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77" w:rsidRPr="0032270F" w:rsidRDefault="00644A77" w:rsidP="00020601">
      <w:pPr>
        <w:jc w:val="center"/>
        <w:rPr>
          <w:b/>
        </w:rPr>
      </w:pPr>
      <w:r w:rsidRPr="0032270F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>
            <v:imagedata r:id="rId7" o:title=""/>
          </v:shape>
        </w:pict>
      </w:r>
    </w:p>
    <w:p w:rsidR="00644A77" w:rsidRDefault="00644A77" w:rsidP="00020601">
      <w:pPr>
        <w:spacing w:before="243"/>
        <w:ind w:right="690"/>
        <w:rPr>
          <w:sz w:val="28"/>
        </w:rPr>
        <w:sectPr w:rsidR="00644A77" w:rsidSect="0032270F">
          <w:type w:val="continuous"/>
          <w:pgSz w:w="11910" w:h="16840"/>
          <w:pgMar w:top="20" w:right="440" w:bottom="280" w:left="0" w:header="720" w:footer="720" w:gutter="0"/>
          <w:cols w:space="720"/>
        </w:sectPr>
      </w:pPr>
    </w:p>
    <w:p w:rsidR="00644A77" w:rsidRDefault="00644A77" w:rsidP="00020601">
      <w:pPr>
        <w:pStyle w:val="Heading1"/>
        <w:spacing w:before="73"/>
        <w:ind w:left="0" w:right="1573"/>
        <w:jc w:val="center"/>
      </w:pPr>
      <w:r>
        <w:t>Содержание</w:t>
      </w:r>
    </w:p>
    <w:p w:rsidR="00644A77" w:rsidRDefault="00644A77">
      <w:pPr>
        <w:pStyle w:val="BodyText"/>
        <w:spacing w:before="1" w:after="1"/>
        <w:ind w:left="0"/>
        <w:jc w:val="left"/>
        <w:rPr>
          <w:b/>
        </w:r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6"/>
        <w:gridCol w:w="7859"/>
        <w:gridCol w:w="850"/>
      </w:tblGrid>
      <w:tr w:rsidR="00644A77" w:rsidTr="00F923F2">
        <w:trPr>
          <w:trHeight w:val="277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Общие</w:t>
            </w:r>
            <w:r w:rsidRPr="00F923F2">
              <w:rPr>
                <w:b/>
                <w:spacing w:val="-3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положения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4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Целевой</w:t>
            </w:r>
            <w:r w:rsidRPr="00F923F2">
              <w:rPr>
                <w:b/>
                <w:spacing w:val="-1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6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1.1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Пояснительная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6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1.2.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Планируемые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результаты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освоения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обучающимися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ООП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НОО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8</w:t>
            </w:r>
          </w:p>
        </w:tc>
      </w:tr>
      <w:tr w:rsidR="00644A77" w:rsidTr="00F923F2">
        <w:trPr>
          <w:trHeight w:val="551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w w:val="115"/>
                <w:sz w:val="24"/>
              </w:rPr>
              <w:t>1.3.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Система</w:t>
            </w:r>
            <w:r w:rsidRPr="00F923F2">
              <w:rPr>
                <w:spacing w:val="3"/>
                <w:sz w:val="24"/>
              </w:rPr>
              <w:t xml:space="preserve"> </w:t>
            </w:r>
            <w:r w:rsidRPr="00F923F2">
              <w:rPr>
                <w:sz w:val="24"/>
              </w:rPr>
              <w:t>оценки</w:t>
            </w:r>
            <w:r w:rsidRPr="00F923F2">
              <w:rPr>
                <w:spacing w:val="4"/>
                <w:sz w:val="24"/>
              </w:rPr>
              <w:t xml:space="preserve"> </w:t>
            </w:r>
            <w:r w:rsidRPr="00F923F2">
              <w:rPr>
                <w:sz w:val="24"/>
              </w:rPr>
              <w:t>достижения</w:t>
            </w:r>
            <w:r w:rsidRPr="00F923F2">
              <w:rPr>
                <w:spacing w:val="3"/>
                <w:sz w:val="24"/>
              </w:rPr>
              <w:t xml:space="preserve"> </w:t>
            </w:r>
            <w:r w:rsidRPr="00F923F2">
              <w:rPr>
                <w:sz w:val="24"/>
              </w:rPr>
              <w:t>планируемых</w:t>
            </w:r>
            <w:r w:rsidRPr="00F923F2">
              <w:rPr>
                <w:spacing w:val="3"/>
                <w:sz w:val="24"/>
              </w:rPr>
              <w:t xml:space="preserve"> </w:t>
            </w:r>
            <w:r w:rsidRPr="00F923F2">
              <w:rPr>
                <w:sz w:val="24"/>
              </w:rPr>
              <w:t>результатов</w:t>
            </w:r>
            <w:r w:rsidRPr="00F923F2">
              <w:rPr>
                <w:spacing w:val="3"/>
                <w:sz w:val="24"/>
              </w:rPr>
              <w:t xml:space="preserve"> </w:t>
            </w:r>
            <w:r w:rsidRPr="00F923F2">
              <w:rPr>
                <w:sz w:val="24"/>
              </w:rPr>
              <w:t>освоения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ООП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НОО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11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5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Содержательный</w:t>
            </w:r>
            <w:r w:rsidRPr="00F923F2">
              <w:rPr>
                <w:b/>
                <w:spacing w:val="-3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</w:tr>
      <w:tr w:rsidR="00644A77" w:rsidTr="00F923F2">
        <w:trPr>
          <w:trHeight w:val="278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2.1.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Рабочие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программы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учебных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предметов,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курсов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внеурочной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деятельности</w:t>
            </w:r>
          </w:p>
        </w:tc>
        <w:tc>
          <w:tcPr>
            <w:tcW w:w="850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Русский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17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Литературное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чтение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40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Родной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(русский)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62</w:t>
            </w:r>
          </w:p>
        </w:tc>
      </w:tr>
      <w:tr w:rsidR="00644A77" w:rsidTr="00F923F2">
        <w:trPr>
          <w:trHeight w:val="276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Родной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(башкирский)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74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Родной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(татарский)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94</w:t>
            </w:r>
          </w:p>
        </w:tc>
      </w:tr>
      <w:tr w:rsidR="00644A77" w:rsidTr="00F923F2">
        <w:trPr>
          <w:trHeight w:val="278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Литературное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чтение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на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родном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(русском) языке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103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Литературное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чтение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на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родном (башкирском)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языке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115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Литературное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чтение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на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родном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(татарском) языке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129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Государственный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(башкирский)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язык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Республики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Башкортостан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138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Иностранный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(английский)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язык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148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Математика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165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Окружающий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мир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181</w:t>
            </w:r>
          </w:p>
        </w:tc>
      </w:tr>
      <w:tr w:rsidR="00644A77" w:rsidTr="00F923F2">
        <w:trPr>
          <w:trHeight w:val="278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Основы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религиозных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культур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и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светской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этики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197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Изобразительное</w:t>
            </w:r>
            <w:r w:rsidRPr="00F923F2">
              <w:rPr>
                <w:spacing w:val="-6"/>
                <w:sz w:val="24"/>
              </w:rPr>
              <w:t xml:space="preserve"> </w:t>
            </w:r>
            <w:r w:rsidRPr="00F923F2">
              <w:rPr>
                <w:sz w:val="24"/>
              </w:rPr>
              <w:t>искусство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210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Музыка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230</w:t>
            </w:r>
          </w:p>
        </w:tc>
      </w:tr>
      <w:tr w:rsidR="00644A77" w:rsidTr="00F923F2">
        <w:trPr>
          <w:trHeight w:val="276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Технология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257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Физическая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культура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273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Разговоры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о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важном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293</w:t>
            </w:r>
          </w:p>
        </w:tc>
      </w:tr>
      <w:tr w:rsidR="00644A77" w:rsidTr="00F923F2">
        <w:trPr>
          <w:trHeight w:val="277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2.2.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Программа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формирования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универсальных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учебных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действий</w:t>
            </w:r>
          </w:p>
        </w:tc>
        <w:tc>
          <w:tcPr>
            <w:tcW w:w="850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</w:tr>
      <w:tr w:rsidR="00644A77" w:rsidTr="00F923F2">
        <w:trPr>
          <w:trHeight w:val="551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2.2.1.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Описание</w:t>
            </w:r>
            <w:r w:rsidRPr="00F923F2">
              <w:rPr>
                <w:spacing w:val="19"/>
                <w:sz w:val="24"/>
              </w:rPr>
              <w:t xml:space="preserve"> </w:t>
            </w:r>
            <w:r w:rsidRPr="00F923F2">
              <w:rPr>
                <w:sz w:val="24"/>
              </w:rPr>
              <w:t>взаимосвязи</w:t>
            </w:r>
            <w:r w:rsidRPr="00F923F2">
              <w:rPr>
                <w:spacing w:val="21"/>
                <w:sz w:val="24"/>
              </w:rPr>
              <w:t xml:space="preserve"> </w:t>
            </w:r>
            <w:r w:rsidRPr="00F923F2">
              <w:rPr>
                <w:sz w:val="24"/>
              </w:rPr>
              <w:t>универсальных</w:t>
            </w:r>
            <w:r w:rsidRPr="00F923F2">
              <w:rPr>
                <w:spacing w:val="21"/>
                <w:sz w:val="24"/>
              </w:rPr>
              <w:t xml:space="preserve"> </w:t>
            </w:r>
            <w:r w:rsidRPr="00F923F2">
              <w:rPr>
                <w:sz w:val="24"/>
              </w:rPr>
              <w:t>учебных</w:t>
            </w:r>
            <w:r w:rsidRPr="00F923F2">
              <w:rPr>
                <w:spacing w:val="20"/>
                <w:sz w:val="24"/>
              </w:rPr>
              <w:t xml:space="preserve"> </w:t>
            </w:r>
            <w:r w:rsidRPr="00F923F2">
              <w:rPr>
                <w:sz w:val="24"/>
              </w:rPr>
              <w:t>действий</w:t>
            </w:r>
            <w:r w:rsidRPr="00F923F2">
              <w:rPr>
                <w:spacing w:val="22"/>
                <w:sz w:val="24"/>
              </w:rPr>
              <w:t xml:space="preserve"> </w:t>
            </w:r>
            <w:r w:rsidRPr="00F923F2">
              <w:rPr>
                <w:sz w:val="24"/>
              </w:rPr>
              <w:t>с</w:t>
            </w:r>
            <w:r w:rsidRPr="00F923F2">
              <w:rPr>
                <w:spacing w:val="19"/>
                <w:sz w:val="24"/>
              </w:rPr>
              <w:t xml:space="preserve"> </w:t>
            </w:r>
            <w:r w:rsidRPr="00F923F2">
              <w:rPr>
                <w:sz w:val="24"/>
              </w:rPr>
              <w:t>содержанием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учебных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предметов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303</w:t>
            </w:r>
          </w:p>
        </w:tc>
      </w:tr>
      <w:tr w:rsidR="00644A77" w:rsidTr="00F923F2">
        <w:trPr>
          <w:trHeight w:val="551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2.2.2.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tabs>
                <w:tab w:val="left" w:pos="2052"/>
                <w:tab w:val="left" w:pos="3842"/>
                <w:tab w:val="left" w:pos="5851"/>
              </w:tabs>
              <w:spacing w:line="276" w:lineRule="exact"/>
              <w:ind w:left="107" w:right="101"/>
              <w:rPr>
                <w:sz w:val="24"/>
              </w:rPr>
            </w:pPr>
            <w:r w:rsidRPr="00F923F2">
              <w:rPr>
                <w:sz w:val="24"/>
              </w:rPr>
              <w:t>Характеристика</w:t>
            </w:r>
            <w:r w:rsidRPr="00F923F2">
              <w:rPr>
                <w:sz w:val="24"/>
              </w:rPr>
              <w:tab/>
              <w:t>регулятивных,</w:t>
            </w:r>
            <w:r w:rsidRPr="00F923F2">
              <w:rPr>
                <w:sz w:val="24"/>
              </w:rPr>
              <w:tab/>
              <w:t>познавательных,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коммуникативных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универсальных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учебных действий обучающихся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332</w:t>
            </w:r>
          </w:p>
        </w:tc>
      </w:tr>
      <w:tr w:rsidR="00644A77" w:rsidTr="00F923F2">
        <w:trPr>
          <w:trHeight w:val="274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5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2.3.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Рабочая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программа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воспитания</w:t>
            </w:r>
          </w:p>
        </w:tc>
        <w:tc>
          <w:tcPr>
            <w:tcW w:w="850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2.3.1.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Пояснительная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записка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336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2.3.2.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Виды,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формы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и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содержание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воспитательной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2.3.3.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Организационный</w:t>
            </w:r>
            <w:r w:rsidRPr="00F923F2">
              <w:rPr>
                <w:spacing w:val="-8"/>
                <w:sz w:val="24"/>
              </w:rPr>
              <w:t xml:space="preserve"> </w:t>
            </w:r>
            <w:r w:rsidRPr="00F923F2">
              <w:rPr>
                <w:sz w:val="24"/>
              </w:rPr>
              <w:t>раздел.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</w:tr>
      <w:tr w:rsidR="00644A77" w:rsidTr="00F923F2">
        <w:trPr>
          <w:trHeight w:val="554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before="2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2.3.4.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tabs>
                <w:tab w:val="left" w:pos="1583"/>
                <w:tab w:val="left" w:pos="1973"/>
                <w:tab w:val="left" w:pos="3216"/>
                <w:tab w:val="left" w:pos="4224"/>
                <w:tab w:val="left" w:pos="4603"/>
                <w:tab w:val="left" w:pos="6454"/>
                <w:tab w:val="left" w:pos="6833"/>
              </w:tabs>
              <w:spacing w:line="270" w:lineRule="atLeast"/>
              <w:ind w:left="107" w:right="102"/>
              <w:rPr>
                <w:sz w:val="24"/>
              </w:rPr>
            </w:pPr>
            <w:r w:rsidRPr="00F923F2">
              <w:rPr>
                <w:sz w:val="24"/>
              </w:rPr>
              <w:t>Требования</w:t>
            </w:r>
            <w:r w:rsidRPr="00F923F2">
              <w:rPr>
                <w:sz w:val="24"/>
              </w:rPr>
              <w:tab/>
              <w:t>к</w:t>
            </w:r>
            <w:r w:rsidRPr="00F923F2">
              <w:rPr>
                <w:sz w:val="24"/>
              </w:rPr>
              <w:tab/>
              <w:t>условиям</w:t>
            </w:r>
            <w:r w:rsidRPr="00F923F2">
              <w:rPr>
                <w:sz w:val="24"/>
              </w:rPr>
              <w:tab/>
              <w:t>работы</w:t>
            </w:r>
            <w:r w:rsidRPr="00F923F2">
              <w:rPr>
                <w:sz w:val="24"/>
              </w:rPr>
              <w:tab/>
              <w:t>с</w:t>
            </w:r>
            <w:r w:rsidRPr="00F923F2">
              <w:rPr>
                <w:sz w:val="24"/>
              </w:rPr>
              <w:tab/>
              <w:t>обучающимися</w:t>
            </w:r>
            <w:r w:rsidRPr="00F923F2">
              <w:rPr>
                <w:sz w:val="24"/>
              </w:rPr>
              <w:tab/>
              <w:t>с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особыми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образовательными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потребностями.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before="2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372</w:t>
            </w:r>
          </w:p>
        </w:tc>
      </w:tr>
      <w:tr w:rsidR="00644A77" w:rsidTr="00F923F2">
        <w:trPr>
          <w:trHeight w:val="551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2.3.5.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tabs>
                <w:tab w:val="left" w:pos="1198"/>
                <w:tab w:val="left" w:pos="2573"/>
                <w:tab w:val="left" w:pos="4004"/>
                <w:tab w:val="left" w:pos="5177"/>
                <w:tab w:val="left" w:pos="6532"/>
                <w:tab w:val="left" w:pos="7616"/>
              </w:tabs>
              <w:spacing w:line="276" w:lineRule="exact"/>
              <w:ind w:left="107" w:right="102"/>
              <w:rPr>
                <w:sz w:val="24"/>
              </w:rPr>
            </w:pPr>
            <w:r w:rsidRPr="00F923F2">
              <w:rPr>
                <w:sz w:val="24"/>
              </w:rPr>
              <w:t>Система</w:t>
            </w:r>
            <w:r w:rsidRPr="00F923F2">
              <w:rPr>
                <w:sz w:val="24"/>
              </w:rPr>
              <w:tab/>
              <w:t>поощрения</w:t>
            </w:r>
            <w:r w:rsidRPr="00F923F2">
              <w:rPr>
                <w:sz w:val="24"/>
              </w:rPr>
              <w:tab/>
              <w:t>проявлений</w:t>
            </w:r>
            <w:r w:rsidRPr="00F923F2">
              <w:rPr>
                <w:sz w:val="24"/>
              </w:rPr>
              <w:tab/>
              <w:t>активной</w:t>
            </w:r>
            <w:r w:rsidRPr="00F923F2">
              <w:rPr>
                <w:sz w:val="24"/>
              </w:rPr>
              <w:tab/>
              <w:t>жизненной</w:t>
            </w:r>
            <w:r w:rsidRPr="00F923F2">
              <w:rPr>
                <w:sz w:val="24"/>
              </w:rPr>
              <w:tab/>
              <w:t>позиции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5"/>
                <w:sz w:val="24"/>
              </w:rPr>
              <w:t>и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социальной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успешности обучающихся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372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5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2.3.6.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Анализ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воспитательного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процесса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5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7" w:right="78"/>
              <w:jc w:val="center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3.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Организационный</w:t>
            </w:r>
            <w:r w:rsidRPr="00F923F2">
              <w:rPr>
                <w:b/>
                <w:spacing w:val="-4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644A77" w:rsidRPr="00F923F2" w:rsidRDefault="00644A77">
            <w:pPr>
              <w:pStyle w:val="TableParagraph"/>
              <w:rPr>
                <w:sz w:val="20"/>
              </w:rPr>
            </w:pP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3.1.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Учебный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план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начального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общего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377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3.2.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Календарный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учебный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график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</w:tr>
      <w:tr w:rsidR="00644A77" w:rsidTr="00F923F2">
        <w:trPr>
          <w:trHeight w:val="278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3.3.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План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внеурочной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before="1" w:line="257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3.4.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Календарный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план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воспитательной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392</w:t>
            </w:r>
          </w:p>
        </w:tc>
      </w:tr>
      <w:tr w:rsidR="00644A77" w:rsidTr="00F923F2">
        <w:trPr>
          <w:trHeight w:val="552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85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3.5.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tabs>
                <w:tab w:val="left" w:pos="2081"/>
                <w:tab w:val="left" w:pos="3244"/>
                <w:tab w:val="left" w:pos="4738"/>
                <w:tab w:val="left" w:pos="6028"/>
              </w:tabs>
              <w:spacing w:line="276" w:lineRule="exact"/>
              <w:ind w:left="107" w:right="99"/>
              <w:rPr>
                <w:sz w:val="24"/>
              </w:rPr>
            </w:pPr>
            <w:r w:rsidRPr="00F923F2">
              <w:rPr>
                <w:sz w:val="24"/>
              </w:rPr>
              <w:t>Характеристика</w:t>
            </w:r>
            <w:r w:rsidRPr="00F923F2">
              <w:rPr>
                <w:sz w:val="24"/>
              </w:rPr>
              <w:tab/>
              <w:t>условий</w:t>
            </w:r>
            <w:r w:rsidRPr="00F923F2">
              <w:rPr>
                <w:sz w:val="24"/>
              </w:rPr>
              <w:tab/>
              <w:t>реализации</w:t>
            </w:r>
            <w:r w:rsidRPr="00F923F2">
              <w:rPr>
                <w:sz w:val="24"/>
              </w:rPr>
              <w:tab/>
              <w:t>основной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образовательной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401</w:t>
            </w:r>
          </w:p>
        </w:tc>
      </w:tr>
      <w:tr w:rsidR="00644A77" w:rsidTr="00F923F2">
        <w:trPr>
          <w:trHeight w:val="275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3.5.1.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Кадровые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условия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реализации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основной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образовательной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56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</w:tbl>
    <w:p w:rsidR="00644A77" w:rsidRDefault="00644A77">
      <w:pPr>
        <w:spacing w:line="256" w:lineRule="exact"/>
        <w:jc w:val="center"/>
        <w:rPr>
          <w:sz w:val="24"/>
        </w:rPr>
        <w:sectPr w:rsidR="00644A77">
          <w:footerReference w:type="default" r:id="rId8"/>
          <w:pgSz w:w="11910" w:h="16840"/>
          <w:pgMar w:top="1040" w:right="440" w:bottom="1300" w:left="0" w:header="0" w:footer="1108" w:gutter="0"/>
          <w:pgNumType w:start="2"/>
          <w:cols w:space="720"/>
        </w:sect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6"/>
        <w:gridCol w:w="7859"/>
        <w:gridCol w:w="850"/>
      </w:tblGrid>
      <w:tr w:rsidR="00644A77" w:rsidTr="00F923F2">
        <w:trPr>
          <w:trHeight w:val="554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72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3.5.2.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tabs>
                <w:tab w:val="left" w:pos="3523"/>
                <w:tab w:val="left" w:pos="4977"/>
                <w:tab w:val="left" w:pos="6783"/>
              </w:tabs>
              <w:spacing w:line="272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Психолого­педагогические</w:t>
            </w:r>
            <w:r w:rsidRPr="00F923F2">
              <w:rPr>
                <w:sz w:val="24"/>
              </w:rPr>
              <w:tab/>
              <w:t>условия</w:t>
            </w:r>
            <w:r w:rsidRPr="00F923F2">
              <w:rPr>
                <w:sz w:val="24"/>
              </w:rPr>
              <w:tab/>
              <w:t>реализации</w:t>
            </w:r>
            <w:r w:rsidRPr="00F923F2">
              <w:rPr>
                <w:sz w:val="24"/>
              </w:rPr>
              <w:tab/>
              <w:t>основной</w:t>
            </w:r>
          </w:p>
          <w:p w:rsidR="00644A77" w:rsidRPr="00F923F2" w:rsidRDefault="00644A77" w:rsidP="00F923F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образовательной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72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408</w:t>
            </w:r>
          </w:p>
        </w:tc>
      </w:tr>
      <w:tr w:rsidR="00644A77" w:rsidTr="00F923F2">
        <w:trPr>
          <w:trHeight w:val="551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3.5.3.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tabs>
                <w:tab w:val="left" w:pos="3269"/>
                <w:tab w:val="left" w:pos="4473"/>
                <w:tab w:val="left" w:pos="6027"/>
              </w:tabs>
              <w:spacing w:line="269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Финансово-экономические</w:t>
            </w:r>
            <w:r w:rsidRPr="00F923F2">
              <w:rPr>
                <w:sz w:val="24"/>
              </w:rPr>
              <w:tab/>
              <w:t>условия</w:t>
            </w:r>
            <w:r w:rsidRPr="00F923F2">
              <w:rPr>
                <w:sz w:val="24"/>
              </w:rPr>
              <w:tab/>
              <w:t>реализации</w:t>
            </w:r>
            <w:r w:rsidRPr="00F923F2">
              <w:rPr>
                <w:sz w:val="24"/>
              </w:rPr>
              <w:tab/>
              <w:t>образовательной</w:t>
            </w:r>
          </w:p>
          <w:p w:rsidR="00644A77" w:rsidRPr="00F923F2" w:rsidRDefault="00644A77" w:rsidP="00F923F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программы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начального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общего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409</w:t>
            </w:r>
          </w:p>
        </w:tc>
      </w:tr>
      <w:tr w:rsidR="00644A77" w:rsidTr="00F923F2">
        <w:trPr>
          <w:trHeight w:val="551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3.5.4.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tabs>
                <w:tab w:val="left" w:pos="3808"/>
                <w:tab w:val="left" w:pos="5120"/>
                <w:tab w:val="left" w:pos="6782"/>
              </w:tabs>
              <w:spacing w:line="269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Информационно­методические</w:t>
            </w:r>
            <w:r w:rsidRPr="00F923F2">
              <w:rPr>
                <w:sz w:val="24"/>
              </w:rPr>
              <w:tab/>
              <w:t>условия</w:t>
            </w:r>
            <w:r w:rsidRPr="00F923F2">
              <w:rPr>
                <w:sz w:val="24"/>
              </w:rPr>
              <w:tab/>
              <w:t>реализации</w:t>
            </w:r>
            <w:r w:rsidRPr="00F923F2">
              <w:rPr>
                <w:sz w:val="24"/>
              </w:rPr>
              <w:tab/>
              <w:t>основной</w:t>
            </w:r>
          </w:p>
          <w:p w:rsidR="00644A77" w:rsidRPr="00F923F2" w:rsidRDefault="00644A77" w:rsidP="00F923F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образовательной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</w:tr>
      <w:tr w:rsidR="00644A77" w:rsidTr="00F923F2">
        <w:trPr>
          <w:trHeight w:val="551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3.5.5.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Материально-технические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условия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реализации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основной образовательной</w:t>
            </w:r>
          </w:p>
          <w:p w:rsidR="00644A77" w:rsidRPr="00F923F2" w:rsidRDefault="00644A77" w:rsidP="00F923F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программы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411</w:t>
            </w:r>
          </w:p>
        </w:tc>
      </w:tr>
      <w:tr w:rsidR="00644A77" w:rsidTr="00F923F2">
        <w:trPr>
          <w:trHeight w:val="827"/>
        </w:trPr>
        <w:tc>
          <w:tcPr>
            <w:tcW w:w="756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87" w:right="7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3.5.6.</w:t>
            </w:r>
          </w:p>
        </w:tc>
        <w:tc>
          <w:tcPr>
            <w:tcW w:w="7859" w:type="dxa"/>
          </w:tcPr>
          <w:p w:rsidR="00644A77" w:rsidRPr="00F923F2" w:rsidRDefault="00644A77" w:rsidP="00F923F2">
            <w:pPr>
              <w:pStyle w:val="TableParagraph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Механизмы</w:t>
            </w:r>
            <w:r w:rsidRPr="00F923F2">
              <w:rPr>
                <w:spacing w:val="14"/>
                <w:sz w:val="24"/>
              </w:rPr>
              <w:t xml:space="preserve"> </w:t>
            </w:r>
            <w:r w:rsidRPr="00F923F2">
              <w:rPr>
                <w:sz w:val="24"/>
              </w:rPr>
              <w:t>достижения</w:t>
            </w:r>
            <w:r w:rsidRPr="00F923F2">
              <w:rPr>
                <w:spacing w:val="15"/>
                <w:sz w:val="24"/>
              </w:rPr>
              <w:t xml:space="preserve"> </w:t>
            </w:r>
            <w:r w:rsidRPr="00F923F2">
              <w:rPr>
                <w:sz w:val="24"/>
              </w:rPr>
              <w:t>целевых</w:t>
            </w:r>
            <w:r w:rsidRPr="00F923F2">
              <w:rPr>
                <w:spacing w:val="15"/>
                <w:sz w:val="24"/>
              </w:rPr>
              <w:t xml:space="preserve"> </w:t>
            </w:r>
            <w:r w:rsidRPr="00F923F2">
              <w:rPr>
                <w:sz w:val="24"/>
              </w:rPr>
              <w:t>ориентиров</w:t>
            </w:r>
            <w:r w:rsidRPr="00F923F2">
              <w:rPr>
                <w:spacing w:val="13"/>
                <w:sz w:val="24"/>
              </w:rPr>
              <w:t xml:space="preserve"> </w:t>
            </w:r>
            <w:r w:rsidRPr="00F923F2">
              <w:rPr>
                <w:sz w:val="24"/>
              </w:rPr>
              <w:t>в</w:t>
            </w:r>
            <w:r w:rsidRPr="00F923F2">
              <w:rPr>
                <w:spacing w:val="14"/>
                <w:sz w:val="24"/>
              </w:rPr>
              <w:t xml:space="preserve"> </w:t>
            </w:r>
            <w:r w:rsidRPr="00F923F2">
              <w:rPr>
                <w:sz w:val="24"/>
              </w:rPr>
              <w:t>системе</w:t>
            </w:r>
            <w:r w:rsidRPr="00F923F2">
              <w:rPr>
                <w:spacing w:val="15"/>
                <w:sz w:val="24"/>
              </w:rPr>
              <w:t xml:space="preserve"> </w:t>
            </w:r>
            <w:r w:rsidRPr="00F923F2">
              <w:rPr>
                <w:sz w:val="24"/>
              </w:rPr>
              <w:t>условий.</w:t>
            </w:r>
            <w:r w:rsidRPr="00F923F2">
              <w:rPr>
                <w:spacing w:val="15"/>
                <w:sz w:val="24"/>
              </w:rPr>
              <w:t xml:space="preserve"> </w:t>
            </w:r>
            <w:r w:rsidRPr="00F923F2">
              <w:rPr>
                <w:sz w:val="24"/>
              </w:rPr>
              <w:t>Модель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сетевого</w:t>
            </w:r>
            <w:r w:rsidRPr="00F923F2">
              <w:rPr>
                <w:spacing w:val="37"/>
                <w:sz w:val="24"/>
              </w:rPr>
              <w:t xml:space="preserve"> </w:t>
            </w:r>
            <w:r w:rsidRPr="00F923F2">
              <w:rPr>
                <w:sz w:val="24"/>
              </w:rPr>
              <w:t>графика</w:t>
            </w:r>
            <w:r w:rsidRPr="00F923F2">
              <w:rPr>
                <w:spacing w:val="36"/>
                <w:sz w:val="24"/>
              </w:rPr>
              <w:t xml:space="preserve"> </w:t>
            </w:r>
            <w:r w:rsidRPr="00F923F2">
              <w:rPr>
                <w:sz w:val="24"/>
              </w:rPr>
              <w:t>(дорожной</w:t>
            </w:r>
            <w:r w:rsidRPr="00F923F2">
              <w:rPr>
                <w:spacing w:val="38"/>
                <w:sz w:val="24"/>
              </w:rPr>
              <w:t xml:space="preserve"> </w:t>
            </w:r>
            <w:r w:rsidRPr="00F923F2">
              <w:rPr>
                <w:sz w:val="24"/>
              </w:rPr>
              <w:t>карты)</w:t>
            </w:r>
            <w:r w:rsidRPr="00F923F2">
              <w:rPr>
                <w:spacing w:val="36"/>
                <w:sz w:val="24"/>
              </w:rPr>
              <w:t xml:space="preserve"> </w:t>
            </w:r>
            <w:r w:rsidRPr="00F923F2">
              <w:rPr>
                <w:sz w:val="24"/>
              </w:rPr>
              <w:t>по</w:t>
            </w:r>
            <w:r w:rsidRPr="00F923F2">
              <w:rPr>
                <w:spacing w:val="37"/>
                <w:sz w:val="24"/>
              </w:rPr>
              <w:t xml:space="preserve"> </w:t>
            </w:r>
            <w:r w:rsidRPr="00F923F2">
              <w:rPr>
                <w:sz w:val="24"/>
              </w:rPr>
              <w:t>формированию</w:t>
            </w:r>
            <w:r w:rsidRPr="00F923F2">
              <w:rPr>
                <w:spacing w:val="37"/>
                <w:sz w:val="24"/>
              </w:rPr>
              <w:t xml:space="preserve"> </w:t>
            </w:r>
            <w:r w:rsidRPr="00F923F2">
              <w:rPr>
                <w:sz w:val="24"/>
              </w:rPr>
              <w:t>необходимой</w:t>
            </w:r>
          </w:p>
          <w:p w:rsidR="00644A77" w:rsidRPr="00F923F2" w:rsidRDefault="00644A77" w:rsidP="00F923F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системы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условий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реализации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основной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образовательной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программы.</w:t>
            </w:r>
          </w:p>
        </w:tc>
        <w:tc>
          <w:tcPr>
            <w:tcW w:w="850" w:type="dxa"/>
          </w:tcPr>
          <w:p w:rsidR="00644A77" w:rsidRPr="00F923F2" w:rsidRDefault="00644A77" w:rsidP="00F923F2">
            <w:pPr>
              <w:pStyle w:val="TableParagraph"/>
              <w:spacing w:line="269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</w:tr>
    </w:tbl>
    <w:p w:rsidR="00644A77" w:rsidRDefault="00644A77">
      <w:pPr>
        <w:spacing w:line="269" w:lineRule="exact"/>
        <w:jc w:val="center"/>
        <w:rPr>
          <w:sz w:val="24"/>
        </w:rPr>
        <w:sectPr w:rsidR="00644A77">
          <w:pgSz w:w="11910" w:h="16840"/>
          <w:pgMar w:top="1120" w:right="440" w:bottom="1300" w:left="0" w:header="0" w:footer="1108" w:gutter="0"/>
          <w:cols w:space="720"/>
        </w:sectPr>
      </w:pPr>
    </w:p>
    <w:p w:rsidR="00644A77" w:rsidRDefault="00644A77">
      <w:pPr>
        <w:spacing w:before="60"/>
        <w:ind w:left="2298" w:right="1575"/>
        <w:jc w:val="center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:rsidR="00644A77" w:rsidRDefault="00644A77">
      <w:pPr>
        <w:pStyle w:val="BodyText"/>
        <w:spacing w:before="181"/>
        <w:ind w:right="690" w:firstLine="7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 НОО) разработана в соответствии с требованиями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№286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 Федерации от 18.05.2023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372.</w:t>
      </w:r>
    </w:p>
    <w:p w:rsidR="00644A77" w:rsidRDefault="00644A77">
      <w:pPr>
        <w:pStyle w:val="BodyText"/>
        <w:ind w:right="692" w:firstLine="707"/>
      </w:pPr>
      <w:r>
        <w:t>В МАОУ СОШ № 1, осуществляющей универсальное образование, организована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задач, стоящих перед современным образованием, учитывает потребности детей,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нормативно-правовых документов:</w:t>
      </w:r>
    </w:p>
    <w:p w:rsidR="00644A77" w:rsidRDefault="00644A77" w:rsidP="00404B6E">
      <w:pPr>
        <w:pStyle w:val="ListParagraph"/>
        <w:numPr>
          <w:ilvl w:val="0"/>
          <w:numId w:val="114"/>
        </w:numPr>
        <w:tabs>
          <w:tab w:val="left" w:pos="2310"/>
        </w:tabs>
        <w:ind w:right="696" w:firstLine="707"/>
        <w:rPr>
          <w:sz w:val="24"/>
        </w:rPr>
      </w:pPr>
      <w:r>
        <w:rPr>
          <w:sz w:val="24"/>
        </w:rPr>
        <w:t>Государственная программа Российской Федерации «Развитие образования» на</w:t>
      </w:r>
      <w:r>
        <w:rPr>
          <w:spacing w:val="1"/>
          <w:sz w:val="24"/>
        </w:rPr>
        <w:t xml:space="preserve"> </w:t>
      </w:r>
      <w:r>
        <w:rPr>
          <w:sz w:val="24"/>
        </w:rPr>
        <w:t>2018 - 2025 годы, утвержденная распоряжением Правительства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декабря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4"/>
          </w:rPr>
          <w:t>2017 г</w:t>
        </w:r>
      </w:smartTag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1642</w:t>
      </w:r>
    </w:p>
    <w:p w:rsidR="00644A77" w:rsidRDefault="00644A77" w:rsidP="00404B6E">
      <w:pPr>
        <w:pStyle w:val="ListParagraph"/>
        <w:numPr>
          <w:ilvl w:val="0"/>
          <w:numId w:val="114"/>
        </w:numPr>
        <w:tabs>
          <w:tab w:val="left" w:pos="2336"/>
        </w:tabs>
        <w:spacing w:before="1"/>
        <w:ind w:right="693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44A77" w:rsidRDefault="00644A77" w:rsidP="00404B6E">
      <w:pPr>
        <w:pStyle w:val="ListParagraph"/>
        <w:numPr>
          <w:ilvl w:val="0"/>
          <w:numId w:val="113"/>
        </w:numPr>
        <w:tabs>
          <w:tab w:val="left" w:pos="2319"/>
        </w:tabs>
        <w:spacing w:before="2" w:line="294" w:lineRule="exact"/>
        <w:ind w:hanging="193"/>
        <w:rPr>
          <w:sz w:val="24"/>
        </w:rPr>
      </w:pPr>
      <w:r>
        <w:rPr>
          <w:sz w:val="24"/>
        </w:rPr>
        <w:t>Национальная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доктрина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года;</w:t>
      </w:r>
    </w:p>
    <w:p w:rsidR="00644A77" w:rsidRDefault="00644A77" w:rsidP="00404B6E">
      <w:pPr>
        <w:pStyle w:val="ListParagraph"/>
        <w:numPr>
          <w:ilvl w:val="0"/>
          <w:numId w:val="114"/>
        </w:numPr>
        <w:tabs>
          <w:tab w:val="left" w:pos="2305"/>
        </w:tabs>
        <w:spacing w:line="276" w:lineRule="exact"/>
        <w:ind w:left="2304" w:hanging="179"/>
        <w:rPr>
          <w:sz w:val="24"/>
        </w:rPr>
      </w:pPr>
      <w:r>
        <w:rPr>
          <w:sz w:val="24"/>
        </w:rPr>
        <w:t>Приказ</w:t>
      </w:r>
      <w:r>
        <w:rPr>
          <w:spacing w:val="3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22.03.2021</w:t>
      </w:r>
      <w:r>
        <w:rPr>
          <w:spacing w:val="36"/>
          <w:sz w:val="24"/>
        </w:rPr>
        <w:t xml:space="preserve"> </w:t>
      </w:r>
      <w:r>
        <w:rPr>
          <w:sz w:val="24"/>
        </w:rPr>
        <w:t>№115</w:t>
      </w:r>
    </w:p>
    <w:p w:rsidR="00644A77" w:rsidRDefault="00644A77">
      <w:pPr>
        <w:pStyle w:val="BodyText"/>
        <w:ind w:right="692"/>
      </w:pPr>
      <w:r>
        <w:t>«Об утверждении Порядка организации и осуществления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644A77" w:rsidRDefault="00644A77" w:rsidP="00404B6E">
      <w:pPr>
        <w:pStyle w:val="ListParagraph"/>
        <w:numPr>
          <w:ilvl w:val="0"/>
          <w:numId w:val="114"/>
        </w:numPr>
        <w:tabs>
          <w:tab w:val="left" w:pos="2835"/>
        </w:tabs>
        <w:ind w:right="690" w:firstLine="707"/>
        <w:rPr>
          <w:sz w:val="24"/>
        </w:rPr>
      </w:pPr>
      <w:r>
        <w:rPr>
          <w:sz w:val="24"/>
        </w:rPr>
        <w:t>Санитарно-эпидемиологические требования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29</w:t>
      </w:r>
      <w:r>
        <w:rPr>
          <w:spacing w:val="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</w:p>
    <w:p w:rsidR="00644A77" w:rsidRDefault="00644A77">
      <w:pPr>
        <w:pStyle w:val="BodyText"/>
        <w:spacing w:before="1"/>
      </w:pPr>
      <w:r>
        <w:t>189)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дополнениями;</w:t>
      </w:r>
    </w:p>
    <w:p w:rsidR="00644A77" w:rsidRDefault="00644A77">
      <w:pPr>
        <w:pStyle w:val="ListParagraph"/>
        <w:numPr>
          <w:ilvl w:val="0"/>
          <w:numId w:val="1"/>
        </w:numPr>
        <w:tabs>
          <w:tab w:val="left" w:pos="2242"/>
        </w:tabs>
        <w:ind w:right="690" w:firstLine="566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26.08.2010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№761н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21"/>
          <w:sz w:val="24"/>
        </w:rPr>
        <w:t xml:space="preserve"> </w:t>
      </w:r>
      <w:r>
        <w:rPr>
          <w:sz w:val="24"/>
        </w:rPr>
        <w:t>раздел</w:t>
      </w:r>
    </w:p>
    <w:p w:rsidR="00644A77" w:rsidRDefault="00644A77">
      <w:pPr>
        <w:pStyle w:val="BodyText"/>
      </w:pPr>
      <w:r>
        <w:t>«Квалификационные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должностей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образования»;</w:t>
      </w:r>
    </w:p>
    <w:p w:rsidR="00644A77" w:rsidRDefault="00644A77">
      <w:pPr>
        <w:pStyle w:val="ListParagraph"/>
        <w:numPr>
          <w:ilvl w:val="0"/>
          <w:numId w:val="1"/>
        </w:numPr>
        <w:tabs>
          <w:tab w:val="left" w:pos="2168"/>
        </w:tabs>
        <w:ind w:left="2167" w:hanging="183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21.09.2022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858</w:t>
      </w:r>
    </w:p>
    <w:p w:rsidR="00644A77" w:rsidRDefault="00644A77">
      <w:pPr>
        <w:pStyle w:val="BodyText"/>
        <w:ind w:right="689"/>
      </w:pPr>
      <w:r>
        <w:t>«Об утверждении федерального перечня учебников, допущенных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-1"/>
        </w:rPr>
        <w:t xml:space="preserve"> </w:t>
      </w:r>
      <w:r>
        <w:t>образовательную деятельность»;</w:t>
      </w:r>
    </w:p>
    <w:p w:rsidR="00644A77" w:rsidRDefault="00644A77">
      <w:pPr>
        <w:pStyle w:val="ListParagraph"/>
        <w:numPr>
          <w:ilvl w:val="0"/>
          <w:numId w:val="1"/>
        </w:numPr>
        <w:tabs>
          <w:tab w:val="left" w:pos="2161"/>
        </w:tabs>
        <w:ind w:right="698" w:firstLine="566"/>
        <w:rPr>
          <w:sz w:val="24"/>
        </w:rPr>
      </w:pPr>
      <w:r>
        <w:rPr>
          <w:sz w:val="24"/>
        </w:rPr>
        <w:t>Постановление Правительства Российской Федерации от 15.09.2020 № 1441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 образовательных услуг»;</w:t>
      </w:r>
    </w:p>
    <w:p w:rsidR="00644A77" w:rsidRDefault="00644A77">
      <w:pPr>
        <w:pStyle w:val="ListParagraph"/>
        <w:numPr>
          <w:ilvl w:val="1"/>
          <w:numId w:val="1"/>
        </w:numPr>
        <w:tabs>
          <w:tab w:val="left" w:pos="2336"/>
        </w:tabs>
        <w:ind w:right="689" w:firstLine="707"/>
        <w:rPr>
          <w:sz w:val="24"/>
        </w:rPr>
      </w:pPr>
      <w:r>
        <w:rPr>
          <w:sz w:val="24"/>
        </w:rPr>
        <w:t>Закон Республики Башкортостан от 1 июля 2013 года № 696-з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Башкортостан»;</w:t>
      </w:r>
    </w:p>
    <w:p w:rsidR="00644A77" w:rsidRDefault="00644A77">
      <w:pPr>
        <w:pStyle w:val="ListParagraph"/>
        <w:numPr>
          <w:ilvl w:val="1"/>
          <w:numId w:val="1"/>
        </w:numPr>
        <w:tabs>
          <w:tab w:val="left" w:pos="2278"/>
        </w:tabs>
        <w:ind w:right="691" w:firstLine="707"/>
        <w:rPr>
          <w:sz w:val="24"/>
        </w:rPr>
      </w:pPr>
      <w:r>
        <w:rPr>
          <w:sz w:val="24"/>
        </w:rPr>
        <w:t>Закон Республики Башкортостан от 07.12.2020 № 344-з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Башкортостан».</w:t>
      </w:r>
    </w:p>
    <w:p w:rsidR="00644A77" w:rsidRDefault="00644A77">
      <w:pPr>
        <w:pStyle w:val="ListParagraph"/>
        <w:numPr>
          <w:ilvl w:val="1"/>
          <w:numId w:val="1"/>
        </w:numPr>
        <w:tabs>
          <w:tab w:val="left" w:pos="2298"/>
        </w:tabs>
        <w:ind w:right="690" w:firstLine="707"/>
        <w:rPr>
          <w:sz w:val="24"/>
        </w:rPr>
      </w:pPr>
      <w:r>
        <w:rPr>
          <w:sz w:val="24"/>
        </w:rPr>
        <w:t>Концепция развития национального образования в Республике Башкортостан 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31.12.2009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УП-730;</w:t>
      </w:r>
    </w:p>
    <w:p w:rsidR="00644A77" w:rsidRDefault="00644A77">
      <w:pPr>
        <w:pStyle w:val="ListParagraph"/>
        <w:numPr>
          <w:ilvl w:val="1"/>
          <w:numId w:val="1"/>
        </w:numPr>
        <w:tabs>
          <w:tab w:val="left" w:pos="2266"/>
        </w:tabs>
        <w:ind w:left="2266" w:hanging="140"/>
        <w:rPr>
          <w:sz w:val="24"/>
        </w:rPr>
      </w:pPr>
      <w:r>
        <w:rPr>
          <w:sz w:val="24"/>
        </w:rPr>
        <w:t>Республиканская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2013-2025</w:t>
      </w:r>
      <w:r>
        <w:rPr>
          <w:spacing w:val="-2"/>
          <w:sz w:val="24"/>
        </w:rPr>
        <w:t xml:space="preserve"> </w:t>
      </w:r>
      <w:r>
        <w:rPr>
          <w:sz w:val="24"/>
        </w:rPr>
        <w:t>гг.;</w:t>
      </w:r>
    </w:p>
    <w:p w:rsidR="00644A77" w:rsidRDefault="00644A77">
      <w:pPr>
        <w:pStyle w:val="ListParagraph"/>
        <w:numPr>
          <w:ilvl w:val="1"/>
          <w:numId w:val="1"/>
        </w:numPr>
        <w:tabs>
          <w:tab w:val="left" w:pos="2293"/>
        </w:tabs>
        <w:ind w:left="2292" w:hanging="167"/>
        <w:rPr>
          <w:sz w:val="24"/>
        </w:rPr>
      </w:pPr>
      <w:r>
        <w:rPr>
          <w:sz w:val="24"/>
        </w:rPr>
        <w:t>Закон</w:t>
      </w:r>
      <w:r>
        <w:rPr>
          <w:spacing w:val="2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4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23"/>
          <w:sz w:val="24"/>
        </w:rPr>
        <w:t xml:space="preserve"> </w:t>
      </w:r>
      <w:r>
        <w:rPr>
          <w:sz w:val="24"/>
        </w:rPr>
        <w:t>«О</w:t>
      </w:r>
      <w:r>
        <w:rPr>
          <w:spacing w:val="2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4"/>
          <w:sz w:val="24"/>
        </w:rPr>
        <w:t xml:space="preserve"> </w:t>
      </w:r>
      <w:r>
        <w:rPr>
          <w:sz w:val="24"/>
        </w:rPr>
        <w:t>Башкортостан»</w:t>
      </w:r>
    </w:p>
    <w:p w:rsidR="00644A77" w:rsidRDefault="00644A77">
      <w:pPr>
        <w:pStyle w:val="BodyText"/>
      </w:pPr>
      <w:r>
        <w:t>№</w:t>
      </w:r>
      <w:r>
        <w:rPr>
          <w:spacing w:val="-3"/>
        </w:rPr>
        <w:t xml:space="preserve"> </w:t>
      </w:r>
      <w:r>
        <w:t>216-З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февраля 1999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дополнениями),</w:t>
      </w:r>
    </w:p>
    <w:p w:rsidR="00644A77" w:rsidRDefault="00644A77">
      <w:pPr>
        <w:pStyle w:val="BodyText"/>
        <w:ind w:right="691" w:firstLine="707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а также регламентирующим образовательную деятельность МАОУ СОШ №1</w:t>
      </w:r>
      <w:r>
        <w:rPr>
          <w:spacing w:val="-57"/>
        </w:rPr>
        <w:t xml:space="preserve"> </w:t>
      </w:r>
      <w:r>
        <w:t>в единстве урочной и внеурочной деятельности при учете установленного ФГОС НОО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644A77" w:rsidRDefault="00644A77">
      <w:pPr>
        <w:sectPr w:rsidR="00644A77">
          <w:pgSz w:w="11910" w:h="16840"/>
          <w:pgMar w:top="1020" w:right="440" w:bottom="136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 w:firstLine="707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(федеральный учебный план, федеральный календарный учебный график, 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6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 воспитательной работы), определяющей единые для Российской Федерации базовые</w:t>
      </w:r>
      <w:r>
        <w:rPr>
          <w:spacing w:val="1"/>
        </w:rPr>
        <w:t xml:space="preserve"> </w:t>
      </w:r>
      <w:r>
        <w:t>объём и содержание образования уровня начального общего образования,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образовательной программы.</w:t>
      </w:r>
    </w:p>
    <w:p w:rsidR="00644A77" w:rsidRDefault="00644A77">
      <w:pPr>
        <w:pStyle w:val="BodyText"/>
        <w:spacing w:before="1"/>
        <w:ind w:right="692" w:firstLine="707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федеральных рабочих программ по учебным предметам «Русский язык»,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-1"/>
        </w:rPr>
        <w:t xml:space="preserve"> </w:t>
      </w:r>
      <w:r>
        <w:t>«Окружающий мир».</w:t>
      </w:r>
    </w:p>
    <w:p w:rsidR="00644A77" w:rsidRDefault="00644A77">
      <w:pPr>
        <w:pStyle w:val="BodyText"/>
        <w:ind w:left="2126"/>
      </w:pP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 содержательный,</w:t>
      </w:r>
      <w:r>
        <w:rPr>
          <w:spacing w:val="-3"/>
        </w:rPr>
        <w:t xml:space="preserve"> </w:t>
      </w:r>
      <w:r>
        <w:t>организационный.</w:t>
      </w:r>
    </w:p>
    <w:p w:rsidR="00644A77" w:rsidRDefault="00644A77">
      <w:pPr>
        <w:pStyle w:val="BodyText"/>
        <w:ind w:right="693" w:firstLine="707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реализации ООП НОО, а также способы определения достижения этих целей и</w:t>
      </w:r>
      <w:r>
        <w:rPr>
          <w:spacing w:val="-57"/>
        </w:rPr>
        <w:t xml:space="preserve"> </w:t>
      </w:r>
      <w:r>
        <w:t>результатов.</w:t>
      </w:r>
    </w:p>
    <w:p w:rsidR="00644A77" w:rsidRDefault="00644A77">
      <w:pPr>
        <w:pStyle w:val="BodyText"/>
        <w:spacing w:before="1" w:line="276" w:lineRule="exac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включает: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spacing w:line="294" w:lineRule="exact"/>
        <w:ind w:left="2126" w:hanging="349"/>
        <w:rPr>
          <w:sz w:val="24"/>
        </w:rPr>
      </w:pPr>
      <w:r>
        <w:rPr>
          <w:sz w:val="24"/>
        </w:rPr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записку;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spacing w:before="1" w:line="293" w:lineRule="exact"/>
        <w:ind w:left="2126" w:hanging="349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 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ind w:right="1497" w:firstLine="360"/>
        <w:rPr>
          <w:sz w:val="24"/>
        </w:rPr>
      </w:pPr>
      <w:r>
        <w:rPr>
          <w:sz w:val="24"/>
        </w:rPr>
        <w:t>систему оценки достижения планируемых результатов освоения ООП НОО.</w:t>
      </w:r>
      <w:r>
        <w:rPr>
          <w:spacing w:val="-57"/>
          <w:sz w:val="24"/>
        </w:rPr>
        <w:t xml:space="preserve"> </w:t>
      </w: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раскрывает: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ind w:left="2138" w:right="694" w:hanging="360"/>
        <w:rPr>
          <w:sz w:val="24"/>
        </w:rPr>
      </w:pPr>
      <w:r>
        <w:rPr>
          <w:sz w:val="24"/>
        </w:rPr>
        <w:t>цели реализации ООП НОО, конкретизированные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 к результатам освоения обучающимися программы начального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ind w:left="2138" w:right="690" w:hanging="360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реализации индивидуальных учебных планов; общую 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644A77" w:rsidRDefault="00644A77">
      <w:pPr>
        <w:pStyle w:val="BodyText"/>
        <w:ind w:right="691"/>
        <w:jc w:val="left"/>
      </w:pPr>
      <w:r>
        <w:t>Содержательный</w:t>
      </w:r>
      <w:r>
        <w:rPr>
          <w:spacing w:val="37"/>
        </w:rPr>
        <w:t xml:space="preserve"> </w:t>
      </w:r>
      <w:r>
        <w:t>раздел</w:t>
      </w:r>
      <w:r>
        <w:rPr>
          <w:spacing w:val="39"/>
        </w:rPr>
        <w:t xml:space="preserve"> </w:t>
      </w:r>
      <w:r>
        <w:t>ООП</w:t>
      </w:r>
      <w:r>
        <w:rPr>
          <w:spacing w:val="36"/>
        </w:rPr>
        <w:t xml:space="preserve"> </w:t>
      </w:r>
      <w:r>
        <w:t>НОО</w:t>
      </w:r>
      <w:r>
        <w:rPr>
          <w:spacing w:val="36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следующие</w:t>
      </w:r>
      <w:r>
        <w:rPr>
          <w:spacing w:val="35"/>
        </w:rPr>
        <w:t xml:space="preserve"> </w:t>
      </w:r>
      <w:r>
        <w:t>программы,</w:t>
      </w:r>
      <w:r>
        <w:rPr>
          <w:spacing w:val="37"/>
        </w:rPr>
        <w:t xml:space="preserve"> </w:t>
      </w:r>
      <w:r>
        <w:t>ориентированные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предметных,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 личностных</w:t>
      </w:r>
      <w:r>
        <w:rPr>
          <w:spacing w:val="-1"/>
        </w:rPr>
        <w:t xml:space="preserve"> </w:t>
      </w:r>
      <w:r>
        <w:t>результатов: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spacing w:line="293" w:lineRule="exact"/>
        <w:ind w:left="2126" w:hanging="349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spacing w:line="293" w:lineRule="exact"/>
        <w:ind w:left="2126" w:hanging="349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87"/>
        </w:tabs>
        <w:spacing w:line="293" w:lineRule="exact"/>
        <w:ind w:left="2186" w:hanging="40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644A77" w:rsidRDefault="00644A77">
      <w:pPr>
        <w:pStyle w:val="BodyText"/>
        <w:ind w:right="693" w:firstLine="707"/>
      </w:pPr>
      <w:r>
        <w:t>Рабочие программы учебных предметов обеспечивают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 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line="276" w:lineRule="exact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содержит: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ind w:left="2138" w:right="698" w:hanging="360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ind w:left="2138" w:right="690" w:hanging="360"/>
        <w:rPr>
          <w:sz w:val="24"/>
        </w:rPr>
      </w:pPr>
      <w:r>
        <w:rPr>
          <w:sz w:val="24"/>
        </w:rPr>
        <w:t>характеристики регулятивных, познавательных, коммуникативных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обучающихся.</w:t>
      </w:r>
    </w:p>
    <w:p w:rsidR="00644A77" w:rsidRDefault="00644A77">
      <w:pPr>
        <w:pStyle w:val="BodyText"/>
        <w:ind w:right="696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2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 российских духовно-нравственных ценностей, к которым относятся 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 коллективизм, взаимопомощь и взаимоуважение, историческая память и</w:t>
      </w:r>
      <w:r>
        <w:rPr>
          <w:spacing w:val="1"/>
        </w:rPr>
        <w:t xml:space="preserve"> </w:t>
      </w:r>
      <w:r>
        <w:t>преемственность поколений, единство народов России.</w:t>
      </w:r>
    </w:p>
    <w:p w:rsidR="00644A77" w:rsidRDefault="00644A77">
      <w:pPr>
        <w:pStyle w:val="BodyText"/>
        <w:ind w:right="696" w:firstLine="707"/>
      </w:pPr>
      <w:r>
        <w:t>Рабочая программа воспитания направлена на развитие личности обучающихся, в</w:t>
      </w:r>
      <w:r>
        <w:rPr>
          <w:spacing w:val="1"/>
        </w:rPr>
        <w:t xml:space="preserve"> </w:t>
      </w:r>
      <w:r>
        <w:t>том числе укрепление психического здоровья и физическое воспитание, достижение 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sectPr w:rsidR="00644A77">
          <w:pgSz w:w="11910" w:h="16840"/>
          <w:pgMar w:top="1040" w:right="440" w:bottom="136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институтами воспитания.</w:t>
      </w:r>
    </w:p>
    <w:p w:rsidR="00644A77" w:rsidRDefault="00644A77">
      <w:pPr>
        <w:pStyle w:val="BodyText"/>
        <w:spacing w:before="1"/>
        <w:ind w:right="693" w:firstLine="707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начального общего</w:t>
      </w:r>
      <w:r>
        <w:rPr>
          <w:spacing w:val="-2"/>
        </w:rPr>
        <w:t xml:space="preserve"> </w:t>
      </w:r>
      <w:r>
        <w:t>образования  и</w:t>
      </w:r>
      <w:r>
        <w:rPr>
          <w:spacing w:val="-1"/>
        </w:rPr>
        <w:t xml:space="preserve"> </w:t>
      </w:r>
      <w:r>
        <w:t>включает: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ind w:left="2138" w:right="697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график;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112"/>
        </w:numPr>
        <w:tabs>
          <w:tab w:val="left" w:pos="2127"/>
        </w:tabs>
        <w:spacing w:before="1"/>
        <w:ind w:left="2138" w:right="694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 мероприятий воспитательной направленности, которые организуются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644A77" w:rsidRDefault="00644A77">
      <w:pPr>
        <w:pStyle w:val="BodyText"/>
        <w:spacing w:before="1"/>
        <w:ind w:left="0"/>
        <w:jc w:val="left"/>
        <w:rPr>
          <w:sz w:val="16"/>
        </w:rPr>
      </w:pPr>
    </w:p>
    <w:p w:rsidR="00644A77" w:rsidRDefault="00644A77" w:rsidP="00404B6E">
      <w:pPr>
        <w:pStyle w:val="Heading1"/>
        <w:numPr>
          <w:ilvl w:val="0"/>
          <w:numId w:val="111"/>
        </w:numPr>
        <w:tabs>
          <w:tab w:val="left" w:pos="5099"/>
        </w:tabs>
        <w:spacing w:before="90"/>
        <w:ind w:hanging="241"/>
        <w:jc w:val="left"/>
      </w:pP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644A77" w:rsidRDefault="00644A77" w:rsidP="00404B6E">
      <w:pPr>
        <w:pStyle w:val="ListParagraph"/>
        <w:numPr>
          <w:ilvl w:val="1"/>
          <w:numId w:val="110"/>
        </w:numPr>
        <w:tabs>
          <w:tab w:val="left" w:pos="1839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644A77" w:rsidRDefault="00644A77">
      <w:pPr>
        <w:pStyle w:val="BodyText"/>
        <w:ind w:right="695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регламентирующим образовательную деятельность организации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644A77" w:rsidRDefault="00644A77">
      <w:pPr>
        <w:pStyle w:val="BodyText"/>
        <w:spacing w:before="1" w:line="276" w:lineRule="exact"/>
        <w:ind w:left="2126"/>
      </w:pPr>
      <w:r>
        <w:t>Целями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являются: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обеспечение реализации конституционного права каждого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развитие единого образовательного пространства Российской Федерации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общих принципов формирования содержания обучения и воспитания,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начального общего образования, отражённых в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создание условий для свободного развития каждого обучающегося с учётом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 к самореализации;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поддержке.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spacing w:line="273" w:lineRule="auto"/>
        <w:ind w:right="691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Башкортостан.</w:t>
      </w:r>
    </w:p>
    <w:p w:rsidR="00644A77" w:rsidRDefault="00644A77">
      <w:pPr>
        <w:pStyle w:val="BodyText"/>
        <w:ind w:right="692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основных задач: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 приобретению знаний, умений, навыков, определяемых 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 общественными, государственными потребностями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spacing w:before="73" w:line="242" w:lineRule="auto"/>
        <w:ind w:right="69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неповторимости;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достижение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ООП</w:t>
      </w:r>
      <w:r>
        <w:rPr>
          <w:spacing w:val="19"/>
          <w:sz w:val="24"/>
        </w:rPr>
        <w:t xml:space="preserve"> </w:t>
      </w:r>
      <w:r>
        <w:rPr>
          <w:sz w:val="24"/>
        </w:rPr>
        <w:t>НОО</w:t>
      </w:r>
      <w:r>
        <w:rPr>
          <w:spacing w:val="2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58"/>
          <w:sz w:val="24"/>
        </w:rPr>
        <w:t xml:space="preserve"> </w:t>
      </w:r>
      <w:r>
        <w:rPr>
          <w:sz w:val="24"/>
        </w:rPr>
        <w:t>в том числе обучающимися с ограниченными возможностями здоровья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полезной деятельности;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 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644A77" w:rsidRDefault="00644A77" w:rsidP="00404B6E">
      <w:pPr>
        <w:pStyle w:val="ListParagraph"/>
        <w:numPr>
          <w:ilvl w:val="2"/>
          <w:numId w:val="11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44A77" w:rsidRDefault="00644A77">
      <w:pPr>
        <w:pStyle w:val="BodyText"/>
      </w:pP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:rsidR="00644A77" w:rsidRDefault="00644A77" w:rsidP="00404B6E">
      <w:pPr>
        <w:pStyle w:val="ListParagraph"/>
        <w:numPr>
          <w:ilvl w:val="0"/>
          <w:numId w:val="10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принцип учёта ФГОС НОО: ООП НОО базируется на требованиях, 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 к целям, содержанию, планируемым результатам и условиям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0"/>
          <w:numId w:val="10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ООП НОО характеризует право получения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языке из числа языков народов Российской Федерации и отражает 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10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 учебного процесса в структуре учебной деятельности,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операции, контроль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самоконтроль);</w:t>
      </w:r>
    </w:p>
    <w:p w:rsidR="00644A77" w:rsidRDefault="00644A77" w:rsidP="00404B6E">
      <w:pPr>
        <w:pStyle w:val="ListParagraph"/>
        <w:numPr>
          <w:ilvl w:val="0"/>
          <w:numId w:val="10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принцип индивидуализации обучения: программа предусматривает возможность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разработки индивидуальных программ и учебных планов для обучения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обучающегося;</w:t>
      </w:r>
    </w:p>
    <w:p w:rsidR="00644A77" w:rsidRDefault="00644A77" w:rsidP="00404B6E">
      <w:pPr>
        <w:pStyle w:val="ListParagraph"/>
        <w:numPr>
          <w:ilvl w:val="0"/>
          <w:numId w:val="10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в формировании знаний, умений и способов деятельности, а также 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 обучающихся к обучению по образовательным программам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единые подходы между их обучением и развитием на уровнях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0"/>
          <w:numId w:val="10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действительности;</w:t>
      </w:r>
    </w:p>
    <w:p w:rsidR="00644A77" w:rsidRDefault="00644A77" w:rsidP="00404B6E">
      <w:pPr>
        <w:pStyle w:val="ListParagraph"/>
        <w:numPr>
          <w:ilvl w:val="0"/>
          <w:numId w:val="10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принцип здоровьесбережения: при организации образовательной деятельности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использование технологий, которые могут нанести вред физическому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 здоровью обучающихся, приоритет использования 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технологий. Объём учебной нагрузки, организация учебных и внеурочных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 и нормами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28</w:t>
      </w:r>
      <w:r>
        <w:rPr>
          <w:spacing w:val="1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3"/>
          <w:sz w:val="24"/>
        </w:rPr>
        <w:t xml:space="preserve"> </w:t>
      </w:r>
      <w:r>
        <w:rPr>
          <w:sz w:val="24"/>
        </w:rPr>
        <w:t>2021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r>
        <w:rPr>
          <w:spacing w:val="12"/>
          <w:sz w:val="24"/>
        </w:rPr>
        <w:t xml:space="preserve"> </w:t>
      </w:r>
      <w:r>
        <w:rPr>
          <w:sz w:val="24"/>
        </w:rPr>
        <w:t>2</w:t>
      </w:r>
      <w:r>
        <w:rPr>
          <w:spacing w:val="13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Министерством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 внесенными постановлением Главного государственного санитарного врача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57"/>
        </w:rPr>
        <w:t xml:space="preserve"> </w:t>
      </w:r>
      <w:r>
        <w:t>юстиции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марта 2023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72558),</w:t>
      </w:r>
    </w:p>
    <w:p w:rsidR="00644A77" w:rsidRDefault="00644A77">
      <w:pPr>
        <w:pStyle w:val="BodyText"/>
        <w:spacing w:before="1"/>
        <w:ind w:right="692"/>
      </w:pPr>
      <w:r>
        <w:t>действующими до 1 марта 2027 г. (далее - Гигиенические нормативы), и санитарными</w:t>
      </w:r>
      <w:r>
        <w:rPr>
          <w:spacing w:val="1"/>
        </w:rPr>
        <w:t xml:space="preserve"> </w:t>
      </w:r>
      <w:r>
        <w:t>правилами СП 2.4.3648-20 «Санитарно-эпидемиологические требования 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0"/>
        </w:rPr>
        <w:t xml:space="preserve"> </w:t>
      </w:r>
      <w:r>
        <w:t>Главного</w:t>
      </w:r>
      <w:r>
        <w:rPr>
          <w:spacing w:val="11"/>
        </w:rPr>
        <w:t xml:space="preserve"> </w:t>
      </w:r>
      <w:r>
        <w:t>государственного</w:t>
      </w:r>
      <w:r>
        <w:rPr>
          <w:spacing w:val="12"/>
        </w:rPr>
        <w:t xml:space="preserve"> </w:t>
      </w:r>
      <w:r>
        <w:t>санитарного</w:t>
      </w:r>
      <w:r>
        <w:rPr>
          <w:spacing w:val="11"/>
        </w:rPr>
        <w:t xml:space="preserve"> </w:t>
      </w:r>
      <w:r>
        <w:t>врача</w:t>
      </w:r>
      <w:r>
        <w:rPr>
          <w:spacing w:val="1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</w:p>
    <w:p w:rsidR="00644A77" w:rsidRDefault="00644A77">
      <w:pPr>
        <w:pStyle w:val="BodyText"/>
        <w:ind w:right="697"/>
      </w:pP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18 декабря 2020 г., регистрационный № 61573), действующими до 1 января</w:t>
      </w:r>
      <w:r>
        <w:rPr>
          <w:spacing w:val="1"/>
        </w:rPr>
        <w:t xml:space="preserve"> </w:t>
      </w:r>
      <w:r>
        <w:t>2027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Санитарно-эпидемиологические</w:t>
      </w:r>
      <w:r>
        <w:rPr>
          <w:spacing w:val="-2"/>
        </w:rPr>
        <w:t xml:space="preserve"> </w:t>
      </w:r>
      <w:r>
        <w:t>требования).</w:t>
      </w:r>
    </w:p>
    <w:p w:rsidR="00644A77" w:rsidRDefault="00644A77">
      <w:pPr>
        <w:pStyle w:val="BodyText"/>
        <w:ind w:right="685" w:firstLine="707"/>
      </w:pPr>
      <w:r>
        <w:t>ООП НОО учитывает возрастные и психологические особенности обучающихся.</w:t>
      </w:r>
      <w:r>
        <w:rPr>
          <w:spacing w:val="1"/>
        </w:rPr>
        <w:t xml:space="preserve"> </w:t>
      </w:r>
      <w:r>
        <w:t>Наиболее адаптивным сроком освоения ООП НОО является четыре года. Общий объём</w:t>
      </w:r>
      <w:r>
        <w:rPr>
          <w:spacing w:val="1"/>
        </w:rPr>
        <w:t xml:space="preserve"> </w:t>
      </w:r>
      <w:r>
        <w:t>аудиторной работы обучающихся за четыре учебных года не может составлять менее 2954</w:t>
      </w:r>
      <w:r>
        <w:rPr>
          <w:spacing w:val="-57"/>
        </w:rPr>
        <w:t xml:space="preserve"> </w:t>
      </w:r>
      <w:r>
        <w:t>академических часов и более 3345 академических часов в соответствии с требованиями 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</w:t>
      </w:r>
      <w:r>
        <w:rPr>
          <w:spacing w:val="1"/>
        </w:rPr>
        <w:t xml:space="preserve"> </w:t>
      </w:r>
      <w:r>
        <w:t>дневной) учебной неделе, предусмотренными Гигиеническими нормативами и Санитарно-</w:t>
      </w:r>
      <w:r>
        <w:rPr>
          <w:spacing w:val="-57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644A77" w:rsidRDefault="00644A77">
      <w:pPr>
        <w:pStyle w:val="BodyText"/>
        <w:spacing w:before="1"/>
        <w:ind w:right="687" w:firstLine="707"/>
      </w:pPr>
      <w:r>
        <w:t>В целях удовлетворения образовательных потребностей и интересов 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 учебные планы, в том числе для ускоренного</w:t>
      </w:r>
      <w:r>
        <w:rPr>
          <w:spacing w:val="1"/>
        </w:rPr>
        <w:t xml:space="preserve"> </w:t>
      </w:r>
      <w:r>
        <w:t>обучения, в пределах осваиваемой программы начального общего 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 индивидуальных учебных планов, в том числе для ускоренного обучения,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3"/>
        </w:rPr>
        <w:t xml:space="preserve"> </w:t>
      </w:r>
      <w:r>
        <w:t>требованиями.</w:t>
      </w:r>
    </w:p>
    <w:p w:rsidR="00644A77" w:rsidRDefault="00644A77" w:rsidP="00404B6E">
      <w:pPr>
        <w:pStyle w:val="Heading1"/>
        <w:numPr>
          <w:ilvl w:val="1"/>
          <w:numId w:val="110"/>
        </w:numPr>
        <w:tabs>
          <w:tab w:val="left" w:pos="1839"/>
        </w:tabs>
        <w:spacing w:before="5" w:line="274" w:lineRule="exact"/>
        <w:ind w:hanging="42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</w:p>
    <w:p w:rsidR="00644A77" w:rsidRDefault="00644A77">
      <w:pPr>
        <w:pStyle w:val="BodyText"/>
        <w:ind w:right="689" w:firstLine="707"/>
      </w:pPr>
      <w:r>
        <w:t>Планируемые результаты освоения ООП НОО соответствуют современным целям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образования, представленным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обучающегося.</w:t>
      </w:r>
    </w:p>
    <w:p w:rsidR="00644A77" w:rsidRDefault="00644A77">
      <w:pPr>
        <w:pStyle w:val="BodyText"/>
        <w:ind w:right="68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духовно¬нравственными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644A77" w:rsidRDefault="00644A77">
      <w:pPr>
        <w:pStyle w:val="BodyText"/>
        <w:ind w:right="689"/>
      </w:pPr>
      <w:r>
        <w:t>Метапредметные результаты характеризуют уровень сформированности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 а также различными знаково-символическими средствами, которые помогают</w:t>
      </w:r>
      <w:r>
        <w:rPr>
          <w:spacing w:val="1"/>
        </w:rPr>
        <w:t xml:space="preserve"> </w:t>
      </w:r>
      <w:r>
        <w:t>обучающимся применять знания, как в типовых, так и в новых, нестандартных учебных</w:t>
      </w:r>
      <w:r>
        <w:rPr>
          <w:spacing w:val="1"/>
        </w:rPr>
        <w:t xml:space="preserve"> </w:t>
      </w:r>
      <w:r>
        <w:t>ситуациях.</w:t>
      </w:r>
    </w:p>
    <w:p w:rsidR="00644A77" w:rsidRDefault="00644A77">
      <w:pPr>
        <w:pStyle w:val="BodyText"/>
      </w:pPr>
      <w:r>
        <w:rPr>
          <w:spacing w:val="-2"/>
        </w:rPr>
        <w:t>Предметные</w:t>
      </w:r>
      <w:r>
        <w:rPr>
          <w:spacing w:val="-12"/>
        </w:rPr>
        <w:t xml:space="preserve"> </w:t>
      </w:r>
      <w:r>
        <w:rPr>
          <w:spacing w:val="-1"/>
        </w:rPr>
        <w:t>результаты:</w:t>
      </w:r>
    </w:p>
    <w:p w:rsidR="00644A77" w:rsidRDefault="00644A77">
      <w:pPr>
        <w:pStyle w:val="BodyText"/>
        <w:spacing w:line="276" w:lineRule="exact"/>
      </w:pPr>
      <w:r>
        <w:rPr>
          <w:spacing w:val="-1"/>
        </w:rPr>
        <w:t>Русский</w:t>
      </w:r>
      <w:r>
        <w:rPr>
          <w:spacing w:val="-14"/>
        </w:rPr>
        <w:t xml:space="preserve"> </w:t>
      </w:r>
      <w:r>
        <w:t>язык.</w:t>
      </w:r>
      <w:r>
        <w:rPr>
          <w:spacing w:val="-13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язык: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8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первоначальных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единстве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многообразии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языкового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spacing w:before="73"/>
        <w:ind w:right="690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того,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средство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spacing w:before="1"/>
        <w:ind w:right="691"/>
        <w:rPr>
          <w:sz w:val="24"/>
        </w:rPr>
      </w:pPr>
      <w:r>
        <w:rPr>
          <w:sz w:val="24"/>
        </w:rPr>
        <w:t>сформированность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 (орфоэпических, лексических, грамматических)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этикета; умение ориентироваться в целях, задачах, средствах и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овладение учебными действиями с языковыми единицами и умение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задач.</w:t>
      </w:r>
    </w:p>
    <w:p w:rsidR="00644A77" w:rsidRDefault="00644A77">
      <w:pPr>
        <w:pStyle w:val="BodyText"/>
        <w:spacing w:line="276" w:lineRule="exact"/>
      </w:pPr>
      <w:r>
        <w:rPr>
          <w:spacing w:val="-1"/>
        </w:rPr>
        <w:t>Литературное</w:t>
      </w:r>
      <w:r>
        <w:rPr>
          <w:spacing w:val="-13"/>
        </w:rPr>
        <w:t xml:space="preserve"> </w:t>
      </w:r>
      <w:r>
        <w:rPr>
          <w:spacing w:val="-1"/>
        </w:rPr>
        <w:t>чтение.</w:t>
      </w:r>
      <w:r>
        <w:rPr>
          <w:spacing w:val="-13"/>
        </w:rPr>
        <w:t xml:space="preserve"> </w:t>
      </w:r>
      <w:r>
        <w:rPr>
          <w:spacing w:val="-1"/>
        </w:rPr>
        <w:t>Литературное</w:t>
      </w:r>
      <w:r>
        <w:rPr>
          <w:spacing w:val="-12"/>
        </w:rPr>
        <w:t xml:space="preserve"> </w:t>
      </w:r>
      <w:r>
        <w:rPr>
          <w:spacing w:val="-1"/>
        </w:rPr>
        <w:t>чтение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родном</w:t>
      </w:r>
      <w:r>
        <w:rPr>
          <w:spacing w:val="-14"/>
        </w:rPr>
        <w:t xml:space="preserve"> </w:t>
      </w:r>
      <w:r>
        <w:rPr>
          <w:spacing w:val="-1"/>
        </w:rPr>
        <w:t>языке: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понимание литературы как явления национальной и мировой культуры,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осознание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мире, российской истории и культуре, первоначальных этических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о добре и зле, нравственности; успешности обучения по всем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понимание роли чтения, использование разных видов чтения 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 выборочное, поисковое); умение осознанно воспринимать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общего речевого развития, т.е. овладение техникой чтения вслух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spacing w:line="275" w:lineRule="exact"/>
      </w:pPr>
      <w:r>
        <w:rPr>
          <w:spacing w:val="-1"/>
        </w:rPr>
        <w:t>Иностранный</w:t>
      </w:r>
      <w:r>
        <w:rPr>
          <w:spacing w:val="-14"/>
        </w:rPr>
        <w:t xml:space="preserve"> </w:t>
      </w:r>
      <w:r>
        <w:rPr>
          <w:spacing w:val="-1"/>
        </w:rPr>
        <w:t>язык: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освоение начальных лингвистических представлений, необходимых для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кругозора;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сформированность дружелюбного отношения и толерантности к носителям 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58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литературы.</w:t>
      </w:r>
    </w:p>
    <w:p w:rsidR="00644A77" w:rsidRDefault="00644A77">
      <w:pPr>
        <w:pStyle w:val="BodyText"/>
        <w:spacing w:line="275" w:lineRule="exact"/>
      </w:pPr>
      <w:r>
        <w:rPr>
          <w:spacing w:val="-1"/>
        </w:rPr>
        <w:t>Математика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информатика: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 предметов, процессов, явлений, а также оценки их количественных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8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основами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логического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алгоритмического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мышления,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пространственного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воображения и математической речи, измерения, пересчета, прикидки и оценки,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наглядного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алгоритмов;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spacing w:before="73" w:line="242" w:lineRule="auto"/>
        <w:ind w:right="689"/>
        <w:rPr>
          <w:sz w:val="24"/>
        </w:rPr>
      </w:pPr>
      <w:r>
        <w:rPr>
          <w:sz w:val="24"/>
        </w:rPr>
        <w:t>приобретение начального опыта применения математических знаний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12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left="1418" w:right="1547" w:firstLine="360"/>
        <w:rPr>
          <w:sz w:val="24"/>
        </w:rPr>
      </w:pPr>
      <w:r>
        <w:rPr>
          <w:spacing w:val="-2"/>
          <w:sz w:val="24"/>
        </w:rPr>
        <w:t>приобретение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первоначальных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компьютерной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грамотности.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понимание особой роли России в мировой истории, воспитание чувства гордости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победы;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краю,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 элементарных правил нравственного поведения в мире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среде;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освоение доступных способов изучения природы и общества (наблюдение, 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 опыт, сравнение, классификация и др., с получением информации из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пространстве);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мире.</w:t>
      </w:r>
    </w:p>
    <w:p w:rsidR="00644A77" w:rsidRDefault="00644A77">
      <w:pPr>
        <w:pStyle w:val="BodyText"/>
        <w:spacing w:line="275" w:lineRule="exact"/>
      </w:pPr>
      <w:r>
        <w:rPr>
          <w:spacing w:val="-2"/>
        </w:rPr>
        <w:t>Основы</w:t>
      </w:r>
      <w:r>
        <w:rPr>
          <w:spacing w:val="-11"/>
        </w:rPr>
        <w:t xml:space="preserve"> </w:t>
      </w:r>
      <w:r>
        <w:rPr>
          <w:spacing w:val="-2"/>
        </w:rPr>
        <w:t>духовно-нравственной</w:t>
      </w:r>
      <w:r>
        <w:rPr>
          <w:spacing w:val="43"/>
        </w:rPr>
        <w:t xml:space="preserve"> </w:t>
      </w:r>
      <w:r>
        <w:rPr>
          <w:spacing w:val="-1"/>
        </w:rPr>
        <w:t>культуры</w:t>
      </w:r>
      <w:r>
        <w:rPr>
          <w:spacing w:val="-11"/>
        </w:rPr>
        <w:t xml:space="preserve"> </w:t>
      </w:r>
      <w:r>
        <w:rPr>
          <w:spacing w:val="-1"/>
        </w:rPr>
        <w:t>народов</w:t>
      </w:r>
      <w:r>
        <w:rPr>
          <w:spacing w:val="-11"/>
        </w:rPr>
        <w:t xml:space="preserve"> </w:t>
      </w:r>
      <w:r>
        <w:rPr>
          <w:spacing w:val="-1"/>
        </w:rPr>
        <w:t>России: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нравственному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самосовершенствованию,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духовному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саморазвитию;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5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5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значения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нравственности,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веры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религии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общества;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формирование первоначальных представлений о светской этике, о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первоначальные представления об исторической роли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государственности;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6"/>
        <w:rPr>
          <w:sz w:val="24"/>
        </w:rPr>
      </w:pPr>
      <w:r>
        <w:rPr>
          <w:sz w:val="24"/>
        </w:rPr>
        <w:t>становление внутренней установки личности поступать согласно своей совести;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нравственности, основанной на свободе совести и вероисповедания,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left="1418" w:right="5135" w:firstLine="360"/>
        <w:rPr>
          <w:sz w:val="24"/>
        </w:rPr>
      </w:pPr>
      <w:r>
        <w:rPr>
          <w:spacing w:val="-2"/>
          <w:sz w:val="24"/>
        </w:rPr>
        <w:t xml:space="preserve">осознание ценности человеческой </w:t>
      </w:r>
      <w:r>
        <w:rPr>
          <w:spacing w:val="-1"/>
          <w:sz w:val="24"/>
        </w:rPr>
        <w:t>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</w:t>
      </w:r>
    </w:p>
    <w:p w:rsidR="00644A77" w:rsidRDefault="00644A77">
      <w:pPr>
        <w:pStyle w:val="BodyText"/>
        <w:spacing w:line="276" w:lineRule="exact"/>
      </w:pPr>
      <w:r>
        <w:rPr>
          <w:spacing w:val="-2"/>
        </w:rPr>
        <w:t>Изобразительное</w:t>
      </w:r>
      <w:r>
        <w:rPr>
          <w:spacing w:val="-10"/>
        </w:rPr>
        <w:t xml:space="preserve"> </w:t>
      </w:r>
      <w:r>
        <w:rPr>
          <w:spacing w:val="-2"/>
        </w:rPr>
        <w:t>искусство: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искусства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роли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красоты как ценности; потребности в художественном творчестве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искусством;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овладение практическими умениями и навыками в восприятии, анализе и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(рисунке, живописи, скульптуре,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tabs>
          <w:tab w:val="left" w:pos="3943"/>
          <w:tab w:val="left" w:pos="4487"/>
          <w:tab w:val="left" w:pos="5269"/>
          <w:tab w:val="left" w:pos="6625"/>
          <w:tab w:val="left" w:pos="8194"/>
          <w:tab w:val="left" w:pos="9804"/>
        </w:tabs>
        <w:spacing w:before="73"/>
        <w:ind w:left="2138" w:right="691"/>
        <w:jc w:val="left"/>
      </w:pPr>
      <w:r>
        <w:t>базирующихся</w:t>
      </w:r>
      <w:r>
        <w:tab/>
        <w:t>на</w:t>
      </w:r>
      <w:r>
        <w:tab/>
        <w:t>ИКТ</w:t>
      </w:r>
      <w:r>
        <w:tab/>
        <w:t>(цифровая</w:t>
      </w:r>
      <w:r>
        <w:tab/>
        <w:t>фотография,</w:t>
      </w:r>
      <w:r>
        <w:tab/>
        <w:t>видеозапись,</w:t>
      </w:r>
      <w:r>
        <w:tab/>
      </w:r>
      <w:r>
        <w:rPr>
          <w:spacing w:val="-2"/>
        </w:rPr>
        <w:t>элементы</w:t>
      </w:r>
      <w:r>
        <w:rPr>
          <w:spacing w:val="-57"/>
        </w:rPr>
        <w:t xml:space="preserve"> </w:t>
      </w:r>
      <w:r>
        <w:t>мультипликации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пр.).</w:t>
      </w:r>
    </w:p>
    <w:p w:rsidR="00644A77" w:rsidRDefault="00644A77">
      <w:pPr>
        <w:pStyle w:val="BodyText"/>
        <w:spacing w:before="1" w:line="276" w:lineRule="exact"/>
        <w:ind w:left="1476"/>
        <w:jc w:val="left"/>
      </w:pPr>
      <w:r>
        <w:t>Музыка: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0"/>
        <w:rPr>
          <w:sz w:val="24"/>
        </w:rPr>
      </w:pPr>
      <w:r>
        <w:rPr>
          <w:spacing w:val="-1"/>
          <w:sz w:val="24"/>
        </w:rPr>
        <w:t>сформированность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первоначальных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роли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spacing w:before="1"/>
        <w:ind w:right="692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культуры родного края, развитие художественного вкуса и интереса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7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создании</w:t>
      </w:r>
      <w:r>
        <w:rPr>
          <w:spacing w:val="-12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импровизации.</w:t>
      </w:r>
    </w:p>
    <w:p w:rsidR="00644A77" w:rsidRDefault="00644A77">
      <w:pPr>
        <w:pStyle w:val="BodyText"/>
        <w:spacing w:line="276" w:lineRule="exact"/>
        <w:jc w:val="left"/>
      </w:pPr>
      <w:r>
        <w:t>Технология: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усвоение первоначальных представлений о материальной культуре как 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приобретение навыков самообслуживания; овладение технологическими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9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(дизайнерских),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приобретение первоначальных навыков совместной продуктивной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</w:p>
    <w:p w:rsidR="00644A77" w:rsidRDefault="00644A77">
      <w:pPr>
        <w:pStyle w:val="BodyText"/>
        <w:spacing w:line="275" w:lineRule="exact"/>
      </w:pPr>
      <w:r>
        <w:rPr>
          <w:spacing w:val="-2"/>
        </w:rPr>
        <w:t>Физическая</w:t>
      </w:r>
      <w:r>
        <w:rPr>
          <w:spacing w:val="-12"/>
        </w:rPr>
        <w:t xml:space="preserve"> </w:t>
      </w:r>
      <w:r>
        <w:rPr>
          <w:spacing w:val="-1"/>
        </w:rPr>
        <w:t>культура: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первоначальных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(физического,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психологического),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позитивном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 дня, утренняя зарядка, оздоровительные мероприятия, подвижные игры и т.</w:t>
      </w:r>
      <w:r>
        <w:rPr>
          <w:spacing w:val="-57"/>
          <w:sz w:val="24"/>
        </w:rPr>
        <w:t xml:space="preserve"> </w:t>
      </w:r>
      <w:r>
        <w:rPr>
          <w:sz w:val="24"/>
        </w:rPr>
        <w:t>д.);</w:t>
      </w:r>
    </w:p>
    <w:p w:rsidR="00644A77" w:rsidRDefault="00644A77" w:rsidP="00404B6E">
      <w:pPr>
        <w:pStyle w:val="ListParagraph"/>
        <w:numPr>
          <w:ilvl w:val="0"/>
          <w:numId w:val="108"/>
        </w:numPr>
        <w:tabs>
          <w:tab w:val="left" w:pos="2139"/>
        </w:tabs>
        <w:ind w:right="68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состоянием, величиной физических нагрузок, данных мониторинга здоровья 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гибкости).</w:t>
      </w:r>
    </w:p>
    <w:p w:rsidR="00644A77" w:rsidRDefault="00644A77" w:rsidP="00404B6E">
      <w:pPr>
        <w:pStyle w:val="Heading1"/>
        <w:numPr>
          <w:ilvl w:val="1"/>
          <w:numId w:val="110"/>
        </w:numPr>
        <w:tabs>
          <w:tab w:val="left" w:pos="1839"/>
        </w:tabs>
        <w:spacing w:line="275" w:lineRule="exact"/>
        <w:ind w:hanging="421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</w:p>
    <w:p w:rsidR="00644A77" w:rsidRDefault="00644A77">
      <w:pPr>
        <w:pStyle w:val="BodyText"/>
        <w:ind w:right="694" w:firstLine="707"/>
      </w:pP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 ФГОС НОО независимо от формы получения начального общего образования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средствам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достижения.</w:t>
      </w:r>
    </w:p>
    <w:p w:rsidR="00644A77" w:rsidRDefault="00644A77">
      <w:pPr>
        <w:pStyle w:val="BodyText"/>
        <w:ind w:right="689" w:firstLine="707"/>
      </w:pPr>
      <w:r>
        <w:t>Система оценки достижения планируемых результатов (далее - система 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частью</w:t>
      </w:r>
      <w:r>
        <w:rPr>
          <w:spacing w:val="15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управления</w:t>
      </w:r>
      <w:r>
        <w:rPr>
          <w:spacing w:val="14"/>
        </w:rPr>
        <w:t xml:space="preserve"> </w:t>
      </w:r>
      <w:r>
        <w:t>качеством</w:t>
      </w:r>
      <w:r>
        <w:rPr>
          <w:spacing w:val="14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образовательной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локального акта.</w:t>
      </w:r>
    </w:p>
    <w:p w:rsidR="00644A77" w:rsidRDefault="00644A77">
      <w:pPr>
        <w:pStyle w:val="BodyText"/>
        <w:spacing w:before="1"/>
        <w:ind w:right="694" w:firstLine="707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 функциями являются: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644A77" w:rsidRDefault="00644A77">
      <w:pPr>
        <w:pStyle w:val="BodyText"/>
        <w:ind w:right="698" w:firstLine="707"/>
      </w:pPr>
      <w:r>
        <w:t>Основными направлениями и целями оценочной деятельности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основа их промежуточной и итоговой аттестации, а также основа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уровней;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before="1"/>
        <w:ind w:right="694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</w:p>
    <w:p w:rsidR="00644A77" w:rsidRDefault="00644A77">
      <w:pPr>
        <w:pStyle w:val="BodyText"/>
        <w:ind w:right="695" w:firstLine="707"/>
      </w:pPr>
      <w:r>
        <w:t>Основным объектом системы оценки, её содержательной и критериальной 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освоения обучающимися ООП</w:t>
      </w:r>
      <w:r>
        <w:rPr>
          <w:spacing w:val="-1"/>
        </w:rPr>
        <w:t xml:space="preserve"> </w:t>
      </w:r>
      <w:r>
        <w:t>НОО.</w:t>
      </w:r>
    </w:p>
    <w:p w:rsidR="00644A77" w:rsidRDefault="00644A77">
      <w:pPr>
        <w:pStyle w:val="BodyText"/>
        <w:ind w:left="1778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:rsidR="00644A77" w:rsidRDefault="00644A77">
      <w:pPr>
        <w:pStyle w:val="BodyText"/>
        <w:spacing w:line="276" w:lineRule="exact"/>
      </w:pPr>
      <w:r>
        <w:t>Внутренняя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включает: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left="1418" w:right="5223" w:firstLine="360"/>
        <w:jc w:val="left"/>
        <w:rPr>
          <w:sz w:val="24"/>
        </w:rPr>
      </w:pPr>
      <w:r>
        <w:rPr>
          <w:sz w:val="24"/>
        </w:rPr>
        <w:t>психолого-педагогическое наблюдение;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независимую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итоговую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аттестацию.</w:t>
      </w:r>
    </w:p>
    <w:p w:rsidR="00644A77" w:rsidRDefault="00644A77">
      <w:pPr>
        <w:pStyle w:val="BodyText"/>
        <w:ind w:right="692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 уровневый и комплексный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644A77" w:rsidRDefault="00644A77">
      <w:pPr>
        <w:pStyle w:val="BodyText"/>
        <w:ind w:right="687" w:firstLine="707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учебно-практических задач, а также в оценке уровня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:rsidR="00644A77" w:rsidRDefault="00644A77">
      <w:pPr>
        <w:pStyle w:val="BodyText"/>
        <w:ind w:right="690" w:firstLine="707"/>
      </w:pPr>
      <w:r>
        <w:t>Уровневый подход к оценке образовательных достижений обучающихся 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644A77" w:rsidRDefault="00644A77">
      <w:pPr>
        <w:pStyle w:val="BodyText"/>
        <w:ind w:right="689" w:firstLine="707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 результатов. Достижение базового уровня свидетельствует о 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 обучающимися в ходе учебного процесса, выступает достаточным для продолжения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усвоения последующего</w:t>
      </w:r>
      <w:r>
        <w:rPr>
          <w:spacing w:val="-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материала.</w:t>
      </w:r>
    </w:p>
    <w:p w:rsidR="00644A77" w:rsidRDefault="00644A77">
      <w:pPr>
        <w:pStyle w:val="BodyText"/>
        <w:spacing w:line="276" w:lineRule="exact"/>
        <w:ind w:left="2126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4" w:lineRule="exact"/>
        <w:ind w:hanging="361"/>
        <w:rPr>
          <w:sz w:val="24"/>
        </w:rPr>
      </w:pP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644A77" w:rsidRDefault="00644A77">
      <w:pPr>
        <w:spacing w:line="294" w:lineRule="exact"/>
        <w:jc w:val="both"/>
        <w:rPr>
          <w:sz w:val="24"/>
        </w:rPr>
        <w:sectPr w:rsidR="00644A77">
          <w:pgSz w:w="11910" w:h="16840"/>
          <w:pgMar w:top="1040" w:right="440" w:bottom="134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before="73"/>
        <w:ind w:right="690"/>
        <w:rPr>
          <w:sz w:val="24"/>
        </w:rPr>
      </w:pPr>
      <w:r>
        <w:rPr>
          <w:sz w:val="24"/>
        </w:rPr>
        <w:t>использование комплекса оценочных процедур как основы для оценки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 использование контекстной информации (об особенностях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before="1"/>
        <w:ind w:right="690"/>
        <w:rPr>
          <w:sz w:val="24"/>
        </w:rPr>
      </w:pPr>
      <w:r>
        <w:rPr>
          <w:sz w:val="24"/>
        </w:rPr>
        <w:t>использование разнообразных методов и форм оценки, взаимно дополняющих 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друга: стандартизированных устных и письменных работ, проектов,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исследовательских) 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взаимооценка);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формируемых с использованием 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644A77" w:rsidRDefault="00644A77">
      <w:pPr>
        <w:pStyle w:val="BodyText"/>
        <w:ind w:right="698" w:firstLine="707"/>
      </w:pPr>
      <w:r>
        <w:t>Целью оценки личностных достижений обучающихся является получение общего</w:t>
      </w:r>
      <w:r>
        <w:rPr>
          <w:spacing w:val="1"/>
        </w:rPr>
        <w:t xml:space="preserve"> </w:t>
      </w:r>
      <w:r>
        <w:t>представления о воспитательной деятельности образовательной организации и ее влиянии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обучающихся.</w:t>
      </w:r>
    </w:p>
    <w:p w:rsidR="00644A77" w:rsidRDefault="00644A77">
      <w:pPr>
        <w:pStyle w:val="BodyText"/>
        <w:ind w:right="689" w:firstLine="707"/>
      </w:pPr>
      <w:r>
        <w:t>При оценке личностных результатов необходимо соблюдение этических норм 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развития.</w:t>
      </w:r>
    </w:p>
    <w:p w:rsidR="00644A77" w:rsidRDefault="00644A77">
      <w:pPr>
        <w:ind w:left="1418" w:right="692" w:firstLine="707"/>
        <w:jc w:val="both"/>
        <w:rPr>
          <w:sz w:val="24"/>
        </w:rPr>
      </w:pPr>
      <w:r>
        <w:rPr>
          <w:b/>
          <w:sz w:val="24"/>
        </w:rPr>
        <w:t>Личностные достижения обучающихся</w:t>
      </w:r>
      <w:r>
        <w:rPr>
          <w:sz w:val="24"/>
        </w:rPr>
        <w:t>, освоивших ООП НОО, включают 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основы российской гражданской идентичности, ценностные установки и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BodyText"/>
        <w:ind w:right="692"/>
      </w:pPr>
      <w:r>
        <w:t>Учитывая особенности групп личностных результатов, педагогический работник 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только оценку следующих</w:t>
      </w:r>
      <w:r>
        <w:rPr>
          <w:spacing w:val="-3"/>
        </w:rPr>
        <w:t xml:space="preserve"> </w:t>
      </w:r>
      <w:r>
        <w:t>качеств: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3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самооценку.</w:t>
      </w:r>
    </w:p>
    <w:p w:rsidR="00644A77" w:rsidRDefault="00644A77">
      <w:pPr>
        <w:pStyle w:val="BodyText"/>
        <w:ind w:right="696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644A77" w:rsidRDefault="00644A77">
      <w:pPr>
        <w:pStyle w:val="BodyText"/>
        <w:ind w:right="691" w:firstLine="707"/>
      </w:pPr>
      <w:r>
        <w:rPr>
          <w:b/>
        </w:rPr>
        <w:t xml:space="preserve">Оценка метапредметных результатов </w:t>
      </w:r>
      <w:r>
        <w:t>осуществляется через оценку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644A77" w:rsidRDefault="00644A77">
      <w:pPr>
        <w:pStyle w:val="BodyText"/>
        <w:ind w:right="692" w:firstLine="707"/>
      </w:pPr>
      <w:r>
        <w:t>Формирование метапредметных результатов обеспечивается комплексом 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учебных предметов и</w:t>
      </w:r>
      <w:r>
        <w:rPr>
          <w:spacing w:val="1"/>
        </w:rPr>
        <w:t xml:space="preserve"> </w:t>
      </w:r>
      <w:r>
        <w:t>внеурочной деятельности.</w:t>
      </w:r>
    </w:p>
    <w:p w:rsidR="00644A77" w:rsidRDefault="00644A77">
      <w:pPr>
        <w:pStyle w:val="BodyText"/>
        <w:ind w:right="695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сформированности: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0"/>
      </w:pPr>
      <w:r>
        <w:t>Овладение</w:t>
      </w:r>
      <w:r>
        <w:rPr>
          <w:spacing w:val="1"/>
        </w:rPr>
        <w:t xml:space="preserve"> </w:t>
      </w:r>
      <w:r>
        <w:rPr>
          <w:u w:val="single"/>
        </w:rPr>
        <w:t>познавательными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действий, умения 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информацией.</w:t>
      </w:r>
    </w:p>
    <w:p w:rsidR="00644A77" w:rsidRDefault="00644A77">
      <w:pPr>
        <w:pStyle w:val="BodyText"/>
        <w:ind w:right="691"/>
      </w:pPr>
      <w:r>
        <w:t>Овладение</w:t>
      </w:r>
      <w:r>
        <w:rPr>
          <w:spacing w:val="1"/>
        </w:rPr>
        <w:t xml:space="preserve"> </w:t>
      </w:r>
      <w:r>
        <w:rPr>
          <w:u w:val="single"/>
        </w:rPr>
        <w:t>базовыми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логическими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действиями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 умений: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before="73" w:line="242" w:lineRule="auto"/>
        <w:ind w:right="69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5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  <w:tab w:val="left" w:pos="3899"/>
          <w:tab w:val="left" w:pos="6686"/>
          <w:tab w:val="left" w:pos="7535"/>
          <w:tab w:val="left" w:pos="7940"/>
          <w:tab w:val="left" w:pos="9343"/>
        </w:tabs>
        <w:ind w:right="69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выводы.</w:t>
      </w:r>
    </w:p>
    <w:p w:rsidR="00644A77" w:rsidRDefault="00644A77">
      <w:pPr>
        <w:pStyle w:val="BodyText"/>
        <w:ind w:right="691"/>
        <w:jc w:val="left"/>
      </w:pPr>
      <w:r>
        <w:t>Овладение</w:t>
      </w:r>
      <w:r>
        <w:rPr>
          <w:spacing w:val="36"/>
        </w:rPr>
        <w:t xml:space="preserve"> </w:t>
      </w:r>
      <w:r>
        <w:rPr>
          <w:u w:val="single"/>
        </w:rPr>
        <w:t>базовыми</w:t>
      </w:r>
      <w:r>
        <w:rPr>
          <w:spacing w:val="37"/>
          <w:u w:val="single"/>
        </w:rPr>
        <w:t xml:space="preserve"> </w:t>
      </w:r>
      <w:r>
        <w:rPr>
          <w:u w:val="single"/>
        </w:rPr>
        <w:t>исследовательскими</w:t>
      </w:r>
      <w:r>
        <w:rPr>
          <w:spacing w:val="37"/>
          <w:u w:val="single"/>
        </w:rPr>
        <w:t xml:space="preserve"> </w:t>
      </w:r>
      <w:r>
        <w:rPr>
          <w:u w:val="single"/>
        </w:rPr>
        <w:t>действиями</w:t>
      </w:r>
      <w:r>
        <w:rPr>
          <w:spacing w:val="41"/>
        </w:rPr>
        <w:t xml:space="preserve"> </w:t>
      </w:r>
      <w:r>
        <w:t>обеспечивает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 умений: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ситуациях;</w:t>
      </w:r>
    </w:p>
    <w:p w:rsidR="00644A77" w:rsidRDefault="00644A77">
      <w:pPr>
        <w:pStyle w:val="BodyText"/>
        <w:ind w:right="698"/>
      </w:pPr>
      <w:r>
        <w:t>Работа с информацией как</w:t>
      </w:r>
      <w:r>
        <w:rPr>
          <w:spacing w:val="1"/>
        </w:rPr>
        <w:t xml:space="preserve"> </w:t>
      </w:r>
      <w:r>
        <w:t>одно из познавательных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 информации в информационно- 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«Интернет»</w:t>
      </w:r>
      <w:r>
        <w:rPr>
          <w:spacing w:val="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0"/>
      </w:pPr>
      <w:r>
        <w:t>Овладение</w:t>
      </w:r>
      <w:r>
        <w:rPr>
          <w:spacing w:val="1"/>
        </w:rPr>
        <w:t xml:space="preserve"> </w:t>
      </w:r>
      <w:r>
        <w:rPr>
          <w:u w:val="single"/>
        </w:rPr>
        <w:t>универсальными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коммуникативными</w:t>
      </w:r>
      <w:r>
        <w:rPr>
          <w:spacing w:val="1"/>
          <w:u w:val="single"/>
        </w:rPr>
        <w:t xml:space="preserve"> </w:t>
      </w:r>
      <w:r>
        <w:rPr>
          <w:u w:val="single"/>
        </w:rP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 и оценку у обучающихся таких групп умений, как общение и совместная</w:t>
      </w:r>
      <w:r>
        <w:rPr>
          <w:spacing w:val="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700"/>
      </w:pPr>
      <w:r>
        <w:t>Общение как одно из коммуникативных универсальных учебных действий обеспечивает</w:t>
      </w:r>
      <w:r>
        <w:rPr>
          <w:spacing w:val="1"/>
        </w:rPr>
        <w:t xml:space="preserve"> </w:t>
      </w:r>
      <w:r>
        <w:t>сформированность у обучающихся следующих умений: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before="73"/>
        <w:ind w:hanging="36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  <w:tab w:val="left" w:pos="3433"/>
          <w:tab w:val="left" w:pos="5417"/>
          <w:tab w:val="left" w:pos="6592"/>
          <w:tab w:val="left" w:pos="7813"/>
          <w:tab w:val="left" w:pos="8610"/>
          <w:tab w:val="left" w:pos="9764"/>
          <w:tab w:val="left" w:pos="10114"/>
        </w:tabs>
        <w:ind w:right="690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tabs>
          <w:tab w:val="left" w:pos="4373"/>
        </w:tabs>
        <w:ind w:right="770"/>
        <w:jc w:val="left"/>
      </w:pPr>
      <w:r>
        <w:t xml:space="preserve">Совместная  </w:t>
      </w:r>
      <w:r>
        <w:rPr>
          <w:spacing w:val="14"/>
        </w:rPr>
        <w:t xml:space="preserve"> </w:t>
      </w:r>
      <w:r>
        <w:t>деятельность</w:t>
      </w:r>
      <w:r>
        <w:tab/>
        <w:t>как</w:t>
      </w:r>
      <w:r>
        <w:rPr>
          <w:spacing w:val="17"/>
        </w:rPr>
        <w:t xml:space="preserve"> </w:t>
      </w:r>
      <w:r>
        <w:t>одно</w:t>
      </w:r>
      <w:r>
        <w:rPr>
          <w:spacing w:val="15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коммуникативных</w:t>
      </w:r>
      <w:r>
        <w:rPr>
          <w:spacing w:val="15"/>
        </w:rPr>
        <w:t xml:space="preserve"> </w:t>
      </w:r>
      <w:r>
        <w:t>универсальных</w:t>
      </w:r>
      <w:r>
        <w:rPr>
          <w:spacing w:val="15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сформированность 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 умений: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образцов.</w:t>
      </w:r>
    </w:p>
    <w:p w:rsidR="00644A77" w:rsidRDefault="00644A77">
      <w:pPr>
        <w:pStyle w:val="BodyText"/>
        <w:ind w:right="690"/>
      </w:pPr>
      <w:r>
        <w:t xml:space="preserve">Овладение </w:t>
      </w:r>
      <w:r>
        <w:rPr>
          <w:u w:val="single"/>
        </w:rPr>
        <w:t>регулятивными универсальными учебными действиями</w:t>
      </w:r>
      <w:r>
        <w:t xml:space="preserve"> согласно ФГОС 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6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-57"/>
        </w:rPr>
        <w:t xml:space="preserve"> </w:t>
      </w:r>
      <w:r>
        <w:t>причины успеха (неудач) в учебной деятельности, корректировать свои учебные действия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 ошибок).</w:t>
      </w:r>
    </w:p>
    <w:p w:rsidR="00644A77" w:rsidRDefault="00644A77">
      <w:pPr>
        <w:pStyle w:val="BodyText"/>
        <w:ind w:right="690" w:firstLine="707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достижения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 работником в ходе текущей и промежуточной оценки по предмету, так и</w:t>
      </w:r>
      <w:r>
        <w:rPr>
          <w:spacing w:val="1"/>
        </w:rPr>
        <w:t xml:space="preserve"> </w:t>
      </w:r>
      <w:r>
        <w:t>администрацией образовательной организации в ходе мониторинга. В текущем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учебные задачи, требующие владения познавательными, коммуникативными 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-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преподавании.</w:t>
      </w:r>
    </w:p>
    <w:p w:rsidR="00644A77" w:rsidRDefault="00644A77">
      <w:pPr>
        <w:pStyle w:val="BodyText"/>
        <w:ind w:right="691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61"/>
        </w:rPr>
        <w:t xml:space="preserve"> </w:t>
      </w:r>
      <w:r>
        <w:t>мониторинга</w:t>
      </w:r>
      <w:r>
        <w:rPr>
          <w:spacing w:val="6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сформированности универсальных учебных действий строится на межпредметной основе</w:t>
      </w:r>
      <w:r>
        <w:rPr>
          <w:spacing w:val="1"/>
        </w:rPr>
        <w:t xml:space="preserve"> </w:t>
      </w:r>
      <w:r>
        <w:t>и может включать диагностические материалы по оценке функциональной 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644A77" w:rsidRDefault="00644A77">
      <w:pPr>
        <w:pStyle w:val="BodyText"/>
        <w:ind w:right="693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 областей, включающих конкретные учебные предметы, ориентированы на</w:t>
      </w:r>
      <w:r>
        <w:rPr>
          <w:spacing w:val="1"/>
        </w:rPr>
        <w:t xml:space="preserve"> </w:t>
      </w:r>
      <w:r>
        <w:t>применение знаний, умений и навыков обучающимися в учебных ситуациях и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условиях, а</w:t>
      </w:r>
      <w:r>
        <w:rPr>
          <w:spacing w:val="-1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обучение.</w:t>
      </w:r>
    </w:p>
    <w:p w:rsidR="00644A77" w:rsidRDefault="00644A77">
      <w:pPr>
        <w:pStyle w:val="BodyText"/>
        <w:ind w:right="696" w:firstLine="707"/>
      </w:pPr>
      <w:r>
        <w:t>Оценка предметных результатов освоения ООП НОО осуществляется через 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644A77" w:rsidRDefault="00644A77">
      <w:pPr>
        <w:pStyle w:val="BodyText"/>
        <w:ind w:right="691" w:firstLine="707"/>
      </w:pPr>
      <w:r>
        <w:t>Основным предметом оценки результатов освоения ООП НОО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НОО является способность к решению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-3"/>
        </w:rPr>
        <w:t xml:space="preserve"> </w:t>
      </w:r>
      <w:r>
        <w:t>действий.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 w:firstLine="707"/>
      </w:pPr>
      <w:r>
        <w:t>Оценка предметных результатов освоения ООП НОО осуществляется учителем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процедур текущего,</w:t>
      </w:r>
      <w:r>
        <w:rPr>
          <w:spacing w:val="-2"/>
        </w:rPr>
        <w:t xml:space="preserve"> </w:t>
      </w:r>
      <w:r>
        <w:t>тематического,</w:t>
      </w:r>
      <w:r>
        <w:rPr>
          <w:spacing w:val="-1"/>
        </w:rPr>
        <w:t xml:space="preserve"> </w:t>
      </w:r>
      <w:r>
        <w:t>промежуточного</w:t>
      </w:r>
      <w:r>
        <w:rPr>
          <w:spacing w:val="-1"/>
        </w:rPr>
        <w:t xml:space="preserve"> </w:t>
      </w:r>
      <w:r>
        <w:t>и итогового</w:t>
      </w:r>
      <w:r>
        <w:rPr>
          <w:spacing w:val="1"/>
        </w:rPr>
        <w:t xml:space="preserve"> </w:t>
      </w:r>
      <w:r>
        <w:t>контроля.</w:t>
      </w:r>
    </w:p>
    <w:p w:rsidR="00644A77" w:rsidRDefault="00644A77">
      <w:pPr>
        <w:pStyle w:val="BodyText"/>
        <w:spacing w:before="1"/>
        <w:ind w:right="696" w:firstLine="707"/>
      </w:pPr>
      <w:r>
        <w:t>Особенности оценки предметных результатов по отдельному учебному 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 к ООП</w:t>
      </w:r>
      <w:r>
        <w:rPr>
          <w:spacing w:val="-1"/>
        </w:rPr>
        <w:t xml:space="preserve"> </w:t>
      </w:r>
      <w:r>
        <w:t>НОО.</w:t>
      </w:r>
    </w:p>
    <w:p w:rsidR="00644A77" w:rsidRDefault="00644A77">
      <w:pPr>
        <w:pStyle w:val="BodyText"/>
        <w:ind w:right="695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включать: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(тематическая);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61"/>
          <w:sz w:val="24"/>
        </w:rPr>
        <w:t xml:space="preserve"> </w:t>
      </w:r>
      <w:r>
        <w:rPr>
          <w:sz w:val="24"/>
        </w:rPr>
        <w:t>(письменно),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практика);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before="1"/>
        <w:ind w:right="690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- с учётом степени значимости отметок за отдельные 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644A77" w:rsidRDefault="00644A77">
      <w:pPr>
        <w:pStyle w:val="BodyText"/>
        <w:ind w:right="693" w:firstLine="707"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5" w:firstLine="707"/>
      </w:pPr>
      <w:r>
        <w:t>Стартовая диагностика проводится в начале 1 класса и выступает как основа (точка</w:t>
      </w:r>
      <w:r>
        <w:rPr>
          <w:spacing w:val="-57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1"/>
        </w:rPr>
        <w:t xml:space="preserve"> </w:t>
      </w:r>
      <w:r>
        <w:t>предпосылок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чтением,</w:t>
      </w:r>
      <w:r>
        <w:rPr>
          <w:spacing w:val="3"/>
        </w:rPr>
        <w:t xml:space="preserve"> </w:t>
      </w:r>
      <w:r>
        <w:t>грамотой и</w:t>
      </w:r>
      <w:r>
        <w:rPr>
          <w:spacing w:val="-3"/>
        </w:rPr>
        <w:t xml:space="preserve"> </w:t>
      </w:r>
      <w:r>
        <w:t>счётом.</w:t>
      </w:r>
    </w:p>
    <w:p w:rsidR="00644A77" w:rsidRDefault="00644A77">
      <w:pPr>
        <w:pStyle w:val="BodyText"/>
        <w:ind w:right="695" w:firstLine="707"/>
      </w:pPr>
      <w:r>
        <w:t>Стартовая диагностика может проводиться педагогическими работниками с целью</w:t>
      </w:r>
      <w:r>
        <w:rPr>
          <w:spacing w:val="1"/>
        </w:rPr>
        <w:t xml:space="preserve"> </w:t>
      </w:r>
      <w:r>
        <w:t>оценки готовности к изучению отдельных предметов (разделов). Результаты 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учебного процесса.</w:t>
      </w:r>
    </w:p>
    <w:p w:rsidR="00644A77" w:rsidRDefault="00644A77">
      <w:pPr>
        <w:pStyle w:val="BodyText"/>
        <w:ind w:right="693" w:firstLine="707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 учебного</w:t>
      </w:r>
      <w:r>
        <w:rPr>
          <w:spacing w:val="-1"/>
        </w:rPr>
        <w:t xml:space="preserve"> </w:t>
      </w:r>
      <w:r>
        <w:t>предмета.</w:t>
      </w:r>
    </w:p>
    <w:p w:rsidR="00644A77" w:rsidRDefault="00644A77">
      <w:pPr>
        <w:pStyle w:val="BodyText"/>
        <w:ind w:right="694" w:firstLine="707"/>
      </w:pPr>
      <w:r>
        <w:t>Текущая оценка может быть формирующей (поддерживающей и направляющей</w:t>
      </w:r>
      <w:r>
        <w:rPr>
          <w:spacing w:val="1"/>
        </w:rPr>
        <w:t xml:space="preserve"> </w:t>
      </w:r>
      <w:r>
        <w:t>усилия обучающегося, включающей его в самостоятельную оценочную деятельность) 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24"/>
        </w:rPr>
        <w:t xml:space="preserve"> </w:t>
      </w:r>
      <w:r>
        <w:t>способствующей</w:t>
      </w:r>
      <w:r>
        <w:rPr>
          <w:spacing w:val="26"/>
        </w:rPr>
        <w:t xml:space="preserve"> </w:t>
      </w:r>
      <w:r>
        <w:t>выявлению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осознанию</w:t>
      </w:r>
      <w:r>
        <w:rPr>
          <w:spacing w:val="26"/>
        </w:rPr>
        <w:t xml:space="preserve"> </w:t>
      </w:r>
      <w:r>
        <w:t>педагогическим</w:t>
      </w:r>
      <w:r>
        <w:rPr>
          <w:spacing w:val="25"/>
        </w:rPr>
        <w:t xml:space="preserve"> </w:t>
      </w:r>
      <w:r>
        <w:t>работником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 существующих 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644A77" w:rsidRDefault="00644A77">
      <w:pPr>
        <w:pStyle w:val="BodyText"/>
        <w:ind w:right="695" w:firstLine="707"/>
      </w:pPr>
      <w:r>
        <w:t>Объектом текущей оценки являются тематические планируемые результаты, 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зафиксированы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предмету.</w:t>
      </w:r>
    </w:p>
    <w:p w:rsidR="00644A77" w:rsidRDefault="00644A77">
      <w:pPr>
        <w:pStyle w:val="BodyText"/>
        <w:ind w:right="692" w:firstLine="707"/>
      </w:pPr>
      <w:r>
        <w:t>В текущей оценке используются различные формы и методы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групповые формы, само- 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учебного предмета.</w:t>
      </w:r>
    </w:p>
    <w:p w:rsidR="00644A77" w:rsidRDefault="00644A77">
      <w:pPr>
        <w:pStyle w:val="BodyText"/>
        <w:ind w:right="688" w:firstLine="707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процесса.</w:t>
      </w:r>
    </w:p>
    <w:p w:rsidR="00644A77" w:rsidRDefault="00644A77">
      <w:pPr>
        <w:pStyle w:val="BodyText"/>
        <w:spacing w:before="1"/>
        <w:ind w:right="694" w:firstLine="707"/>
      </w:pPr>
      <w:r>
        <w:rPr>
          <w:b/>
        </w:rPr>
        <w:t xml:space="preserve">Тематическая оценка </w:t>
      </w:r>
      <w:r>
        <w:t>направлена на оценку уровня достижения обучающимися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планируемых результатов по</w:t>
      </w:r>
      <w:r>
        <w:rPr>
          <w:spacing w:val="-1"/>
        </w:rPr>
        <w:t xml:space="preserve"> </w:t>
      </w:r>
      <w:r>
        <w:t>учебному предмету.</w:t>
      </w:r>
    </w:p>
    <w:p w:rsidR="00644A77" w:rsidRDefault="00644A77">
      <w:pPr>
        <w:pStyle w:val="BodyText"/>
        <w:ind w:right="693" w:firstLine="707"/>
      </w:pPr>
      <w:r>
        <w:rPr>
          <w:b/>
        </w:rPr>
        <w:t xml:space="preserve">Промежуточная аттестация </w:t>
      </w:r>
      <w:r>
        <w:t>обучающихся проводится, начиная с первого</w:t>
      </w:r>
      <w:r>
        <w:rPr>
          <w:spacing w:val="60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учебного периода</w:t>
      </w:r>
      <w:r>
        <w:rPr>
          <w:spacing w:val="-2"/>
        </w:rPr>
        <w:t xml:space="preserve"> </w:t>
      </w:r>
      <w:r>
        <w:t>по каждому</w:t>
      </w:r>
      <w:r>
        <w:rPr>
          <w:spacing w:val="-1"/>
        </w:rPr>
        <w:t xml:space="preserve"> </w:t>
      </w:r>
      <w:r>
        <w:t>изучаемому учебному</w:t>
      </w:r>
      <w:r>
        <w:rPr>
          <w:spacing w:val="2"/>
        </w:rPr>
        <w:t xml:space="preserve"> </w:t>
      </w:r>
      <w:r>
        <w:t>предмету.</w:t>
      </w:r>
    </w:p>
    <w:p w:rsidR="00644A77" w:rsidRDefault="00644A77">
      <w:pPr>
        <w:pStyle w:val="BodyText"/>
        <w:ind w:right="694" w:firstLine="707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журнале.</w:t>
      </w:r>
    </w:p>
    <w:p w:rsidR="00644A77" w:rsidRDefault="00644A77">
      <w:pPr>
        <w:pStyle w:val="BodyText"/>
        <w:ind w:right="694" w:firstLine="707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 класс.</w:t>
      </w:r>
    </w:p>
    <w:p w:rsidR="00644A77" w:rsidRDefault="00644A77">
      <w:pPr>
        <w:pStyle w:val="BodyText"/>
        <w:ind w:right="688" w:firstLine="707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 и складывается из результатов накопленной оценки и итоговой работы по</w:t>
      </w:r>
      <w:r>
        <w:rPr>
          <w:spacing w:val="1"/>
        </w:rPr>
        <w:t xml:space="preserve"> </w:t>
      </w:r>
      <w:r>
        <w:t>предмету.</w:t>
      </w:r>
      <w:r>
        <w:rPr>
          <w:spacing w:val="50"/>
        </w:rPr>
        <w:t xml:space="preserve"> </w:t>
      </w:r>
      <w:r>
        <w:t>Предметом</w:t>
      </w:r>
      <w:r>
        <w:rPr>
          <w:spacing w:val="51"/>
        </w:rPr>
        <w:t xml:space="preserve"> </w:t>
      </w:r>
      <w:r>
        <w:t>итоговой</w:t>
      </w:r>
      <w:r>
        <w:rPr>
          <w:spacing w:val="50"/>
        </w:rPr>
        <w:t xml:space="preserve"> </w:t>
      </w:r>
      <w:r>
        <w:t>оценки</w:t>
      </w:r>
      <w:r>
        <w:rPr>
          <w:spacing w:val="50"/>
        </w:rPr>
        <w:t xml:space="preserve"> </w:t>
      </w:r>
      <w:r>
        <w:t>является</w:t>
      </w:r>
      <w:r>
        <w:rPr>
          <w:spacing w:val="49"/>
        </w:rPr>
        <w:t xml:space="preserve"> </w:t>
      </w:r>
      <w:r>
        <w:t>способность</w:t>
      </w:r>
      <w:r>
        <w:rPr>
          <w:spacing w:val="51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решать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предмета с учётом формируемых метапредметных действий.</w:t>
      </w:r>
    </w:p>
    <w:p w:rsidR="00644A77" w:rsidRDefault="00644A77">
      <w:pPr>
        <w:pStyle w:val="BodyText"/>
        <w:spacing w:before="1"/>
        <w:ind w:left="0"/>
        <w:jc w:val="left"/>
      </w:pPr>
    </w:p>
    <w:p w:rsidR="00644A77" w:rsidRDefault="00644A77" w:rsidP="00404B6E">
      <w:pPr>
        <w:pStyle w:val="Heading1"/>
        <w:numPr>
          <w:ilvl w:val="0"/>
          <w:numId w:val="111"/>
        </w:numPr>
        <w:tabs>
          <w:tab w:val="left" w:pos="4881"/>
        </w:tabs>
        <w:ind w:left="4880" w:hanging="241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:rsidR="00644A77" w:rsidRDefault="00644A77" w:rsidP="00404B6E">
      <w:pPr>
        <w:pStyle w:val="ListParagraph"/>
        <w:numPr>
          <w:ilvl w:val="1"/>
          <w:numId w:val="106"/>
        </w:numPr>
        <w:tabs>
          <w:tab w:val="left" w:pos="2240"/>
        </w:tabs>
        <w:spacing w:before="2" w:line="550" w:lineRule="atLeast"/>
        <w:ind w:right="1095" w:hanging="284"/>
        <w:rPr>
          <w:b/>
          <w:sz w:val="24"/>
        </w:rPr>
      </w:pPr>
      <w:r>
        <w:rPr>
          <w:b/>
          <w:sz w:val="24"/>
        </w:rPr>
        <w:t>Рабочие программы учебных предметов, курсов 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Федеральная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язык».</w:t>
      </w:r>
    </w:p>
    <w:p w:rsidR="00644A77" w:rsidRDefault="00644A77">
      <w:pPr>
        <w:pStyle w:val="BodyText"/>
        <w:spacing w:before="2"/>
        <w:ind w:right="687" w:firstLine="707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языку.</w:t>
      </w:r>
    </w:p>
    <w:p w:rsidR="00644A77" w:rsidRDefault="00644A77">
      <w:pPr>
        <w:pStyle w:val="BodyText"/>
        <w:ind w:right="688" w:firstLine="707"/>
      </w:pPr>
      <w:r>
        <w:t>Пояснительная записка отражает общие цели и задачи изучения русского языка,</w:t>
      </w:r>
      <w:r>
        <w:rPr>
          <w:spacing w:val="1"/>
        </w:rPr>
        <w:t xml:space="preserve"> </w:t>
      </w:r>
      <w:r>
        <w:t>характеристику психологических предпосылок к его изучению обучающимися;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и</w:t>
      </w:r>
      <w:r>
        <w:rPr>
          <w:spacing w:val="-1"/>
        </w:rPr>
        <w:t xml:space="preserve"> </w:t>
      </w:r>
      <w:r>
        <w:t>к структуре</w:t>
      </w:r>
      <w:r>
        <w:rPr>
          <w:spacing w:val="-1"/>
        </w:rPr>
        <w:t xml:space="preserve"> </w:t>
      </w:r>
      <w:r>
        <w:t>тематического планирования.</w:t>
      </w:r>
    </w:p>
    <w:p w:rsidR="00644A77" w:rsidRDefault="00644A77">
      <w:pPr>
        <w:pStyle w:val="BodyText"/>
        <w:spacing w:before="1"/>
        <w:ind w:right="691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 обязательного изучения в каждом классе на уровне начального общего образования.</w:t>
      </w:r>
      <w:r>
        <w:rPr>
          <w:spacing w:val="1"/>
        </w:rPr>
        <w:t xml:space="preserve"> </w:t>
      </w:r>
      <w:r>
        <w:t>Содержание обучения 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русского языка с учётом возрастных особенностей обучающихся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6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1" w:firstLine="707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(далее — 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644A77" w:rsidRDefault="00644A77">
      <w:pPr>
        <w:pStyle w:val="BodyText"/>
        <w:ind w:right="693" w:firstLine="707"/>
      </w:pPr>
      <w:r>
        <w:t>На уровне начального общего образования изучение русского языка имеет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</w:t>
      </w:r>
      <w:r>
        <w:rPr>
          <w:spacing w:val="-57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644A77" w:rsidRDefault="00644A77">
      <w:pPr>
        <w:pStyle w:val="BodyText"/>
        <w:spacing w:before="1"/>
        <w:ind w:right="692" w:firstLine="707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формирует</w:t>
      </w:r>
      <w:r>
        <w:rPr>
          <w:spacing w:val="6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 и анализировать информацию из различных текстов, навыки 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 на уровне начального общего образования, успехи в изучении этого предмета во</w:t>
      </w:r>
      <w:r>
        <w:rPr>
          <w:spacing w:val="-57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определяют результаты</w:t>
      </w:r>
      <w:r>
        <w:rPr>
          <w:spacing w:val="-1"/>
        </w:rPr>
        <w:t xml:space="preserve"> </w:t>
      </w:r>
      <w:r>
        <w:t>обучающихся по другим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644A77" w:rsidRDefault="00644A77">
      <w:pPr>
        <w:pStyle w:val="BodyText"/>
        <w:ind w:right="695" w:firstLine="707"/>
      </w:pPr>
      <w:r>
        <w:t>Русский язык обладает значительным потенциалом в развитии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-57"/>
        </w:rPr>
        <w:t xml:space="preserve"> </w:t>
      </w:r>
      <w:r>
        <w:t>коммуникативная,</w:t>
      </w:r>
      <w:r>
        <w:rPr>
          <w:spacing w:val="-1"/>
        </w:rPr>
        <w:t xml:space="preserve"> </w:t>
      </w:r>
      <w:r>
        <w:t>читательская,</w:t>
      </w:r>
      <w:r>
        <w:rPr>
          <w:spacing w:val="-1"/>
        </w:rPr>
        <w:t xml:space="preserve"> </w:t>
      </w:r>
      <w:r>
        <w:t>общекультурная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грамотность.</w:t>
      </w:r>
    </w:p>
    <w:p w:rsidR="00644A77" w:rsidRDefault="00644A77">
      <w:pPr>
        <w:pStyle w:val="BodyText"/>
        <w:ind w:right="692" w:firstLine="707"/>
      </w:pPr>
      <w:r>
        <w:t>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53"/>
        </w:rPr>
        <w:t xml:space="preserve"> </w:t>
      </w:r>
      <w:r>
        <w:t>Русский</w:t>
      </w:r>
      <w:r>
        <w:rPr>
          <w:spacing w:val="55"/>
        </w:rPr>
        <w:t xml:space="preserve"> </w:t>
      </w:r>
      <w:r>
        <w:t>язык,</w:t>
      </w:r>
      <w:r>
        <w:rPr>
          <w:spacing w:val="54"/>
        </w:rPr>
        <w:t xml:space="preserve"> </w:t>
      </w:r>
      <w:r>
        <w:t>выполняя</w:t>
      </w:r>
      <w:r>
        <w:rPr>
          <w:spacing w:val="53"/>
        </w:rPr>
        <w:t xml:space="preserve"> </w:t>
      </w:r>
      <w:r>
        <w:t>свои</w:t>
      </w:r>
      <w:r>
        <w:rPr>
          <w:spacing w:val="55"/>
        </w:rPr>
        <w:t xml:space="preserve"> </w:t>
      </w:r>
      <w:r>
        <w:t>базовые</w:t>
      </w:r>
      <w:r>
        <w:rPr>
          <w:spacing w:val="53"/>
        </w:rPr>
        <w:t xml:space="preserve"> </w:t>
      </w:r>
      <w:r>
        <w:t>функции</w:t>
      </w:r>
      <w:r>
        <w:rPr>
          <w:spacing w:val="54"/>
        </w:rPr>
        <w:t xml:space="preserve"> </w:t>
      </w:r>
      <w:r>
        <w:t>общения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выражения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самосознания и мировоззрения личности, является важнейшим 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народов России. Свободное владение языком, умение выбирать нужные 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областях.</w:t>
      </w:r>
    </w:p>
    <w:p w:rsidR="00644A77" w:rsidRDefault="00644A77">
      <w:pPr>
        <w:pStyle w:val="BodyText"/>
        <w:spacing w:before="1"/>
        <w:ind w:right="690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 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чистоты русского</w:t>
      </w:r>
      <w:r>
        <w:rPr>
          <w:spacing w:val="-1"/>
        </w:rPr>
        <w:t xml:space="preserve"> </w:t>
      </w:r>
      <w:r>
        <w:t>языка.</w:t>
      </w:r>
    </w:p>
    <w:p w:rsidR="00644A77" w:rsidRDefault="00644A77">
      <w:pPr>
        <w:pStyle w:val="BodyText"/>
        <w:spacing w:before="1" w:line="276" w:lineRule="exact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27"/>
        </w:tabs>
        <w:ind w:left="2126" w:right="693" w:hanging="281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языке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языка Российской Федерации; понимание роли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 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человека;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27"/>
        </w:tabs>
        <w:ind w:left="2126" w:right="695" w:hanging="28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говорение, чтение, письмо;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27"/>
          <w:tab w:val="left" w:pos="4501"/>
          <w:tab w:val="left" w:pos="6499"/>
          <w:tab w:val="left" w:pos="8886"/>
        </w:tabs>
        <w:ind w:left="2126" w:right="693" w:hanging="281"/>
        <w:rPr>
          <w:sz w:val="24"/>
        </w:rPr>
      </w:pPr>
      <w:r>
        <w:rPr>
          <w:sz w:val="24"/>
        </w:rPr>
        <w:t>овладение первоначальными научными представлениями о системе русского языка:</w:t>
      </w:r>
      <w:r>
        <w:rPr>
          <w:spacing w:val="-57"/>
          <w:sz w:val="24"/>
        </w:rPr>
        <w:t xml:space="preserve"> </w:t>
      </w:r>
      <w:r>
        <w:rPr>
          <w:sz w:val="24"/>
        </w:rPr>
        <w:t>фонетика, графика, лексика, морфемика, морфология и синтаксис;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 языка, их признаках и особенностях употребления в речи;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z w:val="24"/>
        </w:rPr>
        <w:tab/>
        <w:t>лексических,</w:t>
      </w:r>
      <w:r>
        <w:rPr>
          <w:sz w:val="24"/>
        </w:rPr>
        <w:tab/>
        <w:t>грамматических,</w:t>
      </w:r>
      <w:r>
        <w:rPr>
          <w:sz w:val="24"/>
        </w:rPr>
        <w:tab/>
      </w:r>
      <w:r>
        <w:rPr>
          <w:spacing w:val="-1"/>
          <w:sz w:val="24"/>
        </w:rPr>
        <w:t>орфографических,</w:t>
      </w:r>
      <w:r>
        <w:rPr>
          <w:spacing w:val="-58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27"/>
        </w:tabs>
        <w:ind w:left="2126" w:right="697" w:hanging="281"/>
        <w:rPr>
          <w:sz w:val="24"/>
        </w:rPr>
      </w:pPr>
      <w:r>
        <w:rPr>
          <w:sz w:val="24"/>
        </w:rPr>
        <w:t>развитие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 готовности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к успешному взаимодействию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изменяющимся 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и 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успешному образованию.</w:t>
      </w:r>
    </w:p>
    <w:p w:rsidR="00644A77" w:rsidRDefault="00644A77">
      <w:pPr>
        <w:pStyle w:val="BodyText"/>
        <w:ind w:right="692" w:firstLine="707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 русскому языку является признание равной значимости работы по изучению</w:t>
      </w:r>
      <w:r>
        <w:rPr>
          <w:spacing w:val="1"/>
        </w:rPr>
        <w:t xml:space="preserve"> </w:t>
      </w:r>
      <w:r>
        <w:t>системы языка и работы по совершенствованию речи обучающихся. Языковой 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правил.</w:t>
      </w:r>
    </w:p>
    <w:p w:rsidR="00644A77" w:rsidRDefault="00644A77">
      <w:pPr>
        <w:pStyle w:val="BodyText"/>
        <w:ind w:right="691" w:firstLine="707"/>
      </w:pP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 усвоенных норм русского литературного языка, речевых норм и 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3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</w:p>
    <w:p w:rsidR="00644A77" w:rsidRDefault="00644A77">
      <w:pPr>
        <w:pStyle w:val="BodyText"/>
        <w:spacing w:line="276" w:lineRule="exact"/>
      </w:pPr>
      <w:r>
        <w:t>«Литературное</w:t>
      </w:r>
      <w:r>
        <w:rPr>
          <w:spacing w:val="-4"/>
        </w:rPr>
        <w:t xml:space="preserve"> </w:t>
      </w:r>
      <w:r>
        <w:t>чтение».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Программа по русскому языку позволит педагогическому работнику: реализовать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по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107"/>
        </w:numPr>
        <w:tabs>
          <w:tab w:val="left" w:pos="2139"/>
        </w:tabs>
        <w:spacing w:before="73" w:line="242" w:lineRule="auto"/>
        <w:ind w:right="694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644A77" w:rsidRDefault="00644A77">
      <w:pPr>
        <w:pStyle w:val="BodyText"/>
        <w:ind w:right="693" w:firstLine="707"/>
      </w:pPr>
      <w:r>
        <w:t>В</w:t>
      </w:r>
      <w:r>
        <w:rPr>
          <w:spacing w:val="30"/>
        </w:rPr>
        <w:t xml:space="preserve"> </w:t>
      </w:r>
      <w:r>
        <w:t>программе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русскому</w:t>
      </w:r>
      <w:r>
        <w:rPr>
          <w:spacing w:val="29"/>
        </w:rPr>
        <w:t xml:space="preserve"> </w:t>
      </w:r>
      <w:r>
        <w:t>языку</w:t>
      </w:r>
      <w:r>
        <w:rPr>
          <w:spacing w:val="30"/>
        </w:rPr>
        <w:t xml:space="preserve"> </w:t>
      </w:r>
      <w:r>
        <w:t>определяются</w:t>
      </w:r>
      <w:r>
        <w:rPr>
          <w:spacing w:val="30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предмета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обучающимися русского языка: личностные, метапредметные, предметные. Личностные и</w:t>
      </w:r>
      <w:r>
        <w:rPr>
          <w:spacing w:val="-57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особенностей преподавания русского языка на уровне начального общего образования.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644A77" w:rsidRDefault="00644A77">
      <w:pPr>
        <w:pStyle w:val="BodyText"/>
        <w:ind w:right="695" w:firstLine="707"/>
      </w:pPr>
      <w:r>
        <w:t>Программа по русскому языку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60"/>
        </w:rPr>
        <w:t xml:space="preserve"> </w:t>
      </w:r>
      <w:r>
        <w:t>распределение учебного 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-57"/>
        </w:rPr>
        <w:t xml:space="preserve"> </w:t>
      </w:r>
      <w:r>
        <w:t>развития предметного содержания и учёте психологических и возрастных особенностей</w:t>
      </w:r>
      <w:r>
        <w:rPr>
          <w:spacing w:val="1"/>
        </w:rPr>
        <w:t xml:space="preserve"> </w:t>
      </w:r>
      <w:r>
        <w:t>обучающихся.</w:t>
      </w:r>
    </w:p>
    <w:p w:rsidR="00644A77" w:rsidRDefault="00644A77">
      <w:pPr>
        <w:pStyle w:val="BodyText"/>
        <w:ind w:right="695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обязательной части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 предмета.</w:t>
      </w:r>
    </w:p>
    <w:p w:rsidR="00644A77" w:rsidRDefault="00644A77">
      <w:pPr>
        <w:pStyle w:val="BodyText"/>
        <w:ind w:right="695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 преемственность и перспективность в освоении областей знаний, 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готовности 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дальнейшему</w:t>
      </w:r>
      <w:r>
        <w:rPr>
          <w:spacing w:val="-1"/>
        </w:rPr>
        <w:t xml:space="preserve"> </w:t>
      </w:r>
      <w:r>
        <w:t>обучению.</w:t>
      </w:r>
    </w:p>
    <w:p w:rsidR="00644A77" w:rsidRDefault="00644A77">
      <w:pPr>
        <w:pStyle w:val="BodyText"/>
        <w:ind w:right="694" w:firstLine="707"/>
      </w:pPr>
      <w:r>
        <w:t>Общее</w:t>
      </w:r>
      <w:r>
        <w:rPr>
          <w:spacing w:val="11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часов,</w:t>
      </w:r>
      <w:r>
        <w:rPr>
          <w:spacing w:val="12"/>
        </w:rPr>
        <w:t xml:space="preserve"> </w:t>
      </w:r>
      <w:r>
        <w:t>рекомендованных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языка,</w:t>
      </w:r>
      <w:r>
        <w:rPr>
          <w:spacing w:val="17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675</w:t>
      </w:r>
      <w:r>
        <w:rPr>
          <w:spacing w:val="12"/>
        </w:rPr>
        <w:t xml:space="preserve"> </w:t>
      </w:r>
      <w:r>
        <w:t>(5</w:t>
      </w:r>
      <w:r>
        <w:rPr>
          <w:spacing w:val="13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 -</w:t>
      </w:r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часов, во 2-4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170 часов.</w:t>
      </w:r>
    </w:p>
    <w:p w:rsidR="00644A77" w:rsidRDefault="00644A77">
      <w:pPr>
        <w:pStyle w:val="BodyText"/>
        <w:spacing w:before="6"/>
        <w:ind w:left="0"/>
        <w:jc w:val="left"/>
        <w:rPr>
          <w:sz w:val="23"/>
        </w:rPr>
      </w:pPr>
    </w:p>
    <w:p w:rsidR="00644A77" w:rsidRDefault="00644A77">
      <w:pPr>
        <w:pStyle w:val="Heading1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644A77" w:rsidRDefault="00644A77" w:rsidP="00404B6E">
      <w:pPr>
        <w:pStyle w:val="ListParagraph"/>
        <w:numPr>
          <w:ilvl w:val="0"/>
          <w:numId w:val="105"/>
        </w:numPr>
        <w:tabs>
          <w:tab w:val="left" w:pos="1599"/>
        </w:tabs>
        <w:spacing w:before="1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644A77" w:rsidRDefault="00644A77">
      <w:pPr>
        <w:pStyle w:val="BodyText"/>
        <w:ind w:right="694" w:firstLine="707"/>
        <w:rPr>
          <w:b/>
        </w:rPr>
      </w:pPr>
      <w:r>
        <w:t>Начальным этапом изучения русского языка и учебного предмета «Литературное</w:t>
      </w:r>
      <w:r>
        <w:rPr>
          <w:spacing w:val="1"/>
        </w:rPr>
        <w:t xml:space="preserve"> </w:t>
      </w:r>
      <w:r>
        <w:t>чтение» в 1 классе является учебный курс «Обучение грамоте»: обучение письму идёт</w:t>
      </w:r>
      <w:r>
        <w:rPr>
          <w:spacing w:val="1"/>
        </w:rPr>
        <w:t xml:space="preserve"> </w:t>
      </w:r>
      <w:r>
        <w:t>параллельно с обучением чтению. На учебный курс «Обучение грамоте» рекомендуется</w:t>
      </w:r>
      <w:r>
        <w:rPr>
          <w:spacing w:val="1"/>
        </w:rPr>
        <w:t xml:space="preserve"> </w:t>
      </w:r>
      <w:r>
        <w:t>отводить 9 часов в неделю: 5 часов русского языка (обучение письму) и 4 часа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чтению).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«Обучения</w:t>
      </w:r>
      <w:r>
        <w:rPr>
          <w:spacing w:val="1"/>
        </w:rPr>
        <w:t xml:space="preserve"> </w:t>
      </w:r>
      <w:r>
        <w:t>грамоте» зависит от уровня подготовки класса и может составлять от 20 до 23 недель,</w:t>
      </w:r>
      <w:r>
        <w:rPr>
          <w:spacing w:val="1"/>
        </w:rPr>
        <w:t xml:space="preserve"> </w:t>
      </w:r>
      <w:r>
        <w:t>соответственно, продолжительность изучения систематического курса в 1 классе 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-1"/>
        </w:rPr>
        <w:t xml:space="preserve"> </w:t>
      </w:r>
      <w:r>
        <w:t>от 13 до 10 недель</w:t>
      </w:r>
      <w:r>
        <w:rPr>
          <w:b/>
        </w:rPr>
        <w:t>.</w:t>
      </w:r>
    </w:p>
    <w:p w:rsidR="00644A77" w:rsidRDefault="00644A77">
      <w:pPr>
        <w:pStyle w:val="Heading1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644A77" w:rsidRDefault="00644A77">
      <w:pPr>
        <w:pStyle w:val="BodyText"/>
        <w:ind w:right="696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собственных игр,</w:t>
      </w:r>
      <w:r>
        <w:rPr>
          <w:spacing w:val="-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диалоге.</w:t>
      </w:r>
    </w:p>
    <w:p w:rsidR="00644A77" w:rsidRDefault="00644A77">
      <w:pPr>
        <w:pStyle w:val="BodyText"/>
        <w:spacing w:before="1"/>
      </w:pPr>
      <w:r>
        <w:t>Понимание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самостоятельном</w:t>
      </w:r>
      <w:r>
        <w:rPr>
          <w:spacing w:val="-3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вслух.</w:t>
      </w:r>
    </w:p>
    <w:p w:rsidR="00644A77" w:rsidRDefault="00644A77">
      <w:pPr>
        <w:pStyle w:val="Heading1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</w:p>
    <w:p w:rsidR="00644A77" w:rsidRDefault="00644A77">
      <w:pPr>
        <w:pStyle w:val="BodyText"/>
        <w:ind w:right="690"/>
      </w:pPr>
      <w:r>
        <w:t>Различение слова и предложения. Работа с предложением: выделение слов, изменение их</w:t>
      </w:r>
      <w:r>
        <w:rPr>
          <w:spacing w:val="1"/>
        </w:rPr>
        <w:t xml:space="preserve"> </w:t>
      </w:r>
      <w:r>
        <w:t>порядка. Восприятие слова как объекта изучения, материала для анализа. Наблюдение над</w:t>
      </w:r>
      <w:r>
        <w:rPr>
          <w:spacing w:val="-57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слова.</w:t>
      </w:r>
    </w:p>
    <w:p w:rsidR="00644A77" w:rsidRDefault="00644A77">
      <w:pPr>
        <w:pStyle w:val="Heading1"/>
        <w:jc w:val="left"/>
      </w:pPr>
      <w:r>
        <w:t>Фонетика</w:t>
      </w:r>
    </w:p>
    <w:p w:rsidR="00644A77" w:rsidRDefault="00644A77">
      <w:pPr>
        <w:pStyle w:val="BodyText"/>
        <w:ind w:right="687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 одним или несколькими звуками. Звуковой анализ слова, работа со звуко-</w:t>
      </w:r>
      <w:r>
        <w:rPr>
          <w:spacing w:val="1"/>
        </w:rPr>
        <w:t xml:space="preserve"> </w:t>
      </w:r>
      <w:r>
        <w:t>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-57"/>
        </w:rPr>
        <w:t xml:space="preserve"> </w:t>
      </w:r>
      <w:r>
        <w:t>ударных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безударных,</w:t>
      </w:r>
      <w:r>
        <w:rPr>
          <w:spacing w:val="57"/>
        </w:rPr>
        <w:t xml:space="preserve"> </w:t>
      </w:r>
      <w:r>
        <w:t>согласных</w:t>
      </w:r>
      <w:r>
        <w:rPr>
          <w:spacing w:val="57"/>
        </w:rPr>
        <w:t xml:space="preserve"> </w:t>
      </w:r>
      <w:r>
        <w:t>твёрдых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мягких,</w:t>
      </w:r>
      <w:r>
        <w:rPr>
          <w:spacing w:val="55"/>
        </w:rPr>
        <w:t xml:space="preserve"> </w:t>
      </w:r>
      <w:r>
        <w:t>звонких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глухих.</w:t>
      </w:r>
      <w:r>
        <w:rPr>
          <w:spacing w:val="57"/>
        </w:rPr>
        <w:t xml:space="preserve"> </w:t>
      </w:r>
      <w:r>
        <w:t>Определение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места</w:t>
      </w:r>
      <w:r>
        <w:rPr>
          <w:spacing w:val="25"/>
        </w:rPr>
        <w:t xml:space="preserve"> </w:t>
      </w:r>
      <w:r>
        <w:t>ударения.</w:t>
      </w:r>
      <w:r>
        <w:rPr>
          <w:spacing w:val="26"/>
        </w:rPr>
        <w:t xml:space="preserve"> </w:t>
      </w:r>
      <w:r>
        <w:t>Слог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минимальная</w:t>
      </w:r>
      <w:r>
        <w:rPr>
          <w:spacing w:val="25"/>
        </w:rPr>
        <w:t xml:space="preserve"> </w:t>
      </w:r>
      <w:r>
        <w:t>произносительная</w:t>
      </w:r>
      <w:r>
        <w:rPr>
          <w:spacing w:val="26"/>
        </w:rPr>
        <w:t xml:space="preserve"> </w:t>
      </w:r>
      <w:r>
        <w:t>единица.</w:t>
      </w:r>
      <w:r>
        <w:rPr>
          <w:spacing w:val="26"/>
        </w:rPr>
        <w:t xml:space="preserve"> </w:t>
      </w:r>
      <w:r>
        <w:t>Количество</w:t>
      </w:r>
      <w:r>
        <w:rPr>
          <w:spacing w:val="26"/>
        </w:rPr>
        <w:t xml:space="preserve"> </w:t>
      </w:r>
      <w:r>
        <w:t>слогов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 слог.</w:t>
      </w:r>
    </w:p>
    <w:p w:rsidR="00644A77" w:rsidRDefault="00644A77">
      <w:pPr>
        <w:pStyle w:val="Heading1"/>
        <w:spacing w:before="1"/>
        <w:jc w:val="left"/>
      </w:pPr>
      <w:r>
        <w:t>Графика</w:t>
      </w:r>
    </w:p>
    <w:p w:rsidR="00644A77" w:rsidRDefault="00644A77">
      <w:pPr>
        <w:pStyle w:val="BodyText"/>
        <w:ind w:right="689"/>
      </w:pPr>
      <w:r>
        <w:t>Различение звука и буквы: буква как знак звука. Слоговой принцип русской 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1"/>
        </w:rPr>
        <w:t xml:space="preserve"> </w:t>
      </w:r>
      <w:r>
        <w:t>гласных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показатель</w:t>
      </w:r>
      <w:r>
        <w:rPr>
          <w:spacing w:val="12"/>
        </w:rPr>
        <w:t xml:space="preserve"> </w:t>
      </w:r>
      <w:r>
        <w:t>твёрдости</w:t>
      </w:r>
      <w:r>
        <w:rPr>
          <w:spacing w:val="15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мягкости</w:t>
      </w:r>
      <w:r>
        <w:rPr>
          <w:spacing w:val="14"/>
        </w:rPr>
        <w:t xml:space="preserve"> </w:t>
      </w:r>
      <w:r>
        <w:t>согласных</w:t>
      </w:r>
      <w:r>
        <w:rPr>
          <w:spacing w:val="11"/>
        </w:rPr>
        <w:t xml:space="preserve"> </w:t>
      </w:r>
      <w:r>
        <w:t>звуков.</w:t>
      </w:r>
      <w:r>
        <w:rPr>
          <w:spacing w:val="12"/>
        </w:rPr>
        <w:t xml:space="preserve"> </w:t>
      </w:r>
      <w:r>
        <w:t>Функции</w:t>
      </w:r>
      <w:r>
        <w:rPr>
          <w:spacing w:val="14"/>
        </w:rPr>
        <w:t xml:space="preserve"> </w:t>
      </w:r>
      <w:r>
        <w:t>букв</w:t>
      </w:r>
      <w:r>
        <w:rPr>
          <w:spacing w:val="11"/>
        </w:rPr>
        <w:t xml:space="preserve"> </w:t>
      </w:r>
      <w:r>
        <w:t>е,</w:t>
      </w:r>
      <w:r>
        <w:rPr>
          <w:spacing w:val="-57"/>
        </w:rPr>
        <w:t xml:space="preserve"> </w:t>
      </w:r>
      <w:r>
        <w:t>ё, ю, я. Мягкий знак как показатель мягкости предшествующего со гласного звука в конце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644A77" w:rsidRDefault="00644A77">
      <w:pPr>
        <w:pStyle w:val="Heading1"/>
        <w:jc w:val="left"/>
      </w:pPr>
      <w:r>
        <w:t>Чтение</w:t>
      </w:r>
    </w:p>
    <w:p w:rsidR="00644A77" w:rsidRDefault="00644A77">
      <w:pPr>
        <w:pStyle w:val="BodyText"/>
        <w:ind w:right="689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 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0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материале небольших прозаических текстов и стихотворений. Орфоэпическое чтение (при</w:t>
      </w:r>
      <w:r>
        <w:rPr>
          <w:spacing w:val="-57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самоконтроля при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 и</w:t>
      </w:r>
      <w:r>
        <w:rPr>
          <w:spacing w:val="-1"/>
        </w:rPr>
        <w:t xml:space="preserve"> </w:t>
      </w:r>
      <w:r>
        <w:t>при списывании.</w:t>
      </w:r>
    </w:p>
    <w:p w:rsidR="00644A77" w:rsidRDefault="00644A77">
      <w:pPr>
        <w:pStyle w:val="Heading1"/>
        <w:spacing w:before="1"/>
        <w:jc w:val="left"/>
      </w:pPr>
      <w:r>
        <w:t>Письмо</w:t>
      </w:r>
    </w:p>
    <w:p w:rsidR="00644A77" w:rsidRDefault="00644A77">
      <w:pPr>
        <w:pStyle w:val="BodyText"/>
        <w:ind w:right="691"/>
        <w:jc w:val="left"/>
      </w:pPr>
      <w:r>
        <w:t>Ориентация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пространстве</w:t>
      </w:r>
      <w:r>
        <w:rPr>
          <w:spacing w:val="51"/>
        </w:rPr>
        <w:t xml:space="preserve"> </w:t>
      </w:r>
      <w:r>
        <w:t>листа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тетради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пространстве</w:t>
      </w:r>
      <w:r>
        <w:rPr>
          <w:spacing w:val="51"/>
        </w:rPr>
        <w:t xml:space="preserve"> </w:t>
      </w:r>
      <w:r>
        <w:t>классной</w:t>
      </w:r>
      <w:r>
        <w:rPr>
          <w:spacing w:val="53"/>
        </w:rPr>
        <w:t xml:space="preserve"> </w:t>
      </w:r>
      <w:r>
        <w:t>доски.</w:t>
      </w:r>
      <w:r>
        <w:rPr>
          <w:spacing w:val="-57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</w:p>
    <w:p w:rsidR="00644A77" w:rsidRDefault="00644A77">
      <w:pPr>
        <w:pStyle w:val="BodyText"/>
        <w:ind w:right="696"/>
      </w:pPr>
      <w:r>
        <w:t>Начертание письменных прописных и строчных букв. Письмо разборчивым, 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22"/>
        </w:rPr>
        <w:t xml:space="preserve"> </w:t>
      </w:r>
      <w:r>
        <w:t>знака</w:t>
      </w:r>
      <w:r>
        <w:rPr>
          <w:spacing w:val="22"/>
        </w:rPr>
        <w:t xml:space="preserve"> </w:t>
      </w:r>
      <w:r>
        <w:t>переноса.</w:t>
      </w:r>
      <w:r>
        <w:rPr>
          <w:spacing w:val="23"/>
        </w:rPr>
        <w:t xml:space="preserve"> </w:t>
      </w:r>
      <w:r>
        <w:t>Письмо</w:t>
      </w:r>
      <w:r>
        <w:rPr>
          <w:spacing w:val="22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диктовку</w:t>
      </w:r>
      <w:r>
        <w:rPr>
          <w:spacing w:val="23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предложений,</w:t>
      </w:r>
      <w:r>
        <w:rPr>
          <w:spacing w:val="20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1"/>
        </w:rPr>
        <w:t xml:space="preserve"> </w:t>
      </w:r>
      <w:r>
        <w:t>текста.</w:t>
      </w:r>
    </w:p>
    <w:p w:rsidR="00644A77" w:rsidRDefault="00644A77">
      <w:pPr>
        <w:pStyle w:val="Heading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644A77" w:rsidRDefault="00644A77">
      <w:pPr>
        <w:pStyle w:val="BodyText"/>
        <w:ind w:right="690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60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 xml:space="preserve">гласных    </w:t>
      </w:r>
      <w:r>
        <w:rPr>
          <w:spacing w:val="1"/>
        </w:rPr>
        <w:t xml:space="preserve"> </w:t>
      </w:r>
      <w:r>
        <w:t xml:space="preserve">после    </w:t>
      </w:r>
      <w:r>
        <w:rPr>
          <w:spacing w:val="1"/>
        </w:rPr>
        <w:t xml:space="preserve"> </w:t>
      </w:r>
      <w:r>
        <w:t xml:space="preserve">шипящих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сочетаниях жи, ши (в     </w:t>
      </w:r>
      <w:r>
        <w:rPr>
          <w:spacing w:val="1"/>
        </w:rPr>
        <w:t xml:space="preserve"> </w:t>
      </w:r>
      <w:r>
        <w:t xml:space="preserve">положении     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 ча, ща, чу, щу; прописная буква в начале предложения, в именах собственных</w:t>
      </w:r>
      <w:r>
        <w:rPr>
          <w:spacing w:val="-57"/>
        </w:rPr>
        <w:t xml:space="preserve"> </w:t>
      </w:r>
      <w:r>
        <w:t>(имена людей, клички животных); перенос слов по слогам без стечения согласных; знаки</w:t>
      </w:r>
      <w:r>
        <w:rPr>
          <w:spacing w:val="1"/>
        </w:rPr>
        <w:t xml:space="preserve"> </w:t>
      </w:r>
      <w:r>
        <w:t>препинания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644A77" w:rsidRDefault="00644A77">
      <w:pPr>
        <w:ind w:left="1418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644A77" w:rsidRDefault="00644A77">
      <w:pPr>
        <w:pStyle w:val="BodyText"/>
        <w:jc w:val="left"/>
      </w:pP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59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общения.</w:t>
      </w:r>
    </w:p>
    <w:p w:rsidR="00644A77" w:rsidRDefault="00644A77">
      <w:pPr>
        <w:pStyle w:val="Heading1"/>
        <w:jc w:val="left"/>
      </w:pPr>
      <w:r>
        <w:t>Фонетика</w:t>
      </w:r>
    </w:p>
    <w:p w:rsidR="00644A77" w:rsidRDefault="00644A77">
      <w:pPr>
        <w:pStyle w:val="BodyText"/>
        <w:ind w:right="691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 и безударные. Твёрдые и мягкие согласные звуки, их различение. Звонкие и</w:t>
      </w:r>
      <w:r>
        <w:rPr>
          <w:spacing w:val="1"/>
        </w:rPr>
        <w:t xml:space="preserve"> </w:t>
      </w:r>
      <w:r>
        <w:t>глухие согласные звуки, их различение. Согласный звук [й’] и гласный звук [и]. Шипящие</w:t>
      </w:r>
      <w:r>
        <w:rPr>
          <w:spacing w:val="-57"/>
        </w:rPr>
        <w:t xml:space="preserve"> </w:t>
      </w:r>
      <w:r>
        <w:t>[ж], [ш], [ч’], [щ’]. Слог. Количество слогов в слове. Ударный слог. Деление слов на слоги</w:t>
      </w:r>
      <w:r>
        <w:rPr>
          <w:spacing w:val="1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случаи, без стечения согласных).</w:t>
      </w:r>
    </w:p>
    <w:p w:rsidR="00644A77" w:rsidRDefault="00644A77">
      <w:pPr>
        <w:pStyle w:val="Heading1"/>
        <w:spacing w:before="1"/>
        <w:jc w:val="left"/>
      </w:pPr>
      <w:r>
        <w:t>Графика</w:t>
      </w:r>
    </w:p>
    <w:p w:rsidR="00644A77" w:rsidRDefault="00644A77">
      <w:pPr>
        <w:pStyle w:val="BodyText"/>
        <w:ind w:right="694"/>
      </w:pPr>
      <w:r>
        <w:t>Звук и буква. Различение звуков и букв. Обозначение на письме твёрдости согласных</w:t>
      </w:r>
      <w:r>
        <w:rPr>
          <w:spacing w:val="1"/>
        </w:rPr>
        <w:t xml:space="preserve"> </w:t>
      </w:r>
      <w:r>
        <w:t>звуков буквами а, о, у, ы, э; слова с буквой э. Обозначение на письме мягкости согласных</w:t>
      </w:r>
      <w:r>
        <w:rPr>
          <w:spacing w:val="1"/>
        </w:rPr>
        <w:t xml:space="preserve"> </w:t>
      </w:r>
      <w:r>
        <w:t>звуков буквами е, ё, ю, я, и. Функции букв е, ё, ю, я. Мягкий знак как показатель 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4"/>
        </w:rPr>
        <w:t xml:space="preserve"> </w:t>
      </w:r>
      <w:r>
        <w:t>согласного</w:t>
      </w:r>
      <w:r>
        <w:rPr>
          <w:spacing w:val="14"/>
        </w:rPr>
        <w:t xml:space="preserve"> </w:t>
      </w:r>
      <w:r>
        <w:t>звука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конце</w:t>
      </w:r>
      <w:r>
        <w:rPr>
          <w:spacing w:val="13"/>
        </w:rPr>
        <w:t xml:space="preserve"> </w:t>
      </w:r>
      <w:r>
        <w:t>слова.</w:t>
      </w:r>
      <w:r>
        <w:rPr>
          <w:spacing w:val="14"/>
        </w:rPr>
        <w:t xml:space="preserve"> </w:t>
      </w:r>
      <w:r>
        <w:t>Установление</w:t>
      </w:r>
      <w:r>
        <w:rPr>
          <w:spacing w:val="13"/>
        </w:rPr>
        <w:t xml:space="preserve"> </w:t>
      </w:r>
      <w:r>
        <w:t>соотношения</w:t>
      </w:r>
      <w:r>
        <w:rPr>
          <w:spacing w:val="14"/>
        </w:rPr>
        <w:t xml:space="preserve"> </w:t>
      </w:r>
      <w:r>
        <w:t>звукового</w:t>
      </w:r>
      <w:r>
        <w:rPr>
          <w:spacing w:val="-57"/>
        </w:rPr>
        <w:t xml:space="preserve"> </w:t>
      </w:r>
      <w:r>
        <w:t>и буквенного состава слова в словах типа стол, конь. Небуквенные графические средства:</w:t>
      </w:r>
      <w:r>
        <w:rPr>
          <w:spacing w:val="1"/>
        </w:rPr>
        <w:t xml:space="preserve"> </w:t>
      </w:r>
      <w:r>
        <w:t>пробел между словами, знак переноса. Русский алфавит: правильное название букв, 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 упорядочения</w:t>
      </w:r>
      <w:r>
        <w:rPr>
          <w:spacing w:val="-1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:rsidR="00644A77" w:rsidRDefault="00644A77">
      <w:pPr>
        <w:pStyle w:val="Heading1"/>
        <w:jc w:val="left"/>
      </w:pPr>
      <w:r>
        <w:t>Орфоэпия</w:t>
      </w:r>
    </w:p>
    <w:p w:rsidR="00644A77" w:rsidRDefault="00644A77">
      <w:pPr>
        <w:pStyle w:val="BodyText"/>
        <w:ind w:right="694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3"/>
        <w:jc w:val="left"/>
      </w:pPr>
      <w:r>
        <w:t>Лексика</w:t>
      </w:r>
    </w:p>
    <w:p w:rsidR="00644A77" w:rsidRDefault="00644A77">
      <w:pPr>
        <w:pStyle w:val="BodyText"/>
        <w:spacing w:before="1"/>
        <w:ind w:right="697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 действия предмета (ознакомление). Выявление слов, значение которых требует</w:t>
      </w:r>
      <w:r>
        <w:rPr>
          <w:spacing w:val="1"/>
        </w:rPr>
        <w:t xml:space="preserve"> </w:t>
      </w:r>
      <w:r>
        <w:t>уточнения.</w:t>
      </w:r>
    </w:p>
    <w:p w:rsidR="00644A77" w:rsidRDefault="00644A77">
      <w:pPr>
        <w:pStyle w:val="Heading1"/>
        <w:jc w:val="left"/>
      </w:pPr>
      <w:r>
        <w:t>Синтаксис</w:t>
      </w:r>
    </w:p>
    <w:p w:rsidR="00644A77" w:rsidRDefault="00644A77">
      <w:pPr>
        <w:pStyle w:val="BodyText"/>
        <w:ind w:right="690"/>
      </w:pPr>
      <w:r>
        <w:t>Предложение как единица языка (ознакомление). Слово, предложение (наблюдение над</w:t>
      </w:r>
      <w:r>
        <w:rPr>
          <w:spacing w:val="1"/>
        </w:rPr>
        <w:t xml:space="preserve"> </w:t>
      </w:r>
      <w:r>
        <w:t>сходством и различием). Установление связи слов в предложении при помощи смысловых</w:t>
      </w:r>
      <w:r>
        <w:rPr>
          <w:spacing w:val="-57"/>
        </w:rPr>
        <w:t xml:space="preserve"> </w:t>
      </w:r>
      <w:r>
        <w:t>вопросов. Восстановление деформированных предложений. Составление предложений из</w:t>
      </w:r>
      <w:r>
        <w:rPr>
          <w:spacing w:val="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слов.</w:t>
      </w:r>
    </w:p>
    <w:p w:rsidR="00644A77" w:rsidRDefault="00644A77">
      <w:pPr>
        <w:pStyle w:val="Heading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644A77" w:rsidRDefault="00644A77">
      <w:pPr>
        <w:pStyle w:val="BodyText"/>
        <w:spacing w:line="276" w:lineRule="exac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644A77" w:rsidRDefault="00644A77" w:rsidP="00404B6E">
      <w:pPr>
        <w:pStyle w:val="ListParagraph"/>
        <w:numPr>
          <w:ilvl w:val="0"/>
          <w:numId w:val="104"/>
        </w:numPr>
        <w:tabs>
          <w:tab w:val="left" w:pos="2127"/>
        </w:tabs>
        <w:spacing w:line="294" w:lineRule="exact"/>
        <w:ind w:left="2126" w:hanging="709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644A77" w:rsidRDefault="00644A77" w:rsidP="00404B6E">
      <w:pPr>
        <w:pStyle w:val="ListParagraph"/>
        <w:numPr>
          <w:ilvl w:val="0"/>
          <w:numId w:val="104"/>
        </w:numPr>
        <w:tabs>
          <w:tab w:val="left" w:pos="2127"/>
        </w:tabs>
        <w:spacing w:before="1"/>
        <w:ind w:right="693" w:firstLine="0"/>
        <w:jc w:val="left"/>
        <w:rPr>
          <w:sz w:val="24"/>
        </w:rPr>
      </w:pPr>
      <w:r>
        <w:rPr>
          <w:sz w:val="24"/>
        </w:rPr>
        <w:t>прописная</w:t>
      </w:r>
      <w:r>
        <w:rPr>
          <w:spacing w:val="14"/>
          <w:sz w:val="24"/>
        </w:rPr>
        <w:t xml:space="preserve"> </w:t>
      </w:r>
      <w:r>
        <w:rPr>
          <w:sz w:val="24"/>
        </w:rPr>
        <w:t>буква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кличках животных;</w:t>
      </w:r>
    </w:p>
    <w:p w:rsidR="00644A77" w:rsidRDefault="00644A77" w:rsidP="00404B6E">
      <w:pPr>
        <w:pStyle w:val="ListParagraph"/>
        <w:numPr>
          <w:ilvl w:val="0"/>
          <w:numId w:val="104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слова);</w:t>
      </w:r>
    </w:p>
    <w:p w:rsidR="00644A77" w:rsidRDefault="00644A77" w:rsidP="00404B6E">
      <w:pPr>
        <w:pStyle w:val="ListParagraph"/>
        <w:numPr>
          <w:ilvl w:val="0"/>
          <w:numId w:val="104"/>
        </w:numPr>
        <w:tabs>
          <w:tab w:val="left" w:pos="2127"/>
          <w:tab w:val="left" w:pos="3357"/>
          <w:tab w:val="left" w:pos="4343"/>
          <w:tab w:val="left" w:pos="5734"/>
          <w:tab w:val="left" w:pos="6252"/>
          <w:tab w:val="left" w:pos="8852"/>
          <w:tab w:val="left" w:pos="10401"/>
        </w:tabs>
        <w:ind w:right="691" w:firstLine="0"/>
        <w:jc w:val="left"/>
        <w:rPr>
          <w:sz w:val="24"/>
        </w:rPr>
      </w:pPr>
      <w:r>
        <w:rPr>
          <w:sz w:val="24"/>
        </w:rPr>
        <w:t>гласные</w:t>
      </w:r>
      <w:r>
        <w:rPr>
          <w:sz w:val="24"/>
        </w:rPr>
        <w:tab/>
        <w:t>после</w:t>
      </w:r>
      <w:r>
        <w:rPr>
          <w:sz w:val="24"/>
        </w:rPr>
        <w:tab/>
        <w:t>шипящих</w:t>
      </w:r>
      <w:r>
        <w:rPr>
          <w:sz w:val="24"/>
        </w:rPr>
        <w:tab/>
        <w:t>в</w:t>
      </w:r>
      <w:r>
        <w:rPr>
          <w:sz w:val="24"/>
        </w:rPr>
        <w:tab/>
        <w:t>сочетаниях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жи,</w:t>
      </w:r>
      <w:r>
        <w:rPr>
          <w:spacing w:val="-1"/>
          <w:sz w:val="24"/>
        </w:rPr>
        <w:t xml:space="preserve"> </w:t>
      </w:r>
      <w:r>
        <w:rPr>
          <w:sz w:val="24"/>
        </w:rPr>
        <w:t>ши (в</w:t>
      </w:r>
      <w:r>
        <w:rPr>
          <w:sz w:val="24"/>
        </w:rPr>
        <w:tab/>
        <w:t>положении</w:t>
      </w:r>
      <w:r>
        <w:rPr>
          <w:sz w:val="24"/>
        </w:rPr>
        <w:tab/>
      </w:r>
      <w:r>
        <w:rPr>
          <w:spacing w:val="-1"/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2"/>
          <w:sz w:val="24"/>
        </w:rPr>
        <w:t xml:space="preserve"> </w:t>
      </w:r>
      <w:r>
        <w:rPr>
          <w:sz w:val="24"/>
        </w:rPr>
        <w:t>ча, ща, чу,</w:t>
      </w:r>
      <w:r>
        <w:rPr>
          <w:spacing w:val="3"/>
          <w:sz w:val="24"/>
        </w:rPr>
        <w:t xml:space="preserve"> </w:t>
      </w:r>
      <w:r>
        <w:rPr>
          <w:sz w:val="24"/>
        </w:rPr>
        <w:t>щу;</w:t>
      </w:r>
    </w:p>
    <w:p w:rsidR="00644A77" w:rsidRDefault="00644A77" w:rsidP="00404B6E">
      <w:pPr>
        <w:pStyle w:val="ListParagraph"/>
        <w:numPr>
          <w:ilvl w:val="0"/>
          <w:numId w:val="104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чк,</w:t>
      </w:r>
      <w:r>
        <w:rPr>
          <w:spacing w:val="-1"/>
          <w:sz w:val="24"/>
        </w:rPr>
        <w:t xml:space="preserve"> </w:t>
      </w:r>
      <w:r>
        <w:rPr>
          <w:sz w:val="24"/>
        </w:rPr>
        <w:t>чн;</w:t>
      </w:r>
    </w:p>
    <w:p w:rsidR="00644A77" w:rsidRDefault="00644A77" w:rsidP="00404B6E">
      <w:pPr>
        <w:pStyle w:val="ListParagraph"/>
        <w:numPr>
          <w:ilvl w:val="0"/>
          <w:numId w:val="104"/>
        </w:numPr>
        <w:tabs>
          <w:tab w:val="left" w:pos="2127"/>
          <w:tab w:val="left" w:pos="2976"/>
          <w:tab w:val="left" w:pos="3367"/>
          <w:tab w:val="left" w:pos="5407"/>
          <w:tab w:val="left" w:pos="6693"/>
          <w:tab w:val="left" w:pos="7108"/>
          <w:tab w:val="left" w:pos="8619"/>
          <w:tab w:val="left" w:pos="9912"/>
          <w:tab w:val="left" w:pos="10655"/>
        </w:tabs>
        <w:ind w:right="695" w:firstLine="0"/>
        <w:jc w:val="left"/>
        <w:rPr>
          <w:sz w:val="24"/>
        </w:rPr>
      </w:pPr>
      <w:r>
        <w:rPr>
          <w:sz w:val="24"/>
        </w:rPr>
        <w:t>слова</w:t>
      </w:r>
      <w:r>
        <w:rPr>
          <w:sz w:val="24"/>
        </w:rPr>
        <w:tab/>
        <w:t>с</w:t>
      </w:r>
      <w:r>
        <w:rPr>
          <w:sz w:val="24"/>
        </w:rPr>
        <w:tab/>
        <w:t>непроверяемыми</w:t>
      </w:r>
      <w:r>
        <w:rPr>
          <w:sz w:val="24"/>
        </w:rPr>
        <w:tab/>
        <w:t>гласными</w:t>
      </w:r>
      <w:r>
        <w:rPr>
          <w:sz w:val="24"/>
        </w:rPr>
        <w:tab/>
        <w:t>и</w:t>
      </w:r>
      <w:r>
        <w:rPr>
          <w:sz w:val="24"/>
        </w:rPr>
        <w:tab/>
        <w:t>согласными</w:t>
      </w:r>
      <w:r>
        <w:rPr>
          <w:sz w:val="24"/>
        </w:rPr>
        <w:tab/>
        <w:t>(перечень</w:t>
      </w:r>
      <w:r>
        <w:rPr>
          <w:sz w:val="24"/>
        </w:rPr>
        <w:tab/>
        <w:t>слов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644A77" w:rsidRDefault="00644A77" w:rsidP="00404B6E">
      <w:pPr>
        <w:pStyle w:val="ListParagraph"/>
        <w:numPr>
          <w:ilvl w:val="0"/>
          <w:numId w:val="104"/>
        </w:numPr>
        <w:tabs>
          <w:tab w:val="left" w:pos="2127"/>
          <w:tab w:val="left" w:pos="3025"/>
          <w:tab w:val="left" w:pos="4560"/>
          <w:tab w:val="left" w:pos="4996"/>
          <w:tab w:val="left" w:pos="5922"/>
          <w:tab w:val="left" w:pos="7673"/>
          <w:tab w:val="left" w:pos="8623"/>
          <w:tab w:val="left" w:pos="10645"/>
        </w:tabs>
        <w:ind w:right="690" w:firstLine="0"/>
        <w:jc w:val="left"/>
        <w:rPr>
          <w:sz w:val="24"/>
        </w:rPr>
      </w:pPr>
      <w:r>
        <w:rPr>
          <w:sz w:val="24"/>
        </w:rPr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в</w:t>
      </w:r>
      <w:r>
        <w:rPr>
          <w:sz w:val="24"/>
        </w:rPr>
        <w:tab/>
        <w:t>конце</w:t>
      </w:r>
      <w:r>
        <w:rPr>
          <w:sz w:val="24"/>
        </w:rPr>
        <w:tab/>
        <w:t>предложения:</w:t>
      </w:r>
      <w:r>
        <w:rPr>
          <w:sz w:val="24"/>
        </w:rPr>
        <w:tab/>
        <w:t>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знаки. Алгоритм списывания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текста.</w:t>
      </w:r>
    </w:p>
    <w:p w:rsidR="00644A77" w:rsidRDefault="00644A77">
      <w:pPr>
        <w:pStyle w:val="Heading1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644A77" w:rsidRDefault="00644A77">
      <w:pPr>
        <w:pStyle w:val="BodyText"/>
        <w:ind w:right="689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6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 аудиозаписи). Нормы речевого этикета в ситуациях учебного и 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небольших рассказов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644A77" w:rsidRDefault="00644A77">
      <w:pPr>
        <w:pStyle w:val="BodyText"/>
        <w:ind w:right="689" w:firstLine="707"/>
      </w:pPr>
      <w:r>
        <w:t>Изучение русского</w:t>
      </w:r>
      <w:r>
        <w:rPr>
          <w:spacing w:val="1"/>
        </w:rPr>
        <w:t xml:space="preserve"> </w:t>
      </w:r>
      <w:r>
        <w:t>языка в 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 пропедевтическом уровне</w:t>
      </w:r>
      <w:r>
        <w:rPr>
          <w:spacing w:val="1"/>
        </w:rPr>
        <w:t xml:space="preserve"> </w:t>
      </w:r>
      <w:r>
        <w:t>работе над рядом метапредметных результатов: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 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700"/>
      </w:pPr>
      <w:r>
        <w:t>Базовые логические действия как часть познавательных универсальных учебных 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spacing w:line="294" w:lineRule="exact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определять отличительные особенности гласных и согласных звуков; твёрдых 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 звуков;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сравнивать звуковой и буквенный состав слова в соответствии с учебной задачей: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 слов;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устанавливать основания для сравнения звукового состава слов: выделять 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различия;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звуком.</w:t>
      </w:r>
    </w:p>
    <w:p w:rsidR="00644A77" w:rsidRDefault="00644A77">
      <w:pPr>
        <w:pStyle w:val="BodyText"/>
        <w:ind w:right="698"/>
      </w:pPr>
      <w:r>
        <w:t>Базовые 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к модели;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>
      <w:pPr>
        <w:spacing w:line="293" w:lineRule="exact"/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spacing w:before="73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644A77" w:rsidRDefault="00644A77">
      <w:pPr>
        <w:pStyle w:val="BodyText"/>
        <w:spacing w:before="2"/>
        <w:ind w:right="69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орфографическому словарику учебника; место ударения в слове по перечню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учебнике;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644A77" w:rsidRDefault="00644A77">
      <w:pPr>
        <w:pStyle w:val="BodyText"/>
        <w:ind w:right="697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1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4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644A77" w:rsidRDefault="00644A77">
      <w:pPr>
        <w:pStyle w:val="BodyText"/>
        <w:ind w:right="697"/>
      </w:pPr>
      <w:r>
        <w:t>Самоорганизация как часть регулятивных универсальных учебных действий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определять последовательность учебных операций при списывании; 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действия, соотносить цель и результат.</w:t>
      </w:r>
    </w:p>
    <w:p w:rsidR="00644A77" w:rsidRDefault="00644A77">
      <w:pPr>
        <w:pStyle w:val="BodyText"/>
        <w:ind w:right="697"/>
      </w:pPr>
      <w:r>
        <w:t>Самоконтроль как часть регулятивных универсальных учебных действий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находить ошибку, допущенную при проведении звукового анализа, при письме под</w:t>
      </w:r>
      <w:r>
        <w:rPr>
          <w:spacing w:val="-57"/>
          <w:sz w:val="24"/>
        </w:rPr>
        <w:t xml:space="preserve"> </w:t>
      </w:r>
      <w:r>
        <w:rPr>
          <w:sz w:val="24"/>
        </w:rPr>
        <w:t>диктовку или списывании слов, предложений, с опорой на указание педагога 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left="1418" w:right="1170" w:firstLine="360"/>
        <w:rPr>
          <w:sz w:val="24"/>
        </w:rPr>
      </w:pPr>
      <w:r>
        <w:rPr>
          <w:sz w:val="24"/>
        </w:rPr>
        <w:t>оценивать правильность написания букв, соединений букв, слов, предложений.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план 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её достижению, распределять роли, договариваться, учитывать интересы и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644A77" w:rsidRDefault="00644A77" w:rsidP="00404B6E">
      <w:pPr>
        <w:pStyle w:val="ListParagraph"/>
        <w:numPr>
          <w:ilvl w:val="0"/>
          <w:numId w:val="10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44A77" w:rsidRDefault="00644A77" w:rsidP="00404B6E">
      <w:pPr>
        <w:pStyle w:val="Heading1"/>
        <w:numPr>
          <w:ilvl w:val="0"/>
          <w:numId w:val="105"/>
        </w:numPr>
        <w:tabs>
          <w:tab w:val="left" w:pos="1599"/>
        </w:tabs>
        <w:ind w:hanging="181"/>
      </w:pPr>
      <w:r>
        <w:t>класс</w:t>
      </w:r>
    </w:p>
    <w:p w:rsidR="00644A77" w:rsidRDefault="00644A77">
      <w:pPr>
        <w:ind w:left="1418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 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644A77" w:rsidRDefault="00644A77">
      <w:pPr>
        <w:pStyle w:val="BodyText"/>
        <w:ind w:right="694"/>
      </w:pPr>
      <w:r>
        <w:t>Язык как основное средство человеческого общения и явление национальной 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</w:t>
      </w:r>
      <w:r>
        <w:rPr>
          <w:spacing w:val="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познания языка: наблюдение, анализ.</w:t>
      </w:r>
    </w:p>
    <w:p w:rsidR="00644A77" w:rsidRDefault="00644A77">
      <w:pPr>
        <w:pStyle w:val="Heading1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644A77" w:rsidRDefault="00644A77">
      <w:pPr>
        <w:pStyle w:val="BodyText"/>
        <w:ind w:right="695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 гласных звуков, согласного звука [й’] и гласного звука [и], твёрдых и мягких</w:t>
      </w:r>
      <w:r>
        <w:rPr>
          <w:spacing w:val="1"/>
        </w:rPr>
        <w:t xml:space="preserve"> </w:t>
      </w:r>
      <w:r>
        <w:t>согласных звуков, звонких и глухих согласных звуков; шипящие согласные звуки [ж], [ш],</w:t>
      </w:r>
      <w:r>
        <w:rPr>
          <w:spacing w:val="-57"/>
        </w:rPr>
        <w:t xml:space="preserve"> </w:t>
      </w:r>
      <w:r>
        <w:t>[ч’], [щ’]; обозначение на письме твёрдости и мягкости согласных звуков, функции букв е,</w:t>
      </w:r>
      <w:r>
        <w:rPr>
          <w:spacing w:val="-57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 я (повторение</w:t>
      </w:r>
      <w:r>
        <w:rPr>
          <w:spacing w:val="-1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 классе).</w:t>
      </w:r>
    </w:p>
    <w:p w:rsidR="00644A77" w:rsidRDefault="00644A77">
      <w:pPr>
        <w:pStyle w:val="BodyText"/>
        <w:ind w:right="3674"/>
      </w:pPr>
      <w:r>
        <w:t>Парные и непарные по твёрдости -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 -</w:t>
      </w:r>
      <w:r>
        <w:rPr>
          <w:spacing w:val="-3"/>
        </w:rPr>
        <w:t xml:space="preserve"> </w:t>
      </w:r>
      <w:r>
        <w:t>глухости</w:t>
      </w:r>
      <w:r>
        <w:rPr>
          <w:spacing w:val="-1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tabs>
          <w:tab w:val="left" w:pos="5667"/>
        </w:tabs>
        <w:spacing w:before="73"/>
        <w:jc w:val="left"/>
      </w:pPr>
      <w:r>
        <w:t>Качественная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звука:</w:t>
      </w:r>
      <w:r>
        <w:tab/>
        <w:t>гласный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согласный;</w:t>
      </w:r>
      <w:r>
        <w:rPr>
          <w:spacing w:val="-3"/>
        </w:rPr>
        <w:t xml:space="preserve"> </w:t>
      </w:r>
      <w:r>
        <w:t>гласный</w:t>
      </w:r>
    </w:p>
    <w:p w:rsidR="00644A77" w:rsidRDefault="00644A77">
      <w:pPr>
        <w:pStyle w:val="BodyText"/>
        <w:spacing w:before="1"/>
        <w:ind w:right="691"/>
        <w:jc w:val="left"/>
      </w:pPr>
      <w:r>
        <w:t>ударный</w:t>
      </w:r>
      <w:r>
        <w:rPr>
          <w:spacing w:val="9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безударный;</w:t>
      </w:r>
      <w:r>
        <w:rPr>
          <w:spacing w:val="8"/>
        </w:rPr>
        <w:t xml:space="preserve"> </w:t>
      </w:r>
      <w:r>
        <w:t>согласный</w:t>
      </w:r>
      <w:r>
        <w:rPr>
          <w:spacing w:val="8"/>
        </w:rPr>
        <w:t xml:space="preserve"> </w:t>
      </w:r>
      <w:r>
        <w:t>твёрдый</w:t>
      </w:r>
      <w:r>
        <w:rPr>
          <w:spacing w:val="1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мягкий,</w:t>
      </w:r>
      <w:r>
        <w:rPr>
          <w:spacing w:val="8"/>
        </w:rPr>
        <w:t xml:space="preserve"> </w:t>
      </w:r>
      <w:r>
        <w:t>парный</w:t>
      </w:r>
      <w:r>
        <w:rPr>
          <w:spacing w:val="11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непарный;</w:t>
      </w:r>
      <w:r>
        <w:rPr>
          <w:spacing w:val="8"/>
        </w:rPr>
        <w:t xml:space="preserve"> </w:t>
      </w:r>
      <w:r>
        <w:t>согласный</w:t>
      </w:r>
      <w:r>
        <w:rPr>
          <w:spacing w:val="-57"/>
        </w:rPr>
        <w:t xml:space="preserve"> </w:t>
      </w:r>
      <w:r>
        <w:t>звонкий -</w:t>
      </w:r>
      <w:r>
        <w:rPr>
          <w:spacing w:val="-1"/>
        </w:rPr>
        <w:t xml:space="preserve"> </w:t>
      </w:r>
      <w:r>
        <w:t>глухой,</w:t>
      </w:r>
      <w:r>
        <w:rPr>
          <w:spacing w:val="-3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непарный.</w:t>
      </w:r>
    </w:p>
    <w:p w:rsidR="00644A77" w:rsidRDefault="00644A77">
      <w:pPr>
        <w:pStyle w:val="BodyText"/>
        <w:ind w:right="770"/>
        <w:jc w:val="left"/>
      </w:pPr>
      <w:r>
        <w:t>Функции</w:t>
      </w:r>
      <w:r>
        <w:rPr>
          <w:spacing w:val="6"/>
        </w:rPr>
        <w:t xml:space="preserve"> </w:t>
      </w:r>
      <w:r>
        <w:t>ь:</w:t>
      </w:r>
      <w:r>
        <w:rPr>
          <w:spacing w:val="6"/>
        </w:rPr>
        <w:t xml:space="preserve"> </w:t>
      </w:r>
      <w:r>
        <w:t>показатель</w:t>
      </w:r>
      <w:r>
        <w:rPr>
          <w:spacing w:val="6"/>
        </w:rPr>
        <w:t xml:space="preserve"> </w:t>
      </w:r>
      <w:r>
        <w:t>мягкости</w:t>
      </w:r>
      <w:r>
        <w:rPr>
          <w:spacing w:val="7"/>
        </w:rPr>
        <w:t xml:space="preserve"> </w:t>
      </w:r>
      <w:r>
        <w:t>предшествующего</w:t>
      </w:r>
      <w:r>
        <w:rPr>
          <w:spacing w:val="5"/>
        </w:rPr>
        <w:t xml:space="preserve"> </w:t>
      </w:r>
      <w:r>
        <w:t>согласного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конце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середине</w:t>
      </w:r>
      <w:r>
        <w:rPr>
          <w:spacing w:val="-57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разделительный.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разделительных ъ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ь.</w:t>
      </w:r>
    </w:p>
    <w:p w:rsidR="00644A77" w:rsidRDefault="00644A77">
      <w:pPr>
        <w:pStyle w:val="BodyText"/>
        <w:ind w:right="691"/>
        <w:jc w:val="left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буквенного</w:t>
      </w:r>
      <w:r>
        <w:rPr>
          <w:spacing w:val="2"/>
        </w:rPr>
        <w:t xml:space="preserve"> </w:t>
      </w:r>
      <w:r>
        <w:t>состава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</w:t>
      </w:r>
      <w:r>
        <w:rPr>
          <w:spacing w:val="3"/>
        </w:rPr>
        <w:t xml:space="preserve"> </w:t>
      </w:r>
      <w:r>
        <w:t>е,</w:t>
      </w:r>
      <w:r>
        <w:rPr>
          <w:spacing w:val="2"/>
        </w:rPr>
        <w:t xml:space="preserve"> </w:t>
      </w:r>
      <w:r>
        <w:t>ё,</w:t>
      </w:r>
      <w:r>
        <w:rPr>
          <w:spacing w:val="5"/>
        </w:rPr>
        <w:t xml:space="preserve"> </w:t>
      </w:r>
      <w:r>
        <w:t>ю,</w:t>
      </w:r>
      <w:r>
        <w:rPr>
          <w:spacing w:val="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гласных).</w:t>
      </w:r>
    </w:p>
    <w:p w:rsidR="00644A77" w:rsidRDefault="00644A77">
      <w:pPr>
        <w:pStyle w:val="BodyText"/>
        <w:ind w:right="3697"/>
        <w:jc w:val="left"/>
      </w:pPr>
      <w:r>
        <w:t>Деление слов на слоги (в том числе при стечении согласных).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644A77" w:rsidRDefault="00644A77">
      <w:pPr>
        <w:pStyle w:val="BodyText"/>
        <w:ind w:right="691"/>
        <w:jc w:val="left"/>
      </w:pPr>
      <w:r>
        <w:t>Небуквенные графические средства: пробел между словами, знак переноса, абзац (красная</w:t>
      </w:r>
      <w:r>
        <w:rPr>
          <w:spacing w:val="-57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знаки (в</w:t>
      </w:r>
      <w:r>
        <w:rPr>
          <w:spacing w:val="-3"/>
        </w:rPr>
        <w:t xml:space="preserve"> </w:t>
      </w:r>
      <w:r>
        <w:t>пределах изученного).</w:t>
      </w:r>
    </w:p>
    <w:p w:rsidR="00644A77" w:rsidRDefault="00644A77">
      <w:pPr>
        <w:pStyle w:val="Heading1"/>
        <w:jc w:val="left"/>
      </w:pPr>
      <w:r>
        <w:t>Орфоэпия</w:t>
      </w:r>
    </w:p>
    <w:p w:rsidR="00644A77" w:rsidRDefault="00644A77">
      <w:pPr>
        <w:pStyle w:val="BodyText"/>
        <w:ind w:right="690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(орфоэпиче-</w:t>
      </w:r>
      <w:r>
        <w:rPr>
          <w:spacing w:val="-57"/>
        </w:rPr>
        <w:t xml:space="preserve"> </w:t>
      </w:r>
      <w:r>
        <w:t>ского</w:t>
      </w:r>
      <w:r>
        <w:rPr>
          <w:spacing w:val="-1"/>
        </w:rPr>
        <w:t xml:space="preserve"> </w:t>
      </w:r>
      <w:r>
        <w:t>словаря учебника) для</w:t>
      </w:r>
      <w:r>
        <w:rPr>
          <w:spacing w:val="-1"/>
        </w:rPr>
        <w:t xml:space="preserve"> </w:t>
      </w:r>
      <w:r>
        <w:t>решения практических задач.</w:t>
      </w:r>
    </w:p>
    <w:p w:rsidR="00644A77" w:rsidRDefault="00644A77">
      <w:pPr>
        <w:pStyle w:val="Heading1"/>
        <w:spacing w:before="1"/>
        <w:jc w:val="left"/>
      </w:pPr>
      <w:r>
        <w:t>Лексика</w:t>
      </w:r>
    </w:p>
    <w:p w:rsidR="00644A77" w:rsidRDefault="00644A77">
      <w:pPr>
        <w:pStyle w:val="BodyText"/>
        <w:ind w:right="691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тексту</w:t>
      </w:r>
      <w:r>
        <w:rPr>
          <w:spacing w:val="-1"/>
        </w:rPr>
        <w:t xml:space="preserve"> </w:t>
      </w:r>
      <w:r>
        <w:t>или уточнение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:rsidR="00644A77" w:rsidRDefault="00644A77">
      <w:pPr>
        <w:pStyle w:val="BodyText"/>
        <w:ind w:right="3055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антонимов.</w:t>
      </w:r>
    </w:p>
    <w:p w:rsidR="00644A77" w:rsidRDefault="00644A77">
      <w:pPr>
        <w:pStyle w:val="BodyTex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</w:t>
      </w:r>
    </w:p>
    <w:p w:rsidR="00644A77" w:rsidRDefault="00644A77">
      <w:pPr>
        <w:pStyle w:val="BodyText"/>
        <w:ind w:right="692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корнями. Выделение в словах корня (простые</w:t>
      </w:r>
      <w:r>
        <w:rPr>
          <w:spacing w:val="-57"/>
        </w:rPr>
        <w:t xml:space="preserve"> </w:t>
      </w:r>
      <w:r>
        <w:t>случаи).</w:t>
      </w:r>
    </w:p>
    <w:p w:rsidR="00644A77" w:rsidRDefault="00644A77">
      <w:pPr>
        <w:pStyle w:val="BodyText"/>
        <w:ind w:right="698"/>
      </w:pPr>
      <w:r>
        <w:t>Окончание как изменяемая часть слова. Изменение формы слова с помощью окончания.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изменяемых и неизменяемых слов.</w:t>
      </w:r>
    </w:p>
    <w:p w:rsidR="00644A77" w:rsidRDefault="00644A77">
      <w:pPr>
        <w:pStyle w:val="BodyText"/>
      </w:pP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слова</w:t>
      </w:r>
      <w:r>
        <w:rPr>
          <w:spacing w:val="-3"/>
        </w:rPr>
        <w:t xml:space="preserve"> </w:t>
      </w:r>
      <w:r>
        <w:t>(наблюдение).</w:t>
      </w:r>
      <w:r>
        <w:rPr>
          <w:spacing w:val="57"/>
        </w:rPr>
        <w:t xml:space="preserve"> </w:t>
      </w:r>
      <w:r>
        <w:t>Приставка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</w:p>
    <w:p w:rsidR="00644A77" w:rsidRDefault="00644A77">
      <w:pPr>
        <w:pStyle w:val="Heading1"/>
        <w:jc w:val="left"/>
      </w:pPr>
      <w:r>
        <w:t>Морфология</w:t>
      </w:r>
    </w:p>
    <w:p w:rsidR="00644A77" w:rsidRDefault="00644A77">
      <w:pPr>
        <w:pStyle w:val="BodyText"/>
        <w:ind w:right="691"/>
        <w:jc w:val="left"/>
      </w:pPr>
      <w:r>
        <w:t>Имя</w:t>
      </w:r>
      <w:r>
        <w:rPr>
          <w:spacing w:val="10"/>
        </w:rPr>
        <w:t xml:space="preserve"> </w:t>
      </w:r>
      <w:r>
        <w:t>существительное</w:t>
      </w:r>
      <w:r>
        <w:rPr>
          <w:spacing w:val="9"/>
        </w:rPr>
        <w:t xml:space="preserve"> </w:t>
      </w:r>
      <w:r>
        <w:t>(ознакомление):</w:t>
      </w:r>
      <w:r>
        <w:rPr>
          <w:spacing w:val="10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значение,</w:t>
      </w:r>
      <w:r>
        <w:rPr>
          <w:spacing w:val="10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(«кто?»,</w:t>
      </w:r>
      <w:r>
        <w:rPr>
          <w:spacing w:val="10"/>
        </w:rPr>
        <w:t xml:space="preserve"> </w:t>
      </w:r>
      <w:r>
        <w:t>«что?»),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44A77" w:rsidRDefault="00644A77">
      <w:pPr>
        <w:pStyle w:val="BodyText"/>
        <w:ind w:right="691"/>
        <w:jc w:val="left"/>
      </w:pPr>
      <w:r>
        <w:t>Глагол</w:t>
      </w:r>
      <w:r>
        <w:rPr>
          <w:spacing w:val="33"/>
        </w:rPr>
        <w:t xml:space="preserve"> </w:t>
      </w:r>
      <w:r>
        <w:t>(ознакомление):</w:t>
      </w:r>
      <w:r>
        <w:rPr>
          <w:spacing w:val="34"/>
        </w:rPr>
        <w:t xml:space="preserve"> </w:t>
      </w:r>
      <w:r>
        <w:t>общее</w:t>
      </w:r>
      <w:r>
        <w:rPr>
          <w:spacing w:val="33"/>
        </w:rPr>
        <w:t xml:space="preserve"> </w:t>
      </w:r>
      <w:r>
        <w:t>значение,</w:t>
      </w:r>
      <w:r>
        <w:rPr>
          <w:spacing w:val="34"/>
        </w:rPr>
        <w:t xml:space="preserve"> </w:t>
      </w:r>
      <w:r>
        <w:t>вопросы</w:t>
      </w:r>
      <w:r>
        <w:rPr>
          <w:spacing w:val="33"/>
        </w:rPr>
        <w:t xml:space="preserve"> </w:t>
      </w:r>
      <w:r>
        <w:t>(«что</w:t>
      </w:r>
      <w:r>
        <w:rPr>
          <w:spacing w:val="35"/>
        </w:rPr>
        <w:t xml:space="preserve"> </w:t>
      </w:r>
      <w:r>
        <w:t>делать?»,</w:t>
      </w:r>
      <w:r>
        <w:rPr>
          <w:spacing w:val="34"/>
        </w:rPr>
        <w:t xml:space="preserve"> </w:t>
      </w:r>
      <w:r>
        <w:t>«что</w:t>
      </w:r>
      <w:r>
        <w:rPr>
          <w:spacing w:val="34"/>
        </w:rPr>
        <w:t xml:space="preserve"> </w:t>
      </w:r>
      <w:r>
        <w:t>сделать?»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др.),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44A77" w:rsidRDefault="00644A77">
      <w:pPr>
        <w:pStyle w:val="BodyText"/>
        <w:jc w:val="left"/>
      </w:pPr>
      <w:r>
        <w:t>Имя</w:t>
      </w:r>
      <w:r>
        <w:rPr>
          <w:spacing w:val="39"/>
        </w:rPr>
        <w:t xml:space="preserve"> </w:t>
      </w:r>
      <w:r>
        <w:t>прилагательное</w:t>
      </w:r>
      <w:r>
        <w:rPr>
          <w:spacing w:val="97"/>
        </w:rPr>
        <w:t xml:space="preserve"> </w:t>
      </w:r>
      <w:r>
        <w:t>(ознакомление):</w:t>
      </w:r>
      <w:r>
        <w:rPr>
          <w:spacing w:val="98"/>
        </w:rPr>
        <w:t xml:space="preserve"> </w:t>
      </w:r>
      <w:r>
        <w:t>общее</w:t>
      </w:r>
      <w:r>
        <w:rPr>
          <w:spacing w:val="97"/>
        </w:rPr>
        <w:t xml:space="preserve"> </w:t>
      </w:r>
      <w:r>
        <w:t>значение,</w:t>
      </w:r>
      <w:r>
        <w:rPr>
          <w:spacing w:val="98"/>
        </w:rPr>
        <w:t xml:space="preserve"> </w:t>
      </w:r>
      <w:r>
        <w:t>вопросы</w:t>
      </w:r>
      <w:r>
        <w:rPr>
          <w:spacing w:val="98"/>
        </w:rPr>
        <w:t xml:space="preserve"> </w:t>
      </w:r>
      <w:r>
        <w:t>(«какой?»,</w:t>
      </w:r>
      <w:r>
        <w:rPr>
          <w:spacing w:val="98"/>
        </w:rPr>
        <w:t xml:space="preserve"> </w:t>
      </w:r>
      <w:r>
        <w:t>«какая?»,</w:t>
      </w:r>
    </w:p>
    <w:p w:rsidR="00644A77" w:rsidRDefault="00644A77">
      <w:pPr>
        <w:pStyle w:val="BodyText"/>
        <w:jc w:val="left"/>
      </w:pPr>
      <w:r>
        <w:t>«какое?»,</w:t>
      </w:r>
      <w:r>
        <w:rPr>
          <w:spacing w:val="-2"/>
        </w:rPr>
        <w:t xml:space="preserve"> </w:t>
      </w:r>
      <w:r>
        <w:t>«какие?»),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644A77" w:rsidRDefault="00644A77">
      <w:pPr>
        <w:pStyle w:val="BodyText"/>
        <w:spacing w:before="1"/>
        <w:ind w:right="685"/>
        <w:jc w:val="left"/>
      </w:pPr>
      <w:r>
        <w:t>Предлог.</w:t>
      </w:r>
      <w:r>
        <w:rPr>
          <w:spacing w:val="29"/>
        </w:rPr>
        <w:t xml:space="preserve"> </w:t>
      </w:r>
      <w:r>
        <w:t>Отличие</w:t>
      </w:r>
      <w:r>
        <w:rPr>
          <w:spacing w:val="28"/>
        </w:rPr>
        <w:t xml:space="preserve"> </w:t>
      </w:r>
      <w:r>
        <w:t>предлогов</w:t>
      </w:r>
      <w:r>
        <w:rPr>
          <w:spacing w:val="30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приставок.</w:t>
      </w:r>
      <w:r>
        <w:rPr>
          <w:spacing w:val="26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распространённые</w:t>
      </w:r>
      <w:r>
        <w:rPr>
          <w:spacing w:val="27"/>
        </w:rPr>
        <w:t xml:space="preserve"> </w:t>
      </w:r>
      <w:r>
        <w:t>предлоги:</w:t>
      </w:r>
      <w:r>
        <w:rPr>
          <w:spacing w:val="30"/>
        </w:rPr>
        <w:t xml:space="preserve"> </w:t>
      </w:r>
      <w:r>
        <w:rPr>
          <w:i/>
        </w:rPr>
        <w:t>в</w:t>
      </w:r>
      <w:r>
        <w:t>,</w:t>
      </w:r>
      <w:r>
        <w:rPr>
          <w:spacing w:val="29"/>
        </w:rPr>
        <w:t xml:space="preserve"> </w:t>
      </w:r>
      <w:r>
        <w:rPr>
          <w:i/>
        </w:rPr>
        <w:t>на</w:t>
      </w:r>
      <w:r>
        <w:t>,</w:t>
      </w:r>
      <w:r>
        <w:rPr>
          <w:spacing w:val="-57"/>
        </w:rPr>
        <w:t xml:space="preserve"> </w:t>
      </w:r>
      <w:r>
        <w:rPr>
          <w:i/>
        </w:rPr>
        <w:t>из</w:t>
      </w:r>
      <w:r>
        <w:t>,</w:t>
      </w:r>
      <w:r>
        <w:rPr>
          <w:spacing w:val="-1"/>
        </w:rPr>
        <w:t xml:space="preserve"> </w:t>
      </w:r>
      <w:r>
        <w:rPr>
          <w:i/>
        </w:rPr>
        <w:t>без</w:t>
      </w:r>
      <w:r>
        <w:t xml:space="preserve">, </w:t>
      </w:r>
      <w:r>
        <w:rPr>
          <w:i/>
        </w:rPr>
        <w:t>над</w:t>
      </w:r>
      <w:r>
        <w:t xml:space="preserve">, </w:t>
      </w:r>
      <w:r>
        <w:rPr>
          <w:i/>
        </w:rPr>
        <w:t>до</w:t>
      </w:r>
      <w:r>
        <w:t xml:space="preserve">, </w:t>
      </w:r>
      <w:r>
        <w:rPr>
          <w:i/>
        </w:rPr>
        <w:t>у</w:t>
      </w:r>
      <w:r>
        <w:t xml:space="preserve">, </w:t>
      </w:r>
      <w:r>
        <w:rPr>
          <w:i/>
        </w:rPr>
        <w:t>о</w:t>
      </w:r>
      <w:r>
        <w:t xml:space="preserve">,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t>и др.</w:t>
      </w:r>
    </w:p>
    <w:p w:rsidR="00644A77" w:rsidRDefault="00644A77">
      <w:pPr>
        <w:pStyle w:val="Heading1"/>
        <w:jc w:val="left"/>
      </w:pPr>
      <w:r>
        <w:t>Синтаксис</w:t>
      </w:r>
    </w:p>
    <w:p w:rsidR="00644A77" w:rsidRDefault="00644A77">
      <w:pPr>
        <w:pStyle w:val="BodyText"/>
        <w:jc w:val="left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644A77" w:rsidRDefault="00644A77">
      <w:pPr>
        <w:pStyle w:val="BodyText"/>
        <w:ind w:right="692"/>
      </w:pPr>
      <w:r>
        <w:t>Предложение как единица языка. Предложение и слово. Отличие предложения от 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</w:p>
    <w:p w:rsidR="00644A77" w:rsidRDefault="00644A77">
      <w:pPr>
        <w:pStyle w:val="BodyText"/>
        <w:ind w:right="69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644A77" w:rsidRDefault="00644A77">
      <w:pPr>
        <w:pStyle w:val="BodyText"/>
        <w:ind w:right="692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644A77" w:rsidRDefault="00644A77">
      <w:pPr>
        <w:pStyle w:val="Heading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644A77" w:rsidRDefault="00644A77">
      <w:pPr>
        <w:pStyle w:val="BodyText"/>
        <w:ind w:right="693"/>
      </w:pPr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38"/>
        </w:rPr>
        <w:t xml:space="preserve"> </w:t>
      </w:r>
      <w:r>
        <w:t>знаки</w:t>
      </w:r>
      <w:r>
        <w:rPr>
          <w:spacing w:val="39"/>
        </w:rPr>
        <w:t xml:space="preserve"> </w:t>
      </w:r>
      <w:r>
        <w:t>препинания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конце</w:t>
      </w:r>
      <w:r>
        <w:rPr>
          <w:spacing w:val="37"/>
        </w:rPr>
        <w:t xml:space="preserve"> </w:t>
      </w:r>
      <w:r>
        <w:t>предложения;</w:t>
      </w:r>
      <w:r>
        <w:rPr>
          <w:spacing w:val="39"/>
        </w:rPr>
        <w:t xml:space="preserve"> </w:t>
      </w:r>
      <w:r>
        <w:t>перенос</w:t>
      </w:r>
      <w:r>
        <w:rPr>
          <w:spacing w:val="37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t>строки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строку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 xml:space="preserve">(без учёта морфемного членения слова); гласные после 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rPr>
          <w:b/>
          <w:i/>
        </w:rPr>
        <w:t>ча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ща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чу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щу</w:t>
      </w:r>
      <w:r>
        <w:t>;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rPr>
          <w:b/>
          <w:i/>
        </w:rPr>
        <w:t>чк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чн</w:t>
      </w:r>
      <w:r>
        <w:rPr>
          <w:b/>
          <w:i/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 изученных в 1 классе). Орфографическая зоркость как осознание места</w:t>
      </w:r>
      <w:r>
        <w:rPr>
          <w:spacing w:val="1"/>
        </w:rPr>
        <w:t xml:space="preserve"> </w:t>
      </w:r>
      <w:r>
        <w:t>возможного возникновения орфографической ошибки. Понятие орфограммы. Различные</w:t>
      </w:r>
      <w:r>
        <w:rPr>
          <w:spacing w:val="1"/>
        </w:rPr>
        <w:t xml:space="preserve"> </w:t>
      </w:r>
      <w:r>
        <w:t>способы решения орфографической задачи в зависимости от места орфограммы в 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 слова.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 зависимости от</w:t>
      </w:r>
      <w:r>
        <w:rPr>
          <w:spacing w:val="1"/>
        </w:rPr>
        <w:t xml:space="preserve"> </w:t>
      </w:r>
      <w:r>
        <w:t>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 самоконтроль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собственных и</w:t>
      </w:r>
      <w:r>
        <w:rPr>
          <w:spacing w:val="-1"/>
        </w:rPr>
        <w:t xml:space="preserve"> </w:t>
      </w:r>
      <w:r>
        <w:t>предложенных текстов.</w:t>
      </w:r>
    </w:p>
    <w:p w:rsidR="00644A77" w:rsidRDefault="00644A77">
      <w:pPr>
        <w:pStyle w:val="BodyText"/>
        <w:spacing w:before="1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644A77" w:rsidRDefault="00644A77" w:rsidP="00404B6E">
      <w:pPr>
        <w:pStyle w:val="ListParagraph"/>
        <w:numPr>
          <w:ilvl w:val="0"/>
          <w:numId w:val="102"/>
        </w:numPr>
        <w:tabs>
          <w:tab w:val="left" w:pos="1619"/>
        </w:tabs>
        <w:spacing w:before="1"/>
        <w:ind w:left="1618" w:hanging="201"/>
        <w:rPr>
          <w:sz w:val="24"/>
        </w:rPr>
      </w:pP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644A77" w:rsidRDefault="00644A77" w:rsidP="00404B6E">
      <w:pPr>
        <w:pStyle w:val="ListParagraph"/>
        <w:numPr>
          <w:ilvl w:val="0"/>
          <w:numId w:val="102"/>
        </w:numPr>
        <w:tabs>
          <w:tab w:val="left" w:pos="1619"/>
        </w:tabs>
        <w:ind w:left="1618" w:hanging="201"/>
        <w:rPr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чт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нч</w:t>
      </w:r>
      <w:r>
        <w:rPr>
          <w:sz w:val="24"/>
        </w:rPr>
        <w:t>;</w:t>
      </w:r>
    </w:p>
    <w:p w:rsidR="00644A77" w:rsidRDefault="00644A77" w:rsidP="00404B6E">
      <w:pPr>
        <w:pStyle w:val="ListParagraph"/>
        <w:numPr>
          <w:ilvl w:val="0"/>
          <w:numId w:val="102"/>
        </w:numPr>
        <w:tabs>
          <w:tab w:val="left" w:pos="1619"/>
        </w:tabs>
        <w:ind w:left="1618" w:hanging="201"/>
        <w:rPr>
          <w:sz w:val="24"/>
        </w:rPr>
      </w:pPr>
      <w:r>
        <w:rPr>
          <w:sz w:val="24"/>
        </w:rPr>
        <w:t>проверяемые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 слова;</w:t>
      </w:r>
    </w:p>
    <w:p w:rsidR="00644A77" w:rsidRDefault="00644A77" w:rsidP="00404B6E">
      <w:pPr>
        <w:pStyle w:val="ListParagraph"/>
        <w:numPr>
          <w:ilvl w:val="0"/>
          <w:numId w:val="102"/>
        </w:numPr>
        <w:tabs>
          <w:tab w:val="left" w:pos="1619"/>
        </w:tabs>
        <w:ind w:left="1618" w:hanging="201"/>
        <w:rPr>
          <w:sz w:val="24"/>
        </w:rPr>
      </w:pPr>
      <w:r>
        <w:rPr>
          <w:sz w:val="24"/>
        </w:rPr>
        <w:t>парные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 слова;</w:t>
      </w:r>
    </w:p>
    <w:p w:rsidR="00644A77" w:rsidRDefault="00644A77" w:rsidP="00404B6E">
      <w:pPr>
        <w:pStyle w:val="ListParagraph"/>
        <w:numPr>
          <w:ilvl w:val="0"/>
          <w:numId w:val="102"/>
        </w:numPr>
        <w:tabs>
          <w:tab w:val="left" w:pos="1715"/>
        </w:tabs>
        <w:ind w:right="693" w:firstLine="0"/>
        <w:rPr>
          <w:sz w:val="24"/>
        </w:rPr>
      </w:pP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</w:p>
    <w:p w:rsidR="00644A77" w:rsidRDefault="00644A77" w:rsidP="00404B6E">
      <w:pPr>
        <w:pStyle w:val="ListParagraph"/>
        <w:numPr>
          <w:ilvl w:val="0"/>
          <w:numId w:val="102"/>
        </w:numPr>
        <w:tabs>
          <w:tab w:val="left" w:pos="1691"/>
        </w:tabs>
        <w:ind w:right="691" w:firstLine="0"/>
        <w:rPr>
          <w:sz w:val="24"/>
        </w:rPr>
      </w:pPr>
      <w:r>
        <w:rPr>
          <w:sz w:val="24"/>
        </w:rPr>
        <w:t>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1"/>
          <w:sz w:val="24"/>
        </w:rPr>
        <w:t xml:space="preserve"> </w:t>
      </w:r>
      <w:r>
        <w:rPr>
          <w:sz w:val="24"/>
        </w:rPr>
        <w:t>имена,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названия;</w:t>
      </w:r>
    </w:p>
    <w:p w:rsidR="00644A77" w:rsidRDefault="00644A77" w:rsidP="00404B6E">
      <w:pPr>
        <w:pStyle w:val="ListParagraph"/>
        <w:numPr>
          <w:ilvl w:val="0"/>
          <w:numId w:val="102"/>
        </w:numPr>
        <w:tabs>
          <w:tab w:val="left" w:pos="1619"/>
        </w:tabs>
        <w:ind w:left="1618" w:hanging="201"/>
        <w:rPr>
          <w:sz w:val="24"/>
        </w:rPr>
      </w:pPr>
      <w:r>
        <w:rPr>
          <w:sz w:val="24"/>
        </w:rPr>
        <w:t>раздельное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существительными.</w:t>
      </w:r>
    </w:p>
    <w:p w:rsidR="00644A77" w:rsidRDefault="00644A77">
      <w:pPr>
        <w:pStyle w:val="Heading1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644A77" w:rsidRDefault="00644A77">
      <w:pPr>
        <w:pStyle w:val="BodyText"/>
        <w:ind w:right="691"/>
      </w:pPr>
      <w:r>
        <w:t>Выбор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 решения коммуникативной задачи (для ответа на заданный вопрос, для</w:t>
      </w:r>
      <w:r>
        <w:rPr>
          <w:spacing w:val="1"/>
        </w:rPr>
        <w:t xml:space="preserve"> </w:t>
      </w:r>
      <w:r>
        <w:t>выражения собственного мнения). Умение вести разговор (начать, поддержать, 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-2"/>
        </w:rPr>
        <w:t xml:space="preserve"> </w:t>
      </w:r>
      <w:r>
        <w:t>привлечь внимание</w:t>
      </w:r>
      <w:r>
        <w:rPr>
          <w:spacing w:val="-1"/>
        </w:rPr>
        <w:t xml:space="preserve"> </w:t>
      </w:r>
      <w:r>
        <w:t>и т. п.).</w:t>
      </w:r>
    </w:p>
    <w:p w:rsidR="00644A77" w:rsidRDefault="00644A77">
      <w:pPr>
        <w:pStyle w:val="BodyText"/>
        <w:ind w:right="693"/>
      </w:pPr>
      <w:r>
        <w:t>Практическое овладение диалогической формой речи. Соблюдение норм речевого этикета</w:t>
      </w:r>
      <w:r>
        <w:rPr>
          <w:spacing w:val="-57"/>
        </w:rPr>
        <w:t xml:space="preserve"> </w:t>
      </w:r>
      <w:r>
        <w:t>и орфоэпических норм в ситуациях учебного и бытового общения. Умение договариваться</w:t>
      </w:r>
      <w:r>
        <w:rPr>
          <w:spacing w:val="-57"/>
        </w:rPr>
        <w:t xml:space="preserve"> </w:t>
      </w:r>
      <w:r>
        <w:t>и приходить к общему решению в совместной деятельности при проведении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644A77" w:rsidRDefault="00644A77">
      <w:pPr>
        <w:pStyle w:val="BodyText"/>
        <w:ind w:right="689"/>
      </w:pPr>
      <w:r>
        <w:t>Составление устного рассказа по репродукции картины. Составление устного рассказа 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 в тексте; последовательность предложений в тексте; выражение в тексте</w:t>
      </w:r>
      <w:r>
        <w:rPr>
          <w:spacing w:val="1"/>
        </w:rPr>
        <w:t xml:space="preserve"> </w:t>
      </w:r>
      <w:r>
        <w:t>законченной мысли. Тема текста. Основная мысль. Заглавие текста. Подбор заголовков к</w:t>
      </w:r>
      <w:r>
        <w:rPr>
          <w:spacing w:val="1"/>
        </w:rPr>
        <w:t xml:space="preserve"> </w:t>
      </w:r>
      <w:r>
        <w:t>предложенным текстам. 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 (</w:t>
      </w:r>
      <w:r>
        <w:rPr>
          <w:i/>
        </w:rPr>
        <w:t>абзацев</w:t>
      </w:r>
      <w:r>
        <w:t>). 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644A77" w:rsidRDefault="00644A77">
      <w:pPr>
        <w:pStyle w:val="BodyText"/>
        <w:spacing w:before="1"/>
        <w:ind w:right="694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57"/>
        </w:rPr>
        <w:t xml:space="preserve"> </w:t>
      </w:r>
      <w:r>
        <w:t>ознакомление). Поздравление и поздравительная открытка. Понимание текста: развитие</w:t>
      </w:r>
      <w:r>
        <w:rPr>
          <w:spacing w:val="1"/>
        </w:rPr>
        <w:t xml:space="preserve"> </w:t>
      </w:r>
      <w:r>
        <w:t>умения формулировать простые выводы на основе информации, содержащейся в 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интонации.</w:t>
      </w:r>
    </w:p>
    <w:p w:rsidR="00644A77" w:rsidRDefault="00644A77">
      <w:pPr>
        <w:pStyle w:val="BodyText"/>
        <w:ind w:right="689"/>
      </w:pP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30—45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644A77" w:rsidRDefault="00644A77">
      <w:pPr>
        <w:pStyle w:val="BodyText"/>
        <w:ind w:right="695" w:firstLine="707"/>
      </w:pPr>
      <w:r>
        <w:t>Изучение русского языка во 2 классе способствует на пропедевтическом уровне</w:t>
      </w:r>
      <w:r>
        <w:rPr>
          <w:spacing w:val="1"/>
        </w:rPr>
        <w:t xml:space="preserve"> </w:t>
      </w:r>
      <w:r>
        <w:t>работе над рядом метапредметных результатов: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 совместной деятельности.</w:t>
      </w:r>
    </w:p>
    <w:p w:rsidR="00644A77" w:rsidRDefault="00644A77">
      <w:pPr>
        <w:pStyle w:val="BodyText"/>
        <w:ind w:right="700"/>
      </w:pPr>
      <w:r>
        <w:t>Базовые логические действия как часть познавательных универсальных учебных 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before="73"/>
        <w:ind w:right="69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различия;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before="1"/>
        <w:ind w:right="6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8"/>
          <w:sz w:val="24"/>
        </w:rPr>
        <w:t xml:space="preserve"> </w:t>
      </w:r>
      <w:r>
        <w:rPr>
          <w:sz w:val="24"/>
        </w:rPr>
        <w:t>слов:</w:t>
      </w:r>
      <w:r>
        <w:rPr>
          <w:spacing w:val="19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лексического значения;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33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35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34"/>
          <w:sz w:val="24"/>
        </w:rPr>
        <w:t xml:space="preserve"> </w:t>
      </w:r>
      <w:r>
        <w:rPr>
          <w:sz w:val="24"/>
        </w:rPr>
        <w:t>слов: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чередования;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слов: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какой</w:t>
      </w:r>
      <w:r>
        <w:rPr>
          <w:spacing w:val="2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9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обозначают;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букв,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 характеристикой.</w:t>
      </w:r>
    </w:p>
    <w:p w:rsidR="00644A77" w:rsidRDefault="00644A77">
      <w:pPr>
        <w:pStyle w:val="BodyText"/>
        <w:ind w:right="698"/>
      </w:pPr>
      <w:r>
        <w:t>Базовые 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проводить по предложенному плану наблюдение за языковыми единицами (слово,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предложение, текст);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формулировать выводы и предлагать доказательства того, что слова являются (не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являются)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однокоренными (родственными).</w:t>
      </w:r>
    </w:p>
    <w:p w:rsidR="00644A77" w:rsidRDefault="00644A77">
      <w:pPr>
        <w:pStyle w:val="BodyText"/>
        <w:ind w:right="69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анализировать текстовую, графическую и звуковую информацию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1"/>
          <w:sz w:val="24"/>
        </w:rPr>
        <w:t xml:space="preserve"> </w:t>
      </w:r>
      <w:r>
        <w:rPr>
          <w:sz w:val="24"/>
        </w:rPr>
        <w:t>«читать»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схеме, таблице;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7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собеседнику,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line="294" w:lineRule="exact"/>
        <w:ind w:hanging="361"/>
        <w:rPr>
          <w:sz w:val="24"/>
        </w:rPr>
      </w:pP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4"/>
          <w:sz w:val="24"/>
        </w:rPr>
        <w:t xml:space="preserve"> </w:t>
      </w:r>
      <w:r>
        <w:rPr>
          <w:sz w:val="24"/>
        </w:rPr>
        <w:t>точек</w:t>
      </w:r>
      <w:r>
        <w:rPr>
          <w:spacing w:val="3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  <w:tab w:val="left" w:pos="3438"/>
          <w:tab w:val="left" w:pos="3814"/>
          <w:tab w:val="left" w:pos="5961"/>
          <w:tab w:val="left" w:pos="7501"/>
          <w:tab w:val="left" w:pos="8192"/>
          <w:tab w:val="left" w:pos="9190"/>
          <w:tab w:val="left" w:pos="9557"/>
        </w:tabs>
        <w:ind w:right="695"/>
        <w:jc w:val="left"/>
        <w:rPr>
          <w:sz w:val="24"/>
        </w:rPr>
      </w:pPr>
      <w:r>
        <w:rPr>
          <w:sz w:val="24"/>
        </w:rPr>
        <w:t>корректно</w:t>
      </w:r>
      <w:r>
        <w:rPr>
          <w:sz w:val="24"/>
        </w:rPr>
        <w:tab/>
        <w:t>и</w:t>
      </w:r>
      <w:r>
        <w:rPr>
          <w:sz w:val="24"/>
        </w:rPr>
        <w:tab/>
        <w:t>аргументированно</w:t>
      </w:r>
      <w:r>
        <w:rPr>
          <w:sz w:val="24"/>
        </w:rPr>
        <w:tab/>
        <w:t>высказывать</w:t>
      </w:r>
      <w:r>
        <w:rPr>
          <w:sz w:val="24"/>
        </w:rPr>
        <w:tab/>
        <w:t>своё</w:t>
      </w:r>
      <w:r>
        <w:rPr>
          <w:sz w:val="24"/>
        </w:rPr>
        <w:tab/>
        <w:t>мнение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 единицами;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выказывание;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70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4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4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4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44"/>
          <w:sz w:val="24"/>
        </w:rPr>
        <w:t xml:space="preserve"> </w:t>
      </w:r>
      <w:r>
        <w:rPr>
          <w:sz w:val="24"/>
        </w:rPr>
        <w:t>тему,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3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644A77" w:rsidRDefault="00644A77">
      <w:pPr>
        <w:pStyle w:val="BodyText"/>
        <w:ind w:right="691"/>
        <w:jc w:val="left"/>
      </w:pPr>
      <w:r>
        <w:t>Самоорганизация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часть</w:t>
      </w:r>
      <w:r>
        <w:rPr>
          <w:spacing w:val="6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spacing w:line="294" w:lineRule="exact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Самоконтроль как часть регулятивных универсальных учебных действий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 русскому языку;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before="1"/>
        <w:ind w:right="690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 слове корня 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 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 текстов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под диктовку.</w:t>
      </w:r>
    </w:p>
    <w:p w:rsidR="00644A77" w:rsidRDefault="00644A77">
      <w:pPr>
        <w:pStyle w:val="BodyText"/>
        <w:spacing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строить действия по достижению цели совместной деятельности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корректно делать замечания и высказывать пожелания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работы, спокойно принимать замечания в свой адрес, мирно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работы;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101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644A77" w:rsidRDefault="00644A77" w:rsidP="00404B6E">
      <w:pPr>
        <w:pStyle w:val="Heading1"/>
        <w:numPr>
          <w:ilvl w:val="0"/>
          <w:numId w:val="105"/>
        </w:numPr>
        <w:tabs>
          <w:tab w:val="left" w:pos="1599"/>
        </w:tabs>
        <w:spacing w:line="276" w:lineRule="exact"/>
        <w:ind w:hanging="181"/>
      </w:pPr>
      <w:r>
        <w:t>класс</w:t>
      </w:r>
    </w:p>
    <w:p w:rsidR="00644A77" w:rsidRDefault="00644A77">
      <w:pPr>
        <w:ind w:left="1418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:rsidR="00644A77" w:rsidRDefault="00644A77">
      <w:pPr>
        <w:pStyle w:val="BodyText"/>
        <w:ind w:right="693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644A77" w:rsidRDefault="00644A77">
      <w:pPr>
        <w:pStyle w:val="Heading1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644A77" w:rsidRDefault="00644A77">
      <w:pPr>
        <w:pStyle w:val="BodyText"/>
        <w:ind w:right="691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 разделительных мягкого и твёрдого знаков, условия использования на 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1"/>
        </w:rPr>
        <w:t xml:space="preserve"> </w:t>
      </w:r>
      <w:r>
        <w:t>мягкого и</w:t>
      </w:r>
      <w:r>
        <w:rPr>
          <w:spacing w:val="-1"/>
        </w:rPr>
        <w:t xml:space="preserve"> </w:t>
      </w:r>
      <w:r>
        <w:t>твёрдого знаков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644A77" w:rsidRDefault="00644A77">
      <w:pPr>
        <w:pStyle w:val="BodyText"/>
        <w:spacing w:before="1"/>
        <w:ind w:right="689"/>
      </w:pPr>
      <w:r>
        <w:t>Соотношение</w:t>
      </w:r>
      <w:r>
        <w:rPr>
          <w:spacing w:val="8"/>
        </w:rPr>
        <w:t xml:space="preserve"> </w:t>
      </w:r>
      <w:r>
        <w:t>звукового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буквенного</w:t>
      </w:r>
      <w:r>
        <w:rPr>
          <w:spacing w:val="9"/>
        </w:rPr>
        <w:t xml:space="preserve"> </w:t>
      </w:r>
      <w:r>
        <w:t>состава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словах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разделительными</w:t>
      </w:r>
      <w:r>
        <w:rPr>
          <w:spacing w:val="12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b/>
          <w:i/>
        </w:rPr>
        <w:t>ъ</w:t>
      </w:r>
      <w:r>
        <w:t>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словах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t>каталогами.</w:t>
      </w:r>
    </w:p>
    <w:p w:rsidR="00644A77" w:rsidRDefault="00644A77">
      <w:pPr>
        <w:pStyle w:val="Heading1"/>
        <w:jc w:val="left"/>
      </w:pPr>
      <w:r>
        <w:t>Орфоэпия</w:t>
      </w:r>
    </w:p>
    <w:p w:rsidR="00644A77" w:rsidRDefault="00644A77">
      <w:pPr>
        <w:pStyle w:val="BodyText"/>
        <w:ind w:right="694"/>
      </w:pPr>
      <w:r>
        <w:t>Нормы произношения звуков и сочетаний звуков; ударение в словах в соответствии с</w:t>
      </w:r>
      <w:r>
        <w:rPr>
          <w:spacing w:val="1"/>
        </w:rPr>
        <w:t xml:space="preserve"> </w:t>
      </w:r>
      <w:r>
        <w:t>нормами 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644A77" w:rsidRDefault="00644A77">
      <w:pPr>
        <w:pStyle w:val="Heading1"/>
        <w:jc w:val="left"/>
      </w:pPr>
      <w:r>
        <w:t>Лексика</w:t>
      </w:r>
    </w:p>
    <w:p w:rsidR="00644A77" w:rsidRDefault="00644A77">
      <w:pPr>
        <w:pStyle w:val="BodyText"/>
        <w:tabs>
          <w:tab w:val="left" w:pos="2918"/>
          <w:tab w:val="left" w:pos="4383"/>
          <w:tab w:val="left" w:pos="5514"/>
          <w:tab w:val="left" w:pos="6351"/>
          <w:tab w:val="left" w:pos="7344"/>
          <w:tab w:val="left" w:pos="7685"/>
          <w:tab w:val="left" w:pos="9068"/>
          <w:tab w:val="left" w:pos="10200"/>
        </w:tabs>
        <w:ind w:right="698"/>
        <w:jc w:val="left"/>
      </w:pPr>
      <w:r>
        <w:t>Повторение:</w:t>
      </w:r>
      <w:r>
        <w:tab/>
        <w:t>лексическое</w:t>
      </w:r>
      <w:r>
        <w:tab/>
        <w:t>значение</w:t>
      </w:r>
      <w:r>
        <w:tab/>
        <w:t>слова.</w:t>
      </w:r>
      <w:r>
        <w:tab/>
        <w:t>Прямое</w:t>
      </w:r>
      <w:r>
        <w:tab/>
        <w:t>и</w:t>
      </w:r>
      <w:r>
        <w:tab/>
        <w:t>переносное</w:t>
      </w:r>
      <w:r>
        <w:tab/>
        <w:t>значение</w:t>
      </w:r>
      <w:r>
        <w:tab/>
      </w:r>
      <w:r>
        <w:rPr>
          <w:spacing w:val="-1"/>
        </w:rPr>
        <w:t>слова</w:t>
      </w:r>
      <w:r>
        <w:rPr>
          <w:spacing w:val="-57"/>
        </w:rPr>
        <w:t xml:space="preserve"> </w:t>
      </w:r>
      <w:r>
        <w:t>(ознакомление).</w:t>
      </w:r>
      <w:r>
        <w:rPr>
          <w:spacing w:val="-1"/>
        </w:rPr>
        <w:t xml:space="preserve"> </w:t>
      </w:r>
      <w:r>
        <w:t>Устаревшие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</w:p>
    <w:p w:rsidR="00644A77" w:rsidRDefault="00644A77">
      <w:pPr>
        <w:pStyle w:val="Heading1"/>
        <w:jc w:val="left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:rsidR="00644A77" w:rsidRDefault="00644A77">
      <w:pPr>
        <w:pStyle w:val="BodyText"/>
        <w:ind w:right="691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корнями; выделение в словах корня (простые</w:t>
      </w:r>
      <w:r>
        <w:rPr>
          <w:spacing w:val="1"/>
        </w:rPr>
        <w:t xml:space="preserve"> </w:t>
      </w:r>
      <w:r>
        <w:t>случаи); окончание как изменяемая часть слова (повторение изученного) Однокоренные</w:t>
      </w:r>
      <w:r>
        <w:rPr>
          <w:spacing w:val="1"/>
        </w:rPr>
        <w:t xml:space="preserve"> </w:t>
      </w:r>
      <w:r>
        <w:t>слова и формы одного и того же слова Корень, приставка, суффикс — значимые части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Нулевое</w:t>
      </w:r>
      <w:r>
        <w:rPr>
          <w:spacing w:val="-2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(ознакомление)</w:t>
      </w:r>
    </w:p>
    <w:p w:rsidR="00644A77" w:rsidRDefault="00644A77">
      <w:pPr>
        <w:pStyle w:val="Heading1"/>
        <w:spacing w:before="1"/>
        <w:jc w:val="left"/>
      </w:pPr>
      <w:r>
        <w:t>Морфология</w:t>
      </w:r>
    </w:p>
    <w:p w:rsidR="00644A77" w:rsidRDefault="00644A77">
      <w:pPr>
        <w:pStyle w:val="BodyText"/>
        <w:jc w:val="left"/>
      </w:pPr>
      <w:r>
        <w:t>Части</w:t>
      </w:r>
      <w:r>
        <w:rPr>
          <w:spacing w:val="-1"/>
        </w:rPr>
        <w:t xml:space="preserve"> </w:t>
      </w:r>
      <w:r>
        <w:t>речи</w:t>
      </w:r>
    </w:p>
    <w:p w:rsidR="00644A77" w:rsidRDefault="00644A77">
      <w:pPr>
        <w:pStyle w:val="BodyText"/>
        <w:ind w:right="689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мужского, женского и среднего рода. Падеж имён существительных. Определение падежа,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одушевлённые</w:t>
      </w:r>
      <w:r>
        <w:rPr>
          <w:spacing w:val="-2"/>
        </w:rPr>
        <w:t xml:space="preserve"> </w:t>
      </w:r>
      <w:r>
        <w:t>и неодушевлённые.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7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 xml:space="preserve">прилагательных по родам, числам и падежам (кроме имён прилагательных на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</w:t>
      </w:r>
      <w:r>
        <w:t>).</w:t>
      </w:r>
      <w:r>
        <w:rPr>
          <w:spacing w:val="-1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644A77" w:rsidRDefault="00644A77">
      <w:pPr>
        <w:pStyle w:val="BodyText"/>
        <w:spacing w:before="1"/>
        <w:ind w:right="694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644A77" w:rsidRDefault="00644A77">
      <w:pPr>
        <w:pStyle w:val="BodyText"/>
        <w:ind w:right="695"/>
      </w:pPr>
      <w:r>
        <w:t>Глагол: общее значение, вопросы, употребление в речи. Неопределённая форма 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-1"/>
        </w:rPr>
        <w:t xml:space="preserve"> </w:t>
      </w:r>
      <w:r>
        <w:t>Род глаголов</w:t>
      </w:r>
      <w:r>
        <w:rPr>
          <w:spacing w:val="-1"/>
        </w:rPr>
        <w:t xml:space="preserve"> </w:t>
      </w:r>
      <w:r>
        <w:t>в прошедшем</w:t>
      </w:r>
      <w:r>
        <w:rPr>
          <w:spacing w:val="-1"/>
        </w:rPr>
        <w:t xml:space="preserve"> </w:t>
      </w:r>
      <w:r>
        <w:t>времени.</w:t>
      </w:r>
    </w:p>
    <w:p w:rsidR="00644A77" w:rsidRDefault="00644A77">
      <w:pPr>
        <w:pStyle w:val="BodyText"/>
      </w:pPr>
      <w:r>
        <w:t>Частица</w:t>
      </w:r>
      <w:r>
        <w:rPr>
          <w:spacing w:val="-3"/>
        </w:rPr>
        <w:t xml:space="preserve"> </w:t>
      </w:r>
      <w:r>
        <w:rPr>
          <w:i/>
        </w:rPr>
        <w:t>не</w:t>
      </w:r>
      <w:r>
        <w:t>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значение.</w:t>
      </w:r>
    </w:p>
    <w:p w:rsidR="00644A77" w:rsidRDefault="00644A77">
      <w:pPr>
        <w:pStyle w:val="Heading1"/>
        <w:jc w:val="left"/>
      </w:pPr>
      <w:r>
        <w:t>Синтаксис</w:t>
      </w:r>
    </w:p>
    <w:p w:rsidR="00644A77" w:rsidRDefault="00644A77">
      <w:pPr>
        <w:pStyle w:val="BodyText"/>
        <w:ind w:right="692"/>
      </w:pPr>
      <w:r>
        <w:t>Предложение. Установление при помощи смысловых (синтаксических) вопросов связи</w:t>
      </w:r>
      <w:r>
        <w:rPr>
          <w:spacing w:val="1"/>
        </w:rPr>
        <w:t xml:space="preserve"> </w:t>
      </w:r>
      <w:r>
        <w:t>между словами в предложении. Главные члены предложения — подлежащее и 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и без союзов.</w:t>
      </w:r>
    </w:p>
    <w:p w:rsidR="00644A77" w:rsidRDefault="00644A77">
      <w:pPr>
        <w:pStyle w:val="Heading1"/>
        <w:spacing w:before="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644A77" w:rsidRDefault="00644A77">
      <w:pPr>
        <w:pStyle w:val="BodyText"/>
        <w:ind w:right="693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644A77" w:rsidRDefault="00644A77">
      <w:pPr>
        <w:pStyle w:val="BodyText"/>
        <w:ind w:right="788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 применение:</w:t>
      </w:r>
    </w:p>
    <w:p w:rsidR="00644A77" w:rsidRDefault="00644A77" w:rsidP="00404B6E">
      <w:pPr>
        <w:pStyle w:val="ListParagraph"/>
        <w:numPr>
          <w:ilvl w:val="0"/>
          <w:numId w:val="100"/>
        </w:numPr>
        <w:tabs>
          <w:tab w:val="left" w:pos="1479"/>
        </w:tabs>
        <w:ind w:left="1478"/>
        <w:jc w:val="left"/>
        <w:rPr>
          <w:sz w:val="24"/>
        </w:rPr>
      </w:pPr>
      <w:r>
        <w:rPr>
          <w:sz w:val="24"/>
        </w:rPr>
        <w:t>разделительный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знак;</w:t>
      </w:r>
    </w:p>
    <w:p w:rsidR="00644A77" w:rsidRDefault="00644A77" w:rsidP="00404B6E">
      <w:pPr>
        <w:pStyle w:val="ListParagraph"/>
        <w:numPr>
          <w:ilvl w:val="0"/>
          <w:numId w:val="100"/>
        </w:numPr>
        <w:tabs>
          <w:tab w:val="left" w:pos="1419"/>
        </w:tabs>
        <w:ind w:hanging="361"/>
        <w:jc w:val="left"/>
        <w:rPr>
          <w:sz w:val="24"/>
        </w:rPr>
      </w:pPr>
      <w:r>
        <w:rPr>
          <w:sz w:val="24"/>
        </w:rPr>
        <w:t>непроизносимые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100"/>
        </w:numPr>
        <w:tabs>
          <w:tab w:val="left" w:pos="1419"/>
        </w:tabs>
        <w:ind w:hanging="361"/>
        <w:jc w:val="left"/>
        <w:rPr>
          <w:sz w:val="24"/>
        </w:rPr>
      </w:pP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 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существительных;</w:t>
      </w:r>
    </w:p>
    <w:p w:rsidR="00644A77" w:rsidRDefault="00644A77" w:rsidP="00404B6E">
      <w:pPr>
        <w:pStyle w:val="ListParagraph"/>
        <w:numPr>
          <w:ilvl w:val="0"/>
          <w:numId w:val="100"/>
        </w:numPr>
        <w:tabs>
          <w:tab w:val="left" w:pos="1419"/>
          <w:tab w:val="left" w:pos="2810"/>
          <w:tab w:val="left" w:pos="3839"/>
          <w:tab w:val="left" w:pos="4155"/>
          <w:tab w:val="left" w:pos="5398"/>
          <w:tab w:val="left" w:pos="6801"/>
          <w:tab w:val="left" w:pos="7520"/>
          <w:tab w:val="left" w:pos="9548"/>
          <w:tab w:val="left" w:pos="10066"/>
        </w:tabs>
        <w:ind w:right="688" w:hanging="361"/>
        <w:jc w:val="left"/>
        <w:rPr>
          <w:sz w:val="24"/>
        </w:rPr>
      </w:pPr>
      <w:r>
        <w:rPr>
          <w:sz w:val="24"/>
        </w:rPr>
        <w:t>безударные</w:t>
      </w:r>
      <w:r>
        <w:rPr>
          <w:sz w:val="24"/>
        </w:rPr>
        <w:tab/>
        <w:t>гласные</w:t>
      </w:r>
      <w:r>
        <w:rPr>
          <w:sz w:val="24"/>
        </w:rPr>
        <w:tab/>
        <w:t>в</w:t>
      </w:r>
      <w:r>
        <w:rPr>
          <w:sz w:val="24"/>
        </w:rPr>
        <w:tab/>
        <w:t>падежных</w:t>
      </w:r>
      <w:r>
        <w:rPr>
          <w:sz w:val="24"/>
        </w:rPr>
        <w:tab/>
        <w:t>окончаниях</w:t>
      </w:r>
      <w:r>
        <w:rPr>
          <w:sz w:val="24"/>
        </w:rPr>
        <w:tab/>
        <w:t>имён</w:t>
      </w:r>
      <w:r>
        <w:rPr>
          <w:sz w:val="24"/>
        </w:rPr>
        <w:tab/>
        <w:t>существительных</w:t>
      </w:r>
      <w:r>
        <w:rPr>
          <w:sz w:val="24"/>
        </w:rPr>
        <w:tab/>
        <w:t>(на</w:t>
      </w:r>
      <w:r>
        <w:rPr>
          <w:sz w:val="24"/>
        </w:rPr>
        <w:tab/>
      </w:r>
      <w:r>
        <w:rPr>
          <w:spacing w:val="-1"/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наблюдения);</w:t>
      </w:r>
    </w:p>
    <w:p w:rsidR="00644A77" w:rsidRDefault="00644A77" w:rsidP="00404B6E">
      <w:pPr>
        <w:pStyle w:val="ListParagraph"/>
        <w:numPr>
          <w:ilvl w:val="0"/>
          <w:numId w:val="100"/>
        </w:numPr>
        <w:tabs>
          <w:tab w:val="left" w:pos="1419"/>
          <w:tab w:val="left" w:pos="2829"/>
          <w:tab w:val="left" w:pos="3879"/>
          <w:tab w:val="left" w:pos="4215"/>
          <w:tab w:val="left" w:pos="5477"/>
          <w:tab w:val="left" w:pos="6901"/>
          <w:tab w:val="left" w:pos="7640"/>
          <w:tab w:val="left" w:pos="9526"/>
          <w:tab w:val="left" w:pos="10064"/>
        </w:tabs>
        <w:ind w:right="691" w:hanging="361"/>
        <w:jc w:val="left"/>
        <w:rPr>
          <w:sz w:val="24"/>
        </w:rPr>
      </w:pPr>
      <w:r>
        <w:rPr>
          <w:sz w:val="24"/>
        </w:rPr>
        <w:t>безударные</w:t>
      </w:r>
      <w:r>
        <w:rPr>
          <w:sz w:val="24"/>
        </w:rPr>
        <w:tab/>
        <w:t>гласные</w:t>
      </w:r>
      <w:r>
        <w:rPr>
          <w:sz w:val="24"/>
        </w:rPr>
        <w:tab/>
        <w:t>в</w:t>
      </w:r>
      <w:r>
        <w:rPr>
          <w:sz w:val="24"/>
        </w:rPr>
        <w:tab/>
        <w:t>падежных</w:t>
      </w:r>
      <w:r>
        <w:rPr>
          <w:sz w:val="24"/>
        </w:rPr>
        <w:tab/>
        <w:t>окончаниях</w:t>
      </w:r>
      <w:r>
        <w:rPr>
          <w:sz w:val="24"/>
        </w:rPr>
        <w:tab/>
        <w:t>имён</w:t>
      </w:r>
      <w:r>
        <w:rPr>
          <w:sz w:val="24"/>
        </w:rPr>
        <w:tab/>
        <w:t>прилагательных</w:t>
      </w:r>
      <w:r>
        <w:rPr>
          <w:sz w:val="24"/>
        </w:rPr>
        <w:tab/>
        <w:t>(на</w:t>
      </w:r>
      <w:r>
        <w:rPr>
          <w:sz w:val="24"/>
        </w:rPr>
        <w:tab/>
      </w:r>
      <w:r>
        <w:rPr>
          <w:spacing w:val="-1"/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наблюдения);</w:t>
      </w:r>
    </w:p>
    <w:p w:rsidR="00644A77" w:rsidRDefault="00644A77" w:rsidP="00404B6E">
      <w:pPr>
        <w:pStyle w:val="ListParagraph"/>
        <w:numPr>
          <w:ilvl w:val="0"/>
          <w:numId w:val="100"/>
        </w:numPr>
        <w:tabs>
          <w:tab w:val="left" w:pos="1419"/>
        </w:tabs>
        <w:ind w:hanging="361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местоимениями;</w:t>
      </w:r>
    </w:p>
    <w:p w:rsidR="00644A77" w:rsidRDefault="00644A77" w:rsidP="00404B6E">
      <w:pPr>
        <w:pStyle w:val="ListParagraph"/>
        <w:numPr>
          <w:ilvl w:val="0"/>
          <w:numId w:val="100"/>
        </w:numPr>
        <w:tabs>
          <w:tab w:val="left" w:pos="1419"/>
        </w:tabs>
        <w:ind w:right="693" w:hanging="361"/>
        <w:jc w:val="left"/>
        <w:rPr>
          <w:sz w:val="24"/>
        </w:rPr>
      </w:pPr>
      <w:r>
        <w:rPr>
          <w:sz w:val="24"/>
        </w:rPr>
        <w:t>непроверяемые</w:t>
      </w:r>
      <w:r>
        <w:rPr>
          <w:spacing w:val="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0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2"/>
          <w:sz w:val="24"/>
        </w:rPr>
        <w:t xml:space="preserve"> </w:t>
      </w:r>
      <w:r>
        <w:rPr>
          <w:sz w:val="24"/>
        </w:rPr>
        <w:t>слов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учебника);</w:t>
      </w:r>
    </w:p>
    <w:p w:rsidR="00644A77" w:rsidRDefault="00644A77" w:rsidP="00404B6E">
      <w:pPr>
        <w:pStyle w:val="ListParagraph"/>
        <w:numPr>
          <w:ilvl w:val="0"/>
          <w:numId w:val="100"/>
        </w:numPr>
        <w:tabs>
          <w:tab w:val="left" w:pos="1539"/>
        </w:tabs>
        <w:ind w:left="1538" w:hanging="481"/>
        <w:jc w:val="left"/>
        <w:rPr>
          <w:sz w:val="24"/>
        </w:rPr>
      </w:pP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частицы 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глаголами.</w:t>
      </w:r>
    </w:p>
    <w:p w:rsidR="00644A77" w:rsidRDefault="00644A77">
      <w:pPr>
        <w:pStyle w:val="Heading1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644A77" w:rsidRDefault="00644A77">
      <w:pPr>
        <w:pStyle w:val="BodyText"/>
        <w:ind w:right="687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 отказ и др. Соблюдение норм речевого этикета и орфоэпических норм в</w:t>
      </w:r>
      <w:r>
        <w:rPr>
          <w:spacing w:val="1"/>
        </w:rPr>
        <w:t xml:space="preserve"> </w:t>
      </w:r>
      <w:r>
        <w:t>ситуациях учебного и бытового общения. Речевые средства, помогающие: 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 к общему решению в совместной деятельности; контролировать (устно коор-</w:t>
      </w:r>
      <w:r>
        <w:rPr>
          <w:spacing w:val="1"/>
        </w:rPr>
        <w:t xml:space="preserve"> </w:t>
      </w:r>
      <w:r>
        <w:t>динировать)</w:t>
      </w:r>
      <w:r>
        <w:rPr>
          <w:spacing w:val="-1"/>
        </w:rPr>
        <w:t xml:space="preserve"> </w:t>
      </w:r>
      <w:r>
        <w:t>действия при</w:t>
      </w:r>
      <w:r>
        <w:rPr>
          <w:spacing w:val="-1"/>
        </w:rPr>
        <w:t xml:space="preserve"> </w:t>
      </w:r>
      <w:r>
        <w:t>проведении парной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 работы.</w:t>
      </w:r>
    </w:p>
    <w:p w:rsidR="00644A77" w:rsidRDefault="00644A77">
      <w:pPr>
        <w:pStyle w:val="BodyText"/>
        <w:spacing w:before="1"/>
        <w:ind w:right="694"/>
      </w:pPr>
      <w:r>
        <w:t>Особенности речевого этикета в условиях общения с людьми, плохо владеющими русским</w:t>
      </w:r>
      <w:r>
        <w:rPr>
          <w:spacing w:val="-57"/>
        </w:rPr>
        <w:t xml:space="preserve"> </w:t>
      </w:r>
      <w:r>
        <w:t>языком.</w:t>
      </w:r>
    </w:p>
    <w:p w:rsidR="00644A77" w:rsidRDefault="00644A77">
      <w:pPr>
        <w:pStyle w:val="BodyText"/>
        <w:ind w:right="694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 абзацев.</w:t>
      </w:r>
    </w:p>
    <w:p w:rsidR="00644A77" w:rsidRDefault="00644A77">
      <w:pPr>
        <w:pStyle w:val="BodyText"/>
        <w:ind w:right="689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предложений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тексте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102"/>
        </w:rPr>
        <w:t xml:space="preserve"> </w:t>
      </w:r>
      <w:r>
        <w:t>личных</w:t>
      </w:r>
      <w:r>
        <w:rPr>
          <w:spacing w:val="101"/>
        </w:rPr>
        <w:t xml:space="preserve"> </w:t>
      </w:r>
      <w:r>
        <w:t>местоимений,</w:t>
      </w:r>
      <w:r>
        <w:rPr>
          <w:spacing w:val="101"/>
        </w:rPr>
        <w:t xml:space="preserve"> </w:t>
      </w:r>
      <w:r>
        <w:t>синонимов,</w:t>
      </w:r>
      <w:r>
        <w:rPr>
          <w:spacing w:val="101"/>
        </w:rPr>
        <w:t xml:space="preserve"> </w:t>
      </w:r>
      <w:r>
        <w:t>союзов</w:t>
      </w:r>
      <w:r>
        <w:rPr>
          <w:spacing w:val="109"/>
        </w:rPr>
        <w:t xml:space="preserve"> </w:t>
      </w:r>
      <w:r>
        <w:rPr>
          <w:i/>
        </w:rPr>
        <w:t>и</w:t>
      </w:r>
      <w:r>
        <w:t>,</w:t>
      </w:r>
      <w:r>
        <w:rPr>
          <w:spacing w:val="102"/>
        </w:rPr>
        <w:t xml:space="preserve"> </w:t>
      </w:r>
      <w:r>
        <w:rPr>
          <w:i/>
        </w:rPr>
        <w:t>а</w:t>
      </w:r>
      <w:r>
        <w:t>,</w:t>
      </w:r>
      <w:r>
        <w:rPr>
          <w:spacing w:val="-58"/>
        </w:rPr>
        <w:t xml:space="preserve"> </w:t>
      </w:r>
      <w:r>
        <w:rPr>
          <w:i/>
        </w:rPr>
        <w:t>но.</w:t>
      </w:r>
      <w:r>
        <w:rPr>
          <w:i/>
          <w:spacing w:val="59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 в</w:t>
      </w:r>
      <w:r>
        <w:rPr>
          <w:spacing w:val="-1"/>
        </w:rPr>
        <w:t xml:space="preserve"> </w:t>
      </w:r>
      <w:r>
        <w:t>тексте.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tabs>
          <w:tab w:val="left" w:pos="2984"/>
          <w:tab w:val="left" w:pos="3802"/>
          <w:tab w:val="left" w:pos="4795"/>
          <w:tab w:val="left" w:pos="6652"/>
          <w:tab w:val="left" w:pos="7887"/>
          <w:tab w:val="left" w:pos="9509"/>
          <w:tab w:val="left" w:pos="9859"/>
        </w:tabs>
        <w:spacing w:before="73"/>
        <w:ind w:right="690"/>
        <w:jc w:val="left"/>
      </w:pPr>
      <w:r>
        <w:t>Определение</w:t>
      </w:r>
      <w:r>
        <w:tab/>
        <w:t>типов</w:t>
      </w:r>
      <w:r>
        <w:tab/>
        <w:t>текстов</w:t>
      </w:r>
      <w:r>
        <w:tab/>
        <w:t>(повествование,</w:t>
      </w:r>
      <w:r>
        <w:tab/>
        <w:t>описание,</w:t>
      </w:r>
      <w:r>
        <w:tab/>
        <w:t>рассуждение)</w:t>
      </w:r>
      <w:r>
        <w:tab/>
        <w:t>и</w:t>
      </w:r>
      <w:r>
        <w:tab/>
      </w:r>
      <w:r>
        <w:rPr>
          <w:spacing w:val="-1"/>
        </w:rPr>
        <w:t>создание</w:t>
      </w:r>
      <w:r>
        <w:rPr>
          <w:spacing w:val="-5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текстов заданного типа.</w:t>
      </w:r>
    </w:p>
    <w:p w:rsidR="00644A77" w:rsidRDefault="00644A77">
      <w:pPr>
        <w:pStyle w:val="BodyText"/>
        <w:spacing w:before="1"/>
        <w:jc w:val="left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644A77" w:rsidRDefault="00644A77">
      <w:pPr>
        <w:pStyle w:val="BodyText"/>
        <w:ind w:right="2091"/>
        <w:jc w:val="left"/>
      </w:pPr>
      <w:r>
        <w:t>Изложение текста по коллективно или самостоятельно составленному плану.</w:t>
      </w:r>
      <w:r>
        <w:rPr>
          <w:spacing w:val="-57"/>
        </w:rPr>
        <w:t xml:space="preserve"> </w:t>
      </w:r>
      <w:r>
        <w:t>Изучающее,</w:t>
      </w:r>
      <w:r>
        <w:rPr>
          <w:spacing w:val="-1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644A77" w:rsidRDefault="00644A77">
      <w:pPr>
        <w:pStyle w:val="BodyText"/>
        <w:ind w:right="693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совместной деятельности.</w:t>
      </w:r>
    </w:p>
    <w:p w:rsidR="00644A77" w:rsidRDefault="00644A77">
      <w:pPr>
        <w:pStyle w:val="BodyText"/>
        <w:ind w:right="700"/>
      </w:pPr>
      <w:r>
        <w:t>Базовые логические действия как часть познавательных универсальных учебных 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каждого типа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являются;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объединять имена существительные в группы по определённому грамматическому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 (например, род или число), самостоятельно находить возможный признак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группировки;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в изученных понятиях (подлежащее, сказуемое, второстепенные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 предложения, часть речи, склонение) и соотносить понятие с его 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характеристикой.</w:t>
      </w:r>
    </w:p>
    <w:p w:rsidR="00644A77" w:rsidRDefault="00644A77">
      <w:pPr>
        <w:pStyle w:val="BodyText"/>
        <w:ind w:right="697"/>
      </w:pPr>
      <w:r>
        <w:t>Базовые 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определять разрыв между реальным и желательным качеством текста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 помощью учителя формулировать цель изменения текста, планировать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изменению текста;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 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критериев).</w:t>
      </w:r>
    </w:p>
    <w:p w:rsidR="00644A77" w:rsidRDefault="00644A77">
      <w:pPr>
        <w:pStyle w:val="BodyText"/>
        <w:ind w:right="69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мини-исследования;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анализировать текстовую, графическую, звуковую информацию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единицами.</w:t>
      </w:r>
    </w:p>
    <w:p w:rsidR="00644A77" w:rsidRDefault="00644A77">
      <w:pPr>
        <w:pStyle w:val="BodyText"/>
        <w:ind w:right="697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spacing w:before="73"/>
        <w:ind w:right="697"/>
        <w:rPr>
          <w:sz w:val="24"/>
        </w:rPr>
      </w:pPr>
      <w:r>
        <w:rPr>
          <w:sz w:val="24"/>
        </w:rPr>
        <w:t>строить речевое высказывание в соответствии с поставленной задачей;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и письменные тексты (описание, рассуждение, повествование), 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готовить небольшие выступления о результатах групповой работы, 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 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приглашение,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этикета.</w:t>
      </w:r>
    </w:p>
    <w:p w:rsidR="00644A77" w:rsidRDefault="00644A77">
      <w:pPr>
        <w:pStyle w:val="BodyText"/>
        <w:ind w:right="689"/>
      </w:pPr>
      <w:r>
        <w:t>Самоорганизация как часть регулятивных универсальных учебных действий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 действий.</w:t>
      </w:r>
    </w:p>
    <w:p w:rsidR="00644A77" w:rsidRDefault="00644A77">
      <w:pPr>
        <w:pStyle w:val="BodyText"/>
        <w:ind w:right="697"/>
      </w:pPr>
      <w:r>
        <w:t>Самоконтроль как часть регулятивных универсальных учебных действий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при выделении в слове корня и окончания, при определении части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 при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списывании 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диктовку.</w:t>
      </w:r>
    </w:p>
    <w:p w:rsidR="00644A77" w:rsidRDefault="00644A77">
      <w:pPr>
        <w:pStyle w:val="BodyText"/>
        <w:spacing w:line="275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выполнять совместные (в группах) проектные задания с опорой на 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644A77" w:rsidRDefault="00644A77" w:rsidP="00404B6E">
      <w:pPr>
        <w:pStyle w:val="ListParagraph"/>
        <w:numPr>
          <w:ilvl w:val="1"/>
          <w:numId w:val="10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 w:rsidP="00404B6E">
      <w:pPr>
        <w:pStyle w:val="Heading1"/>
        <w:numPr>
          <w:ilvl w:val="0"/>
          <w:numId w:val="105"/>
        </w:numPr>
        <w:tabs>
          <w:tab w:val="left" w:pos="1599"/>
        </w:tabs>
        <w:spacing w:line="275" w:lineRule="exact"/>
        <w:ind w:hanging="181"/>
        <w:jc w:val="left"/>
      </w:pPr>
      <w:r>
        <w:t>класс</w:t>
      </w:r>
    </w:p>
    <w:p w:rsidR="00644A77" w:rsidRDefault="00644A77">
      <w:pPr>
        <w:ind w:left="1418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:rsidR="00644A77" w:rsidRDefault="00644A77">
      <w:pPr>
        <w:pStyle w:val="BodyText"/>
        <w:ind w:right="691"/>
        <w:jc w:val="left"/>
      </w:pPr>
      <w:r>
        <w:t>Русский</w:t>
      </w:r>
      <w:r>
        <w:rPr>
          <w:spacing w:val="28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межнационального</w:t>
      </w:r>
      <w:r>
        <w:rPr>
          <w:spacing w:val="28"/>
        </w:rPr>
        <w:t xml:space="preserve"> </w:t>
      </w:r>
      <w:r>
        <w:t>общения.</w:t>
      </w:r>
      <w:r>
        <w:rPr>
          <w:spacing w:val="27"/>
        </w:rPr>
        <w:t xml:space="preserve"> </w:t>
      </w:r>
      <w:r>
        <w:t>Различные</w:t>
      </w:r>
      <w:r>
        <w:rPr>
          <w:spacing w:val="26"/>
        </w:rPr>
        <w:t xml:space="preserve"> </w:t>
      </w:r>
      <w:r>
        <w:t>методы</w:t>
      </w:r>
      <w:r>
        <w:rPr>
          <w:spacing w:val="27"/>
        </w:rPr>
        <w:t xml:space="preserve"> </w:t>
      </w:r>
      <w:r>
        <w:t>познания</w:t>
      </w:r>
      <w:r>
        <w:rPr>
          <w:spacing w:val="26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проект.</w:t>
      </w:r>
    </w:p>
    <w:p w:rsidR="00644A77" w:rsidRDefault="00644A77">
      <w:pPr>
        <w:pStyle w:val="Heading1"/>
        <w:jc w:val="left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графика</w:t>
      </w:r>
    </w:p>
    <w:p w:rsidR="00644A77" w:rsidRDefault="00644A77">
      <w:pPr>
        <w:pStyle w:val="BodyText"/>
        <w:ind w:right="691"/>
        <w:jc w:val="left"/>
      </w:pPr>
      <w:r>
        <w:t>Характеристика,</w:t>
      </w:r>
      <w:r>
        <w:rPr>
          <w:spacing w:val="12"/>
        </w:rPr>
        <w:t xml:space="preserve"> </w:t>
      </w:r>
      <w:r>
        <w:t>сравнение,</w:t>
      </w:r>
      <w:r>
        <w:rPr>
          <w:spacing w:val="12"/>
        </w:rPr>
        <w:t xml:space="preserve"> </w:t>
      </w:r>
      <w:r>
        <w:t>классификация</w:t>
      </w:r>
      <w:r>
        <w:rPr>
          <w:spacing w:val="9"/>
        </w:rPr>
        <w:t xml:space="preserve"> </w:t>
      </w:r>
      <w:r>
        <w:t>звуков</w:t>
      </w:r>
      <w:r>
        <w:rPr>
          <w:spacing w:val="17"/>
        </w:rPr>
        <w:t xml:space="preserve"> </w:t>
      </w:r>
      <w:r>
        <w:t>вне</w:t>
      </w:r>
      <w:r>
        <w:rPr>
          <w:spacing w:val="11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Звукобуквенный разбор слова.</w:t>
      </w:r>
    </w:p>
    <w:p w:rsidR="00644A77" w:rsidRDefault="00644A77">
      <w:pPr>
        <w:pStyle w:val="Heading1"/>
        <w:jc w:val="left"/>
      </w:pPr>
      <w:r>
        <w:t>Орфоэпия</w:t>
      </w:r>
    </w:p>
    <w:p w:rsidR="00644A77" w:rsidRDefault="00644A77">
      <w:pPr>
        <w:pStyle w:val="BodyText"/>
        <w:ind w:right="693"/>
      </w:pPr>
      <w:r>
        <w:t>Правильная интонация в процессе говорения и чтения. Нормы произношения звуков и</w:t>
      </w:r>
      <w:r>
        <w:rPr>
          <w:spacing w:val="1"/>
        </w:rPr>
        <w:t xml:space="preserve"> </w:t>
      </w:r>
      <w:r>
        <w:t>сочетаний звуков; ударение в словах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 орфоэпических словарей русского языка при определении 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644A77" w:rsidRDefault="00644A77">
      <w:pPr>
        <w:pStyle w:val="Heading1"/>
        <w:jc w:val="left"/>
      </w:pPr>
      <w:r>
        <w:t>Лексика</w:t>
      </w:r>
    </w:p>
    <w:p w:rsidR="00644A77" w:rsidRDefault="00644A77">
      <w:pPr>
        <w:pStyle w:val="BodyText"/>
        <w:ind w:right="688"/>
      </w:pPr>
      <w:r>
        <w:t>Повторение и продолжение работы: наблюдение за использованием в речи синонимов,</w:t>
      </w:r>
      <w:r>
        <w:rPr>
          <w:spacing w:val="1"/>
        </w:rPr>
        <w:t xml:space="preserve"> </w:t>
      </w:r>
      <w:r>
        <w:t>антонимов, устаревших слов (простые случаи). Наблюдение за использованием в 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644A77" w:rsidRDefault="00644A77">
      <w:pPr>
        <w:pStyle w:val="Heading1"/>
      </w:pP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:rsidR="00644A77" w:rsidRDefault="00644A77">
      <w:pPr>
        <w:pStyle w:val="BodyText"/>
        <w:ind w:right="698"/>
      </w:pPr>
      <w:r>
        <w:t>Состав изменяемых слов, выделение в словах с однозначно выделяемыми 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35"/>
        </w:rPr>
        <w:t xml:space="preserve"> </w:t>
      </w:r>
      <w:r>
        <w:t>корня,</w:t>
      </w:r>
      <w:r>
        <w:rPr>
          <w:spacing w:val="35"/>
        </w:rPr>
        <w:t xml:space="preserve"> </w:t>
      </w:r>
      <w:r>
        <w:t>приставки,</w:t>
      </w:r>
      <w:r>
        <w:rPr>
          <w:spacing w:val="38"/>
        </w:rPr>
        <w:t xml:space="preserve"> </w:t>
      </w:r>
      <w:r>
        <w:t>суффикса</w:t>
      </w:r>
      <w:r>
        <w:rPr>
          <w:spacing w:val="36"/>
        </w:rPr>
        <w:t xml:space="preserve"> </w:t>
      </w:r>
      <w:r>
        <w:t>(повторение</w:t>
      </w:r>
      <w:r>
        <w:rPr>
          <w:spacing w:val="36"/>
        </w:rPr>
        <w:t xml:space="preserve"> </w:t>
      </w:r>
      <w:r>
        <w:t>изученного).</w:t>
      </w:r>
      <w:r>
        <w:rPr>
          <w:spacing w:val="36"/>
        </w:rPr>
        <w:t xml:space="preserve"> </w:t>
      </w:r>
      <w:r>
        <w:t>Основа</w:t>
      </w:r>
      <w:r>
        <w:rPr>
          <w:spacing w:val="36"/>
        </w:rPr>
        <w:t xml:space="preserve"> </w:t>
      </w:r>
      <w:r>
        <w:t>слова.</w:t>
      </w:r>
      <w:r>
        <w:rPr>
          <w:spacing w:val="37"/>
        </w:rPr>
        <w:t xml:space="preserve"> </w:t>
      </w:r>
      <w:r>
        <w:t>Состав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неизменяемых</w:t>
      </w:r>
      <w:r>
        <w:rPr>
          <w:spacing w:val="8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(ознакомление).</w:t>
      </w:r>
      <w:r>
        <w:rPr>
          <w:spacing w:val="8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наиболее</w:t>
      </w:r>
      <w:r>
        <w:rPr>
          <w:spacing w:val="7"/>
        </w:rPr>
        <w:t xml:space="preserve"> </w:t>
      </w:r>
      <w:r>
        <w:t>употребляемых</w:t>
      </w:r>
      <w:r>
        <w:rPr>
          <w:spacing w:val="8"/>
        </w:rPr>
        <w:t xml:space="preserve"> </w:t>
      </w:r>
      <w:r>
        <w:t>суффиксов</w:t>
      </w:r>
      <w:r>
        <w:rPr>
          <w:spacing w:val="-57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частей речи (ознакомление).</w:t>
      </w:r>
    </w:p>
    <w:p w:rsidR="00644A77" w:rsidRDefault="00644A77">
      <w:pPr>
        <w:pStyle w:val="Heading1"/>
        <w:spacing w:before="1"/>
        <w:jc w:val="left"/>
      </w:pPr>
      <w:r>
        <w:t>Морфология</w:t>
      </w:r>
    </w:p>
    <w:p w:rsidR="00644A77" w:rsidRDefault="00644A77">
      <w:pPr>
        <w:pStyle w:val="BodyText"/>
        <w:ind w:right="687"/>
      </w:pP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(кроме существительных на -мя, -ий, -ие, -ия; на -ья типа гостья, на ье</w:t>
      </w:r>
      <w:r>
        <w:rPr>
          <w:spacing w:val="1"/>
        </w:rPr>
        <w:t xml:space="preserve"> </w:t>
      </w:r>
      <w:r>
        <w:t>типа</w:t>
      </w:r>
      <w:r>
        <w:rPr>
          <w:spacing w:val="4"/>
        </w:rPr>
        <w:t xml:space="preserve"> </w:t>
      </w:r>
      <w:r>
        <w:t>ожерелье</w:t>
      </w:r>
      <w:r>
        <w:rPr>
          <w:spacing w:val="5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множественном</w:t>
      </w:r>
      <w:r>
        <w:rPr>
          <w:spacing w:val="5"/>
        </w:rPr>
        <w:t xml:space="preserve"> </w:t>
      </w:r>
      <w:r>
        <w:t>числе);</w:t>
      </w:r>
      <w:r>
        <w:rPr>
          <w:spacing w:val="8"/>
        </w:rPr>
        <w:t xml:space="preserve"> </w:t>
      </w:r>
      <w:r>
        <w:t>собственных</w:t>
      </w:r>
      <w:r>
        <w:rPr>
          <w:spacing w:val="5"/>
        </w:rPr>
        <w:t xml:space="preserve"> </w:t>
      </w:r>
      <w:r>
        <w:t>имён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-ов,</w:t>
      </w:r>
      <w:r>
        <w:rPr>
          <w:spacing w:val="5"/>
        </w:rPr>
        <w:t xml:space="preserve"> </w:t>
      </w:r>
      <w:r>
        <w:t>-ин,</w:t>
      </w:r>
    </w:p>
    <w:p w:rsidR="00644A77" w:rsidRDefault="00644A77">
      <w:pPr>
        <w:pStyle w:val="BodyText"/>
        <w:ind w:right="690"/>
      </w:pPr>
      <w:r>
        <w:t>-ий; имена существительные 1, 2, 3-го склонения (повторение изученного). Не склоняемые</w:t>
      </w:r>
      <w:r>
        <w:rPr>
          <w:spacing w:val="-57"/>
        </w:rPr>
        <w:t xml:space="preserve"> </w:t>
      </w:r>
      <w:r>
        <w:t>имена существительные (ознакомление). Имя прилагательное. Зависимость формы 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 Личные местоимения 1-го и 3-го лица единственного и множественного</w:t>
      </w:r>
      <w:r>
        <w:rPr>
          <w:spacing w:val="1"/>
        </w:rPr>
        <w:t xml:space="preserve"> </w:t>
      </w:r>
      <w:r>
        <w:t>числа; склонение личных местоимений. Глагол.</w:t>
      </w:r>
      <w:r>
        <w:rPr>
          <w:spacing w:val="1"/>
        </w:rPr>
        <w:t xml:space="preserve"> </w:t>
      </w:r>
      <w:r>
        <w:t>Изменение глаголов по лицам и числам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Наречие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 употребление в речи. Предлог. Отличие предлогов от приставок (повторение).</w:t>
      </w:r>
      <w:r>
        <w:rPr>
          <w:spacing w:val="1"/>
        </w:rPr>
        <w:t xml:space="preserve"> </w:t>
      </w:r>
      <w:r>
        <w:t>Союз;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(повторение).</w:t>
      </w:r>
    </w:p>
    <w:p w:rsidR="00644A77" w:rsidRDefault="00644A77">
      <w:pPr>
        <w:pStyle w:val="Heading1"/>
        <w:spacing w:before="1"/>
        <w:jc w:val="left"/>
      </w:pPr>
      <w:r>
        <w:t>Синтаксис</w:t>
      </w:r>
    </w:p>
    <w:p w:rsidR="00644A77" w:rsidRDefault="00644A77">
      <w:pPr>
        <w:pStyle w:val="BodyText"/>
        <w:ind w:right="691"/>
      </w:pPr>
      <w:r>
        <w:t>Слово,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 виды предложений по цели высказывания (повествовательные, 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невосклицательные); связь между словами в словосочетании и предложении (при 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6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 изученного). Предложения с однородными членами: без союзов, с союзами а,</w:t>
      </w:r>
      <w:r>
        <w:rPr>
          <w:spacing w:val="1"/>
        </w:rPr>
        <w:t xml:space="preserve"> </w:t>
      </w:r>
      <w:r>
        <w:t>но, с одиночным союзом и. Интонация перечисления в предложениях с 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 с союзами и, а, но; бессоюзные сложные предложения (без называния</w:t>
      </w:r>
      <w:r>
        <w:rPr>
          <w:spacing w:val="1"/>
        </w:rPr>
        <w:t xml:space="preserve"> </w:t>
      </w:r>
      <w:r>
        <w:t>терминов).</w:t>
      </w:r>
    </w:p>
    <w:p w:rsidR="00644A77" w:rsidRDefault="00644A77">
      <w:pPr>
        <w:pStyle w:val="Heading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644A77" w:rsidRDefault="00644A77">
      <w:pPr>
        <w:pStyle w:val="BodyText"/>
        <w:ind w:right="690"/>
      </w:pPr>
      <w:r>
        <w:t>Повторение правил правописания, изученных в 1, 2, 3 классах. Орфографическая зоркость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способы решения орфографической задачи в зависимости от места орфограммы в слове;</w:t>
      </w:r>
      <w:r>
        <w:rPr>
          <w:spacing w:val="1"/>
        </w:rPr>
        <w:t xml:space="preserve"> </w:t>
      </w:r>
      <w:r>
        <w:t>контроль при проверке собственных и предложенных текстов (повторение и применение</w:t>
      </w:r>
      <w:r>
        <w:rPr>
          <w:spacing w:val="1"/>
        </w:rPr>
        <w:t xml:space="preserve"> </w:t>
      </w:r>
      <w:r>
        <w:t>на новом орфографическом материале).</w:t>
      </w:r>
      <w:r>
        <w:rPr>
          <w:spacing w:val="1"/>
        </w:rPr>
        <w:t xml:space="preserve"> </w:t>
      </w:r>
      <w:r>
        <w:t>Использование орфографического словаря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(уточнения)</w:t>
      </w:r>
      <w:r>
        <w:rPr>
          <w:spacing w:val="-1"/>
        </w:rPr>
        <w:t xml:space="preserve"> </w:t>
      </w:r>
      <w:r>
        <w:t>написания слова.</w:t>
      </w:r>
    </w:p>
    <w:p w:rsidR="00644A77" w:rsidRDefault="00644A77">
      <w:pPr>
        <w:pStyle w:val="BodyText"/>
        <w:spacing w:line="276" w:lineRule="exac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безударные падежные окончания имён существительных (кроме 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-мя,</w:t>
      </w:r>
      <w:r>
        <w:rPr>
          <w:spacing w:val="-2"/>
          <w:sz w:val="24"/>
        </w:rPr>
        <w:t xml:space="preserve"> </w:t>
      </w:r>
      <w:r>
        <w:rPr>
          <w:sz w:val="24"/>
        </w:rPr>
        <w:t>-ий,</w:t>
      </w:r>
      <w:r>
        <w:rPr>
          <w:spacing w:val="-1"/>
          <w:sz w:val="24"/>
        </w:rPr>
        <w:t xml:space="preserve"> </w:t>
      </w:r>
      <w:r>
        <w:rPr>
          <w:sz w:val="24"/>
        </w:rPr>
        <w:t>-ие,</w:t>
      </w:r>
      <w:r>
        <w:rPr>
          <w:spacing w:val="-1"/>
          <w:sz w:val="24"/>
        </w:rPr>
        <w:t xml:space="preserve"> </w:t>
      </w:r>
      <w:r>
        <w:rPr>
          <w:sz w:val="24"/>
        </w:rPr>
        <w:t>-ия,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-ов,</w:t>
      </w:r>
      <w:r>
        <w:rPr>
          <w:spacing w:val="-2"/>
          <w:sz w:val="24"/>
        </w:rPr>
        <w:t xml:space="preserve"> </w:t>
      </w:r>
      <w:r>
        <w:rPr>
          <w:sz w:val="24"/>
        </w:rPr>
        <w:t>-ин, -ий);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2"/>
          <w:sz w:val="24"/>
        </w:rPr>
        <w:t xml:space="preserve"> </w:t>
      </w:r>
      <w:r>
        <w:rPr>
          <w:sz w:val="24"/>
        </w:rPr>
        <w:t>прилагательных;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мягкий знак после 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2-го лица 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 w:line="293" w:lineRule="exact"/>
        <w:ind w:left="2126" w:hanging="709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58"/>
          <w:sz w:val="24"/>
        </w:rPr>
        <w:t xml:space="preserve"> </w:t>
      </w:r>
      <w:r>
        <w:rPr>
          <w:sz w:val="24"/>
        </w:rPr>
        <w:t>знака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-ться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-тся;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безударные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и, а, но и без союзов.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(наблюдение).</w:t>
      </w:r>
    </w:p>
    <w:p w:rsidR="00644A77" w:rsidRDefault="00644A77">
      <w:pPr>
        <w:pStyle w:val="Heading1"/>
        <w:spacing w:line="275" w:lineRule="exact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644A77" w:rsidRDefault="00644A77">
      <w:pPr>
        <w:spacing w:line="275" w:lineRule="exact"/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диалог;</w:t>
      </w:r>
      <w:r>
        <w:rPr>
          <w:spacing w:val="-57"/>
        </w:rPr>
        <w:t xml:space="preserve"> </w:t>
      </w:r>
      <w:r>
        <w:t>монолог;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текста или основной мысли в</w:t>
      </w:r>
      <w:r>
        <w:rPr>
          <w:spacing w:val="-1"/>
        </w:rPr>
        <w:t xml:space="preserve"> </w:t>
      </w:r>
      <w:r>
        <w:t>заголовке.</w:t>
      </w:r>
    </w:p>
    <w:p w:rsidR="00644A77" w:rsidRDefault="00644A77">
      <w:pPr>
        <w:pStyle w:val="BodyText"/>
        <w:spacing w:before="1"/>
        <w:ind w:right="691"/>
      </w:pPr>
      <w:r>
        <w:t>Корректирование текстов (заданных и собственных) с учётом</w:t>
      </w:r>
      <w:r>
        <w:rPr>
          <w:spacing w:val="1"/>
        </w:rPr>
        <w:t xml:space="preserve"> </w:t>
      </w:r>
      <w:r>
        <w:t>точности, 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2"/>
        </w:rPr>
        <w:t xml:space="preserve"> </w:t>
      </w:r>
      <w:r>
        <w:t>и выразительности</w:t>
      </w:r>
      <w:r>
        <w:rPr>
          <w:spacing w:val="1"/>
        </w:rPr>
        <w:t xml:space="preserve"> </w:t>
      </w:r>
      <w:r>
        <w:t>письменной речи.</w:t>
      </w:r>
    </w:p>
    <w:p w:rsidR="00644A77" w:rsidRDefault="00644A77">
      <w:pPr>
        <w:pStyle w:val="BodyText"/>
        <w:ind w:right="691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текста).</w:t>
      </w:r>
    </w:p>
    <w:p w:rsidR="00644A77" w:rsidRDefault="00644A77">
      <w:pPr>
        <w:pStyle w:val="BodyText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644A77" w:rsidRDefault="00644A77">
      <w:pPr>
        <w:pStyle w:val="BodyText"/>
        <w:ind w:right="685"/>
      </w:pPr>
      <w:r>
        <w:t>Изучающее, ознакомительное чтение. Поиск информации, заданной в тексте в явном виде.</w:t>
      </w:r>
      <w:r>
        <w:rPr>
          <w:spacing w:val="-57"/>
        </w:rPr>
        <w:t xml:space="preserve"> </w:t>
      </w:r>
      <w:r>
        <w:t>Формулирование простых выводов на основе информации, содержащейся в тексте. Интер-</w:t>
      </w:r>
      <w:r>
        <w:rPr>
          <w:spacing w:val="-57"/>
        </w:rPr>
        <w:t xml:space="preserve"> </w:t>
      </w:r>
      <w:r>
        <w:t>претация</w:t>
      </w:r>
      <w:r>
        <w:rPr>
          <w:spacing w:val="-1"/>
        </w:rPr>
        <w:t xml:space="preserve"> </w:t>
      </w:r>
      <w:r>
        <w:t>и обобщение</w:t>
      </w:r>
      <w:r>
        <w:rPr>
          <w:spacing w:val="-4"/>
        </w:rPr>
        <w:t xml:space="preserve"> </w:t>
      </w:r>
      <w:r>
        <w:t>содержащейся в</w:t>
      </w:r>
      <w:r>
        <w:rPr>
          <w:spacing w:val="-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644A77" w:rsidRDefault="00644A77">
      <w:pPr>
        <w:pStyle w:val="BodyText"/>
        <w:ind w:right="695" w:firstLine="707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совместной деятельности.</w:t>
      </w:r>
    </w:p>
    <w:p w:rsidR="00644A77" w:rsidRDefault="00644A77">
      <w:pPr>
        <w:pStyle w:val="BodyText"/>
        <w:spacing w:before="1"/>
        <w:ind w:right="693"/>
      </w:pPr>
      <w:r>
        <w:t>Базовые логические действия как часть познавательных универсальных учебных 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устанавливать основания для сравнения слов, относящихся к разным частям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грамматическими признаками;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являются;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спряжение);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этот признак;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(склонение, спряжение, неопределённая форма, однородные члены предложения, сложное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 характеристикой.</w:t>
      </w:r>
    </w:p>
    <w:p w:rsidR="00644A77" w:rsidRDefault="00644A77">
      <w:pPr>
        <w:pStyle w:val="BodyText"/>
        <w:ind w:right="698"/>
      </w:pPr>
      <w:r>
        <w:t>Базовые 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сравнивать несколько вариантов выполнения заданий по русскому языку,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целесообразный 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5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морфемный, морфологический, синтаксический);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5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ситуации.</w:t>
      </w:r>
    </w:p>
    <w:p w:rsidR="00644A77" w:rsidRDefault="00644A77">
      <w:pPr>
        <w:pStyle w:val="BodyText"/>
        <w:ind w:right="691"/>
        <w:jc w:val="left"/>
      </w:pPr>
      <w:r>
        <w:t>Работа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информацией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часть</w:t>
      </w:r>
      <w:r>
        <w:rPr>
          <w:spacing w:val="32"/>
        </w:rPr>
        <w:t xml:space="preserve"> </w:t>
      </w:r>
      <w:r>
        <w:t>познавательных</w:t>
      </w:r>
      <w:r>
        <w:rPr>
          <w:spacing w:val="30"/>
        </w:rPr>
        <w:t xml:space="preserve"> </w:t>
      </w:r>
      <w:r>
        <w:t>универсальных</w:t>
      </w:r>
      <w:r>
        <w:rPr>
          <w:spacing w:val="31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выбирать источник получения информации, работать со словарями, справочниками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в поисках информации, необходимой для решения учебно-практической задачи;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о языковых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7" w:firstLine="0"/>
        <w:rPr>
          <w:sz w:val="24"/>
        </w:rPr>
      </w:pPr>
      <w:r>
        <w:rPr>
          <w:sz w:val="24"/>
        </w:rPr>
        <w:t>соблюдать элементарные правила информационной безопасности при поиске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/>
        <w:ind w:right="692" w:firstLine="0"/>
        <w:jc w:val="left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5" w:firstLine="0"/>
        <w:jc w:val="left"/>
        <w:rPr>
          <w:sz w:val="24"/>
        </w:rPr>
      </w:pPr>
      <w:r>
        <w:rPr>
          <w:sz w:val="24"/>
        </w:rPr>
        <w:t>воспринимать и формулировать суждения, выбирать адекватные языковые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3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32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4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42"/>
          <w:sz w:val="24"/>
        </w:rPr>
        <w:t xml:space="preserve"> </w:t>
      </w:r>
      <w:r>
        <w:rPr>
          <w:sz w:val="24"/>
        </w:rPr>
        <w:t>повествование),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 тип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  <w:tab w:val="left" w:pos="3424"/>
          <w:tab w:val="left" w:pos="5407"/>
          <w:tab w:val="left" w:pos="6585"/>
          <w:tab w:val="left" w:pos="7808"/>
          <w:tab w:val="left" w:pos="8600"/>
          <w:tab w:val="left" w:pos="9756"/>
          <w:tab w:val="left" w:pos="10108"/>
        </w:tabs>
        <w:ind w:right="696" w:firstLine="0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1"/>
        <w:jc w:val="left"/>
      </w:pPr>
      <w:r>
        <w:t>Самоорганизация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часть</w:t>
      </w:r>
      <w:r>
        <w:rPr>
          <w:spacing w:val="6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left="2126" w:hanging="70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0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644A77" w:rsidRDefault="00644A77">
      <w:pPr>
        <w:pStyle w:val="BodyText"/>
        <w:ind w:right="691"/>
        <w:jc w:val="left"/>
      </w:pPr>
      <w:r>
        <w:t>Самоконтроль</w:t>
      </w:r>
      <w:r>
        <w:rPr>
          <w:spacing w:val="51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часть</w:t>
      </w:r>
      <w:r>
        <w:rPr>
          <w:spacing w:val="53"/>
        </w:rPr>
        <w:t xml:space="preserve"> </w:t>
      </w:r>
      <w:r>
        <w:t>регулятивных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51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преодоления ошибок;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чужих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2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 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и 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работы.</w:t>
      </w:r>
    </w:p>
    <w:p w:rsidR="00644A77" w:rsidRDefault="00644A77">
      <w:pPr>
        <w:pStyle w:val="BodyText"/>
        <w:spacing w:line="276" w:lineRule="exact"/>
        <w:jc w:val="left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 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предложенные 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1"/>
          <w:sz w:val="24"/>
        </w:rPr>
        <w:t xml:space="preserve"> </w:t>
      </w:r>
      <w:r>
        <w:rPr>
          <w:sz w:val="24"/>
        </w:rPr>
        <w:t>идеи.</w:t>
      </w:r>
    </w:p>
    <w:p w:rsidR="00644A77" w:rsidRDefault="00644A77">
      <w:pPr>
        <w:pStyle w:val="Heading1"/>
        <w:ind w:right="69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644A77" w:rsidRDefault="00644A77">
      <w:pPr>
        <w:pStyle w:val="BodyText"/>
        <w:ind w:right="69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98"/>
        </w:numPr>
        <w:tabs>
          <w:tab w:val="left" w:pos="2127"/>
        </w:tabs>
        <w:spacing w:line="276" w:lineRule="exact"/>
        <w:ind w:hanging="709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становление ценностного отношения к своей Родине, в том числе через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 страны;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 и родного края, в том числе через обсуждение ситуаций при работе с текстами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проявление уважения к своему и другим народам, формируемое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 из текстов, с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идёт работа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нормах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поведения и правилах межличностных отношений, в том числе отражённых в текстах, с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идёт работа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русского языка;</w:t>
      </w:r>
    </w:p>
    <w:p w:rsidR="00644A77" w:rsidRDefault="00644A77" w:rsidP="00404B6E">
      <w:pPr>
        <w:pStyle w:val="ListParagraph"/>
        <w:numPr>
          <w:ilvl w:val="0"/>
          <w:numId w:val="98"/>
        </w:numPr>
        <w:tabs>
          <w:tab w:val="left" w:pos="2187"/>
        </w:tabs>
        <w:spacing w:before="1" w:line="276" w:lineRule="exact"/>
        <w:ind w:left="2186" w:hanging="769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4" w:lineRule="exact"/>
        <w:ind w:left="2126" w:hanging="709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9" w:firstLine="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 читательский опыт;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 вреда другим людям (в том числе связанного с использованием недопустимых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языка);</w:t>
      </w:r>
    </w:p>
    <w:p w:rsidR="00644A77" w:rsidRDefault="00644A77" w:rsidP="00404B6E">
      <w:pPr>
        <w:pStyle w:val="ListParagraph"/>
        <w:numPr>
          <w:ilvl w:val="0"/>
          <w:numId w:val="98"/>
        </w:numPr>
        <w:tabs>
          <w:tab w:val="left" w:pos="2187"/>
        </w:tabs>
        <w:spacing w:line="275" w:lineRule="exact"/>
        <w:ind w:left="2186" w:hanging="769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8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 самовыражения;</w:t>
      </w:r>
    </w:p>
    <w:p w:rsidR="00644A77" w:rsidRDefault="00644A77" w:rsidP="00404B6E">
      <w:pPr>
        <w:pStyle w:val="ListParagraph"/>
        <w:numPr>
          <w:ilvl w:val="0"/>
          <w:numId w:val="98"/>
        </w:numPr>
        <w:tabs>
          <w:tab w:val="left" w:pos="2187"/>
        </w:tabs>
        <w:ind w:left="1418" w:right="695" w:firstLine="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4" w:lineRule="exact"/>
        <w:ind w:left="2126" w:hanging="70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8"/>
        </w:numPr>
        <w:tabs>
          <w:tab w:val="left" w:pos="2187"/>
        </w:tabs>
        <w:spacing w:line="275" w:lineRule="exact"/>
        <w:ind w:left="2186" w:hanging="769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идёт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профессиям, возникающий при обсуждении примеров из текстов, с 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идёт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русского языка;</w:t>
      </w:r>
    </w:p>
    <w:p w:rsidR="00644A77" w:rsidRDefault="00644A77" w:rsidP="00404B6E">
      <w:pPr>
        <w:pStyle w:val="ListParagraph"/>
        <w:numPr>
          <w:ilvl w:val="0"/>
          <w:numId w:val="98"/>
        </w:numPr>
        <w:tabs>
          <w:tab w:val="left" w:pos="2187"/>
        </w:tabs>
        <w:spacing w:line="275" w:lineRule="exact"/>
        <w:ind w:left="2186" w:hanging="769"/>
        <w:jc w:val="left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644A77" w:rsidRDefault="00644A77" w:rsidP="00404B6E">
      <w:pPr>
        <w:pStyle w:val="ListParagraph"/>
        <w:numPr>
          <w:ilvl w:val="0"/>
          <w:numId w:val="98"/>
        </w:numPr>
        <w:tabs>
          <w:tab w:val="left" w:pos="2187"/>
        </w:tabs>
        <w:spacing w:line="275" w:lineRule="exact"/>
        <w:ind w:left="2186" w:hanging="769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представления о системе языка как одной из составляющих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 мира;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изучению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 и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644A77" w:rsidRDefault="00644A77">
      <w:pPr>
        <w:pStyle w:val="BodyText"/>
        <w:ind w:right="69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основания для сравнения языковых единиц (частеречная 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>
      <w:pPr>
        <w:spacing w:line="293" w:lineRule="exact"/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 w:line="242" w:lineRule="auto"/>
        <w:ind w:right="693" w:firstLine="0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 классифицировать 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7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 плану проектное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материала;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700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3"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 уточнения;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 и дискуссии;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/>
        <w:ind w:right="693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задачей; создавать устные и письменные тексты 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0" w:firstLine="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tabs>
          <w:tab w:val="left" w:pos="4251"/>
        </w:tabs>
        <w:ind w:right="690"/>
      </w:pPr>
      <w:r>
        <w:t xml:space="preserve">У       </w:t>
      </w:r>
      <w:r>
        <w:rPr>
          <w:spacing w:val="53"/>
        </w:rPr>
        <w:t xml:space="preserve"> </w:t>
      </w:r>
      <w:r>
        <w:t>обучающегося</w:t>
      </w:r>
      <w:r>
        <w:tab/>
        <w:t>будут</w:t>
      </w:r>
      <w:r>
        <w:rPr>
          <w:spacing w:val="57"/>
        </w:rPr>
        <w:t xml:space="preserve"> </w:t>
      </w:r>
      <w:r>
        <w:t xml:space="preserve">сформированы   </w:t>
      </w:r>
      <w:r>
        <w:rPr>
          <w:spacing w:val="49"/>
        </w:rPr>
        <w:t xml:space="preserve"> </w:t>
      </w:r>
      <w:r>
        <w:t xml:space="preserve">следующие  </w:t>
      </w:r>
      <w:r>
        <w:rPr>
          <w:spacing w:val="59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самоконтроля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2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преодоления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 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 единиц;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6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  <w:tab w:val="left" w:pos="3464"/>
          <w:tab w:val="left" w:pos="4812"/>
          <w:tab w:val="left" w:pos="5587"/>
          <w:tab w:val="left" w:pos="7158"/>
          <w:tab w:val="left" w:pos="7489"/>
          <w:tab w:val="left" w:pos="9058"/>
        </w:tabs>
        <w:ind w:right="696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 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644A77" w:rsidRDefault="00644A77">
      <w:pPr>
        <w:pStyle w:val="BodyText"/>
        <w:spacing w:line="275" w:lineRule="exact"/>
        <w:jc w:val="lef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работы;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образцы.</w:t>
      </w:r>
    </w:p>
    <w:p w:rsidR="00644A77" w:rsidRDefault="00644A77">
      <w:pPr>
        <w:pStyle w:val="Heading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644A77" w:rsidRDefault="00644A77">
      <w:pPr>
        <w:pStyle w:val="BodyText"/>
        <w:spacing w:line="276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различать слово и предложение; вычленять слова из предложений; вычленять звуки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27"/>
          <w:sz w:val="24"/>
        </w:rPr>
        <w:t xml:space="preserve"> </w:t>
      </w:r>
      <w:r>
        <w:rPr>
          <w:sz w:val="24"/>
        </w:rPr>
        <w:t>звуки</w:t>
      </w:r>
      <w:r>
        <w:rPr>
          <w:spacing w:val="31"/>
          <w:sz w:val="24"/>
        </w:rPr>
        <w:t xml:space="preserve"> </w:t>
      </w:r>
      <w:r>
        <w:rPr>
          <w:sz w:val="24"/>
        </w:rPr>
        <w:t>(в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3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29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[й’]</w:t>
      </w:r>
      <w:r>
        <w:rPr>
          <w:spacing w:val="-2"/>
          <w:sz w:val="24"/>
        </w:rPr>
        <w:t xml:space="preserve"> </w:t>
      </w:r>
      <w:r>
        <w:rPr>
          <w:sz w:val="24"/>
        </w:rPr>
        <w:t>и гласный звук [и]);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5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9"/>
          <w:sz w:val="24"/>
        </w:rPr>
        <w:t xml:space="preserve"> </w:t>
      </w:r>
      <w:r>
        <w:rPr>
          <w:sz w:val="24"/>
        </w:rPr>
        <w:t>звуки:</w:t>
      </w:r>
      <w:r>
        <w:rPr>
          <w:spacing w:val="50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49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48"/>
          <w:sz w:val="24"/>
        </w:rPr>
        <w:t xml:space="preserve"> </w:t>
      </w:r>
      <w:r>
        <w:rPr>
          <w:sz w:val="24"/>
        </w:rPr>
        <w:t>(вне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«буква»;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слове;</w:t>
      </w:r>
      <w:r>
        <w:rPr>
          <w:spacing w:val="5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55"/>
          <w:sz w:val="24"/>
        </w:rPr>
        <w:t xml:space="preserve"> </w:t>
      </w:r>
      <w:r>
        <w:rPr>
          <w:sz w:val="24"/>
        </w:rPr>
        <w:t>слова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слоги</w:t>
      </w:r>
      <w:r>
        <w:rPr>
          <w:spacing w:val="55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52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без стечения согласных); 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ударный слог;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обозначать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25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2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9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29"/>
          <w:sz w:val="24"/>
        </w:rPr>
        <w:t xml:space="preserve"> </w:t>
      </w:r>
      <w:r>
        <w:rPr>
          <w:sz w:val="24"/>
        </w:rPr>
        <w:t>е,</w:t>
      </w:r>
      <w:r>
        <w:rPr>
          <w:spacing w:val="29"/>
          <w:sz w:val="24"/>
        </w:rPr>
        <w:t xml:space="preserve"> </w:t>
      </w:r>
      <w:r>
        <w:rPr>
          <w:sz w:val="24"/>
        </w:rPr>
        <w:t>ё,</w:t>
      </w:r>
      <w:r>
        <w:rPr>
          <w:spacing w:val="28"/>
          <w:sz w:val="24"/>
        </w:rPr>
        <w:t xml:space="preserve"> </w:t>
      </w:r>
      <w:r>
        <w:rPr>
          <w:sz w:val="24"/>
        </w:rPr>
        <w:t>ю,</w:t>
      </w:r>
      <w:r>
        <w:rPr>
          <w:spacing w:val="27"/>
          <w:sz w:val="24"/>
        </w:rPr>
        <w:t xml:space="preserve"> </w:t>
      </w:r>
      <w:r>
        <w:rPr>
          <w:sz w:val="24"/>
        </w:rPr>
        <w:t>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30"/>
          <w:sz w:val="24"/>
        </w:rPr>
        <w:t xml:space="preserve"> </w:t>
      </w:r>
      <w:r>
        <w:rPr>
          <w:sz w:val="24"/>
        </w:rPr>
        <w:t>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 w:line="242" w:lineRule="auto"/>
        <w:ind w:right="688" w:firstLine="0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 знаки; прописная буква в начале предложения и в именах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(имена и фамилии людей, клички животных); перенос слов по слогам (простые случаи: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из слогов типа «согласный + гласный»); гласные после шипящих в сочетаниях жи,</w:t>
      </w:r>
      <w:r>
        <w:rPr>
          <w:spacing w:val="1"/>
          <w:sz w:val="24"/>
        </w:rPr>
        <w:t xml:space="preserve"> </w:t>
      </w:r>
      <w:r>
        <w:rPr>
          <w:sz w:val="24"/>
        </w:rPr>
        <w:t>ши (в положении под ударением), ча, ща, чу, щу; непроверяемые гласные и 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букв)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25 слов;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 из 3-5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описки;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читать вслух и про себя (с пониманием) короткие тексты с соблюдением интонации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пауз в соответствии со знаками препинания в конце предложения; находить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60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устно составлять текст из 3-5 предложений по сюжетным картинкам 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2223" w:firstLine="0"/>
        <w:rPr>
          <w:sz w:val="24"/>
        </w:rPr>
      </w:pPr>
      <w:r>
        <w:rPr>
          <w:sz w:val="24"/>
        </w:rPr>
        <w:t>использовать изученные понятия в процессе решения учебных задач.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 обучения во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характеризовать согласные звуки вне слова и в слове по заданным параметрам: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 парный (непарный) по твёрдости (мягкости); согласный парный (непарный) по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(глухости);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определять количество слогов в слове; делить слово на слоги (в том числе слова со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согласных);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устанавливать соотношение звукового и буквенного состава слова,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букв</w:t>
      </w:r>
      <w:r>
        <w:rPr>
          <w:spacing w:val="-1"/>
          <w:sz w:val="24"/>
        </w:rPr>
        <w:t xml:space="preserve"> </w:t>
      </w:r>
      <w:r>
        <w:rPr>
          <w:sz w:val="24"/>
        </w:rPr>
        <w:t>е,</w:t>
      </w:r>
      <w:r>
        <w:rPr>
          <w:spacing w:val="-3"/>
          <w:sz w:val="24"/>
        </w:rPr>
        <w:t xml:space="preserve"> </w:t>
      </w:r>
      <w:r>
        <w:rPr>
          <w:sz w:val="24"/>
        </w:rPr>
        <w:t>ё, ю, 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обозначать на письме мягкость согласных звуков буквой мягкий знак в 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находить однокоренные слова; выделять в слове корень (простые случаи); 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выявлять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4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11"/>
          <w:sz w:val="24"/>
        </w:rPr>
        <w:t xml:space="preserve"> </w:t>
      </w:r>
      <w:r>
        <w:rPr>
          <w:sz w:val="24"/>
        </w:rPr>
        <w:t>слов,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уточнять значение по учебным словарям; выявлять случаи употребления синонимов 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1"/>
          <w:sz w:val="24"/>
        </w:rPr>
        <w:t xml:space="preserve"> </w:t>
      </w:r>
      <w:r>
        <w:rPr>
          <w:sz w:val="24"/>
        </w:rPr>
        <w:t>(без называния терминов);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распознавать слова, отвечающие на вопросы «кто?», «что?»; распознавать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«что делать?», «что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сделать?» и другие;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распознавать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слова,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отвечающие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вопросы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«какой?»,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«какая?»,  </w:t>
      </w:r>
      <w:r>
        <w:rPr>
          <w:spacing w:val="12"/>
          <w:sz w:val="24"/>
        </w:rPr>
        <w:t xml:space="preserve"> </w:t>
      </w:r>
      <w:r>
        <w:rPr>
          <w:sz w:val="24"/>
        </w:rPr>
        <w:t>«какое?»,</w:t>
      </w:r>
    </w:p>
    <w:p w:rsidR="00644A77" w:rsidRDefault="00644A77">
      <w:pPr>
        <w:pStyle w:val="BodyText"/>
        <w:spacing w:line="275" w:lineRule="exact"/>
        <w:jc w:val="left"/>
      </w:pPr>
      <w:r>
        <w:t>«какие?»;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изученные правила правописания, в том числе: сочетания чк, чн, чт; щн, нч;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проверяемые безударные гласные в корне слова; парные звонкие и глухие согласные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3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орфографическом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-1"/>
        </w:rPr>
        <w:t xml:space="preserve"> </w:t>
      </w:r>
      <w:r>
        <w:t>разделительный мягкий знак;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букв)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 слов;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5" w:firstLine="0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описки;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словарями учебника;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диалогическое и монологическое высказывание (2-4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формулировать простые выводы на основе прочитанного (услышанного)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(1-2 предложения);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составлять предложения из слов, устанавливая между ними смысловую связь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тему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22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тему;</w:t>
      </w:r>
      <w:r>
        <w:rPr>
          <w:spacing w:val="2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разрозненных предложений, частей 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30-45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объяснять своими словами значение изученных понятий; использовать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учебных задач.</w:t>
      </w:r>
    </w:p>
    <w:p w:rsidR="00644A77" w:rsidRDefault="00644A77">
      <w:pPr>
        <w:pStyle w:val="BodyText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характеризовать,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транскрибирования);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букв е, ё, ю, я, в словах с разделительными ь, ъ, в словах с непроизносимыми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однокоренные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 синонимы;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42" w:lineRule="auto"/>
        <w:ind w:right="690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1"/>
          <w:sz w:val="24"/>
        </w:rPr>
        <w:t xml:space="preserve"> </w:t>
      </w:r>
      <w:r>
        <w:rPr>
          <w:sz w:val="24"/>
        </w:rPr>
        <w:t>к словам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частей речи;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случаи);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 тексте;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ударными окончаниями;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прилагательные;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-4"/>
          <w:sz w:val="24"/>
        </w:rPr>
        <w:t xml:space="preserve"> </w:t>
      </w:r>
      <w:r>
        <w:rPr>
          <w:sz w:val="24"/>
        </w:rPr>
        <w:t>род,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25"/>
          <w:sz w:val="24"/>
        </w:rPr>
        <w:t xml:space="preserve"> </w:t>
      </w:r>
      <w:r>
        <w:rPr>
          <w:sz w:val="24"/>
        </w:rPr>
        <w:t>имена</w:t>
      </w:r>
      <w:r>
        <w:rPr>
          <w:spacing w:val="25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падежам,</w:t>
      </w:r>
      <w:r>
        <w:rPr>
          <w:spacing w:val="26"/>
          <w:sz w:val="24"/>
        </w:rPr>
        <w:t xml:space="preserve"> </w:t>
      </w:r>
      <w:r>
        <w:rPr>
          <w:sz w:val="24"/>
        </w:rPr>
        <w:t>числам,</w:t>
      </w:r>
      <w:r>
        <w:rPr>
          <w:spacing w:val="28"/>
          <w:sz w:val="24"/>
        </w:rPr>
        <w:t xml:space="preserve"> </w:t>
      </w:r>
      <w:r>
        <w:rPr>
          <w:sz w:val="24"/>
        </w:rPr>
        <w:t>родам</w:t>
      </w:r>
      <w:r>
        <w:rPr>
          <w:spacing w:val="28"/>
          <w:sz w:val="24"/>
        </w:rPr>
        <w:t xml:space="preserve"> </w:t>
      </w:r>
      <w:r>
        <w:rPr>
          <w:sz w:val="24"/>
        </w:rPr>
        <w:t>(в</w:t>
      </w:r>
      <w:r>
        <w:rPr>
          <w:spacing w:val="27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падежом, числом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родом</w:t>
      </w:r>
      <w:r>
        <w:rPr>
          <w:spacing w:val="-1"/>
          <w:sz w:val="24"/>
        </w:rPr>
        <w:t xml:space="preserve"> </w:t>
      </w:r>
      <w:r>
        <w:rPr>
          <w:sz w:val="24"/>
        </w:rPr>
        <w:t>имён существительных;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/>
        <w:ind w:left="2126" w:hanging="709"/>
        <w:rPr>
          <w:sz w:val="24"/>
        </w:rPr>
      </w:pPr>
      <w:r>
        <w:rPr>
          <w:sz w:val="24"/>
        </w:rPr>
        <w:t>распознавать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глаголы;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0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8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5"/>
          <w:sz w:val="24"/>
        </w:rPr>
        <w:t xml:space="preserve"> </w:t>
      </w:r>
      <w:r>
        <w:rPr>
          <w:sz w:val="24"/>
        </w:rPr>
        <w:t>«что</w:t>
      </w:r>
      <w:r>
        <w:rPr>
          <w:spacing w:val="10"/>
          <w:sz w:val="24"/>
        </w:rPr>
        <w:t xml:space="preserve"> </w:t>
      </w:r>
      <w:r>
        <w:rPr>
          <w:sz w:val="24"/>
        </w:rPr>
        <w:t>делать?»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644A77" w:rsidRDefault="00644A77">
      <w:pPr>
        <w:pStyle w:val="BodyText"/>
        <w:spacing w:before="2"/>
        <w:ind w:right="697"/>
      </w:pP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 признаки</w:t>
      </w:r>
      <w:r>
        <w:rPr>
          <w:spacing w:val="60"/>
        </w:rPr>
        <w:t xml:space="preserve"> </w:t>
      </w:r>
      <w:r>
        <w:t>глаголов: форму времени, 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 родам;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форме);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неоправданных 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приставки;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виды)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орфограммы в слове и между словами на изученные правила; применять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правописания, в том числе непроверяемые гласные и согласные (перечень слов 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знак;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глаголами;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правильно списывать слова, предложения, тексты объёмом не более 70 слов; 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65 слов 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находить и исправлять ошибки на изученные правила, описки; понимать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(1-2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диалогическое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высказывание (3-5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определённую тему, по результатам наблюдений) с соблюдением орфоэпических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(2-4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 и, а, но);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определять ключевые слова в тексте; определять тему текста и основную 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9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(абзацы)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 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составлять план текста, создавать по нему текст и корректировать текст; 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объяснять своими словами значение изученных понятий, использовать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задач;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3587" w:firstLine="0"/>
        <w:jc w:val="left"/>
        <w:rPr>
          <w:sz w:val="24"/>
        </w:rPr>
      </w:pPr>
      <w:r>
        <w:rPr>
          <w:sz w:val="24"/>
        </w:rPr>
        <w:t>уточнять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8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осознавать язык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одну из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 народа;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 общения;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роль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языка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межнационального общения;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осознавать правильную устную и письменную речь как показатель общей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43"/>
          <w:sz w:val="24"/>
        </w:rPr>
        <w:t xml:space="preserve"> </w:t>
      </w:r>
      <w:r>
        <w:rPr>
          <w:sz w:val="24"/>
        </w:rPr>
        <w:t>слов</w:t>
      </w:r>
      <w:r>
        <w:rPr>
          <w:spacing w:val="45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алгоритмом);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6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1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 w:line="242" w:lineRule="auto"/>
        <w:ind w:right="688" w:firstLine="0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 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падеж;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 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как части речи;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14"/>
          <w:sz w:val="24"/>
        </w:rPr>
        <w:t xml:space="preserve"> </w:t>
      </w:r>
      <w:r>
        <w:rPr>
          <w:sz w:val="24"/>
        </w:rPr>
        <w:t>род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39"/>
          <w:sz w:val="24"/>
        </w:rPr>
        <w:t xml:space="preserve"> </w:t>
      </w:r>
      <w:r>
        <w:rPr>
          <w:sz w:val="24"/>
        </w:rPr>
        <w:t>числе),</w:t>
      </w:r>
      <w:r>
        <w:rPr>
          <w:spacing w:val="40"/>
          <w:sz w:val="24"/>
        </w:rPr>
        <w:t xml:space="preserve"> </w:t>
      </w:r>
      <w:r>
        <w:rPr>
          <w:sz w:val="24"/>
        </w:rPr>
        <w:t>число,</w:t>
      </w:r>
      <w:r>
        <w:rPr>
          <w:spacing w:val="40"/>
          <w:sz w:val="24"/>
        </w:rPr>
        <w:t xml:space="preserve"> </w:t>
      </w:r>
      <w:r>
        <w:rPr>
          <w:sz w:val="24"/>
        </w:rPr>
        <w:t>падеж;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</w:t>
      </w:r>
      <w:r>
        <w:rPr>
          <w:spacing w:val="38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(находить)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глаголов:</w:t>
      </w:r>
      <w:r>
        <w:rPr>
          <w:spacing w:val="1"/>
          <w:sz w:val="24"/>
        </w:rPr>
        <w:t xml:space="preserve"> </w:t>
      </w:r>
      <w:r>
        <w:rPr>
          <w:sz w:val="24"/>
        </w:rPr>
        <w:t>спряжение,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времени), число, род (в прошедшем времени в единственном числе); изменять глаголы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 и будущем времени по лицам и числам (спрягать); проводить разбор 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лицо, число, род (у местоимений 3-го лица в единственном числе); использовать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неоправданных повторов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с однородными членами; составлять предложения с однородными членами;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предложения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разграничивать простые распространённые и сложные предложения, состоящие 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 простых (сложносочинённые с союзами и, а, но и бессоюзные сложные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 называния терминов); составлять простые распространённые и сложные 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состоящие из двух простых (сложносочинённые с союзами и, а, но и бессоюзные 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называния терминов);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  <w:tab w:val="left" w:pos="10258"/>
        </w:tabs>
        <w:ind w:right="691" w:firstLine="0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правописания, в том числе: непроверяемые гласные и согласные (перечень слов 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существительных (кроме существительных на -мя, -ий, -ие,-ия, на-ья типа гостья, на      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ье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ожерелье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       собственных</w:t>
      </w:r>
      <w:r>
        <w:rPr>
          <w:sz w:val="24"/>
        </w:rPr>
        <w:tab/>
      </w:r>
      <w:r>
        <w:rPr>
          <w:spacing w:val="-1"/>
          <w:sz w:val="24"/>
        </w:rPr>
        <w:t>имён</w:t>
      </w:r>
    </w:p>
    <w:p w:rsidR="00644A77" w:rsidRDefault="00644A77">
      <w:pPr>
        <w:pStyle w:val="BodyText"/>
        <w:spacing w:line="275" w:lineRule="exact"/>
        <w:ind w:left="2126"/>
      </w:pPr>
      <w:r>
        <w:t>существительных на-ов,</w:t>
      </w:r>
      <w:r>
        <w:rPr>
          <w:spacing w:val="-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-ий);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2-го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-ться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-тся;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и, а, но и без союзов;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под</w:t>
      </w:r>
      <w:r>
        <w:rPr>
          <w:spacing w:val="1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80</w:t>
      </w:r>
      <w:r>
        <w:rPr>
          <w:spacing w:val="13"/>
          <w:sz w:val="24"/>
        </w:rPr>
        <w:t xml:space="preserve"> </w:t>
      </w:r>
      <w:r>
        <w:rPr>
          <w:sz w:val="24"/>
        </w:rPr>
        <w:t>слов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описки;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какой</w:t>
      </w:r>
      <w:r>
        <w:rPr>
          <w:spacing w:val="4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кем,</w:t>
      </w:r>
      <w:r>
        <w:rPr>
          <w:spacing w:val="44"/>
          <w:sz w:val="24"/>
        </w:rPr>
        <w:t xml:space="preserve"> </w:t>
      </w:r>
      <w:r>
        <w:rPr>
          <w:sz w:val="24"/>
        </w:rPr>
        <w:t>где</w:t>
      </w:r>
      <w:r>
        <w:rPr>
          <w:spacing w:val="4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1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общения;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/>
        <w:ind w:right="688" w:firstLine="0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(4-6 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0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(3-5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тему или основную мысль;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4" w:lineRule="exact"/>
        <w:ind w:left="2126" w:hanging="709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2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2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уточнять</w:t>
      </w:r>
      <w:r>
        <w:rPr>
          <w:spacing w:val="4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4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том</w:t>
      </w:r>
      <w:r>
        <w:rPr>
          <w:spacing w:val="41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верифицированных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перечень.</w:t>
      </w:r>
    </w:p>
    <w:p w:rsidR="00644A77" w:rsidRDefault="00644A77">
      <w:pPr>
        <w:pStyle w:val="BodyText"/>
        <w:spacing w:before="11"/>
        <w:ind w:left="0"/>
        <w:jc w:val="left"/>
        <w:rPr>
          <w:sz w:val="23"/>
        </w:rPr>
      </w:pPr>
    </w:p>
    <w:p w:rsidR="00644A77" w:rsidRDefault="00644A77">
      <w:pPr>
        <w:pStyle w:val="Heading1"/>
        <w:ind w:left="1690"/>
      </w:pPr>
      <w:r>
        <w:t>Федеральная</w:t>
      </w:r>
      <w:r>
        <w:rPr>
          <w:spacing w:val="-4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чтение».</w:t>
      </w:r>
    </w:p>
    <w:p w:rsidR="00644A77" w:rsidRDefault="00644A77">
      <w:pPr>
        <w:pStyle w:val="BodyText"/>
        <w:ind w:right="687" w:firstLine="707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-57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1"/>
        </w:rPr>
        <w:t xml:space="preserve"> </w:t>
      </w:r>
      <w:r>
        <w:t>чтению.</w:t>
      </w:r>
    </w:p>
    <w:p w:rsidR="00644A77" w:rsidRDefault="00644A77">
      <w:pPr>
        <w:pStyle w:val="BodyText"/>
        <w:spacing w:before="1"/>
        <w:ind w:right="694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644A77" w:rsidRDefault="00644A77">
      <w:pPr>
        <w:pStyle w:val="BodyText"/>
        <w:ind w:right="693" w:firstLine="70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блоками,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начального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6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-57"/>
        </w:rPr>
        <w:t xml:space="preserve"> </w:t>
      </w:r>
      <w:r>
        <w:t>которые возможно формировать средствами литературного чтения с учётом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644A77" w:rsidRDefault="00644A77">
      <w:pPr>
        <w:pStyle w:val="BodyText"/>
        <w:spacing w:before="1"/>
        <w:ind w:right="694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6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 достижения обучающегося за каждый год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3" w:firstLine="707"/>
      </w:pPr>
      <w:r>
        <w:t>Федеральная рабочая программа по литературному чтению на уровне начального</w:t>
      </w:r>
      <w:r>
        <w:rPr>
          <w:spacing w:val="1"/>
        </w:rPr>
        <w:t xml:space="preserve"> </w:t>
      </w:r>
      <w:r>
        <w:t>общего образования 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 программе</w:t>
      </w:r>
      <w:r>
        <w:rPr>
          <w:spacing w:val="1"/>
        </w:rPr>
        <w:t xml:space="preserve"> </w:t>
      </w:r>
      <w:r>
        <w:t>воспитания.</w:t>
      </w:r>
    </w:p>
    <w:p w:rsidR="00644A77" w:rsidRDefault="00644A77">
      <w:pPr>
        <w:pStyle w:val="BodyText"/>
        <w:ind w:right="695" w:firstLine="707"/>
      </w:pPr>
      <w:r>
        <w:t>Литературное чтение - один из ведущих учебных предметов уровня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который</w:t>
      </w:r>
      <w:r>
        <w:rPr>
          <w:spacing w:val="38"/>
        </w:rPr>
        <w:t xml:space="preserve"> </w:t>
      </w:r>
      <w:r>
        <w:t>обеспечивает,</w:t>
      </w:r>
      <w:r>
        <w:rPr>
          <w:spacing w:val="37"/>
        </w:rPr>
        <w:t xml:space="preserve"> </w:t>
      </w:r>
      <w:r>
        <w:t>наряду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достижением</w:t>
      </w:r>
      <w:r>
        <w:rPr>
          <w:spacing w:val="36"/>
        </w:rPr>
        <w:t xml:space="preserve"> </w:t>
      </w:r>
      <w:r>
        <w:t>предметных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результатов, становление базового умения, необходимого для успешного изучения 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644A77" w:rsidRDefault="00644A77">
      <w:pPr>
        <w:pStyle w:val="BodyText"/>
        <w:spacing w:before="1"/>
        <w:ind w:right="693" w:firstLine="707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</w:t>
      </w:r>
      <w:r>
        <w:rPr>
          <w:spacing w:val="1"/>
        </w:rPr>
        <w:t xml:space="preserve"> </w:t>
      </w:r>
      <w:r>
        <w:t>работы с различными видами текстов и книгой, знакомство с детской литературой и с</w:t>
      </w:r>
      <w:r>
        <w:rPr>
          <w:spacing w:val="1"/>
        </w:rPr>
        <w:t xml:space="preserve"> </w:t>
      </w:r>
      <w:r>
        <w:t>учётом этого направлен на общее и литературное развитие обучающегося, 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 курса</w:t>
      </w:r>
      <w:r>
        <w:rPr>
          <w:spacing w:val="-1"/>
        </w:rPr>
        <w:t xml:space="preserve"> </w:t>
      </w:r>
      <w:r>
        <w:t>литературы.</w:t>
      </w:r>
    </w:p>
    <w:p w:rsidR="00644A77" w:rsidRDefault="00644A77">
      <w:pPr>
        <w:pStyle w:val="BodyText"/>
        <w:ind w:right="690" w:firstLine="707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 и саморазвития, осознающего роль чтения в успешности</w:t>
      </w:r>
      <w:r>
        <w:rPr>
          <w:spacing w:val="1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повседневной жизни, эмоционально откликающегося на прослушанное или прочитанное</w:t>
      </w:r>
      <w:r>
        <w:rPr>
          <w:spacing w:val="1"/>
        </w:rPr>
        <w:t xml:space="preserve"> </w:t>
      </w:r>
      <w:r>
        <w:t>произведение.</w:t>
      </w:r>
    </w:p>
    <w:p w:rsidR="00644A77" w:rsidRDefault="00644A77">
      <w:pPr>
        <w:pStyle w:val="BodyText"/>
        <w:spacing w:before="1"/>
        <w:ind w:right="694" w:firstLine="707"/>
      </w:pPr>
      <w:r>
        <w:t>Приобретённые</w:t>
      </w:r>
      <w:r>
        <w:rPr>
          <w:spacing w:val="12"/>
        </w:rPr>
        <w:t xml:space="preserve"> </w:t>
      </w:r>
      <w:r>
        <w:t>обучающимися</w:t>
      </w:r>
      <w:r>
        <w:rPr>
          <w:spacing w:val="14"/>
        </w:rPr>
        <w:t xml:space="preserve"> </w:t>
      </w:r>
      <w:r>
        <w:t>знания,</w:t>
      </w:r>
      <w:r>
        <w:rPr>
          <w:spacing w:val="11"/>
        </w:rPr>
        <w:t xml:space="preserve"> </w:t>
      </w:r>
      <w:r>
        <w:t>полученный</w:t>
      </w:r>
      <w:r>
        <w:rPr>
          <w:spacing w:val="15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а также сформированность предметных и универсальных действий в процессе 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будут востребованы в</w:t>
      </w:r>
      <w:r>
        <w:rPr>
          <w:spacing w:val="-1"/>
        </w:rPr>
        <w:t xml:space="preserve"> </w:t>
      </w:r>
      <w:r>
        <w:t>жизни.</w:t>
      </w:r>
    </w:p>
    <w:p w:rsidR="00644A77" w:rsidRDefault="00644A77">
      <w:pPr>
        <w:pStyle w:val="BodyText"/>
        <w:ind w:right="698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задач: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личности человека;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предметными 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вслух,</w:t>
      </w:r>
      <w:r>
        <w:rPr>
          <w:spacing w:val="1"/>
          <w:sz w:val="24"/>
        </w:rPr>
        <w:t xml:space="preserve"> </w:t>
      </w:r>
      <w:r>
        <w:rPr>
          <w:sz w:val="24"/>
        </w:rPr>
        <w:t>«про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себя»</w:t>
      </w:r>
      <w:r>
        <w:rPr>
          <w:spacing w:val="1"/>
          <w:sz w:val="24"/>
        </w:rPr>
        <w:t xml:space="preserve"> </w:t>
      </w:r>
      <w:r>
        <w:rPr>
          <w:sz w:val="24"/>
        </w:rPr>
        <w:t>(молча)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деятельностью, обеспечивающей понимание и использование информации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644A77" w:rsidRDefault="00644A77">
      <w:pPr>
        <w:pStyle w:val="BodyText"/>
        <w:ind w:right="689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 содержания по годам обучения с характеристикой планируемых результатов.</w:t>
      </w:r>
      <w:r>
        <w:rPr>
          <w:spacing w:val="-57"/>
        </w:rPr>
        <w:t xml:space="preserve"> </w:t>
      </w:r>
      <w:r>
        <w:t>Содержание программы по литературному чтению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-57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творческая деятельность.</w:t>
      </w:r>
    </w:p>
    <w:p w:rsidR="00644A77" w:rsidRDefault="00644A77">
      <w:pPr>
        <w:pStyle w:val="BodyText"/>
        <w:ind w:right="688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мировой детской</w:t>
      </w:r>
      <w:r>
        <w:rPr>
          <w:spacing w:val="1"/>
        </w:rPr>
        <w:t xml:space="preserve"> </w:t>
      </w:r>
      <w:r>
        <w:t>литературы.</w:t>
      </w:r>
    </w:p>
    <w:p w:rsidR="00644A77" w:rsidRDefault="00644A77">
      <w:pPr>
        <w:pStyle w:val="BodyText"/>
        <w:ind w:right="690" w:firstLine="707"/>
      </w:pPr>
      <w:r>
        <w:t>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6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достижения</w:t>
      </w:r>
      <w:r>
        <w:rPr>
          <w:spacing w:val="13"/>
        </w:rPr>
        <w:t xml:space="preserve"> </w:t>
      </w:r>
      <w:r>
        <w:t>метапредметных</w:t>
      </w:r>
      <w:r>
        <w:rPr>
          <w:spacing w:val="13"/>
        </w:rPr>
        <w:t xml:space="preserve"> </w:t>
      </w:r>
      <w:r>
        <w:t>результатов,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 учебного плана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1"/>
        <w:ind w:right="691" w:firstLine="707"/>
      </w:pPr>
      <w:r>
        <w:t>Планируемые результаты изучения литературного чтения включают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</w:pPr>
      <w:r>
        <w:t>Литературное</w:t>
      </w:r>
      <w:r>
        <w:rPr>
          <w:spacing w:val="30"/>
        </w:rPr>
        <w:t xml:space="preserve"> </w:t>
      </w:r>
      <w:r>
        <w:t>чтение</w:t>
      </w:r>
      <w:r>
        <w:rPr>
          <w:spacing w:val="88"/>
        </w:rPr>
        <w:t xml:space="preserve"> </w:t>
      </w:r>
      <w:r>
        <w:t>является</w:t>
      </w:r>
      <w:r>
        <w:rPr>
          <w:spacing w:val="89"/>
        </w:rPr>
        <w:t xml:space="preserve"> </w:t>
      </w:r>
      <w:r>
        <w:t>преемственным</w:t>
      </w:r>
      <w:r>
        <w:rPr>
          <w:spacing w:val="88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отношению</w:t>
      </w:r>
      <w:r>
        <w:rPr>
          <w:spacing w:val="90"/>
        </w:rPr>
        <w:t xml:space="preserve"> </w:t>
      </w:r>
      <w:r>
        <w:t>к</w:t>
      </w:r>
      <w:r>
        <w:rPr>
          <w:spacing w:val="87"/>
        </w:rPr>
        <w:t xml:space="preserve"> </w:t>
      </w:r>
      <w:r>
        <w:t>учебному</w:t>
      </w:r>
      <w:r>
        <w:rPr>
          <w:spacing w:val="89"/>
        </w:rPr>
        <w:t xml:space="preserve"> </w:t>
      </w:r>
      <w:r>
        <w:t>предмету</w:t>
      </w:r>
    </w:p>
    <w:p w:rsidR="00644A77" w:rsidRDefault="00644A77">
      <w:pPr>
        <w:pStyle w:val="BodyText"/>
      </w:pPr>
      <w:r>
        <w:t>«Литература»,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BodyText"/>
        <w:ind w:right="692" w:firstLine="707"/>
      </w:pPr>
      <w:r>
        <w:t>Освоение программы по литературному чтению в 1 классе начинается вводным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русского языка 100 часов и литературного чтения 80 часов). Содержание литературного</w:t>
      </w:r>
      <w:r>
        <w:rPr>
          <w:spacing w:val="1"/>
        </w:rPr>
        <w:t xml:space="preserve"> </w:t>
      </w:r>
      <w:r>
        <w:t>чтения, реализуемого в период обучения грамоте, представлено в программе по русскому</w:t>
      </w:r>
      <w:r>
        <w:rPr>
          <w:spacing w:val="1"/>
        </w:rPr>
        <w:t xml:space="preserve"> </w:t>
      </w:r>
      <w:r>
        <w:t>языку. После периода обучения грамоте начинается раздельное изучение русского языка и</w:t>
      </w:r>
      <w:r>
        <w:rPr>
          <w:spacing w:val="-57"/>
        </w:rPr>
        <w:t xml:space="preserve"> </w:t>
      </w:r>
      <w:r>
        <w:t>литературного чтения. На литературное чтение в 1 классе отводится не менее 10 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(40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-2"/>
        </w:rPr>
        <w:t xml:space="preserve"> </w:t>
      </w:r>
      <w:r>
        <w:t>по 136 часов (4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spacing w:before="1"/>
        <w:ind w:right="5373"/>
        <w:jc w:val="left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644A77" w:rsidRDefault="00644A77">
      <w:pPr>
        <w:pStyle w:val="BodyText"/>
        <w:ind w:right="773"/>
      </w:pP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rPr>
          <w:i/>
        </w:rPr>
        <w:t>(народная)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(авторская).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 художественной литературы и устного народного творчества</w:t>
      </w:r>
      <w:r>
        <w:rPr>
          <w:spacing w:val="1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людям, предметам).</w:t>
      </w:r>
    </w:p>
    <w:p w:rsidR="00644A77" w:rsidRDefault="00644A77">
      <w:pPr>
        <w:ind w:left="141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6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7"/>
          <w:sz w:val="24"/>
        </w:rPr>
        <w:t xml:space="preserve"> </w:t>
      </w:r>
      <w:r>
        <w:rPr>
          <w:sz w:val="24"/>
        </w:rPr>
        <w:t>«Лисица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тетерев»,</w:t>
      </w:r>
    </w:p>
    <w:p w:rsidR="00644A77" w:rsidRDefault="00644A77">
      <w:pPr>
        <w:pStyle w:val="BodyText"/>
      </w:pPr>
      <w:r>
        <w:t>«Лиса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рак»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другие,</w:t>
      </w:r>
      <w:r>
        <w:rPr>
          <w:spacing w:val="54"/>
        </w:rPr>
        <w:t xml:space="preserve"> </w:t>
      </w:r>
      <w:r>
        <w:t>литературные</w:t>
      </w:r>
      <w:r>
        <w:rPr>
          <w:spacing w:val="53"/>
        </w:rPr>
        <w:t xml:space="preserve"> </w:t>
      </w:r>
      <w:r>
        <w:t>(авторские)</w:t>
      </w:r>
      <w:r>
        <w:rPr>
          <w:spacing w:val="54"/>
        </w:rPr>
        <w:t xml:space="preserve"> </w:t>
      </w:r>
      <w:r>
        <w:t>сказки,</w:t>
      </w:r>
      <w:r>
        <w:rPr>
          <w:spacing w:val="51"/>
        </w:rPr>
        <w:t xml:space="preserve"> </w:t>
      </w:r>
      <w:r>
        <w:t>например,</w:t>
      </w:r>
      <w:r>
        <w:rPr>
          <w:spacing w:val="55"/>
        </w:rPr>
        <w:t xml:space="preserve"> </w:t>
      </w:r>
      <w:r>
        <w:t>К.Д.</w:t>
      </w:r>
      <w:r>
        <w:rPr>
          <w:spacing w:val="54"/>
        </w:rPr>
        <w:t xml:space="preserve"> </w:t>
      </w:r>
      <w:r>
        <w:t>Ушинского</w:t>
      </w:r>
    </w:p>
    <w:p w:rsidR="00644A77" w:rsidRDefault="00644A77">
      <w:pPr>
        <w:pStyle w:val="BodyText"/>
        <w:tabs>
          <w:tab w:val="left" w:pos="2257"/>
          <w:tab w:val="left" w:pos="2306"/>
          <w:tab w:val="left" w:pos="3633"/>
          <w:tab w:val="left" w:pos="6258"/>
          <w:tab w:val="left" w:pos="6463"/>
          <w:tab w:val="left" w:pos="7410"/>
          <w:tab w:val="left" w:pos="8163"/>
          <w:tab w:val="left" w:pos="8509"/>
          <w:tab w:val="left" w:pos="9212"/>
          <w:tab w:val="left" w:pos="9607"/>
          <w:tab w:val="left" w:pos="10079"/>
          <w:tab w:val="left" w:pos="10161"/>
        </w:tabs>
        <w:ind w:right="774"/>
        <w:jc w:val="left"/>
      </w:pPr>
      <w:r>
        <w:t>«Петух и собака», сказки В.Г. Сутеева «Кораблик», «Под грибом» и другие (по выбору).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детях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детей.</w:t>
      </w:r>
      <w:r>
        <w:rPr>
          <w:spacing w:val="7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t>«тема</w:t>
      </w:r>
      <w:r>
        <w:rPr>
          <w:spacing w:val="4"/>
        </w:rPr>
        <w:t xml:space="preserve"> </w:t>
      </w:r>
      <w:r>
        <w:t>произведения»</w:t>
      </w:r>
      <w:r>
        <w:rPr>
          <w:spacing w:val="3"/>
        </w:rPr>
        <w:t xml:space="preserve"> </w:t>
      </w:r>
      <w:r>
        <w:t>(общее</w:t>
      </w:r>
      <w:r>
        <w:rPr>
          <w:spacing w:val="4"/>
        </w:rPr>
        <w:t xml:space="preserve"> </w:t>
      </w:r>
      <w:r>
        <w:t>представление):</w:t>
      </w:r>
      <w:r>
        <w:rPr>
          <w:spacing w:val="-57"/>
        </w:rPr>
        <w:t xml:space="preserve"> </w:t>
      </w:r>
      <w:r>
        <w:t>чему</w:t>
      </w:r>
      <w:r>
        <w:rPr>
          <w:spacing w:val="37"/>
        </w:rPr>
        <w:t xml:space="preserve"> </w:t>
      </w:r>
      <w:r>
        <w:t>посвящено,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чём</w:t>
      </w:r>
      <w:r>
        <w:rPr>
          <w:spacing w:val="37"/>
        </w:rPr>
        <w:t xml:space="preserve"> </w:t>
      </w:r>
      <w:r>
        <w:t>рассказывает.</w:t>
      </w:r>
      <w:r>
        <w:rPr>
          <w:spacing w:val="39"/>
        </w:rPr>
        <w:t xml:space="preserve"> </w:t>
      </w:r>
      <w:r>
        <w:t>Главная</w:t>
      </w:r>
      <w:r>
        <w:rPr>
          <w:spacing w:val="37"/>
        </w:rPr>
        <w:t xml:space="preserve"> </w:t>
      </w:r>
      <w:r>
        <w:t>мысль</w:t>
      </w:r>
      <w:r>
        <w:rPr>
          <w:spacing w:val="39"/>
        </w:rPr>
        <w:t xml:space="preserve"> </w:t>
      </w:r>
      <w:r>
        <w:t>произведения:</w:t>
      </w:r>
      <w:r>
        <w:rPr>
          <w:spacing w:val="38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основная</w:t>
      </w:r>
      <w:r>
        <w:rPr>
          <w:spacing w:val="38"/>
        </w:rPr>
        <w:t xml:space="preserve"> </w:t>
      </w:r>
      <w:r>
        <w:t>идея</w:t>
      </w:r>
      <w:r>
        <w:rPr>
          <w:spacing w:val="-57"/>
        </w:rPr>
        <w:t xml:space="preserve"> </w:t>
      </w:r>
      <w:r>
        <w:t>(чему</w:t>
      </w:r>
      <w:r>
        <w:rPr>
          <w:spacing w:val="85"/>
        </w:rPr>
        <w:t xml:space="preserve"> </w:t>
      </w:r>
      <w:r>
        <w:t>учит?</w:t>
      </w:r>
      <w:r>
        <w:rPr>
          <w:spacing w:val="85"/>
        </w:rPr>
        <w:t xml:space="preserve"> </w:t>
      </w:r>
      <w:r>
        <w:t>какие</w:t>
      </w:r>
      <w:r>
        <w:rPr>
          <w:spacing w:val="84"/>
        </w:rPr>
        <w:t xml:space="preserve"> </w:t>
      </w:r>
      <w:r>
        <w:t>качества</w:t>
      </w:r>
      <w:r>
        <w:rPr>
          <w:spacing w:val="84"/>
        </w:rPr>
        <w:t xml:space="preserve"> </w:t>
      </w:r>
      <w:r>
        <w:t>воспитывает?).</w:t>
      </w:r>
      <w:r>
        <w:tab/>
      </w:r>
      <w:r>
        <w:tab/>
        <w:t>Произведения</w:t>
      </w:r>
      <w:r>
        <w:rPr>
          <w:spacing w:val="24"/>
        </w:rPr>
        <w:t xml:space="preserve"> </w:t>
      </w:r>
      <w:r>
        <w:t>одной</w:t>
      </w:r>
      <w:r>
        <w:rPr>
          <w:spacing w:val="25"/>
        </w:rPr>
        <w:t xml:space="preserve"> </w:t>
      </w:r>
      <w:r>
        <w:t>темы,</w:t>
      </w:r>
      <w:r>
        <w:rPr>
          <w:spacing w:val="24"/>
        </w:rPr>
        <w:t xml:space="preserve"> </w:t>
      </w:r>
      <w:r>
        <w:t>но</w:t>
      </w:r>
      <w:r>
        <w:rPr>
          <w:spacing w:val="24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жанров:</w:t>
      </w:r>
      <w:r>
        <w:rPr>
          <w:spacing w:val="16"/>
        </w:rPr>
        <w:t xml:space="preserve"> </w:t>
      </w:r>
      <w:r>
        <w:t>рассказ,</w:t>
      </w:r>
      <w:r>
        <w:rPr>
          <w:spacing w:val="16"/>
        </w:rPr>
        <w:t xml:space="preserve"> </w:t>
      </w:r>
      <w:r>
        <w:t>стихотворение,</w:t>
      </w:r>
      <w:r>
        <w:rPr>
          <w:spacing w:val="16"/>
        </w:rPr>
        <w:t xml:space="preserve"> </w:t>
      </w:r>
      <w:r>
        <w:t>сказка</w:t>
      </w:r>
      <w:r>
        <w:rPr>
          <w:spacing w:val="16"/>
        </w:rPr>
        <w:t xml:space="preserve"> </w:t>
      </w:r>
      <w:r>
        <w:t>(общее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94"/>
        </w:rPr>
        <w:t xml:space="preserve"> </w:t>
      </w:r>
      <w:r>
        <w:t>на</w:t>
      </w:r>
      <w:r>
        <w:tab/>
        <w:t>примере</w:t>
      </w:r>
      <w:r>
        <w:tab/>
        <w:t>не</w:t>
      </w:r>
      <w:r>
        <w:tab/>
        <w:t>менее</w:t>
      </w:r>
      <w:r>
        <w:rPr>
          <w:spacing w:val="-57"/>
        </w:rPr>
        <w:t xml:space="preserve"> </w:t>
      </w:r>
      <w:r>
        <w:t>шести</w:t>
      </w:r>
      <w:r>
        <w:tab/>
        <w:t>произведений</w:t>
      </w:r>
      <w:r>
        <w:rPr>
          <w:spacing w:val="5"/>
        </w:rPr>
        <w:t xml:space="preserve"> </w:t>
      </w:r>
      <w:r>
        <w:t>К.</w:t>
      </w:r>
      <w:r>
        <w:rPr>
          <w:spacing w:val="8"/>
        </w:rPr>
        <w:t xml:space="preserve"> </w:t>
      </w:r>
      <w:r>
        <w:t>Д.</w:t>
      </w:r>
      <w:r>
        <w:rPr>
          <w:spacing w:val="7"/>
        </w:rPr>
        <w:t xml:space="preserve"> </w:t>
      </w:r>
      <w:r>
        <w:t>Ушинского,</w:t>
      </w:r>
      <w:r>
        <w:rPr>
          <w:spacing w:val="8"/>
        </w:rPr>
        <w:t xml:space="preserve"> </w:t>
      </w:r>
      <w:r>
        <w:t>Л.</w:t>
      </w:r>
      <w:r>
        <w:rPr>
          <w:spacing w:val="7"/>
        </w:rPr>
        <w:t xml:space="preserve"> </w:t>
      </w:r>
      <w:r>
        <w:t>Н.,</w:t>
      </w:r>
      <w:r>
        <w:rPr>
          <w:spacing w:val="7"/>
        </w:rPr>
        <w:t xml:space="preserve"> </w:t>
      </w:r>
      <w:r>
        <w:t>Толстого,</w:t>
      </w:r>
      <w:r>
        <w:rPr>
          <w:spacing w:val="9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Сутеева,</w:t>
      </w:r>
      <w:r>
        <w:rPr>
          <w:spacing w:val="8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Пермяка,</w:t>
      </w:r>
      <w:r>
        <w:rPr>
          <w:spacing w:val="7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Осеевой,</w:t>
      </w:r>
      <w:r>
        <w:rPr>
          <w:spacing w:val="4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Л.</w:t>
      </w:r>
      <w:r>
        <w:rPr>
          <w:spacing w:val="8"/>
        </w:rPr>
        <w:t xml:space="preserve"> </w:t>
      </w:r>
      <w:r>
        <w:t>Барто,</w:t>
      </w:r>
      <w:r>
        <w:rPr>
          <w:spacing w:val="12"/>
        </w:rPr>
        <w:t xml:space="preserve"> </w:t>
      </w:r>
      <w:r>
        <w:t>Ю.</w:t>
      </w:r>
      <w:r>
        <w:rPr>
          <w:spacing w:val="6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Ермолаева,</w:t>
      </w:r>
      <w:r>
        <w:rPr>
          <w:spacing w:val="11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Сефа,</w:t>
      </w:r>
      <w:r>
        <w:rPr>
          <w:spacing w:val="5"/>
        </w:rPr>
        <w:t xml:space="preserve"> </w:t>
      </w:r>
      <w:r>
        <w:t>С.В.</w:t>
      </w:r>
      <w:r>
        <w:rPr>
          <w:spacing w:val="5"/>
        </w:rPr>
        <w:t xml:space="preserve"> </w:t>
      </w:r>
      <w:r>
        <w:t>Михалкова,</w:t>
      </w:r>
      <w:r>
        <w:rPr>
          <w:spacing w:val="5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Д.</w:t>
      </w:r>
      <w:r>
        <w:rPr>
          <w:spacing w:val="7"/>
        </w:rPr>
        <w:t xml:space="preserve"> </w:t>
      </w:r>
      <w:r>
        <w:t>Берестова,</w:t>
      </w:r>
      <w:r>
        <w:rPr>
          <w:spacing w:val="-57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Драгунского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др.).</w:t>
      </w:r>
      <w:r>
        <w:rPr>
          <w:spacing w:val="11"/>
        </w:rPr>
        <w:t xml:space="preserve"> </w:t>
      </w:r>
      <w:r>
        <w:t>Характеристика</w:t>
      </w:r>
      <w:r>
        <w:rPr>
          <w:spacing w:val="10"/>
        </w:rPr>
        <w:t xml:space="preserve"> </w:t>
      </w:r>
      <w:r>
        <w:t>героя</w:t>
      </w:r>
      <w:r>
        <w:rPr>
          <w:spacing w:val="12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общая</w:t>
      </w:r>
      <w:r>
        <w:rPr>
          <w:spacing w:val="11"/>
        </w:rPr>
        <w:t xml:space="preserve"> </w:t>
      </w:r>
      <w:r>
        <w:t>оценка</w:t>
      </w:r>
      <w:r>
        <w:rPr>
          <w:spacing w:val="8"/>
        </w:rPr>
        <w:t xml:space="preserve"> </w:t>
      </w:r>
      <w:r>
        <w:t>поступков.</w:t>
      </w:r>
      <w:r>
        <w:rPr>
          <w:spacing w:val="-57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заголовка</w:t>
      </w:r>
      <w:r>
        <w:rPr>
          <w:spacing w:val="5"/>
        </w:rPr>
        <w:t xml:space="preserve"> </w:t>
      </w:r>
      <w:r>
        <w:t>произведения,</w:t>
      </w:r>
      <w:r>
        <w:rPr>
          <w:spacing w:val="5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соотношения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содержанием</w:t>
      </w:r>
      <w:r>
        <w:rPr>
          <w:spacing w:val="4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идеей.</w:t>
      </w:r>
      <w:r>
        <w:tab/>
      </w:r>
      <w:r>
        <w:tab/>
        <w:t>Осознание</w:t>
      </w:r>
      <w:r>
        <w:tab/>
        <w:t>нравственно-этических</w:t>
      </w:r>
      <w:r>
        <w:tab/>
        <w:t>понятий:</w:t>
      </w:r>
      <w:r>
        <w:tab/>
        <w:t>друг,</w:t>
      </w:r>
      <w:r>
        <w:tab/>
        <w:t>дружба,</w:t>
      </w:r>
      <w:r>
        <w:tab/>
        <w:t>забота,</w:t>
      </w:r>
      <w:r>
        <w:tab/>
      </w:r>
      <w:r>
        <w:tab/>
        <w:t>труд,</w:t>
      </w:r>
      <w:r>
        <w:rPr>
          <w:spacing w:val="-57"/>
        </w:rPr>
        <w:t xml:space="preserve"> </w:t>
      </w:r>
      <w:r>
        <w:t>взаимопомощь.</w:t>
      </w:r>
    </w:p>
    <w:p w:rsidR="00644A77" w:rsidRDefault="00644A77">
      <w:pPr>
        <w:pStyle w:val="BodyText"/>
        <w:spacing w:before="1"/>
        <w:ind w:right="688"/>
      </w:pPr>
      <w:r>
        <w:rPr>
          <w:i/>
        </w:rPr>
        <w:t xml:space="preserve">Произведения для чтения: </w:t>
      </w:r>
      <w:r>
        <w:t>К.Д. Ушинский</w:t>
      </w:r>
      <w:r>
        <w:rPr>
          <w:spacing w:val="1"/>
        </w:rPr>
        <w:t xml:space="preserve"> </w:t>
      </w:r>
      <w:r>
        <w:t>«Худо тому,</w:t>
      </w:r>
      <w:r>
        <w:rPr>
          <w:spacing w:val="60"/>
        </w:rPr>
        <w:t xml:space="preserve"> </w:t>
      </w:r>
      <w:r>
        <w:t>кто</w:t>
      </w:r>
      <w:r>
        <w:rPr>
          <w:spacing w:val="60"/>
        </w:rPr>
        <w:t xml:space="preserve"> </w:t>
      </w:r>
      <w:r>
        <w:t>добра не делает</w:t>
      </w:r>
      <w:r>
        <w:rPr>
          <w:spacing w:val="60"/>
        </w:rPr>
        <w:t xml:space="preserve"> </w:t>
      </w:r>
      <w:r>
        <w:t>никому»,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«Торопливый ножик», В.А. Осеева «Три</w:t>
      </w:r>
      <w:r>
        <w:rPr>
          <w:spacing w:val="1"/>
        </w:rPr>
        <w:t xml:space="preserve"> </w:t>
      </w:r>
      <w:r>
        <w:t>товарища», А.Л.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— лишний», Ю.И. Ермолаев</w:t>
      </w:r>
      <w:r>
        <w:rPr>
          <w:spacing w:val="1"/>
        </w:rPr>
        <w:t xml:space="preserve"> </w:t>
      </w:r>
      <w:r>
        <w:t>«Лучший друг»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(по</w:t>
      </w:r>
      <w:r>
        <w:rPr>
          <w:spacing w:val="1"/>
        </w:rPr>
        <w:t xml:space="preserve"> </w:t>
      </w:r>
      <w:r>
        <w:t>выбору).</w:t>
      </w:r>
    </w:p>
    <w:p w:rsidR="00644A77" w:rsidRDefault="00644A77">
      <w:pPr>
        <w:pStyle w:val="BodyText"/>
        <w:ind w:right="775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-57"/>
        </w:rPr>
        <w:t xml:space="preserve"> </w:t>
      </w:r>
      <w:r>
        <w:t>произведений о природе (на примере 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 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Баратынского, И. С. Никитина, Е. Ф. Трутневой, А. Л. Барто, С. Я. Маршака и др.). Тема</w:t>
      </w:r>
      <w:r>
        <w:rPr>
          <w:spacing w:val="1"/>
        </w:rPr>
        <w:t xml:space="preserve"> </w:t>
      </w:r>
      <w:r>
        <w:t>поэтических произведений: звуки и краски природы, времена года, человек и 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45"/>
        </w:rPr>
        <w:t xml:space="preserve"> </w:t>
      </w:r>
      <w:r>
        <w:t>природа</w:t>
      </w:r>
      <w:r>
        <w:rPr>
          <w:spacing w:val="47"/>
        </w:rPr>
        <w:t xml:space="preserve"> </w:t>
      </w:r>
      <w:r>
        <w:t>родного</w:t>
      </w:r>
      <w:r>
        <w:rPr>
          <w:spacing w:val="48"/>
        </w:rPr>
        <w:t xml:space="preserve"> </w:t>
      </w:r>
      <w:r>
        <w:t>края.</w:t>
      </w:r>
      <w:r>
        <w:rPr>
          <w:spacing w:val="48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стихотворной</w:t>
      </w:r>
      <w:r>
        <w:rPr>
          <w:spacing w:val="49"/>
        </w:rPr>
        <w:t xml:space="preserve"> </w:t>
      </w:r>
      <w:r>
        <w:t>речи,</w:t>
      </w:r>
      <w:r>
        <w:rPr>
          <w:spacing w:val="48"/>
        </w:rPr>
        <w:t xml:space="preserve"> </w:t>
      </w:r>
      <w:r>
        <w:t>сравнение</w:t>
      </w:r>
      <w:r>
        <w:rPr>
          <w:spacing w:val="47"/>
        </w:rPr>
        <w:t xml:space="preserve"> </w:t>
      </w:r>
      <w:r>
        <w:t>с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73"/>
      </w:pPr>
      <w:r>
        <w:t>прозаической: рифма, ритм (практическое ознакомление). Настроение, которое 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6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 при выразительном чтении. Интонационный рисунок выразительного чтения: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 сила</w:t>
      </w:r>
      <w:r>
        <w:rPr>
          <w:spacing w:val="-1"/>
        </w:rPr>
        <w:t xml:space="preserve"> </w:t>
      </w:r>
      <w:r>
        <w:t>голоса.</w:t>
      </w:r>
    </w:p>
    <w:p w:rsidR="00644A77" w:rsidRDefault="00644A77">
      <w:pPr>
        <w:pStyle w:val="BodyText"/>
        <w:spacing w:before="1"/>
        <w:ind w:right="774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 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 пословица, их назначение (веселить, потешать, играть, поучать). 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малых</w:t>
      </w:r>
      <w:r>
        <w:rPr>
          <w:spacing w:val="30"/>
        </w:rPr>
        <w:t xml:space="preserve"> </w:t>
      </w:r>
      <w:r>
        <w:t>фольклорных</w:t>
      </w:r>
      <w:r>
        <w:rPr>
          <w:spacing w:val="29"/>
        </w:rPr>
        <w:t xml:space="preserve"> </w:t>
      </w:r>
      <w:r>
        <w:t>жанров.</w:t>
      </w:r>
      <w:r>
        <w:rPr>
          <w:spacing w:val="29"/>
        </w:rPr>
        <w:t xml:space="preserve"> </w:t>
      </w:r>
      <w:r>
        <w:t>Потешка</w:t>
      </w:r>
      <w:r>
        <w:rPr>
          <w:spacing w:val="33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игровой</w:t>
      </w:r>
      <w:r>
        <w:rPr>
          <w:spacing w:val="28"/>
        </w:rPr>
        <w:t xml:space="preserve"> </w:t>
      </w:r>
      <w:r>
        <w:t>народный</w:t>
      </w:r>
      <w:r>
        <w:rPr>
          <w:spacing w:val="28"/>
        </w:rPr>
        <w:t xml:space="preserve"> </w:t>
      </w:r>
      <w:r>
        <w:t>фольклор.</w:t>
      </w:r>
      <w:r>
        <w:rPr>
          <w:spacing w:val="30"/>
        </w:rPr>
        <w:t xml:space="preserve"> </w:t>
      </w:r>
      <w:r>
        <w:t>Загадки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91"/>
        </w:tabs>
        <w:ind w:right="769" w:firstLine="0"/>
        <w:rPr>
          <w:sz w:val="24"/>
        </w:rPr>
      </w:pP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ума,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мудрости,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правил.</w:t>
      </w:r>
    </w:p>
    <w:p w:rsidR="00644A77" w:rsidRDefault="00644A77">
      <w:pPr>
        <w:pStyle w:val="BodyText"/>
      </w:pPr>
      <w:r>
        <w:t>Произведения</w:t>
      </w:r>
      <w:r>
        <w:rPr>
          <w:spacing w:val="29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братьях</w:t>
      </w:r>
      <w:r>
        <w:rPr>
          <w:spacing w:val="30"/>
        </w:rPr>
        <w:t xml:space="preserve"> </w:t>
      </w:r>
      <w:r>
        <w:t>наших</w:t>
      </w:r>
      <w:r>
        <w:rPr>
          <w:spacing w:val="30"/>
        </w:rPr>
        <w:t xml:space="preserve"> </w:t>
      </w:r>
      <w:r>
        <w:t>меньших</w:t>
      </w:r>
      <w:r>
        <w:rPr>
          <w:spacing w:val="33"/>
        </w:rPr>
        <w:t xml:space="preserve"> </w:t>
      </w:r>
      <w:r>
        <w:t>(трёх-четырёх</w:t>
      </w:r>
      <w:r>
        <w:rPr>
          <w:spacing w:val="30"/>
        </w:rPr>
        <w:t xml:space="preserve"> </w:t>
      </w:r>
      <w:r>
        <w:t>авторов</w:t>
      </w:r>
      <w:r>
        <w:rPr>
          <w:spacing w:val="3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выбору).</w:t>
      </w:r>
      <w:r>
        <w:rPr>
          <w:spacing w:val="28"/>
        </w:rPr>
        <w:t xml:space="preserve"> </w:t>
      </w:r>
      <w:r>
        <w:t>Животные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22"/>
        </w:tabs>
        <w:spacing w:before="1"/>
        <w:ind w:right="770" w:firstLine="0"/>
        <w:rPr>
          <w:sz w:val="24"/>
        </w:rPr>
      </w:pPr>
      <w:r>
        <w:rPr>
          <w:sz w:val="24"/>
        </w:rPr>
        <w:t>герои произведений. Цель и назначение произведений о взаимоотношениях человека 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 художественный и научно-познавательный, их сравнение. Характеристика героя: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герою.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 забота о животных.</w:t>
      </w:r>
    </w:p>
    <w:p w:rsidR="00644A77" w:rsidRDefault="00644A77">
      <w:pPr>
        <w:pStyle w:val="BodyText"/>
        <w:ind w:right="775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60"/>
        </w:rPr>
        <w:t xml:space="preserve"> </w:t>
      </w:r>
      <w:r>
        <w:rPr>
          <w:i/>
        </w:rPr>
        <w:t>чтения:</w:t>
      </w:r>
      <w:r>
        <w:rPr>
          <w:i/>
          <w:spacing w:val="60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«Лис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Мышонок›, Е.И. Чарушин «Про</w:t>
      </w:r>
      <w:r>
        <w:rPr>
          <w:spacing w:val="1"/>
        </w:rPr>
        <w:t xml:space="preserve"> </w:t>
      </w:r>
      <w:r>
        <w:t>Томку»,</w:t>
      </w:r>
      <w:r>
        <w:rPr>
          <w:spacing w:val="59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Пришвин</w:t>
      </w:r>
      <w:r>
        <w:rPr>
          <w:spacing w:val="5"/>
        </w:rPr>
        <w:t xml:space="preserve"> </w:t>
      </w:r>
      <w:r>
        <w:t>«Ёж»,</w:t>
      </w:r>
      <w:r>
        <w:rPr>
          <w:spacing w:val="59"/>
        </w:rPr>
        <w:t xml:space="preserve"> </w:t>
      </w:r>
      <w:r>
        <w:t>Н.И.</w:t>
      </w:r>
      <w:r>
        <w:rPr>
          <w:spacing w:val="2"/>
        </w:rPr>
        <w:t xml:space="preserve"> </w:t>
      </w:r>
      <w:r>
        <w:t>Сладков</w:t>
      </w:r>
      <w:r>
        <w:rPr>
          <w:spacing w:val="2"/>
        </w:rPr>
        <w:t xml:space="preserve"> </w:t>
      </w:r>
      <w:r>
        <w:t>«Лисица</w:t>
      </w:r>
      <w:r>
        <w:rPr>
          <w:spacing w:val="58"/>
        </w:rPr>
        <w:t xml:space="preserve"> </w:t>
      </w:r>
      <w:r>
        <w:t>и Ёж»</w:t>
      </w:r>
    </w:p>
    <w:p w:rsidR="00644A77" w:rsidRDefault="00644A77">
      <w:pPr>
        <w:pStyle w:val="BodyText"/>
        <w:ind w:right="772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разножанровых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Благининой,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Л.,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Бромлей,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Митяева,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Берестова, Э. Э. Мошковской, Г. П. Виеру, Р. С. Сефа и др.). Осознание нравственно-</w:t>
      </w:r>
      <w:r>
        <w:rPr>
          <w:spacing w:val="1"/>
        </w:rPr>
        <w:t xml:space="preserve"> </w:t>
      </w:r>
      <w:r>
        <w:t>этических понятий: чувство любви как привязанность одного человека к другому (матери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ребёнку,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матери,</w:t>
      </w:r>
      <w:r>
        <w:rPr>
          <w:spacing w:val="-1"/>
        </w:rPr>
        <w:t xml:space="preserve"> </w:t>
      </w:r>
      <w:r>
        <w:t>близким),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 и</w:t>
      </w:r>
      <w:r>
        <w:rPr>
          <w:spacing w:val="-3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родных людях.</w:t>
      </w:r>
    </w:p>
    <w:p w:rsidR="00644A77" w:rsidRDefault="00644A77">
      <w:pPr>
        <w:pStyle w:val="BodyText"/>
        <w:ind w:right="777"/>
      </w:pPr>
      <w:r>
        <w:rPr>
          <w:i/>
        </w:rPr>
        <w:t>Произведения для чтения</w:t>
      </w:r>
      <w:r>
        <w:t>: Е.А. Благинина «Посидим в тишине», А.Л. Барто «Мама», А.В.</w:t>
      </w:r>
      <w:r>
        <w:rPr>
          <w:spacing w:val="-57"/>
        </w:rPr>
        <w:t xml:space="preserve"> </w:t>
      </w:r>
      <w:r>
        <w:t>Митяев</w:t>
      </w:r>
      <w:r>
        <w:rPr>
          <w:spacing w:val="-2"/>
        </w:rPr>
        <w:t xml:space="preserve"> </w:t>
      </w:r>
      <w:r>
        <w:t>«За</w:t>
      </w:r>
      <w:r>
        <w:rPr>
          <w:spacing w:val="-2"/>
        </w:rPr>
        <w:t xml:space="preserve"> </w:t>
      </w:r>
      <w:r>
        <w:t>что я люблю</w:t>
      </w:r>
      <w:r>
        <w:rPr>
          <w:spacing w:val="1"/>
        </w:rPr>
        <w:t xml:space="preserve"> </w:t>
      </w:r>
      <w:r>
        <w:t>маму» и другие</w:t>
      </w:r>
      <w:r>
        <w:rPr>
          <w:spacing w:val="-2"/>
        </w:rPr>
        <w:t xml:space="preserve"> </w:t>
      </w:r>
      <w:r>
        <w:t>(по выбору).</w:t>
      </w:r>
    </w:p>
    <w:p w:rsidR="00644A77" w:rsidRDefault="00644A77">
      <w:pPr>
        <w:pStyle w:val="BodyText"/>
        <w:ind w:right="775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1"/>
        </w:rPr>
        <w:t xml:space="preserve"> </w:t>
      </w:r>
      <w:r>
        <w:t>фантастическими.</w:t>
      </w:r>
    </w:p>
    <w:p w:rsidR="00644A77" w:rsidRDefault="00644A77">
      <w:pPr>
        <w:ind w:left="141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чтения: </w:t>
      </w:r>
      <w:r>
        <w:rPr>
          <w:sz w:val="24"/>
        </w:rPr>
        <w:t>Р.С.</w:t>
      </w:r>
      <w:r>
        <w:rPr>
          <w:spacing w:val="-2"/>
          <w:sz w:val="24"/>
        </w:rPr>
        <w:t xml:space="preserve"> </w:t>
      </w:r>
      <w:r>
        <w:rPr>
          <w:sz w:val="24"/>
        </w:rPr>
        <w:t>Сеф</w:t>
      </w:r>
      <w:r>
        <w:rPr>
          <w:spacing w:val="-2"/>
          <w:sz w:val="24"/>
        </w:rPr>
        <w:t xml:space="preserve"> </w:t>
      </w:r>
      <w:r>
        <w:rPr>
          <w:sz w:val="24"/>
        </w:rPr>
        <w:t>«Чудо»,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Лунин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видел чудо»,</w:t>
      </w:r>
      <w:r>
        <w:rPr>
          <w:spacing w:val="6"/>
          <w:sz w:val="24"/>
        </w:rPr>
        <w:t xml:space="preserve"> </w:t>
      </w:r>
      <w:r>
        <w:rPr>
          <w:sz w:val="24"/>
        </w:rPr>
        <w:t>Б.В.</w:t>
      </w:r>
      <w:r>
        <w:rPr>
          <w:spacing w:val="-2"/>
          <w:sz w:val="24"/>
        </w:rPr>
        <w:t xml:space="preserve"> </w:t>
      </w:r>
      <w:r>
        <w:rPr>
          <w:sz w:val="24"/>
        </w:rPr>
        <w:t>Заходер</w:t>
      </w:r>
    </w:p>
    <w:p w:rsidR="00644A77" w:rsidRDefault="00644A77">
      <w:pPr>
        <w:pStyle w:val="BodyText"/>
      </w:pPr>
      <w:r>
        <w:t>«Моя</w:t>
      </w:r>
      <w:r>
        <w:rPr>
          <w:spacing w:val="-2"/>
        </w:rPr>
        <w:t xml:space="preserve"> </w:t>
      </w:r>
      <w:r>
        <w:t>Вообразилия»,</w:t>
      </w:r>
      <w:r>
        <w:rPr>
          <w:spacing w:val="9"/>
        </w:rPr>
        <w:t xml:space="preserve"> </w:t>
      </w:r>
      <w:r>
        <w:t>Ю.П.</w:t>
      </w:r>
      <w:r>
        <w:rPr>
          <w:spacing w:val="-1"/>
        </w:rPr>
        <w:t xml:space="preserve"> </w:t>
      </w:r>
      <w:r>
        <w:t>Мориц</w:t>
      </w:r>
      <w:r>
        <w:rPr>
          <w:spacing w:val="-1"/>
        </w:rPr>
        <w:t xml:space="preserve"> </w:t>
      </w:r>
      <w:r>
        <w:t>«Сто</w:t>
      </w:r>
      <w:r>
        <w:rPr>
          <w:spacing w:val="-1"/>
        </w:rPr>
        <w:t xml:space="preserve"> </w:t>
      </w:r>
      <w:r>
        <w:t>фантазий»</w:t>
      </w:r>
      <w:r>
        <w:rPr>
          <w:spacing w:val="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выбору).</w:t>
      </w:r>
    </w:p>
    <w:p w:rsidR="00644A77" w:rsidRDefault="00644A77">
      <w:pPr>
        <w:pStyle w:val="BodyText"/>
      </w:pPr>
      <w:r>
        <w:t>Библиографическая</w:t>
      </w:r>
      <w:r>
        <w:rPr>
          <w:spacing w:val="13"/>
        </w:rPr>
        <w:t xml:space="preserve"> </w:t>
      </w:r>
      <w:r>
        <w:t>культура</w:t>
      </w:r>
      <w:r>
        <w:rPr>
          <w:spacing w:val="16"/>
        </w:rPr>
        <w:t xml:space="preserve"> </w:t>
      </w:r>
      <w:r>
        <w:t>(работа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детской</w:t>
      </w:r>
      <w:r>
        <w:rPr>
          <w:spacing w:val="16"/>
        </w:rPr>
        <w:t xml:space="preserve"> </w:t>
      </w:r>
      <w:r>
        <w:t>книгой).</w:t>
      </w:r>
      <w:r>
        <w:rPr>
          <w:spacing w:val="12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том,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книга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99"/>
        </w:tabs>
        <w:spacing w:before="1"/>
        <w:ind w:right="771" w:firstLine="0"/>
        <w:rPr>
          <w:sz w:val="24"/>
        </w:rPr>
      </w:pP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 в книге. Умение использовать тематический каталог при выборе книг 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библиотеке.</w:t>
      </w:r>
    </w:p>
    <w:p w:rsidR="00644A77" w:rsidRDefault="00644A77">
      <w:pPr>
        <w:pStyle w:val="BodyText"/>
        <w:ind w:right="775" w:firstLine="707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644A77" w:rsidRDefault="00644A77">
      <w:pPr>
        <w:pStyle w:val="BodyText"/>
        <w:ind w:right="686" w:firstLine="707"/>
      </w:pPr>
      <w:r>
        <w:t>Базовые логические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вспух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 прозаические и стихотворные произведения; понимать фактическое 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малые</w:t>
      </w:r>
      <w:r>
        <w:rPr>
          <w:spacing w:val="61"/>
        </w:rPr>
        <w:t xml:space="preserve"> </w:t>
      </w:r>
      <w:r>
        <w:t>фольклорные</w:t>
      </w:r>
      <w:r>
        <w:rPr>
          <w:spacing w:val="61"/>
        </w:rPr>
        <w:t xml:space="preserve"> </w:t>
      </w:r>
      <w:r>
        <w:t>жанры,</w:t>
      </w:r>
      <w:r>
        <w:rPr>
          <w:spacing w:val="61"/>
        </w:rPr>
        <w:t xml:space="preserve"> </w:t>
      </w:r>
      <w:r>
        <w:t>тема,</w:t>
      </w:r>
      <w:r>
        <w:rPr>
          <w:spacing w:val="61"/>
        </w:rPr>
        <w:t xml:space="preserve"> </w:t>
      </w:r>
      <w:r>
        <w:t>идея,</w:t>
      </w:r>
      <w:r>
        <w:rPr>
          <w:spacing w:val="61"/>
        </w:rPr>
        <w:t xml:space="preserve"> </w:t>
      </w:r>
      <w:r>
        <w:t>заголовок,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3"/>
        </w:rPr>
        <w:t xml:space="preserve"> </w:t>
      </w:r>
      <w:r>
        <w:t>сказка</w:t>
      </w:r>
      <w:r>
        <w:rPr>
          <w:spacing w:val="23"/>
        </w:rPr>
        <w:t xml:space="preserve"> </w:t>
      </w:r>
      <w:r>
        <w:t>(фольклорнаяи</w:t>
      </w:r>
      <w:r>
        <w:rPr>
          <w:spacing w:val="9"/>
        </w:rPr>
        <w:t xml:space="preserve"> </w:t>
      </w:r>
      <w:r>
        <w:t>литературная), автор,</w:t>
      </w:r>
      <w:r>
        <w:rPr>
          <w:spacing w:val="17"/>
        </w:rPr>
        <w:t xml:space="preserve"> </w:t>
      </w:r>
      <w:r>
        <w:t>герой,</w:t>
      </w:r>
      <w:r>
        <w:rPr>
          <w:spacing w:val="14"/>
        </w:rPr>
        <w:t xml:space="preserve"> </w:t>
      </w:r>
      <w:r>
        <w:t>рассказ,</w:t>
      </w:r>
      <w:r>
        <w:rPr>
          <w:spacing w:val="26"/>
        </w:rPr>
        <w:t xml:space="preserve"> </w:t>
      </w:r>
      <w:r>
        <w:t>стихотворение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(в пределах изученного); различать и группировать произведения по жанрам (загадки,</w:t>
      </w:r>
      <w:r>
        <w:rPr>
          <w:spacing w:val="1"/>
        </w:rPr>
        <w:t xml:space="preserve"> </w:t>
      </w:r>
      <w:r>
        <w:t>пословицы, сказки (фольклорная и литературная), стихотворение, рассказ); анализировать</w:t>
      </w:r>
      <w:r>
        <w:rPr>
          <w:spacing w:val="1"/>
        </w:rPr>
        <w:t xml:space="preserve"> </w:t>
      </w:r>
      <w:r>
        <w:t>текст: определять тему, устанавливать последовательность 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61"/>
        </w:rPr>
        <w:t xml:space="preserve"> </w:t>
      </w:r>
      <w:r>
        <w:t>героя,</w:t>
      </w:r>
      <w:r>
        <w:rPr>
          <w:spacing w:val="61"/>
        </w:rPr>
        <w:t xml:space="preserve"> </w:t>
      </w:r>
      <w:r>
        <w:t xml:space="preserve">давать  </w:t>
      </w:r>
      <w:r>
        <w:rPr>
          <w:spacing w:val="1"/>
        </w:rPr>
        <w:t xml:space="preserve"> </w:t>
      </w:r>
      <w:r>
        <w:t>положительную или отрицательную оценку его</w:t>
      </w:r>
      <w:r>
        <w:rPr>
          <w:spacing w:val="1"/>
        </w:rPr>
        <w:t xml:space="preserve"> </w:t>
      </w:r>
      <w:r>
        <w:t>поступкам, задавать вопросы по фактическому содержанию; сравнивать произведения по</w:t>
      </w:r>
      <w:r>
        <w:rPr>
          <w:spacing w:val="1"/>
        </w:rPr>
        <w:t xml:space="preserve"> </w:t>
      </w:r>
      <w:r>
        <w:t>теме,</w:t>
      </w:r>
      <w:r>
        <w:rPr>
          <w:spacing w:val="-13"/>
        </w:rPr>
        <w:t xml:space="preserve"> </w:t>
      </w:r>
      <w:r>
        <w:t>настроению,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оно</w:t>
      </w:r>
      <w:r>
        <w:rPr>
          <w:spacing w:val="-12"/>
        </w:rPr>
        <w:t xml:space="preserve"> </w:t>
      </w:r>
      <w:r>
        <w:t>вызывает.</w:t>
      </w:r>
    </w:p>
    <w:p w:rsidR="00644A77" w:rsidRDefault="00644A77">
      <w:pPr>
        <w:pStyle w:val="BodyText"/>
        <w:spacing w:before="1"/>
        <w:ind w:right="698" w:firstLine="707"/>
      </w:pPr>
      <w:r>
        <w:t>Работа с информацией как часть познавательных универсальных учебных 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2" w:firstLine="0"/>
        <w:rPr>
          <w:sz w:val="24"/>
        </w:rPr>
      </w:pPr>
      <w:r>
        <w:rPr>
          <w:sz w:val="24"/>
        </w:rPr>
        <w:t>понимать, что текст произведения может быть представлен в иллюстрациях,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зрительного 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(фильм, спектакль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before="1"/>
        <w:ind w:right="696" w:firstLine="0"/>
        <w:rPr>
          <w:sz w:val="24"/>
        </w:rPr>
      </w:pPr>
      <w:r>
        <w:rPr>
          <w:sz w:val="24"/>
        </w:rPr>
        <w:t>соотносить иллюстрацию с текстом произведения, читать отрывки из текста,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иллюстрации.</w:t>
      </w:r>
    </w:p>
    <w:p w:rsidR="00644A77" w:rsidRDefault="00644A77">
      <w:pPr>
        <w:pStyle w:val="BodyText"/>
        <w:ind w:right="692" w:firstLine="707"/>
      </w:pPr>
      <w:r>
        <w:t>Коммуникативные универсальные учебные действия (далее - УУД) 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85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8" w:firstLine="0"/>
        <w:jc w:val="left"/>
        <w:rPr>
          <w:sz w:val="24"/>
        </w:rPr>
      </w:pPr>
      <w:r>
        <w:rPr>
          <w:sz w:val="24"/>
        </w:rPr>
        <w:t>участвовать в беседе по обсуждению прослушанного или прочитанного текста: слушать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6" w:firstLine="0"/>
        <w:jc w:val="left"/>
        <w:rPr>
          <w:sz w:val="24"/>
        </w:rPr>
      </w:pPr>
      <w:r>
        <w:rPr>
          <w:sz w:val="24"/>
        </w:rPr>
        <w:t>пересказывать (устно) содержание произведения с использованием вопросов, рисунков,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2" w:lineRule="exact"/>
        <w:ind w:left="1702" w:hanging="28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left="2270" w:right="696" w:hanging="852"/>
        <w:jc w:val="left"/>
        <w:rPr>
          <w:sz w:val="24"/>
        </w:rPr>
      </w:pPr>
      <w:r>
        <w:rPr>
          <w:sz w:val="24"/>
        </w:rPr>
        <w:t>описывать своё настроение после слушания (чтения) стихотворений, сказок, рассказов.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формированию</w:t>
      </w:r>
    </w:p>
    <w:p w:rsidR="00644A77" w:rsidRDefault="00644A77">
      <w:pPr>
        <w:pStyle w:val="BodyText"/>
        <w:spacing w:line="274" w:lineRule="exact"/>
        <w:jc w:val="left"/>
      </w:pP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8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8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8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9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свои</w:t>
      </w:r>
      <w:r>
        <w:rPr>
          <w:spacing w:val="20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21"/>
          <w:sz w:val="24"/>
        </w:rPr>
        <w:t xml:space="preserve"> </w:t>
      </w:r>
      <w:r>
        <w:rPr>
          <w:sz w:val="24"/>
        </w:rPr>
        <w:t>(трудности)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BodyText"/>
        <w:ind w:right="693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договариваться, 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работы.</w:t>
      </w:r>
    </w:p>
    <w:p w:rsidR="00644A77" w:rsidRDefault="00644A77" w:rsidP="00404B6E">
      <w:pPr>
        <w:pStyle w:val="Heading1"/>
        <w:numPr>
          <w:ilvl w:val="0"/>
          <w:numId w:val="96"/>
        </w:numPr>
        <w:tabs>
          <w:tab w:val="left" w:pos="2127"/>
        </w:tabs>
        <w:ind w:hanging="709"/>
        <w:jc w:val="left"/>
      </w:pPr>
      <w:r>
        <w:t>КЛАСС</w:t>
      </w:r>
    </w:p>
    <w:p w:rsidR="00644A77" w:rsidRDefault="00644A77">
      <w:pPr>
        <w:pStyle w:val="BodyText"/>
        <w:ind w:right="688"/>
      </w:pPr>
      <w:r>
        <w:t>О нашей Родине. Круг чтения: произведения о Родине (на 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И. С. Никитина, Ф. П. Савинова, А. А. Прокофьева, Н. М. Рубцова, С.А.</w:t>
      </w:r>
      <w:r>
        <w:rPr>
          <w:spacing w:val="1"/>
        </w:rPr>
        <w:t xml:space="preserve"> </w:t>
      </w:r>
      <w:r>
        <w:t>Есенина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 в произведениях нравственно-этических понятий: любовь к Родине, 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 Иллюстрация к произведению как отражение эмоционального отклика 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 темы.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И. Шишкина, В. Д.</w:t>
      </w:r>
      <w:r>
        <w:rPr>
          <w:spacing w:val="-2"/>
        </w:rPr>
        <w:t xml:space="preserve"> </w:t>
      </w:r>
      <w:r>
        <w:t>Поленова</w:t>
      </w:r>
      <w:r>
        <w:rPr>
          <w:spacing w:val="-2"/>
        </w:rPr>
        <w:t xml:space="preserve"> </w:t>
      </w:r>
      <w:r>
        <w:t>и др.).</w:t>
      </w:r>
    </w:p>
    <w:p w:rsidR="00644A77" w:rsidRDefault="00644A77">
      <w:pPr>
        <w:ind w:left="141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Р.С.</w:t>
      </w:r>
      <w:r>
        <w:rPr>
          <w:spacing w:val="28"/>
          <w:sz w:val="24"/>
        </w:rPr>
        <w:t xml:space="preserve"> </w:t>
      </w:r>
      <w:r>
        <w:rPr>
          <w:sz w:val="24"/>
        </w:rPr>
        <w:t>Сеф</w:t>
      </w:r>
      <w:r>
        <w:rPr>
          <w:spacing w:val="29"/>
          <w:sz w:val="24"/>
        </w:rPr>
        <w:t xml:space="preserve"> </w:t>
      </w:r>
      <w:r>
        <w:rPr>
          <w:sz w:val="24"/>
        </w:rPr>
        <w:t>«Чудо»,</w:t>
      </w:r>
      <w:r>
        <w:rPr>
          <w:spacing w:val="26"/>
          <w:sz w:val="24"/>
        </w:rPr>
        <w:t xml:space="preserve"> </w:t>
      </w:r>
      <w:r>
        <w:rPr>
          <w:sz w:val="24"/>
        </w:rPr>
        <w:t>В.В.</w:t>
      </w:r>
      <w:r>
        <w:rPr>
          <w:spacing w:val="28"/>
          <w:sz w:val="24"/>
        </w:rPr>
        <w:t xml:space="preserve"> </w:t>
      </w:r>
      <w:r>
        <w:rPr>
          <w:sz w:val="24"/>
        </w:rPr>
        <w:t>Лунин</w:t>
      </w:r>
      <w:r>
        <w:rPr>
          <w:spacing w:val="29"/>
          <w:sz w:val="24"/>
        </w:rPr>
        <w:t xml:space="preserve"> </w:t>
      </w:r>
      <w:r>
        <w:rPr>
          <w:sz w:val="24"/>
        </w:rPr>
        <w:t>«Я</w:t>
      </w:r>
      <w:r>
        <w:rPr>
          <w:spacing w:val="29"/>
          <w:sz w:val="24"/>
        </w:rPr>
        <w:t xml:space="preserve"> </w:t>
      </w:r>
      <w:r>
        <w:rPr>
          <w:sz w:val="24"/>
        </w:rPr>
        <w:t>видел</w:t>
      </w:r>
      <w:r>
        <w:rPr>
          <w:spacing w:val="34"/>
          <w:sz w:val="24"/>
        </w:rPr>
        <w:t xml:space="preserve"> </w:t>
      </w:r>
      <w:r>
        <w:rPr>
          <w:sz w:val="24"/>
        </w:rPr>
        <w:t>чудо»,</w:t>
      </w:r>
      <w:r>
        <w:rPr>
          <w:spacing w:val="38"/>
          <w:sz w:val="24"/>
        </w:rPr>
        <w:t xml:space="preserve"> </w:t>
      </w:r>
      <w:r>
        <w:rPr>
          <w:sz w:val="24"/>
        </w:rPr>
        <w:t>Б.В.</w:t>
      </w:r>
      <w:r>
        <w:rPr>
          <w:spacing w:val="28"/>
          <w:sz w:val="24"/>
        </w:rPr>
        <w:t xml:space="preserve"> </w:t>
      </w:r>
      <w:r>
        <w:rPr>
          <w:sz w:val="24"/>
        </w:rPr>
        <w:t>Заходер</w:t>
      </w:r>
    </w:p>
    <w:p w:rsidR="00644A77" w:rsidRDefault="00644A77">
      <w:pPr>
        <w:pStyle w:val="BodyText"/>
      </w:pPr>
      <w:r>
        <w:t>«Моя</w:t>
      </w:r>
      <w:r>
        <w:rPr>
          <w:spacing w:val="-2"/>
        </w:rPr>
        <w:t xml:space="preserve"> </w:t>
      </w:r>
      <w:r>
        <w:t>Вообразилия»,</w:t>
      </w:r>
      <w:r>
        <w:rPr>
          <w:spacing w:val="9"/>
        </w:rPr>
        <w:t xml:space="preserve"> </w:t>
      </w:r>
      <w:r>
        <w:t>Ю.П.</w:t>
      </w:r>
      <w:r>
        <w:rPr>
          <w:spacing w:val="-1"/>
        </w:rPr>
        <w:t xml:space="preserve"> </w:t>
      </w:r>
      <w:r>
        <w:t>Мориц</w:t>
      </w:r>
      <w:r>
        <w:rPr>
          <w:spacing w:val="-1"/>
        </w:rPr>
        <w:t xml:space="preserve"> </w:t>
      </w:r>
      <w:r>
        <w:t>«Сто</w:t>
      </w:r>
      <w:r>
        <w:rPr>
          <w:spacing w:val="-2"/>
        </w:rPr>
        <w:t xml:space="preserve"> </w:t>
      </w:r>
      <w:r>
        <w:t>фантазий»</w:t>
      </w:r>
      <w:r>
        <w:rPr>
          <w:spacing w:val="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выбору).</w:t>
      </w:r>
    </w:p>
    <w:p w:rsidR="00644A77" w:rsidRDefault="00644A77">
      <w:pPr>
        <w:pStyle w:val="BodyText"/>
        <w:ind w:right="773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 небылиц. Ритм и счёт — основные средства выразительности и построения</w:t>
      </w:r>
      <w:r>
        <w:rPr>
          <w:spacing w:val="1"/>
        </w:rPr>
        <w:t xml:space="preserve"> </w:t>
      </w:r>
      <w:r>
        <w:t>считалки. Народные песни, их особенности. Загадка как жанр фольклора, 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33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сказок</w:t>
      </w:r>
      <w:r>
        <w:rPr>
          <w:spacing w:val="34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животных:</w:t>
      </w:r>
      <w:r>
        <w:rPr>
          <w:spacing w:val="34"/>
        </w:rPr>
        <w:t xml:space="preserve"> </w:t>
      </w:r>
      <w:r>
        <w:t>сказки</w:t>
      </w:r>
      <w:r>
        <w:rPr>
          <w:spacing w:val="32"/>
        </w:rPr>
        <w:t xml:space="preserve"> </w:t>
      </w:r>
      <w:r>
        <w:t>народов</w:t>
      </w:r>
      <w:r>
        <w:rPr>
          <w:spacing w:val="34"/>
        </w:rPr>
        <w:t xml:space="preserve"> </w:t>
      </w:r>
      <w:r>
        <w:t>России.</w:t>
      </w:r>
      <w:r>
        <w:rPr>
          <w:spacing w:val="34"/>
        </w:rPr>
        <w:t xml:space="preserve"> </w:t>
      </w:r>
      <w:r>
        <w:t>Бытовая</w:t>
      </w:r>
      <w:r>
        <w:rPr>
          <w:spacing w:val="34"/>
        </w:rPr>
        <w:t xml:space="preserve"> </w:t>
      </w:r>
      <w:r>
        <w:t>сказка:</w:t>
      </w:r>
    </w:p>
    <w:p w:rsidR="00644A77" w:rsidRDefault="00644A77">
      <w:pPr>
        <w:sectPr w:rsidR="00644A77">
          <w:pgSz w:w="11910" w:h="16840"/>
          <w:pgMar w:top="1040" w:right="440" w:bottom="134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73"/>
      </w:pPr>
      <w:r>
        <w:t>герои, место действия, особенности построения и языка. Диалог в сказке. Понятие 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 культуры.</w:t>
      </w:r>
    </w:p>
    <w:p w:rsidR="00644A77" w:rsidRDefault="00644A77">
      <w:pPr>
        <w:pStyle w:val="BodyText"/>
        <w:spacing w:before="1"/>
        <w:ind w:right="68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народные песни, русская народная сказка «Каша из топора», русская народная сказка «У</w:t>
      </w:r>
      <w:r>
        <w:rPr>
          <w:spacing w:val="1"/>
        </w:rPr>
        <w:t xml:space="preserve"> </w:t>
      </w:r>
      <w:r>
        <w:t>страха глаза велики», русская народная сказка «Зимовье зверей»,</w:t>
      </w:r>
      <w:r>
        <w:rPr>
          <w:spacing w:val="61"/>
        </w:rPr>
        <w:t xml:space="preserve"> </w:t>
      </w:r>
      <w:r>
        <w:t xml:space="preserve">русская  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58"/>
        </w:rPr>
        <w:t xml:space="preserve"> </w:t>
      </w:r>
      <w:r>
        <w:t>«Снегурочка»,</w:t>
      </w:r>
      <w:r>
        <w:rPr>
          <w:spacing w:val="60"/>
        </w:rPr>
        <w:t xml:space="preserve"> </w:t>
      </w:r>
      <w:r>
        <w:t>сказки</w:t>
      </w:r>
      <w:r>
        <w:rPr>
          <w:spacing w:val="58"/>
        </w:rPr>
        <w:t xml:space="preserve"> </w:t>
      </w:r>
      <w:r>
        <w:t>народов</w:t>
      </w:r>
      <w:r>
        <w:rPr>
          <w:spacing w:val="58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произведения)</w:t>
      </w:r>
      <w:r>
        <w:rPr>
          <w:spacing w:val="3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другие.</w:t>
      </w:r>
    </w:p>
    <w:p w:rsidR="00644A77" w:rsidRDefault="00644A77">
      <w:pPr>
        <w:pStyle w:val="BodyText"/>
        <w:ind w:right="776"/>
      </w:pPr>
      <w:r>
        <w:t>Звуки и краски родной природы в разные времена года. Тема природы в разные времена</w:t>
      </w:r>
      <w:r>
        <w:rPr>
          <w:spacing w:val="1"/>
        </w:rPr>
        <w:t xml:space="preserve"> </w:t>
      </w:r>
      <w:r>
        <w:t>года (осень, зима, весна, лето) в произведениях литературы (по выбору, не менее 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 создаёт пейзажная лирика. Иллюстрация как отражение эмоционального отклика</w:t>
      </w:r>
      <w:r>
        <w:rPr>
          <w:spacing w:val="-57"/>
        </w:rPr>
        <w:t xml:space="preserve"> </w:t>
      </w:r>
      <w:r>
        <w:t>на произведение. Отражение темы «Времена года» в картинах художников (на примере</w:t>
      </w:r>
      <w:r>
        <w:rPr>
          <w:spacing w:val="1"/>
        </w:rPr>
        <w:t xml:space="preserve"> </w:t>
      </w:r>
      <w:r>
        <w:t>пейзажей И. И. Левитана, В. Д. Поленова, А. И. Куинджи, И. И. Шишкина и др.) и</w:t>
      </w:r>
      <w:r>
        <w:rPr>
          <w:spacing w:val="1"/>
        </w:rPr>
        <w:t xml:space="preserve"> </w:t>
      </w:r>
      <w:r>
        <w:t xml:space="preserve">музыкальных произведениях  </w:t>
      </w:r>
      <w:r>
        <w:rPr>
          <w:spacing w:val="1"/>
        </w:rPr>
        <w:t xml:space="preserve"> </w:t>
      </w:r>
      <w:r>
        <w:t xml:space="preserve">(например,  </w:t>
      </w:r>
      <w:r>
        <w:rPr>
          <w:spacing w:val="1"/>
        </w:rPr>
        <w:t xml:space="preserve"> </w:t>
      </w:r>
      <w:r>
        <w:t xml:space="preserve">произведения  </w:t>
      </w:r>
      <w:r>
        <w:rPr>
          <w:spacing w:val="1"/>
        </w:rPr>
        <w:t xml:space="preserve"> </w:t>
      </w:r>
      <w:r>
        <w:t>П. И. Чайковского, А.</w:t>
      </w:r>
      <w:r>
        <w:rPr>
          <w:spacing w:val="1"/>
        </w:rPr>
        <w:t xml:space="preserve"> </w:t>
      </w:r>
      <w:r>
        <w:t>Вивальди</w:t>
      </w:r>
      <w:r>
        <w:rPr>
          <w:spacing w:val="-3"/>
        </w:rPr>
        <w:t xml:space="preserve"> </w:t>
      </w:r>
      <w:r>
        <w:t>и др.).</w:t>
      </w:r>
    </w:p>
    <w:p w:rsidR="00644A77" w:rsidRDefault="00644A77">
      <w:pPr>
        <w:pStyle w:val="BodyText"/>
        <w:spacing w:before="1"/>
        <w:ind w:right="773"/>
      </w:pPr>
      <w:r>
        <w:rPr>
          <w:i/>
        </w:rPr>
        <w:t>Произведения для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60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Пушкин</w:t>
      </w:r>
      <w:r>
        <w:rPr>
          <w:spacing w:val="60"/>
        </w:rPr>
        <w:t xml:space="preserve"> </w:t>
      </w:r>
      <w:r>
        <w:t>«Уж</w:t>
      </w:r>
      <w:r>
        <w:rPr>
          <w:spacing w:val="60"/>
        </w:rPr>
        <w:t xml:space="preserve"> </w:t>
      </w:r>
      <w:r>
        <w:t>небо</w:t>
      </w:r>
      <w:r>
        <w:rPr>
          <w:spacing w:val="60"/>
        </w:rPr>
        <w:t xml:space="preserve"> </w:t>
      </w:r>
      <w:r>
        <w:t>осенью дышало...», «Вот</w:t>
      </w:r>
      <w:r>
        <w:rPr>
          <w:spacing w:val="60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тучи</w:t>
      </w:r>
      <w:r>
        <w:rPr>
          <w:spacing w:val="55"/>
        </w:rPr>
        <w:t xml:space="preserve"> </w:t>
      </w:r>
      <w:r>
        <w:t>нагоняя...»,</w:t>
      </w:r>
      <w:r>
        <w:rPr>
          <w:spacing w:val="10"/>
        </w:rPr>
        <w:t xml:space="preserve"> </w:t>
      </w:r>
      <w:r>
        <w:t>А.А.</w:t>
      </w:r>
      <w:r>
        <w:rPr>
          <w:spacing w:val="44"/>
        </w:rPr>
        <w:t xml:space="preserve"> </w:t>
      </w:r>
      <w:r>
        <w:t>Плещеев  «Осень»,</w:t>
      </w:r>
      <w:r>
        <w:rPr>
          <w:spacing w:val="8"/>
        </w:rPr>
        <w:t xml:space="preserve"> </w:t>
      </w:r>
      <w:r>
        <w:t>А.К.</w:t>
      </w:r>
      <w:r>
        <w:rPr>
          <w:spacing w:val="48"/>
        </w:rPr>
        <w:t xml:space="preserve"> </w:t>
      </w:r>
      <w:r>
        <w:t>Толстой</w:t>
      </w:r>
      <w:r>
        <w:rPr>
          <w:spacing w:val="11"/>
        </w:rPr>
        <w:t xml:space="preserve"> </w:t>
      </w:r>
      <w:r>
        <w:t>«Осень.</w:t>
      </w:r>
      <w:r>
        <w:rPr>
          <w:spacing w:val="18"/>
        </w:rPr>
        <w:t xml:space="preserve"> </w:t>
      </w:r>
      <w:r>
        <w:t>Обсыпается</w:t>
      </w:r>
      <w:r>
        <w:rPr>
          <w:spacing w:val="15"/>
        </w:rPr>
        <w:t xml:space="preserve"> </w:t>
      </w:r>
      <w:r>
        <w:t>наш</w:t>
      </w:r>
      <w:r>
        <w:rPr>
          <w:spacing w:val="55"/>
        </w:rPr>
        <w:t xml:space="preserve"> </w:t>
      </w:r>
      <w:r>
        <w:t>сад..</w:t>
      </w:r>
    </w:p>
    <w:p w:rsidR="00644A77" w:rsidRDefault="00644A77">
      <w:pPr>
        <w:pStyle w:val="BodyText"/>
        <w:ind w:right="772"/>
      </w:pPr>
      <w:r>
        <w:t>.»,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«Осеннее</w:t>
      </w:r>
      <w:r>
        <w:rPr>
          <w:spacing w:val="1"/>
        </w:rPr>
        <w:t xml:space="preserve"> </w:t>
      </w:r>
      <w:r>
        <w:t>утро»,</w:t>
      </w:r>
      <w:r>
        <w:rPr>
          <w:spacing w:val="1"/>
        </w:rPr>
        <w:t xml:space="preserve"> </w:t>
      </w:r>
      <w:r>
        <w:t>Г.А.</w:t>
      </w:r>
      <w:r>
        <w:rPr>
          <w:spacing w:val="61"/>
        </w:rPr>
        <w:t xml:space="preserve"> </w:t>
      </w:r>
      <w:r>
        <w:t>Скребицкий</w:t>
      </w:r>
      <w:r>
        <w:rPr>
          <w:spacing w:val="60"/>
        </w:rPr>
        <w:t xml:space="preserve"> </w:t>
      </w:r>
      <w:r>
        <w:t>«Четыре</w:t>
      </w:r>
      <w:r>
        <w:rPr>
          <w:spacing w:val="60"/>
        </w:rPr>
        <w:t xml:space="preserve"> </w:t>
      </w:r>
      <w:r>
        <w:t>художника»,</w:t>
      </w:r>
      <w:r>
        <w:rPr>
          <w:spacing w:val="60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 «Чародейкою</w:t>
      </w:r>
      <w:r>
        <w:rPr>
          <w:spacing w:val="60"/>
        </w:rPr>
        <w:t xml:space="preserve"> </w:t>
      </w:r>
      <w:r>
        <w:t>Зимою»,</w:t>
      </w:r>
      <w:r>
        <w:rPr>
          <w:spacing w:val="60"/>
        </w:rPr>
        <w:t xml:space="preserve"> </w:t>
      </w:r>
      <w:r>
        <w:t>«Зима недаром злится»,</w:t>
      </w:r>
      <w:r>
        <w:rPr>
          <w:spacing w:val="60"/>
        </w:rPr>
        <w:t xml:space="preserve"> </w:t>
      </w:r>
      <w:r>
        <w:t>И.С.</w:t>
      </w:r>
      <w:r>
        <w:rPr>
          <w:spacing w:val="61"/>
        </w:rPr>
        <w:t xml:space="preserve"> </w:t>
      </w:r>
      <w:r>
        <w:t>Соколов-Микитов   «Зима</w:t>
      </w:r>
      <w:r>
        <w:rPr>
          <w:spacing w:val="-5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лесу»,</w:t>
      </w:r>
      <w:r>
        <w:rPr>
          <w:spacing w:val="5"/>
        </w:rPr>
        <w:t xml:space="preserve"> </w:t>
      </w:r>
      <w:r>
        <w:t>С.А.</w:t>
      </w:r>
      <w:r>
        <w:rPr>
          <w:spacing w:val="10"/>
        </w:rPr>
        <w:t xml:space="preserve"> </w:t>
      </w:r>
      <w:r>
        <w:t>Есенин</w:t>
      </w:r>
      <w:r>
        <w:rPr>
          <w:spacing w:val="5"/>
        </w:rPr>
        <w:t xml:space="preserve"> </w:t>
      </w:r>
      <w:r>
        <w:t>«Поёт</w:t>
      </w:r>
      <w:r>
        <w:rPr>
          <w:spacing w:val="13"/>
        </w:rPr>
        <w:t xml:space="preserve"> </w:t>
      </w:r>
      <w:r>
        <w:t>зима</w:t>
      </w:r>
      <w:r>
        <w:rPr>
          <w:spacing w:val="10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аукает...»,</w:t>
      </w:r>
      <w:r>
        <w:rPr>
          <w:spacing w:val="2"/>
        </w:rPr>
        <w:t xml:space="preserve"> </w:t>
      </w:r>
      <w:r>
        <w:t>И.З.</w:t>
      </w:r>
      <w:r>
        <w:rPr>
          <w:spacing w:val="8"/>
        </w:rPr>
        <w:t xml:space="preserve"> </w:t>
      </w:r>
      <w:r>
        <w:t>Суриков</w:t>
      </w:r>
      <w:r>
        <w:rPr>
          <w:spacing w:val="23"/>
        </w:rPr>
        <w:t xml:space="preserve"> </w:t>
      </w:r>
      <w:r>
        <w:t>«Лето»</w:t>
      </w:r>
    </w:p>
    <w:p w:rsidR="00644A77" w:rsidRDefault="00644A77">
      <w:pPr>
        <w:pStyle w:val="BodyText"/>
        <w:ind w:right="772"/>
      </w:pP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 круга чтения: не менее четырёх произведений</w:t>
      </w:r>
      <w:r>
        <w:rPr>
          <w:spacing w:val="1"/>
        </w:rPr>
        <w:t xml:space="preserve"> </w:t>
      </w:r>
      <w:r>
        <w:t>С. А. Баруздина,</w:t>
      </w:r>
      <w:r>
        <w:rPr>
          <w:spacing w:val="61"/>
        </w:rPr>
        <w:t xml:space="preserve"> </w:t>
      </w:r>
      <w:r>
        <w:t>Н. 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 А. Осеевой, А. Гайдара, В. П. Катаева, И. П. Токмаковой, В. Ю. Драгунского,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60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 терпение, уважение, помощь друг другу. Главная мысль произведения. Герой</w:t>
      </w:r>
      <w:r>
        <w:rPr>
          <w:spacing w:val="1"/>
        </w:rPr>
        <w:t xml:space="preserve"> </w:t>
      </w:r>
      <w:r>
        <w:t>произведения (введение понятия «главный герой»), его характеристика (портрет), оценка</w:t>
      </w:r>
      <w:r>
        <w:rPr>
          <w:spacing w:val="1"/>
        </w:rPr>
        <w:t xml:space="preserve"> </w:t>
      </w:r>
      <w:r>
        <w:t>поступков.</w:t>
      </w:r>
    </w:p>
    <w:p w:rsidR="00644A77" w:rsidRDefault="00644A77">
      <w:pPr>
        <w:pStyle w:val="BodyText"/>
        <w:ind w:right="688"/>
      </w:pPr>
      <w:r>
        <w:rPr>
          <w:i/>
        </w:rPr>
        <w:t>Произведения</w:t>
      </w:r>
      <w:r>
        <w:rPr>
          <w:i/>
          <w:spacing w:val="61"/>
        </w:rPr>
        <w:t xml:space="preserve"> </w:t>
      </w:r>
      <w:r>
        <w:rPr>
          <w:i/>
        </w:rPr>
        <w:t>для</w:t>
      </w:r>
      <w:r>
        <w:rPr>
          <w:i/>
          <w:spacing w:val="61"/>
        </w:rPr>
        <w:t xml:space="preserve"> </w:t>
      </w:r>
      <w:r>
        <w:rPr>
          <w:i/>
        </w:rPr>
        <w:t>чтения:</w:t>
      </w:r>
      <w:r>
        <w:rPr>
          <w:i/>
          <w:spacing w:val="61"/>
        </w:rPr>
        <w:t xml:space="preserve"> </w:t>
      </w:r>
      <w:r>
        <w:t>Л.Н.</w:t>
      </w:r>
      <w:r>
        <w:rPr>
          <w:spacing w:val="61"/>
        </w:rPr>
        <w:t xml:space="preserve"> </w:t>
      </w:r>
      <w:r>
        <w:t>Толстой</w:t>
      </w:r>
      <w:r>
        <w:rPr>
          <w:spacing w:val="61"/>
        </w:rPr>
        <w:t xml:space="preserve"> </w:t>
      </w:r>
      <w:r>
        <w:t xml:space="preserve">«Филиппок»,  </w:t>
      </w:r>
      <w:r>
        <w:rPr>
          <w:spacing w:val="1"/>
        </w:rPr>
        <w:t xml:space="preserve"> </w:t>
      </w:r>
      <w:r>
        <w:t xml:space="preserve">Е.А.  </w:t>
      </w:r>
      <w:r>
        <w:rPr>
          <w:spacing w:val="1"/>
        </w:rPr>
        <w:t xml:space="preserve"> </w:t>
      </w:r>
      <w:r>
        <w:t>Пермяк   «Две</w:t>
      </w:r>
      <w:r>
        <w:rPr>
          <w:spacing w:val="1"/>
        </w:rPr>
        <w:t xml:space="preserve"> </w:t>
      </w:r>
      <w:r>
        <w:t>пословицы»,</w:t>
      </w:r>
      <w:r>
        <w:rPr>
          <w:spacing w:val="5"/>
        </w:rPr>
        <w:t xml:space="preserve"> </w:t>
      </w:r>
      <w:r>
        <w:t>Ю.И.</w:t>
      </w:r>
      <w:r>
        <w:rPr>
          <w:spacing w:val="6"/>
        </w:rPr>
        <w:t xml:space="preserve"> </w:t>
      </w:r>
      <w:r>
        <w:t>Ермолаев</w:t>
      </w:r>
      <w:r>
        <w:rPr>
          <w:spacing w:val="5"/>
        </w:rPr>
        <w:t xml:space="preserve"> </w:t>
      </w:r>
      <w:r>
        <w:t>«Два</w:t>
      </w:r>
      <w:r>
        <w:rPr>
          <w:spacing w:val="5"/>
        </w:rPr>
        <w:t xml:space="preserve"> </w:t>
      </w:r>
      <w:r>
        <w:t>пирожных»,</w:t>
      </w:r>
      <w:r>
        <w:rPr>
          <w:spacing w:val="6"/>
        </w:rPr>
        <w:t xml:space="preserve"> </w:t>
      </w:r>
      <w:r>
        <w:t>В.А.</w:t>
      </w:r>
      <w:r>
        <w:rPr>
          <w:spacing w:val="71"/>
        </w:rPr>
        <w:t xml:space="preserve"> </w:t>
      </w:r>
      <w:r>
        <w:t>Осеева</w:t>
      </w:r>
      <w:r>
        <w:rPr>
          <w:spacing w:val="70"/>
        </w:rPr>
        <w:t xml:space="preserve"> </w:t>
      </w:r>
      <w:r>
        <w:t>«Синие</w:t>
      </w:r>
      <w:r>
        <w:rPr>
          <w:spacing w:val="72"/>
        </w:rPr>
        <w:t xml:space="preserve"> </w:t>
      </w:r>
      <w:r>
        <w:t>листья»,</w:t>
      </w:r>
      <w:r>
        <w:rPr>
          <w:spacing w:val="6"/>
        </w:rPr>
        <w:t xml:space="preserve"> </w:t>
      </w:r>
      <w:r>
        <w:t>Н.Н.</w:t>
      </w:r>
      <w:r>
        <w:rPr>
          <w:spacing w:val="6"/>
        </w:rPr>
        <w:t xml:space="preserve"> </w:t>
      </w:r>
      <w:r>
        <w:t>Носов</w:t>
      </w:r>
    </w:p>
    <w:p w:rsidR="00644A77" w:rsidRDefault="00644A77">
      <w:pPr>
        <w:pStyle w:val="BodyText"/>
      </w:pPr>
      <w:r>
        <w:t>«На</w:t>
      </w:r>
      <w:r>
        <w:rPr>
          <w:spacing w:val="6"/>
        </w:rPr>
        <w:t xml:space="preserve"> </w:t>
      </w:r>
      <w:r>
        <w:t>горке»,</w:t>
      </w:r>
      <w:r>
        <w:rPr>
          <w:spacing w:val="7"/>
        </w:rPr>
        <w:t xml:space="preserve"> </w:t>
      </w:r>
      <w:r>
        <w:t>«Заплатка»,</w:t>
      </w:r>
      <w:r>
        <w:rPr>
          <w:spacing w:val="74"/>
        </w:rPr>
        <w:t xml:space="preserve"> </w:t>
      </w:r>
      <w:r>
        <w:t>А.Л.</w:t>
      </w:r>
      <w:r>
        <w:rPr>
          <w:spacing w:val="7"/>
        </w:rPr>
        <w:t xml:space="preserve"> </w:t>
      </w:r>
      <w:r>
        <w:t>Барто</w:t>
      </w:r>
      <w:r>
        <w:rPr>
          <w:spacing w:val="73"/>
        </w:rPr>
        <w:t xml:space="preserve"> </w:t>
      </w:r>
      <w:r>
        <w:t>«Катя»,</w:t>
      </w:r>
      <w:r>
        <w:rPr>
          <w:spacing w:val="74"/>
        </w:rPr>
        <w:t xml:space="preserve"> </w:t>
      </w:r>
      <w:r>
        <w:t>В.В.</w:t>
      </w:r>
      <w:r>
        <w:rPr>
          <w:spacing w:val="73"/>
        </w:rPr>
        <w:t xml:space="preserve"> </w:t>
      </w:r>
      <w:r>
        <w:t>Лунин</w:t>
      </w:r>
      <w:r>
        <w:rPr>
          <w:spacing w:val="8"/>
        </w:rPr>
        <w:t xml:space="preserve"> </w:t>
      </w:r>
      <w:r>
        <w:t>«Я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Вовка»,</w:t>
      </w:r>
      <w:r>
        <w:rPr>
          <w:spacing w:val="9"/>
        </w:rPr>
        <w:t xml:space="preserve"> </w:t>
      </w:r>
      <w:r>
        <w:t>В.Ю.</w:t>
      </w:r>
      <w:r>
        <w:rPr>
          <w:spacing w:val="27"/>
        </w:rPr>
        <w:t xml:space="preserve"> </w:t>
      </w:r>
      <w:r>
        <w:t>Драгунский</w:t>
      </w:r>
    </w:p>
    <w:p w:rsidR="00644A77" w:rsidRDefault="00644A77">
      <w:pPr>
        <w:pStyle w:val="BodyText"/>
      </w:pPr>
      <w:r>
        <w:t>«Тайное</w:t>
      </w:r>
      <w:r>
        <w:rPr>
          <w:spacing w:val="21"/>
        </w:rPr>
        <w:t xml:space="preserve"> </w:t>
      </w:r>
      <w:r>
        <w:t>становится</w:t>
      </w:r>
      <w:r>
        <w:rPr>
          <w:spacing w:val="25"/>
        </w:rPr>
        <w:t xml:space="preserve"> </w:t>
      </w:r>
      <w:r>
        <w:t>явным»</w:t>
      </w:r>
    </w:p>
    <w:p w:rsidR="00644A77" w:rsidRDefault="00644A77">
      <w:pPr>
        <w:pStyle w:val="BodyText"/>
        <w:ind w:right="778"/>
      </w:pPr>
      <w:r>
        <w:t>Мир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</w:t>
      </w:r>
      <w:r>
        <w:rPr>
          <w:spacing w:val="1"/>
        </w:rPr>
        <w:t xml:space="preserve"> </w:t>
      </w:r>
      <w:r>
        <w:t>сюжеты (произведения по выбору, не менее четырёх). Фольклорная основа 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75"/>
        </w:rPr>
        <w:t xml:space="preserve"> </w:t>
      </w:r>
      <w:r>
        <w:t>сравнение</w:t>
      </w:r>
      <w:r>
        <w:rPr>
          <w:spacing w:val="75"/>
        </w:rPr>
        <w:t xml:space="preserve"> </w:t>
      </w:r>
      <w:r>
        <w:t>сюжетов,</w:t>
      </w:r>
      <w:r>
        <w:rPr>
          <w:spacing w:val="75"/>
        </w:rPr>
        <w:t xml:space="preserve"> </w:t>
      </w:r>
      <w:r>
        <w:t>героев,</w:t>
      </w:r>
      <w:r>
        <w:rPr>
          <w:spacing w:val="75"/>
        </w:rPr>
        <w:t xml:space="preserve"> </w:t>
      </w:r>
      <w:r>
        <w:t>особенностей</w:t>
      </w:r>
      <w:r>
        <w:rPr>
          <w:spacing w:val="76"/>
        </w:rPr>
        <w:t xml:space="preserve"> </w:t>
      </w:r>
      <w:r>
        <w:t>языка</w:t>
      </w:r>
      <w:r>
        <w:rPr>
          <w:spacing w:val="74"/>
        </w:rPr>
        <w:t xml:space="preserve"> </w:t>
      </w:r>
      <w:r>
        <w:t>(например,</w:t>
      </w:r>
      <w:r>
        <w:rPr>
          <w:spacing w:val="75"/>
        </w:rPr>
        <w:t xml:space="preserve"> </w:t>
      </w:r>
      <w:r>
        <w:t>народная</w:t>
      </w:r>
      <w:r>
        <w:rPr>
          <w:spacing w:val="75"/>
        </w:rPr>
        <w:t xml:space="preserve"> </w:t>
      </w:r>
      <w:r>
        <w:t>сказка</w:t>
      </w:r>
    </w:p>
    <w:p w:rsidR="00644A77" w:rsidRDefault="00644A77">
      <w:pPr>
        <w:pStyle w:val="BodyText"/>
      </w:pPr>
      <w:r>
        <w:t>«Золотая</w:t>
      </w:r>
      <w:r>
        <w:rPr>
          <w:spacing w:val="49"/>
        </w:rPr>
        <w:t xml:space="preserve"> </w:t>
      </w:r>
      <w:r>
        <w:t xml:space="preserve">рыбка»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«Сказка  </w:t>
      </w:r>
      <w:r>
        <w:rPr>
          <w:spacing w:val="37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 xml:space="preserve">рыбаке  </w:t>
      </w:r>
      <w:r>
        <w:rPr>
          <w:spacing w:val="37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>рыбке»</w:t>
      </w:r>
      <w:r>
        <w:rPr>
          <w:spacing w:val="49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С.</w:t>
      </w:r>
      <w:r>
        <w:rPr>
          <w:spacing w:val="46"/>
        </w:rPr>
        <w:t xml:space="preserve"> </w:t>
      </w:r>
      <w:r>
        <w:t>Пушкина,</w:t>
      </w:r>
      <w:r>
        <w:rPr>
          <w:spacing w:val="49"/>
        </w:rPr>
        <w:t xml:space="preserve"> </w:t>
      </w:r>
      <w:r>
        <w:t>народная</w:t>
      </w:r>
      <w:r>
        <w:rPr>
          <w:spacing w:val="49"/>
        </w:rPr>
        <w:t xml:space="preserve"> </w:t>
      </w:r>
      <w:r>
        <w:t>сказка</w:t>
      </w:r>
    </w:p>
    <w:p w:rsidR="00644A77" w:rsidRDefault="00644A77">
      <w:pPr>
        <w:pStyle w:val="BodyText"/>
        <w:spacing w:before="1"/>
        <w:ind w:right="776"/>
      </w:pPr>
      <w:r>
        <w:t>«Морозко» и сказка «Мороз Иванович» В. Ф. Одоевского). Тема дружбы в произведениях</w:t>
      </w:r>
      <w:r>
        <w:rPr>
          <w:spacing w:val="-57"/>
        </w:rPr>
        <w:t xml:space="preserve"> </w:t>
      </w:r>
      <w:r>
        <w:t>зарубежных авторов. Составление плана произведения: части текста, их главные 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их 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644A77" w:rsidRDefault="00644A77">
      <w:pPr>
        <w:ind w:left="1418"/>
        <w:jc w:val="both"/>
        <w:rPr>
          <w:sz w:val="24"/>
        </w:rPr>
      </w:pPr>
      <w:r>
        <w:rPr>
          <w:i/>
          <w:sz w:val="24"/>
        </w:rPr>
        <w:t xml:space="preserve">Произведения   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 xml:space="preserve">для 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чтения:   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 xml:space="preserve">народная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сказка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«Золотая     </w:t>
      </w:r>
      <w:r>
        <w:rPr>
          <w:spacing w:val="8"/>
          <w:sz w:val="24"/>
        </w:rPr>
        <w:t xml:space="preserve"> </w:t>
      </w:r>
      <w:r>
        <w:rPr>
          <w:sz w:val="24"/>
        </w:rPr>
        <w:t>рыбка»,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А.С.   </w:t>
      </w:r>
      <w:r>
        <w:rPr>
          <w:spacing w:val="38"/>
          <w:sz w:val="24"/>
        </w:rPr>
        <w:t xml:space="preserve"> </w:t>
      </w:r>
      <w:r>
        <w:rPr>
          <w:sz w:val="24"/>
        </w:rPr>
        <w:t>Пушкин</w:t>
      </w:r>
    </w:p>
    <w:p w:rsidR="00644A77" w:rsidRDefault="00644A77">
      <w:pPr>
        <w:pStyle w:val="BodyText"/>
      </w:pPr>
      <w:r>
        <w:t xml:space="preserve">«Сказка   </w:t>
      </w:r>
      <w:r>
        <w:rPr>
          <w:spacing w:val="31"/>
        </w:rPr>
        <w:t xml:space="preserve"> </w:t>
      </w:r>
      <w:r>
        <w:t xml:space="preserve">о   </w:t>
      </w:r>
      <w:r>
        <w:rPr>
          <w:spacing w:val="31"/>
        </w:rPr>
        <w:t xml:space="preserve"> </w:t>
      </w:r>
      <w:r>
        <w:t xml:space="preserve">рыбаке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2"/>
        </w:rPr>
        <w:t xml:space="preserve"> </w:t>
      </w:r>
      <w:r>
        <w:t xml:space="preserve">рыбке»,     </w:t>
      </w:r>
      <w:r>
        <w:rPr>
          <w:spacing w:val="1"/>
        </w:rPr>
        <w:t xml:space="preserve"> </w:t>
      </w:r>
      <w:r>
        <w:t xml:space="preserve">народная     </w:t>
      </w:r>
      <w:r>
        <w:rPr>
          <w:spacing w:val="1"/>
        </w:rPr>
        <w:t xml:space="preserve"> </w:t>
      </w:r>
      <w:r>
        <w:t xml:space="preserve">сказка     </w:t>
      </w:r>
      <w:r>
        <w:rPr>
          <w:spacing w:val="4"/>
        </w:rPr>
        <w:t xml:space="preserve"> </w:t>
      </w:r>
      <w:r>
        <w:t>‹Морозко»,</w:t>
      </w:r>
      <w:r>
        <w:rPr>
          <w:spacing w:val="36"/>
        </w:rPr>
        <w:t xml:space="preserve"> </w:t>
      </w:r>
      <w:r>
        <w:t>В.Ф.</w:t>
      </w:r>
      <w:r>
        <w:rPr>
          <w:spacing w:val="53"/>
        </w:rPr>
        <w:t xml:space="preserve"> </w:t>
      </w:r>
      <w:r>
        <w:t>Одоевский</w:t>
      </w:r>
    </w:p>
    <w:p w:rsidR="00644A77" w:rsidRDefault="00644A77">
      <w:pPr>
        <w:pStyle w:val="BodyText"/>
      </w:pPr>
      <w:r>
        <w:t>«Мороз</w:t>
      </w:r>
      <w:r>
        <w:rPr>
          <w:spacing w:val="29"/>
        </w:rPr>
        <w:t xml:space="preserve"> </w:t>
      </w:r>
      <w:r>
        <w:t>Иванович»,</w:t>
      </w:r>
      <w:r>
        <w:rPr>
          <w:spacing w:val="25"/>
        </w:rPr>
        <w:t xml:space="preserve"> </w:t>
      </w:r>
      <w:r>
        <w:t>В.И.</w:t>
      </w:r>
      <w:r>
        <w:rPr>
          <w:spacing w:val="14"/>
        </w:rPr>
        <w:t xml:space="preserve"> </w:t>
      </w:r>
      <w:r>
        <w:t>Даль</w:t>
      </w:r>
      <w:r>
        <w:rPr>
          <w:spacing w:val="18"/>
        </w:rPr>
        <w:t xml:space="preserve"> </w:t>
      </w:r>
      <w:r>
        <w:t>«Девочка</w:t>
      </w:r>
      <w:r>
        <w:rPr>
          <w:spacing w:val="26"/>
        </w:rPr>
        <w:t xml:space="preserve"> </w:t>
      </w:r>
      <w:r>
        <w:t>Снегурочка».</w:t>
      </w:r>
    </w:p>
    <w:p w:rsidR="00644A77" w:rsidRDefault="00644A77">
      <w:pPr>
        <w:pStyle w:val="BodyText"/>
        <w:ind w:right="772"/>
      </w:pPr>
      <w:r>
        <w:t>О братьях наших меньших. Жанровое многообразие произведений о животных (песни,</w:t>
      </w:r>
      <w:r>
        <w:rPr>
          <w:spacing w:val="1"/>
        </w:rPr>
        <w:t xml:space="preserve"> </w:t>
      </w:r>
      <w:r>
        <w:t>загадки, сказки, басни, рассказы, стихотворения; произведения по выбору, не менее пяти</w:t>
      </w:r>
      <w:r>
        <w:rPr>
          <w:spacing w:val="1"/>
        </w:rPr>
        <w:t xml:space="preserve"> </w:t>
      </w:r>
      <w:r>
        <w:t>авторов). Дружба людей и животных — тема литературы (произведения Д. Н. Мамина-</w:t>
      </w:r>
      <w:r>
        <w:rPr>
          <w:spacing w:val="1"/>
        </w:rPr>
        <w:t xml:space="preserve"> </w:t>
      </w:r>
      <w:r>
        <w:t>Сибиряка, Е. И. Чарушина, В. В. Бианки, Г. А. Скребицкого, В. В. Чаплиной, С. В.</w:t>
      </w:r>
      <w:r>
        <w:rPr>
          <w:spacing w:val="1"/>
        </w:rPr>
        <w:t xml:space="preserve"> </w:t>
      </w:r>
      <w:r>
        <w:t>Михалкова, Б. С. Житкова, С. В. Образцова, М. М. Пришвина и др.).</w:t>
      </w:r>
      <w:r>
        <w:rPr>
          <w:spacing w:val="1"/>
        </w:rPr>
        <w:t xml:space="preserve"> </w:t>
      </w:r>
      <w:r>
        <w:t>Отражение образов</w:t>
      </w:r>
      <w:r>
        <w:rPr>
          <w:spacing w:val="1"/>
        </w:rPr>
        <w:t xml:space="preserve"> </w:t>
      </w:r>
      <w:r>
        <w:t>животных в фольклоре (русские народные песни, загадки, сказки). Герои стихотворных 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8"/>
        </w:rPr>
        <w:t xml:space="preserve"> </w:t>
      </w:r>
      <w:r>
        <w:t>тексте.</w:t>
      </w:r>
      <w:r>
        <w:rPr>
          <w:spacing w:val="21"/>
        </w:rPr>
        <w:t xml:space="preserve"> </w:t>
      </w:r>
      <w:r>
        <w:t>Приёмы</w:t>
      </w:r>
      <w:r>
        <w:rPr>
          <w:spacing w:val="21"/>
        </w:rPr>
        <w:t xml:space="preserve"> </w:t>
      </w:r>
      <w:r>
        <w:t>раскрытия</w:t>
      </w:r>
      <w:r>
        <w:rPr>
          <w:spacing w:val="21"/>
        </w:rPr>
        <w:t xml:space="preserve"> </w:t>
      </w:r>
      <w:r>
        <w:t>автором</w:t>
      </w:r>
      <w:r>
        <w:rPr>
          <w:spacing w:val="21"/>
        </w:rPr>
        <w:t xml:space="preserve"> </w:t>
      </w:r>
      <w:r>
        <w:t>отношений</w:t>
      </w:r>
      <w:r>
        <w:rPr>
          <w:spacing w:val="22"/>
        </w:rPr>
        <w:t xml:space="preserve"> </w:t>
      </w:r>
      <w:r>
        <w:t>людей</w:t>
      </w:r>
      <w:r>
        <w:rPr>
          <w:spacing w:val="22"/>
        </w:rPr>
        <w:t xml:space="preserve"> </w:t>
      </w:r>
      <w:r>
        <w:t>и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76"/>
      </w:pPr>
      <w:r>
        <w:t>животных. Нравственно-этические понятия: отношение человека к животным (любовь и</w:t>
      </w:r>
      <w:r>
        <w:rPr>
          <w:spacing w:val="1"/>
        </w:rPr>
        <w:t xml:space="preserve"> </w:t>
      </w:r>
      <w:r>
        <w:t>забота). Особенности басни как жанра литературы, прозаические и 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урок (поучение).</w:t>
      </w:r>
    </w:p>
    <w:p w:rsidR="00644A77" w:rsidRDefault="00644A77">
      <w:pPr>
        <w:pStyle w:val="BodyText"/>
        <w:spacing w:before="1"/>
        <w:ind w:right="77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6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-1"/>
        </w:rPr>
        <w:t xml:space="preserve"> </w:t>
      </w:r>
      <w:r>
        <w:t>Е. И. Чарушин, В. В. Бианки.</w:t>
      </w:r>
    </w:p>
    <w:p w:rsidR="00644A77" w:rsidRDefault="00644A77">
      <w:pPr>
        <w:pStyle w:val="BodyText"/>
        <w:ind w:right="689"/>
      </w:pPr>
      <w:r>
        <w:rPr>
          <w:i/>
        </w:rPr>
        <w:t xml:space="preserve">Произведения для чтения: </w:t>
      </w:r>
      <w:r>
        <w:t>И.А. Крылов «Лебедь, Щука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Рак», 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«Лев и</w:t>
      </w:r>
      <w:r>
        <w:rPr>
          <w:spacing w:val="1"/>
        </w:rPr>
        <w:t xml:space="preserve"> </w:t>
      </w:r>
      <w:r>
        <w:t>мышь»,</w:t>
      </w:r>
      <w:r>
        <w:rPr>
          <w:spacing w:val="27"/>
        </w:rPr>
        <w:t xml:space="preserve"> </w:t>
      </w:r>
      <w:r>
        <w:t>М.М.</w:t>
      </w:r>
      <w:r>
        <w:rPr>
          <w:spacing w:val="24"/>
        </w:rPr>
        <w:t xml:space="preserve"> </w:t>
      </w:r>
      <w:r>
        <w:t>Пришвин</w:t>
      </w:r>
      <w:r>
        <w:rPr>
          <w:spacing w:val="38"/>
        </w:rPr>
        <w:t xml:space="preserve"> </w:t>
      </w:r>
      <w:r>
        <w:t>«Ребята</w:t>
      </w:r>
      <w:r>
        <w:rPr>
          <w:spacing w:val="2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утята»,</w:t>
      </w:r>
      <w:r>
        <w:rPr>
          <w:spacing w:val="28"/>
        </w:rPr>
        <w:t xml:space="preserve"> </w:t>
      </w:r>
      <w:r>
        <w:t>Б.С.</w:t>
      </w:r>
      <w:r>
        <w:rPr>
          <w:spacing w:val="19"/>
        </w:rPr>
        <w:t xml:space="preserve"> </w:t>
      </w:r>
      <w:r>
        <w:t>Житков</w:t>
      </w:r>
      <w:r>
        <w:rPr>
          <w:spacing w:val="5"/>
        </w:rPr>
        <w:t xml:space="preserve"> </w:t>
      </w:r>
      <w:r>
        <w:t>«Храбрый</w:t>
      </w:r>
      <w:r>
        <w:rPr>
          <w:spacing w:val="8"/>
        </w:rPr>
        <w:t xml:space="preserve"> </w:t>
      </w:r>
      <w:r>
        <w:t>утёнок»,</w:t>
      </w:r>
      <w:r>
        <w:rPr>
          <w:spacing w:val="4"/>
        </w:rPr>
        <w:t xml:space="preserve"> </w:t>
      </w:r>
      <w:r>
        <w:t>В.Д.</w:t>
      </w:r>
      <w:r>
        <w:rPr>
          <w:spacing w:val="5"/>
        </w:rPr>
        <w:t xml:space="preserve"> </w:t>
      </w:r>
      <w:r>
        <w:t>Берестов</w:t>
      </w:r>
    </w:p>
    <w:p w:rsidR="00644A77" w:rsidRDefault="00644A77">
      <w:pPr>
        <w:pStyle w:val="BodyText"/>
        <w:ind w:right="691"/>
      </w:pPr>
      <w:r>
        <w:t>«Кошкин щенок»,</w:t>
      </w:r>
      <w:r>
        <w:rPr>
          <w:spacing w:val="1"/>
        </w:rPr>
        <w:t xml:space="preserve"> </w:t>
      </w:r>
      <w:r>
        <w:t>В.В. Бианки «Музыкант», Е.И.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«Страшный</w:t>
      </w:r>
      <w:r>
        <w:rPr>
          <w:spacing w:val="1"/>
        </w:rPr>
        <w:t xml:space="preserve"> </w:t>
      </w:r>
      <w:r>
        <w:t>рассказ»,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</w:t>
      </w:r>
      <w:r>
        <w:rPr>
          <w:spacing w:val="58"/>
        </w:rPr>
        <w:t xml:space="preserve"> </w:t>
      </w:r>
      <w:r>
        <w:t>«Мой</w:t>
      </w:r>
      <w:r>
        <w:rPr>
          <w:spacing w:val="4"/>
        </w:rPr>
        <w:t xml:space="preserve"> </w:t>
      </w:r>
      <w:r>
        <w:t>щенок».</w:t>
      </w:r>
    </w:p>
    <w:p w:rsidR="00644A77" w:rsidRDefault="00644A77">
      <w:pPr>
        <w:pStyle w:val="BodyText"/>
        <w:ind w:right="771"/>
      </w:pPr>
      <w:r>
        <w:t>О наших близких, о семье. Тема семьи, детства, взаимоотношений взрослых и детей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1"/>
        </w:rPr>
        <w:t xml:space="preserve"> </w:t>
      </w:r>
      <w:r>
        <w:t>уважение и внимание к старшему поколению, радость общения и защищённость в семье.</w:t>
      </w:r>
      <w:r>
        <w:rPr>
          <w:spacing w:val="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644A77" w:rsidRDefault="00644A77">
      <w:pPr>
        <w:pStyle w:val="BodyText"/>
        <w:spacing w:before="1"/>
        <w:ind w:right="689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«Отец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сыновья», А.А. Плещеев «Песня</w:t>
      </w:r>
      <w:r>
        <w:rPr>
          <w:spacing w:val="1"/>
        </w:rPr>
        <w:t xml:space="preserve"> </w:t>
      </w:r>
      <w:r>
        <w:t>матери»,</w:t>
      </w:r>
      <w:r>
        <w:rPr>
          <w:spacing w:val="50"/>
        </w:rPr>
        <w:t xml:space="preserve"> </w:t>
      </w:r>
      <w:r>
        <w:t>В.А.</w:t>
      </w:r>
      <w:r>
        <w:rPr>
          <w:spacing w:val="51"/>
        </w:rPr>
        <w:t xml:space="preserve"> </w:t>
      </w:r>
      <w:r>
        <w:t>Осеева</w:t>
      </w:r>
      <w:r>
        <w:rPr>
          <w:spacing w:val="56"/>
        </w:rPr>
        <w:t xml:space="preserve"> </w:t>
      </w:r>
      <w:r>
        <w:t>«Сыновья»,</w:t>
      </w:r>
      <w:r>
        <w:rPr>
          <w:spacing w:val="52"/>
        </w:rPr>
        <w:t xml:space="preserve"> </w:t>
      </w:r>
      <w:r>
        <w:t>С.В.</w:t>
      </w:r>
      <w:r>
        <w:rPr>
          <w:spacing w:val="55"/>
        </w:rPr>
        <w:t xml:space="preserve"> </w:t>
      </w:r>
      <w:r>
        <w:t>Михалков</w:t>
      </w:r>
      <w:r>
        <w:rPr>
          <w:spacing w:val="54"/>
        </w:rPr>
        <w:t xml:space="preserve"> </w:t>
      </w:r>
      <w:r>
        <w:t>«Быль</w:t>
      </w:r>
      <w:r>
        <w:rPr>
          <w:spacing w:val="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детей»,</w:t>
      </w:r>
      <w:r>
        <w:rPr>
          <w:spacing w:val="4"/>
        </w:rPr>
        <w:t xml:space="preserve"> </w:t>
      </w:r>
      <w:r>
        <w:t>С.А.</w:t>
      </w:r>
      <w:r>
        <w:rPr>
          <w:spacing w:val="41"/>
        </w:rPr>
        <w:t xml:space="preserve"> </w:t>
      </w:r>
      <w:r>
        <w:t>Баруздин</w:t>
      </w:r>
    </w:p>
    <w:p w:rsidR="00644A77" w:rsidRDefault="00644A77">
      <w:pPr>
        <w:pStyle w:val="BodyText"/>
        <w:jc w:val="left"/>
      </w:pPr>
      <w:r>
        <w:t>«Салют»</w:t>
      </w:r>
    </w:p>
    <w:p w:rsidR="00644A77" w:rsidRDefault="00644A77">
      <w:pPr>
        <w:pStyle w:val="BodyText"/>
        <w:ind w:right="775"/>
      </w:pPr>
      <w:r>
        <w:t>Зарубежная литература. 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 и языка. Сходство тем и сюжетов сказок разных народов. Тема дружбы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зарубежных авторов.</w:t>
      </w:r>
    </w:p>
    <w:p w:rsidR="00644A77" w:rsidRDefault="00644A77">
      <w:pPr>
        <w:pStyle w:val="BodyText"/>
        <w:ind w:right="779"/>
      </w:pP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их 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 произведения.</w:t>
      </w:r>
    </w:p>
    <w:p w:rsidR="00644A77" w:rsidRDefault="00644A77">
      <w:pPr>
        <w:ind w:left="1418" w:right="686"/>
        <w:jc w:val="both"/>
        <w:rPr>
          <w:sz w:val="24"/>
        </w:rPr>
      </w:pPr>
      <w:r>
        <w:rPr>
          <w:i/>
          <w:sz w:val="24"/>
        </w:rPr>
        <w:t xml:space="preserve">Произведения для чтения: </w:t>
      </w:r>
      <w:r>
        <w:rPr>
          <w:sz w:val="24"/>
        </w:rPr>
        <w:t>Ш. Пeppo «Кот в сапогах», X.-K. Андерсен «Пятеро из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стручка»</w:t>
      </w:r>
    </w:p>
    <w:p w:rsidR="00644A77" w:rsidRDefault="00644A77">
      <w:pPr>
        <w:pStyle w:val="BodyText"/>
        <w:ind w:right="778"/>
      </w:pPr>
      <w:r>
        <w:t>Библиографическая культура (работа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детской</w:t>
      </w:r>
      <w:r>
        <w:rPr>
          <w:spacing w:val="61"/>
        </w:rPr>
        <w:t xml:space="preserve"> </w:t>
      </w:r>
      <w:r>
        <w:t>книгой и справочной литературой).</w:t>
      </w:r>
      <w:r>
        <w:rPr>
          <w:spacing w:val="1"/>
        </w:rPr>
        <w:t xml:space="preserve"> </w:t>
      </w:r>
      <w:r>
        <w:t>Книга как источник необходимых знаний. Элементы книги: содержание или оглавление,</w:t>
      </w:r>
      <w:r>
        <w:rPr>
          <w:spacing w:val="1"/>
        </w:rPr>
        <w:t xml:space="preserve"> </w:t>
      </w:r>
      <w:r>
        <w:t>аннотация, иллюстрация. Выбор книг на основе рекомендательного списка, тематические</w:t>
      </w:r>
      <w:r>
        <w:rPr>
          <w:spacing w:val="-57"/>
        </w:rPr>
        <w:t xml:space="preserve"> </w:t>
      </w:r>
      <w:r>
        <w:t>картотеки</w:t>
      </w:r>
      <w:r>
        <w:rPr>
          <w:spacing w:val="-1"/>
        </w:rPr>
        <w:t xml:space="preserve"> </w:t>
      </w:r>
      <w:r>
        <w:t>библиотеки.</w:t>
      </w:r>
      <w:r>
        <w:rPr>
          <w:spacing w:val="-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учебная, художественная,</w:t>
      </w:r>
      <w:r>
        <w:rPr>
          <w:spacing w:val="-1"/>
        </w:rPr>
        <w:t xml:space="preserve"> </w:t>
      </w:r>
      <w:r>
        <w:t>справочная.</w:t>
      </w:r>
    </w:p>
    <w:p w:rsidR="00644A77" w:rsidRDefault="00644A77">
      <w:pPr>
        <w:pStyle w:val="BodyText"/>
        <w:ind w:right="689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6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освоению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действий,совместной</w:t>
      </w:r>
      <w:r>
        <w:rPr>
          <w:spacing w:val="19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5" w:firstLine="707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по восприятию и небольшие по объёму прозаические 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сравнивать и группировать различные произведения по теме (о Родине, о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 детях, о животных, о семье, о чудесах и превращениях), по 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рассказ, басня, стихотворение);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(произведения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литературная сказка,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 басня, стихотворение);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находить в тексте слова, подтверждающие характеристику 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 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(действий)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рассказе;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</w:t>
      </w:r>
      <w:r>
        <w:rPr>
          <w:spacing w:val="43"/>
          <w:sz w:val="24"/>
        </w:rPr>
        <w:t xml:space="preserve"> </w:t>
      </w:r>
      <w:r>
        <w:rPr>
          <w:sz w:val="24"/>
        </w:rPr>
        <w:t>стихотворения:</w:t>
      </w:r>
      <w:r>
        <w:rPr>
          <w:spacing w:val="4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жанра</w:t>
      </w:r>
      <w:r>
        <w:rPr>
          <w:spacing w:val="42"/>
          <w:sz w:val="24"/>
        </w:rPr>
        <w:t xml:space="preserve"> </w:t>
      </w:r>
      <w:r>
        <w:rPr>
          <w:sz w:val="24"/>
        </w:rPr>
        <w:t>(ритм,</w:t>
      </w:r>
      <w:r>
        <w:rPr>
          <w:spacing w:val="42"/>
          <w:sz w:val="24"/>
        </w:rPr>
        <w:t xml:space="preserve"> </w:t>
      </w:r>
      <w:r>
        <w:rPr>
          <w:sz w:val="24"/>
        </w:rPr>
        <w:t>рифма),</w:t>
      </w:r>
    </w:p>
    <w:p w:rsidR="00644A77" w:rsidRDefault="00644A77">
      <w:pPr>
        <w:spacing w:line="293" w:lineRule="exact"/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1"/>
        <w:jc w:val="left"/>
      </w:pPr>
      <w:r>
        <w:t>находить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тексте</w:t>
      </w:r>
      <w:r>
        <w:rPr>
          <w:spacing w:val="47"/>
        </w:rPr>
        <w:t xml:space="preserve"> </w:t>
      </w:r>
      <w:r>
        <w:t>сравнения,</w:t>
      </w:r>
      <w:r>
        <w:rPr>
          <w:spacing w:val="48"/>
        </w:rPr>
        <w:t xml:space="preserve"> </w:t>
      </w:r>
      <w:r>
        <w:t>эпитеты,</w:t>
      </w:r>
      <w:r>
        <w:rPr>
          <w:spacing w:val="48"/>
        </w:rPr>
        <w:t xml:space="preserve"> </w:t>
      </w:r>
      <w:r>
        <w:t>слова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переносном</w:t>
      </w:r>
      <w:r>
        <w:rPr>
          <w:spacing w:val="47"/>
        </w:rPr>
        <w:t xml:space="preserve"> </w:t>
      </w:r>
      <w:r>
        <w:t>значении,</w:t>
      </w:r>
      <w:r>
        <w:rPr>
          <w:spacing w:val="48"/>
        </w:rPr>
        <w:t xml:space="preserve"> </w:t>
      </w:r>
      <w:r>
        <w:t>объяснять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словарю.</w:t>
      </w:r>
    </w:p>
    <w:p w:rsidR="00644A77" w:rsidRDefault="00644A77">
      <w:pPr>
        <w:pStyle w:val="BodyText"/>
        <w:spacing w:before="1"/>
        <w:ind w:right="691"/>
        <w:jc w:val="left"/>
      </w:pPr>
      <w:r>
        <w:t>Работа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информацией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часть</w:t>
      </w:r>
      <w:r>
        <w:rPr>
          <w:spacing w:val="31"/>
        </w:rPr>
        <w:t xml:space="preserve"> </w:t>
      </w:r>
      <w:r>
        <w:t>познавательных</w:t>
      </w:r>
      <w:r>
        <w:rPr>
          <w:spacing w:val="29"/>
        </w:rPr>
        <w:t xml:space="preserve"> </w:t>
      </w:r>
      <w:r>
        <w:t>универсальных</w:t>
      </w:r>
      <w:r>
        <w:rPr>
          <w:spacing w:val="30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spacing w:before="1"/>
        <w:ind w:right="70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53"/>
          <w:sz w:val="24"/>
        </w:rPr>
        <w:t xml:space="preserve"> </w:t>
      </w:r>
      <w:r>
        <w:rPr>
          <w:sz w:val="24"/>
        </w:rPr>
        <w:t>книги,</w:t>
      </w:r>
      <w:r>
        <w:rPr>
          <w:spacing w:val="52"/>
          <w:sz w:val="24"/>
        </w:rPr>
        <w:t xml:space="preserve"> </w:t>
      </w:r>
      <w:r>
        <w:rPr>
          <w:sz w:val="24"/>
        </w:rPr>
        <w:t>каталоге,</w:t>
      </w:r>
      <w:r>
        <w:rPr>
          <w:spacing w:val="5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4"/>
          <w:sz w:val="24"/>
        </w:rPr>
        <w:t xml:space="preserve"> </w:t>
      </w:r>
      <w:r>
        <w:rPr>
          <w:sz w:val="24"/>
        </w:rPr>
        <w:t>книгу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-57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рекомендованного списка;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15"/>
          <w:sz w:val="24"/>
        </w:rPr>
        <w:t xml:space="preserve"> </w:t>
      </w:r>
      <w:r>
        <w:rPr>
          <w:sz w:val="24"/>
        </w:rPr>
        <w:t>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  <w:tab w:val="left" w:pos="3560"/>
          <w:tab w:val="left" w:pos="5330"/>
          <w:tab w:val="left" w:pos="6412"/>
          <w:tab w:val="left" w:pos="7548"/>
          <w:tab w:val="left" w:pos="9196"/>
        </w:tabs>
        <w:ind w:left="1418" w:right="696" w:firstLine="360"/>
        <w:jc w:val="left"/>
        <w:rPr>
          <w:sz w:val="24"/>
        </w:rPr>
      </w:pPr>
      <w:r>
        <w:rPr>
          <w:sz w:val="24"/>
        </w:rPr>
        <w:t>пользоваться словарями для уточнения значения незнакомого 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z w:val="24"/>
        </w:rPr>
        <w:tab/>
        <w:t>универсальные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способствуют</w:t>
      </w:r>
      <w:r>
        <w:rPr>
          <w:sz w:val="24"/>
        </w:rPr>
        <w:tab/>
      </w:r>
      <w:r>
        <w:rPr>
          <w:spacing w:val="-1"/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 ответы других участников, составлять свои вопросы и высказывания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обсуждать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27"/>
          <w:sz w:val="24"/>
        </w:rPr>
        <w:t xml:space="preserve"> </w:t>
      </w:r>
      <w:r>
        <w:rPr>
          <w:sz w:val="24"/>
        </w:rPr>
        <w:t>парах,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(прослушанного)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произведений.</w:t>
      </w:r>
    </w:p>
    <w:p w:rsidR="00644A77" w:rsidRDefault="00644A77">
      <w:pPr>
        <w:pStyle w:val="BodyText"/>
        <w:ind w:right="691" w:firstLine="707"/>
        <w:jc w:val="left"/>
      </w:pPr>
      <w:r>
        <w:t>Регулятивные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0"/>
        </w:rPr>
        <w:t xml:space="preserve"> </w:t>
      </w:r>
      <w:r>
        <w:t>действия</w:t>
      </w:r>
      <w:r>
        <w:rPr>
          <w:spacing w:val="51"/>
        </w:rPr>
        <w:t xml:space="preserve"> </w:t>
      </w:r>
      <w:r>
        <w:t>способствуют</w:t>
      </w:r>
      <w:r>
        <w:rPr>
          <w:spacing w:val="52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(слушании)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памяти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прослушанного (прочитанного)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89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4"/>
          <w:sz w:val="24"/>
        </w:rPr>
        <w:t xml:space="preserve"> </w:t>
      </w:r>
      <w:r>
        <w:rPr>
          <w:sz w:val="24"/>
        </w:rPr>
        <w:t>(слушании)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left="1418" w:right="2477" w:firstLine="360"/>
        <w:jc w:val="left"/>
        <w:rPr>
          <w:sz w:val="24"/>
        </w:rPr>
      </w:pPr>
      <w:r>
        <w:rPr>
          <w:sz w:val="24"/>
        </w:rPr>
        <w:t>проверять (по образцу) выполнение поставленной учебной задачи.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95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3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3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работы.</w:t>
      </w:r>
    </w:p>
    <w:p w:rsidR="00644A77" w:rsidRDefault="00644A77" w:rsidP="00404B6E">
      <w:pPr>
        <w:pStyle w:val="Heading1"/>
        <w:numPr>
          <w:ilvl w:val="0"/>
          <w:numId w:val="96"/>
        </w:numPr>
        <w:tabs>
          <w:tab w:val="left" w:pos="1599"/>
        </w:tabs>
        <w:spacing w:line="275" w:lineRule="exact"/>
        <w:ind w:left="1598" w:hanging="181"/>
        <w:jc w:val="left"/>
      </w:pPr>
      <w:r>
        <w:t>КЛАСС</w:t>
      </w:r>
    </w:p>
    <w:p w:rsidR="00644A77" w:rsidRDefault="00644A77">
      <w:pPr>
        <w:pStyle w:val="BodyText"/>
        <w:ind w:right="689"/>
      </w:pPr>
      <w:r>
        <w:t>О Родине и её истории. Любовь к Родине и её история — важные темы произведений</w:t>
      </w:r>
      <w:r>
        <w:rPr>
          <w:spacing w:val="1"/>
        </w:rPr>
        <w:t xml:space="preserve"> </w:t>
      </w:r>
      <w:r>
        <w:t>литературы (произведения одного-двух авторов по выбору). Чувство любви к 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—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ударения.</w:t>
      </w:r>
    </w:p>
    <w:p w:rsidR="00644A77" w:rsidRDefault="00644A77">
      <w:pPr>
        <w:pStyle w:val="BodyText"/>
        <w:tabs>
          <w:tab w:val="left" w:pos="2901"/>
          <w:tab w:val="left" w:pos="4064"/>
          <w:tab w:val="left" w:pos="5270"/>
          <w:tab w:val="left" w:pos="6253"/>
          <w:tab w:val="left" w:pos="6602"/>
          <w:tab w:val="left" w:pos="7143"/>
          <w:tab w:val="left" w:pos="8279"/>
          <w:tab w:val="left" w:pos="9327"/>
          <w:tab w:val="left" w:pos="9792"/>
        </w:tabs>
        <w:ind w:right="770"/>
        <w:jc w:val="left"/>
      </w:pPr>
      <w:r>
        <w:rPr>
          <w:i/>
        </w:rPr>
        <w:t>Произведения</w:t>
      </w:r>
      <w:r>
        <w:rPr>
          <w:i/>
          <w:spacing w:val="67"/>
        </w:rPr>
        <w:t xml:space="preserve"> </w:t>
      </w:r>
      <w:r>
        <w:rPr>
          <w:i/>
        </w:rPr>
        <w:t>для</w:t>
      </w:r>
      <w:r>
        <w:rPr>
          <w:i/>
          <w:spacing w:val="67"/>
        </w:rPr>
        <w:t xml:space="preserve"> </w:t>
      </w:r>
      <w:r>
        <w:rPr>
          <w:i/>
        </w:rPr>
        <w:t>чтения:</w:t>
      </w:r>
      <w:r>
        <w:rPr>
          <w:i/>
          <w:spacing w:val="66"/>
        </w:rPr>
        <w:t xml:space="preserve"> </w:t>
      </w:r>
      <w:r>
        <w:t>К.Д.</w:t>
      </w:r>
      <w:r>
        <w:rPr>
          <w:spacing w:val="66"/>
        </w:rPr>
        <w:t xml:space="preserve"> </w:t>
      </w:r>
      <w:r>
        <w:t>Ушинский</w:t>
      </w:r>
      <w:r>
        <w:tab/>
        <w:t>«Наше</w:t>
      </w:r>
      <w:r>
        <w:tab/>
        <w:t>отечество»,</w:t>
      </w:r>
      <w:r>
        <w:rPr>
          <w:spacing w:val="34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Пришвин</w:t>
      </w:r>
      <w:r>
        <w:rPr>
          <w:spacing w:val="30"/>
        </w:rPr>
        <w:t xml:space="preserve"> </w:t>
      </w:r>
      <w:r>
        <w:t>«Моя</w:t>
      </w:r>
      <w:r>
        <w:rPr>
          <w:spacing w:val="-57"/>
        </w:rPr>
        <w:t xml:space="preserve"> </w:t>
      </w:r>
      <w:r>
        <w:rPr>
          <w:w w:val="95"/>
        </w:rPr>
        <w:t>Родина», С.А. Васильев «Россия», Н.П. Кончаловская «Наша древняя</w:t>
      </w:r>
      <w:r>
        <w:rPr>
          <w:spacing w:val="1"/>
          <w:w w:val="95"/>
        </w:rPr>
        <w:t xml:space="preserve"> </w:t>
      </w:r>
      <w:r>
        <w:rPr>
          <w:w w:val="95"/>
        </w:rPr>
        <w:t>столица»</w:t>
      </w:r>
      <w:r>
        <w:rPr>
          <w:spacing w:val="1"/>
          <w:w w:val="95"/>
        </w:rPr>
        <w:t xml:space="preserve"> </w:t>
      </w:r>
      <w:r>
        <w:rPr>
          <w:w w:val="95"/>
        </w:rPr>
        <w:t>(отрывки)</w:t>
      </w:r>
      <w:r>
        <w:rPr>
          <w:spacing w:val="1"/>
          <w:w w:val="95"/>
        </w:rPr>
        <w:t xml:space="preserve"> </w:t>
      </w:r>
      <w:r>
        <w:t>Фольклор</w:t>
      </w:r>
      <w:r>
        <w:rPr>
          <w:spacing w:val="18"/>
        </w:rPr>
        <w:t xml:space="preserve"> </w:t>
      </w:r>
      <w:r>
        <w:t>(устное</w:t>
      </w:r>
      <w:r>
        <w:rPr>
          <w:spacing w:val="14"/>
        </w:rPr>
        <w:t xml:space="preserve"> </w:t>
      </w:r>
      <w:r>
        <w:t>народное</w:t>
      </w:r>
      <w:r>
        <w:rPr>
          <w:spacing w:val="17"/>
        </w:rPr>
        <w:t xml:space="preserve"> </w:t>
      </w:r>
      <w:r>
        <w:t>творчество</w:t>
      </w:r>
      <w:r>
        <w:rPr>
          <w:i/>
        </w:rPr>
        <w:t>).</w:t>
      </w:r>
      <w:r>
        <w:rPr>
          <w:i/>
          <w:spacing w:val="17"/>
        </w:rPr>
        <w:t xml:space="preserve"> </w:t>
      </w:r>
      <w:r>
        <w:t>Круг</w:t>
      </w:r>
      <w:r>
        <w:rPr>
          <w:spacing w:val="17"/>
        </w:rPr>
        <w:t xml:space="preserve"> </w:t>
      </w:r>
      <w:r>
        <w:t>чтения:</w:t>
      </w:r>
      <w:r>
        <w:rPr>
          <w:spacing w:val="16"/>
        </w:rPr>
        <w:t xml:space="preserve"> </w:t>
      </w:r>
      <w:r>
        <w:t>малые</w:t>
      </w:r>
      <w:r>
        <w:rPr>
          <w:spacing w:val="16"/>
        </w:rPr>
        <w:t xml:space="preserve"> </w:t>
      </w:r>
      <w:r>
        <w:t>жанры</w:t>
      </w:r>
      <w:r>
        <w:rPr>
          <w:spacing w:val="17"/>
        </w:rPr>
        <w:t xml:space="preserve"> </w:t>
      </w:r>
      <w:r>
        <w:t>фольклора</w:t>
      </w:r>
      <w:r>
        <w:rPr>
          <w:spacing w:val="-57"/>
        </w:rPr>
        <w:t xml:space="preserve"> </w:t>
      </w:r>
      <w:r>
        <w:t>(пословицы,</w:t>
      </w:r>
      <w:r>
        <w:tab/>
        <w:t>потешки,</w:t>
      </w:r>
      <w:r>
        <w:tab/>
        <w:t>считалки,</w:t>
      </w:r>
      <w:r>
        <w:tab/>
        <w:t>небылицы,</w:t>
      </w:r>
      <w:r>
        <w:tab/>
        <w:t>скороговорки,</w:t>
      </w:r>
      <w:r>
        <w:tab/>
        <w:t>загадки,</w:t>
      </w:r>
      <w:r>
        <w:tab/>
        <w:t>по</w:t>
      </w:r>
      <w:r>
        <w:tab/>
        <w:t>выбору).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74"/>
      </w:pPr>
      <w:r>
        <w:t>Знакомство</w:t>
      </w:r>
      <w:r>
        <w:rPr>
          <w:spacing w:val="1"/>
        </w:rPr>
        <w:t xml:space="preserve"> </w:t>
      </w:r>
      <w:r>
        <w:t>с 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60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 речи: использование образных слов, пословиц и поговорок, крылатых выражений.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народов России.</w:t>
      </w:r>
    </w:p>
    <w:p w:rsidR="00644A77" w:rsidRDefault="00644A77">
      <w:pPr>
        <w:pStyle w:val="BodyText"/>
        <w:spacing w:before="1"/>
        <w:ind w:right="777"/>
      </w:pPr>
      <w:r>
        <w:t>Фольклорная сказка как отражение общечеловеческих ценностей и нравственных правил.</w:t>
      </w:r>
      <w:r>
        <w:rPr>
          <w:spacing w:val="-57"/>
        </w:rPr>
        <w:t xml:space="preserve"> </w:t>
      </w:r>
      <w:r>
        <w:t>Виды сказок (о животных, бытовые, волшебные). Художественные особенности сказок:</w:t>
      </w:r>
      <w:r>
        <w:rPr>
          <w:spacing w:val="1"/>
        </w:rPr>
        <w:t xml:space="preserve"> </w:t>
      </w:r>
      <w:r>
        <w:t>построение (композиция), язык (лексика). Характеристика героя, волшебные помощники,</w:t>
      </w:r>
      <w:r>
        <w:rPr>
          <w:spacing w:val="-57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Конашевич).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 народного быта и</w:t>
      </w:r>
      <w:r>
        <w:rPr>
          <w:spacing w:val="-1"/>
        </w:rPr>
        <w:t xml:space="preserve"> </w:t>
      </w:r>
      <w:r>
        <w:t>культуры.</w:t>
      </w:r>
    </w:p>
    <w:p w:rsidR="00644A77" w:rsidRDefault="00644A77">
      <w:pPr>
        <w:pStyle w:val="BodyText"/>
      </w:pP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сказки.</w:t>
      </w:r>
    </w:p>
    <w:p w:rsidR="00644A77" w:rsidRDefault="00644A77">
      <w:pPr>
        <w:pStyle w:val="BodyText"/>
        <w:ind w:right="772"/>
      </w:pPr>
      <w:r>
        <w:t>Круг чтения: народная песня. Чувства, которые рождают песни, темы песен. Описание</w:t>
      </w:r>
      <w:r>
        <w:rPr>
          <w:spacing w:val="1"/>
        </w:rPr>
        <w:t xml:space="preserve"> </w:t>
      </w:r>
      <w:r>
        <w:t>картин природы как способ рассказать в песне о родной земле. Былина как 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 язык (напевность исполнения, выразительность), характеристика 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 песенного сказа, их особенности</w:t>
      </w:r>
      <w:r>
        <w:rPr>
          <w:spacing w:val="1"/>
        </w:rPr>
        <w:t xml:space="preserve"> </w:t>
      </w:r>
      <w:r>
        <w:t>(тема, язык). Язык былин, устаревшие</w:t>
      </w:r>
      <w:r>
        <w:rPr>
          <w:spacing w:val="1"/>
        </w:rPr>
        <w:t xml:space="preserve"> </w:t>
      </w:r>
      <w:r>
        <w:t>слова, их место в былине и представление в современной лексике. Репродукции картин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 эпизодам</w:t>
      </w:r>
      <w:r>
        <w:rPr>
          <w:spacing w:val="-2"/>
        </w:rPr>
        <w:t xml:space="preserve"> </w:t>
      </w:r>
      <w:r>
        <w:t>фольклорного произведения.</w:t>
      </w:r>
    </w:p>
    <w:p w:rsidR="00644A77" w:rsidRDefault="00644A77">
      <w:pPr>
        <w:spacing w:before="1"/>
        <w:ind w:left="1418" w:right="775"/>
        <w:jc w:val="both"/>
        <w:rPr>
          <w:sz w:val="24"/>
        </w:rPr>
      </w:pPr>
      <w:r>
        <w:rPr>
          <w:i/>
          <w:w w:val="95"/>
          <w:sz w:val="24"/>
        </w:rPr>
        <w:t xml:space="preserve">Произведения для чтения: </w:t>
      </w:r>
      <w:r>
        <w:rPr>
          <w:w w:val="95"/>
          <w:sz w:val="24"/>
        </w:rPr>
        <w:t>малые жанры фольклора, русская народная сказка</w:t>
      </w:r>
      <w:r>
        <w:rPr>
          <w:spacing w:val="111"/>
          <w:sz w:val="24"/>
        </w:rPr>
        <w:t xml:space="preserve"> </w:t>
      </w:r>
      <w:r>
        <w:rPr>
          <w:w w:val="95"/>
          <w:sz w:val="24"/>
        </w:rPr>
        <w:t>«Иван-царевич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серый</w:t>
      </w:r>
      <w:r>
        <w:rPr>
          <w:spacing w:val="12"/>
          <w:sz w:val="24"/>
        </w:rPr>
        <w:t xml:space="preserve"> </w:t>
      </w:r>
      <w:r>
        <w:rPr>
          <w:sz w:val="24"/>
        </w:rPr>
        <w:t>волк»,</w:t>
      </w:r>
      <w:r>
        <w:rPr>
          <w:spacing w:val="12"/>
          <w:sz w:val="24"/>
        </w:rPr>
        <w:t xml:space="preserve"> </w:t>
      </w:r>
      <w:r>
        <w:rPr>
          <w:sz w:val="24"/>
        </w:rPr>
        <w:t>былина</w:t>
      </w:r>
      <w:r>
        <w:rPr>
          <w:spacing w:val="12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Илье</w:t>
      </w:r>
      <w:r>
        <w:rPr>
          <w:spacing w:val="11"/>
          <w:sz w:val="24"/>
        </w:rPr>
        <w:t xml:space="preserve"> </w:t>
      </w:r>
      <w:r>
        <w:rPr>
          <w:sz w:val="24"/>
        </w:rPr>
        <w:t>Муромце</w:t>
      </w:r>
    </w:p>
    <w:p w:rsidR="00644A77" w:rsidRDefault="00644A77">
      <w:pPr>
        <w:pStyle w:val="BodyText"/>
        <w:ind w:right="772"/>
      </w:pP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-1"/>
        </w:rPr>
        <w:t xml:space="preserve"> </w:t>
      </w:r>
      <w:r>
        <w:t>рифма, ритм.</w:t>
      </w:r>
    </w:p>
    <w:p w:rsidR="00644A77" w:rsidRDefault="00644A77">
      <w:pPr>
        <w:pStyle w:val="BodyText"/>
        <w:ind w:right="771"/>
      </w:pPr>
      <w:r>
        <w:t>Литературные сказки А.</w:t>
      </w:r>
      <w:r>
        <w:rPr>
          <w:spacing w:val="1"/>
        </w:rPr>
        <w:t xml:space="preserve"> </w:t>
      </w:r>
      <w:r>
        <w:t>С. Пушкина в стихах (по выбору, например, «Сказка о 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 царевне Лебеди»). Нравственный смысл произведения, структура сказочного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повтора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 сказок с фольклорными. Положительные и отрицательные герои, волшебные</w:t>
      </w:r>
      <w:r>
        <w:rPr>
          <w:spacing w:val="-57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</w:p>
    <w:p w:rsidR="00644A77" w:rsidRDefault="00644A77">
      <w:pPr>
        <w:pStyle w:val="BodyText"/>
        <w:ind w:right="690"/>
      </w:pPr>
      <w:r>
        <w:rPr>
          <w:i/>
        </w:rPr>
        <w:t>Произведения</w:t>
      </w:r>
      <w:r>
        <w:rPr>
          <w:i/>
          <w:spacing w:val="16"/>
        </w:rPr>
        <w:t xml:space="preserve"> </w:t>
      </w:r>
      <w:r>
        <w:rPr>
          <w:i/>
        </w:rPr>
        <w:t>для</w:t>
      </w:r>
      <w:r>
        <w:rPr>
          <w:i/>
          <w:spacing w:val="75"/>
        </w:rPr>
        <w:t xml:space="preserve"> </w:t>
      </w:r>
      <w:r>
        <w:rPr>
          <w:i/>
        </w:rPr>
        <w:t>чтения:</w:t>
      </w:r>
      <w:r>
        <w:rPr>
          <w:i/>
          <w:spacing w:val="74"/>
        </w:rPr>
        <w:t xml:space="preserve"> </w:t>
      </w:r>
      <w:r>
        <w:t>А.С.</w:t>
      </w:r>
      <w:r>
        <w:rPr>
          <w:spacing w:val="75"/>
        </w:rPr>
        <w:t xml:space="preserve"> </w:t>
      </w:r>
      <w:r>
        <w:t>Пушкин</w:t>
      </w:r>
      <w:r>
        <w:rPr>
          <w:spacing w:val="75"/>
        </w:rPr>
        <w:t xml:space="preserve"> </w:t>
      </w:r>
      <w:r>
        <w:t>«Сказка</w:t>
      </w:r>
      <w:r>
        <w:rPr>
          <w:spacing w:val="73"/>
        </w:rPr>
        <w:t xml:space="preserve"> </w:t>
      </w:r>
      <w:r>
        <w:t>о</w:t>
      </w:r>
      <w:r>
        <w:rPr>
          <w:spacing w:val="74"/>
        </w:rPr>
        <w:t xml:space="preserve"> </w:t>
      </w:r>
      <w:r>
        <w:t>царе</w:t>
      </w:r>
      <w:r>
        <w:rPr>
          <w:spacing w:val="75"/>
        </w:rPr>
        <w:t xml:space="preserve"> </w:t>
      </w:r>
      <w:r>
        <w:t>Салтане,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сыне</w:t>
      </w:r>
      <w:r>
        <w:rPr>
          <w:spacing w:val="6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славном</w:t>
      </w:r>
      <w:r>
        <w:rPr>
          <w:spacing w:val="-58"/>
        </w:rPr>
        <w:t xml:space="preserve"> </w:t>
      </w:r>
      <w:r>
        <w:t>и могучем богатыре князе Гвидоне Салтановиче и о прекрасной царевне Лебеди», «В тот</w:t>
      </w:r>
      <w:r>
        <w:rPr>
          <w:spacing w:val="1"/>
        </w:rPr>
        <w:t xml:space="preserve"> </w:t>
      </w:r>
      <w:r>
        <w:t>год</w:t>
      </w:r>
      <w:r>
        <w:rPr>
          <w:spacing w:val="23"/>
        </w:rPr>
        <w:t xml:space="preserve"> </w:t>
      </w:r>
      <w:r>
        <w:t>осенняя</w:t>
      </w:r>
      <w:r>
        <w:rPr>
          <w:spacing w:val="26"/>
        </w:rPr>
        <w:t xml:space="preserve"> </w:t>
      </w:r>
      <w:r>
        <w:t>погода...»,</w:t>
      </w:r>
      <w:r>
        <w:rPr>
          <w:spacing w:val="39"/>
        </w:rPr>
        <w:t xml:space="preserve"> </w:t>
      </w:r>
      <w:r>
        <w:t>«Опрятней</w:t>
      </w:r>
      <w:r>
        <w:rPr>
          <w:spacing w:val="35"/>
        </w:rPr>
        <w:t xml:space="preserve"> </w:t>
      </w:r>
      <w:r>
        <w:t>модного</w:t>
      </w:r>
      <w:r>
        <w:rPr>
          <w:spacing w:val="35"/>
        </w:rPr>
        <w:t xml:space="preserve"> </w:t>
      </w:r>
      <w:r>
        <w:t>паркета...»</w:t>
      </w:r>
    </w:p>
    <w:p w:rsidR="00644A77" w:rsidRDefault="00644A77">
      <w:pPr>
        <w:pStyle w:val="BodyText"/>
        <w:ind w:right="772"/>
      </w:pPr>
      <w:r>
        <w:t>Творчество И. А. Крылова. Басня — произведение-поучение, которое помогает увидеть</w:t>
      </w:r>
      <w:r>
        <w:rPr>
          <w:spacing w:val="1"/>
        </w:rPr>
        <w:t xml:space="preserve"> </w:t>
      </w:r>
      <w:r>
        <w:t>свои и чужие недостатки. Иносказание в баснях 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 — великий русский</w:t>
      </w:r>
      <w:r>
        <w:rPr>
          <w:spacing w:val="1"/>
        </w:rPr>
        <w:t xml:space="preserve"> </w:t>
      </w:r>
      <w:r>
        <w:t>баснописец. Басни И. А. Крылова (не менее двух): назначение, темы и герои, особенности</w:t>
      </w:r>
      <w:r>
        <w:rPr>
          <w:spacing w:val="-57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Явная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скрытая</w:t>
      </w:r>
      <w:r>
        <w:rPr>
          <w:spacing w:val="-4"/>
        </w:rPr>
        <w:t xml:space="preserve"> </w:t>
      </w:r>
      <w:r>
        <w:t>мораль</w:t>
      </w:r>
      <w:r>
        <w:rPr>
          <w:spacing w:val="-1"/>
        </w:rPr>
        <w:t xml:space="preserve"> </w:t>
      </w:r>
      <w:r>
        <w:t>басен.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крылатых</w:t>
      </w:r>
      <w:r>
        <w:rPr>
          <w:spacing w:val="-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644A77" w:rsidRDefault="00644A77">
      <w:pPr>
        <w:spacing w:before="1"/>
        <w:ind w:left="141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119"/>
          <w:sz w:val="24"/>
        </w:rPr>
        <w:t xml:space="preserve"> </w:t>
      </w:r>
      <w:r>
        <w:rPr>
          <w:sz w:val="24"/>
        </w:rPr>
        <w:t>И.А.</w:t>
      </w:r>
      <w:r>
        <w:rPr>
          <w:spacing w:val="51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118"/>
          <w:sz w:val="24"/>
        </w:rPr>
        <w:t xml:space="preserve"> </w:t>
      </w:r>
      <w:r>
        <w:rPr>
          <w:sz w:val="24"/>
        </w:rPr>
        <w:t>«Ворона</w:t>
      </w:r>
      <w:r>
        <w:rPr>
          <w:spacing w:val="11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Лисица»,</w:t>
      </w:r>
      <w:r>
        <w:rPr>
          <w:spacing w:val="61"/>
          <w:sz w:val="24"/>
        </w:rPr>
        <w:t xml:space="preserve"> </w:t>
      </w:r>
      <w:r>
        <w:rPr>
          <w:sz w:val="24"/>
        </w:rPr>
        <w:t>«Лисица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виноград»,</w:t>
      </w:r>
    </w:p>
    <w:p w:rsidR="00644A77" w:rsidRDefault="00644A77">
      <w:pPr>
        <w:pStyle w:val="BodyText"/>
      </w:pPr>
      <w:r>
        <w:t>«Мартышка</w:t>
      </w:r>
      <w:r>
        <w:rPr>
          <w:spacing w:val="2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очки»</w:t>
      </w:r>
    </w:p>
    <w:p w:rsidR="00644A77" w:rsidRDefault="00644A77">
      <w:pPr>
        <w:pStyle w:val="BodyText"/>
        <w:ind w:right="772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ХIХ—ХХ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Лирические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 и писателей (не менее пяти авторов по выбору): Ф. И. Тютчева, А.</w:t>
      </w:r>
      <w:r>
        <w:rPr>
          <w:spacing w:val="1"/>
        </w:rPr>
        <w:t xml:space="preserve"> </w:t>
      </w:r>
      <w:r>
        <w:t>А. Фета, М. Ю. Лермонтова, А. Н. Майкова, Н. А. Некрасова, А.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Блока, С.   А.</w:t>
      </w:r>
      <w:r>
        <w:rPr>
          <w:spacing w:val="1"/>
        </w:rPr>
        <w:t xml:space="preserve"> </w:t>
      </w:r>
      <w:r>
        <w:t>Есенина, К. Д. Бальмонта, И. А. Бунина, А. П. Чехова, К. Г. Паустовского и др. Чувства,</w:t>
      </w:r>
      <w:r>
        <w:rPr>
          <w:spacing w:val="1"/>
        </w:rPr>
        <w:t xml:space="preserve"> </w:t>
      </w:r>
      <w:r>
        <w:t>вызываемые лирическими произведениями. Средства выразительности в 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6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6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55"/>
        </w:rPr>
        <w:t xml:space="preserve"> </w:t>
      </w:r>
      <w:r>
        <w:t>Сравнение</w:t>
      </w:r>
      <w:r>
        <w:rPr>
          <w:spacing w:val="55"/>
        </w:rPr>
        <w:t xml:space="preserve"> </w:t>
      </w:r>
      <w:r>
        <w:t>средств</w:t>
      </w:r>
      <w:r>
        <w:rPr>
          <w:spacing w:val="55"/>
        </w:rPr>
        <w:t xml:space="preserve"> </w:t>
      </w:r>
      <w:r>
        <w:t>создания</w:t>
      </w:r>
      <w:r>
        <w:rPr>
          <w:spacing w:val="56"/>
        </w:rPr>
        <w:t xml:space="preserve"> </w:t>
      </w:r>
      <w:r>
        <w:t>пейзажа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тексте-описании</w:t>
      </w:r>
      <w:r>
        <w:rPr>
          <w:spacing w:val="56"/>
        </w:rPr>
        <w:t xml:space="preserve"> </w:t>
      </w:r>
      <w:r>
        <w:t>(эпитеты,</w:t>
      </w:r>
      <w:r>
        <w:rPr>
          <w:spacing w:val="56"/>
        </w:rPr>
        <w:t xml:space="preserve"> </w:t>
      </w:r>
      <w:r>
        <w:t>сравнения,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77"/>
      </w:pP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(тон, темп, мелодия).</w:t>
      </w:r>
    </w:p>
    <w:p w:rsidR="00644A77" w:rsidRDefault="00644A77">
      <w:pPr>
        <w:spacing w:before="1"/>
        <w:ind w:left="1418"/>
        <w:jc w:val="both"/>
        <w:rPr>
          <w:sz w:val="24"/>
        </w:rPr>
      </w:pPr>
      <w:r>
        <w:rPr>
          <w:i/>
          <w:w w:val="105"/>
          <w:sz w:val="24"/>
        </w:rPr>
        <w:t>Произведения</w:t>
      </w:r>
      <w:r>
        <w:rPr>
          <w:i/>
          <w:spacing w:val="12"/>
          <w:w w:val="105"/>
          <w:sz w:val="24"/>
        </w:rPr>
        <w:t xml:space="preserve"> </w:t>
      </w:r>
      <w:r>
        <w:rPr>
          <w:i/>
          <w:w w:val="105"/>
          <w:sz w:val="24"/>
        </w:rPr>
        <w:t>для</w:t>
      </w:r>
      <w:r>
        <w:rPr>
          <w:i/>
          <w:spacing w:val="12"/>
          <w:w w:val="105"/>
          <w:sz w:val="24"/>
        </w:rPr>
        <w:t xml:space="preserve"> </w:t>
      </w:r>
      <w:r>
        <w:rPr>
          <w:i/>
          <w:w w:val="105"/>
          <w:sz w:val="24"/>
        </w:rPr>
        <w:t>чтения:</w:t>
      </w:r>
      <w:r>
        <w:rPr>
          <w:i/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Ф.И.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Тютчев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«Есть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осени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первоначальной...»,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 xml:space="preserve">А.А. 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Фет</w:t>
      </w:r>
    </w:p>
    <w:p w:rsidR="00644A77" w:rsidRDefault="00644A77">
      <w:pPr>
        <w:pStyle w:val="BodyText"/>
        <w:ind w:right="770"/>
      </w:pPr>
      <w:r>
        <w:t>«Кот</w:t>
      </w:r>
      <w:r>
        <w:rPr>
          <w:spacing w:val="1"/>
        </w:rPr>
        <w:t xml:space="preserve"> </w:t>
      </w:r>
      <w:r>
        <w:t>поёт,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прищуря»,</w:t>
      </w:r>
      <w:r>
        <w:rPr>
          <w:spacing w:val="1"/>
        </w:rPr>
        <w:t xml:space="preserve"> </w:t>
      </w:r>
      <w:r>
        <w:t>«Мама!</w:t>
      </w:r>
      <w:r>
        <w:rPr>
          <w:spacing w:val="60"/>
        </w:rPr>
        <w:t xml:space="preserve"> </w:t>
      </w:r>
      <w:r>
        <w:t>Глянь-ка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окошка...»,</w:t>
      </w:r>
      <w:r>
        <w:rPr>
          <w:spacing w:val="60"/>
        </w:rPr>
        <w:t xml:space="preserve"> </w:t>
      </w:r>
      <w:r>
        <w:t>А.Н.</w:t>
      </w:r>
      <w:r>
        <w:rPr>
          <w:spacing w:val="60"/>
        </w:rPr>
        <w:t xml:space="preserve"> </w:t>
      </w:r>
      <w:r>
        <w:t>Майков</w:t>
      </w:r>
      <w:r>
        <w:rPr>
          <w:spacing w:val="60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С.А.</w:t>
      </w:r>
      <w:r>
        <w:rPr>
          <w:spacing w:val="67"/>
        </w:rPr>
        <w:t xml:space="preserve"> </w:t>
      </w:r>
      <w:r>
        <w:t>Есенин</w:t>
      </w:r>
      <w:r>
        <w:rPr>
          <w:spacing w:val="86"/>
        </w:rPr>
        <w:t xml:space="preserve"> </w:t>
      </w:r>
      <w:r>
        <w:t>«Берёза»,</w:t>
      </w:r>
      <w:r>
        <w:rPr>
          <w:spacing w:val="90"/>
        </w:rPr>
        <w:t xml:space="preserve"> </w:t>
      </w:r>
      <w:r>
        <w:t>Н.А.</w:t>
      </w:r>
      <w:r>
        <w:rPr>
          <w:spacing w:val="82"/>
        </w:rPr>
        <w:t xml:space="preserve"> </w:t>
      </w:r>
      <w:r>
        <w:t>Некрасов</w:t>
      </w:r>
      <w:r>
        <w:rPr>
          <w:spacing w:val="50"/>
        </w:rPr>
        <w:t xml:space="preserve"> </w:t>
      </w:r>
      <w:r>
        <w:t xml:space="preserve">«Железная    </w:t>
      </w:r>
      <w:r>
        <w:rPr>
          <w:spacing w:val="33"/>
        </w:rPr>
        <w:t xml:space="preserve"> </w:t>
      </w:r>
      <w:r>
        <w:t>дорога»</w:t>
      </w:r>
      <w:r>
        <w:rPr>
          <w:spacing w:val="119"/>
        </w:rPr>
        <w:t xml:space="preserve"> </w:t>
      </w:r>
      <w:r>
        <w:t xml:space="preserve">(отрывок),    </w:t>
      </w:r>
      <w:r>
        <w:rPr>
          <w:spacing w:val="32"/>
        </w:rPr>
        <w:t xml:space="preserve"> </w:t>
      </w:r>
      <w:r>
        <w:t>А.А.</w:t>
      </w:r>
      <w:r>
        <w:rPr>
          <w:spacing w:val="119"/>
        </w:rPr>
        <w:t xml:space="preserve"> </w:t>
      </w:r>
      <w:r>
        <w:t>Блок</w:t>
      </w:r>
    </w:p>
    <w:p w:rsidR="00644A77" w:rsidRDefault="00644A77">
      <w:pPr>
        <w:pStyle w:val="BodyText"/>
      </w:pPr>
      <w:r>
        <w:t>‹Ворона»,</w:t>
      </w:r>
      <w:r>
        <w:rPr>
          <w:spacing w:val="58"/>
        </w:rPr>
        <w:t xml:space="preserve"> </w:t>
      </w:r>
      <w:r>
        <w:t>И.А.</w:t>
      </w:r>
      <w:r>
        <w:rPr>
          <w:spacing w:val="64"/>
        </w:rPr>
        <w:t xml:space="preserve"> </w:t>
      </w:r>
      <w:r>
        <w:t>Бунин</w:t>
      </w:r>
      <w:r>
        <w:rPr>
          <w:spacing w:val="117"/>
        </w:rPr>
        <w:t xml:space="preserve"> </w:t>
      </w:r>
      <w:r>
        <w:t>«Первый</w:t>
      </w:r>
      <w:r>
        <w:rPr>
          <w:spacing w:val="117"/>
        </w:rPr>
        <w:t xml:space="preserve"> </w:t>
      </w:r>
      <w:r>
        <w:t>снег»</w:t>
      </w:r>
    </w:p>
    <w:p w:rsidR="00644A77" w:rsidRDefault="00644A77">
      <w:pPr>
        <w:pStyle w:val="BodyText"/>
        <w:ind w:right="769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</w:t>
      </w:r>
      <w:r>
        <w:t>.</w:t>
      </w:r>
      <w:r>
        <w:rPr>
          <w:spacing w:val="1"/>
        </w:rPr>
        <w:t xml:space="preserve"> </w:t>
      </w:r>
      <w:r>
        <w:rPr>
          <w:i/>
        </w:rPr>
        <w:t>Жанровое</w:t>
      </w:r>
      <w:r>
        <w:rPr>
          <w:i/>
          <w:spacing w:val="1"/>
        </w:rPr>
        <w:t xml:space="preserve"> </w:t>
      </w:r>
      <w:r>
        <w:rPr>
          <w:i/>
        </w:rPr>
        <w:t>многообразие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60"/>
        </w:rPr>
        <w:t xml:space="preserve"> </w:t>
      </w:r>
      <w:r>
        <w:rPr>
          <w:i/>
        </w:rPr>
        <w:t>Толстого: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, рассказы, басни, быль (не менее трёх произведений).</w:t>
      </w:r>
      <w:r>
        <w:rPr>
          <w:spacing w:val="1"/>
        </w:rPr>
        <w:t xml:space="preserve"> </w:t>
      </w:r>
      <w:r>
        <w:t>Рассказ как повествование:</w:t>
      </w:r>
      <w:r>
        <w:rPr>
          <w:spacing w:val="1"/>
        </w:rPr>
        <w:t xml:space="preserve"> </w:t>
      </w:r>
      <w:r>
        <w:t>связь содержания с реальным событием. Структурные части произведения (композиция):</w:t>
      </w:r>
      <w:r>
        <w:rPr>
          <w:spacing w:val="1"/>
        </w:rPr>
        <w:t xml:space="preserve"> </w:t>
      </w:r>
      <w:r>
        <w:t>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 планов. Сюжет рассказа: основные события, главные герои, действующие лица,</w:t>
      </w:r>
      <w:r>
        <w:rPr>
          <w:spacing w:val="1"/>
        </w:rPr>
        <w:t xml:space="preserve"> </w:t>
      </w:r>
      <w:r>
        <w:t>различение рассказчика и</w:t>
      </w:r>
      <w:r>
        <w:rPr>
          <w:spacing w:val="1"/>
        </w:rPr>
        <w:t xml:space="preserve"> </w:t>
      </w:r>
      <w:r>
        <w:t>автора произведения. Художественные особенности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описания,</w:t>
      </w:r>
      <w:r>
        <w:rPr>
          <w:spacing w:val="-1"/>
        </w:rPr>
        <w:t xml:space="preserve"> </w:t>
      </w:r>
      <w:r>
        <w:t>текста-рассуждения.</w:t>
      </w:r>
    </w:p>
    <w:p w:rsidR="00644A77" w:rsidRDefault="00644A77">
      <w:pPr>
        <w:pStyle w:val="BodyText"/>
        <w:tabs>
          <w:tab w:val="left" w:pos="3062"/>
          <w:tab w:val="left" w:pos="3660"/>
          <w:tab w:val="left" w:pos="7196"/>
          <w:tab w:val="left" w:pos="9370"/>
        </w:tabs>
        <w:spacing w:before="1"/>
        <w:ind w:right="776"/>
        <w:jc w:val="left"/>
      </w:pPr>
      <w:r>
        <w:rPr>
          <w:i/>
        </w:rPr>
        <w:t>Произведения</w:t>
      </w:r>
      <w:r>
        <w:rPr>
          <w:i/>
        </w:rPr>
        <w:tab/>
        <w:t>для</w:t>
      </w:r>
      <w:r>
        <w:rPr>
          <w:i/>
        </w:rPr>
        <w:tab/>
        <w:t>чтения:</w:t>
      </w:r>
      <w:r>
        <w:rPr>
          <w:i/>
          <w:spacing w:val="1"/>
        </w:rPr>
        <w:t xml:space="preserve"> </w:t>
      </w:r>
      <w:r>
        <w:t>Л.Н.Толстой</w:t>
      </w:r>
      <w:r>
        <w:rPr>
          <w:spacing w:val="1"/>
        </w:rPr>
        <w:t xml:space="preserve"> </w:t>
      </w:r>
      <w:r>
        <w:t>«Лебеди», «Зайцы», «Прыжок»,</w:t>
      </w:r>
      <w:r>
        <w:rPr>
          <w:spacing w:val="1"/>
        </w:rPr>
        <w:t xml:space="preserve"> </w:t>
      </w:r>
      <w:r>
        <w:t>«Акула».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0"/>
        </w:rPr>
        <w:t xml:space="preserve"> </w:t>
      </w:r>
      <w:r>
        <w:t>сказка</w:t>
      </w:r>
      <w:r>
        <w:rPr>
          <w:i/>
        </w:rPr>
        <w:t>.</w:t>
      </w:r>
      <w:r>
        <w:rPr>
          <w:i/>
          <w:spacing w:val="11"/>
        </w:rPr>
        <w:t xml:space="preserve"> </w:t>
      </w:r>
      <w:r>
        <w:t>Литературная</w:t>
      </w:r>
      <w:r>
        <w:rPr>
          <w:spacing w:val="10"/>
        </w:rPr>
        <w:t xml:space="preserve"> </w:t>
      </w:r>
      <w:r>
        <w:t>сказка</w:t>
      </w:r>
      <w:r>
        <w:rPr>
          <w:spacing w:val="9"/>
        </w:rPr>
        <w:t xml:space="preserve"> </w:t>
      </w:r>
      <w:r>
        <w:t>русских</w:t>
      </w:r>
      <w:r>
        <w:rPr>
          <w:spacing w:val="10"/>
        </w:rPr>
        <w:t xml:space="preserve"> </w:t>
      </w:r>
      <w:r>
        <w:t>писателей</w:t>
      </w:r>
      <w:r>
        <w:rPr>
          <w:spacing w:val="11"/>
        </w:rPr>
        <w:t xml:space="preserve"> </w:t>
      </w:r>
      <w:r>
        <w:t>(не</w:t>
      </w:r>
      <w:r>
        <w:rPr>
          <w:spacing w:val="12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двух).</w:t>
      </w:r>
      <w:r>
        <w:rPr>
          <w:spacing w:val="10"/>
        </w:rPr>
        <w:t xml:space="preserve"> </w:t>
      </w:r>
      <w:r>
        <w:t>Круг</w:t>
      </w:r>
      <w:r>
        <w:rPr>
          <w:spacing w:val="-57"/>
        </w:rPr>
        <w:t xml:space="preserve"> </w:t>
      </w:r>
      <w:r>
        <w:t>чтения:</w:t>
      </w:r>
      <w:r>
        <w:rPr>
          <w:spacing w:val="7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Д.</w:t>
      </w:r>
      <w:r>
        <w:rPr>
          <w:spacing w:val="9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Мамина-Сибиряка,</w:t>
      </w:r>
      <w:r>
        <w:rPr>
          <w:spacing w:val="10"/>
        </w:rPr>
        <w:t xml:space="preserve"> </w:t>
      </w:r>
      <w:r>
        <w:t>В.</w:t>
      </w:r>
      <w:r>
        <w:rPr>
          <w:spacing w:val="79"/>
        </w:rPr>
        <w:t xml:space="preserve"> </w:t>
      </w:r>
      <w:r>
        <w:t>Ф.</w:t>
      </w:r>
      <w:r>
        <w:tab/>
        <w:t>Одоевского,</w:t>
      </w:r>
      <w:r>
        <w:rPr>
          <w:spacing w:val="9"/>
        </w:rPr>
        <w:t xml:space="preserve"> </w:t>
      </w:r>
      <w:r>
        <w:t>В.</w:t>
      </w:r>
      <w:r>
        <w:rPr>
          <w:spacing w:val="80"/>
        </w:rPr>
        <w:t xml:space="preserve"> </w:t>
      </w:r>
      <w:r>
        <w:t>М.</w:t>
      </w:r>
      <w:r>
        <w:tab/>
        <w:t>Гаршина,</w:t>
      </w:r>
      <w:r>
        <w:rPr>
          <w:spacing w:val="4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Горького,</w:t>
      </w:r>
      <w:r>
        <w:rPr>
          <w:spacing w:val="44"/>
        </w:rPr>
        <w:t xml:space="preserve"> </w:t>
      </w:r>
      <w:r>
        <w:t>И.</w:t>
      </w:r>
      <w:r>
        <w:rPr>
          <w:spacing w:val="45"/>
        </w:rPr>
        <w:t xml:space="preserve"> </w:t>
      </w:r>
      <w:r>
        <w:t>С.</w:t>
      </w:r>
      <w:r>
        <w:rPr>
          <w:spacing w:val="45"/>
        </w:rPr>
        <w:t xml:space="preserve"> </w:t>
      </w:r>
      <w:r>
        <w:t>Соколова-Микитова,</w:t>
      </w:r>
      <w:r>
        <w:rPr>
          <w:spacing w:val="45"/>
        </w:rPr>
        <w:t xml:space="preserve"> </w:t>
      </w:r>
      <w:r>
        <w:t>Г.</w:t>
      </w:r>
      <w:r>
        <w:rPr>
          <w:spacing w:val="46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Скребицкого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др.</w:t>
      </w:r>
      <w:r>
        <w:rPr>
          <w:spacing w:val="45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авторских</w:t>
      </w:r>
      <w:r>
        <w:rPr>
          <w:spacing w:val="-57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(сюжет, язык, герои).</w:t>
      </w:r>
    </w:p>
    <w:p w:rsidR="00644A77" w:rsidRDefault="00644A77">
      <w:pPr>
        <w:pStyle w:val="BodyText"/>
        <w:jc w:val="left"/>
      </w:pPr>
      <w:r>
        <w:t>Составление</w:t>
      </w:r>
      <w:r>
        <w:rPr>
          <w:spacing w:val="55"/>
        </w:rPr>
        <w:t xml:space="preserve"> </w:t>
      </w:r>
      <w:r>
        <w:t>аннотации.</w:t>
      </w:r>
    </w:p>
    <w:p w:rsidR="00644A77" w:rsidRDefault="00644A77">
      <w:pPr>
        <w:pStyle w:val="BodyText"/>
        <w:ind w:right="691"/>
        <w:jc w:val="left"/>
      </w:pPr>
      <w:r>
        <w:rPr>
          <w:i/>
          <w:w w:val="105"/>
        </w:rPr>
        <w:t>Произведения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для</w:t>
      </w:r>
      <w:r>
        <w:rPr>
          <w:i/>
          <w:spacing w:val="2"/>
          <w:w w:val="105"/>
        </w:rPr>
        <w:t xml:space="preserve"> </w:t>
      </w:r>
      <w:r>
        <w:rPr>
          <w:i/>
          <w:w w:val="105"/>
        </w:rPr>
        <w:t>чтения:</w:t>
      </w:r>
      <w:r>
        <w:rPr>
          <w:i/>
          <w:spacing w:val="2"/>
          <w:w w:val="105"/>
        </w:rPr>
        <w:t xml:space="preserve"> </w:t>
      </w:r>
      <w:r>
        <w:rPr>
          <w:w w:val="105"/>
        </w:rPr>
        <w:t>В.М.</w:t>
      </w:r>
      <w:r>
        <w:rPr>
          <w:spacing w:val="1"/>
          <w:w w:val="105"/>
        </w:rPr>
        <w:t xml:space="preserve"> </w:t>
      </w:r>
      <w:r>
        <w:rPr>
          <w:w w:val="105"/>
        </w:rPr>
        <w:t>Гаршин</w:t>
      </w:r>
      <w:r>
        <w:rPr>
          <w:spacing w:val="4"/>
          <w:w w:val="105"/>
        </w:rPr>
        <w:t xml:space="preserve"> </w:t>
      </w:r>
      <w:r>
        <w:rPr>
          <w:w w:val="105"/>
        </w:rPr>
        <w:t>«Лягушка-путешественница», И.С. Соколов-</w:t>
      </w:r>
      <w:r>
        <w:rPr>
          <w:spacing w:val="-60"/>
          <w:w w:val="105"/>
        </w:rPr>
        <w:t xml:space="preserve"> </w:t>
      </w:r>
      <w:r>
        <w:rPr>
          <w:w w:val="105"/>
        </w:rPr>
        <w:t>Микитов</w:t>
      </w:r>
      <w:r>
        <w:rPr>
          <w:spacing w:val="-3"/>
          <w:w w:val="105"/>
        </w:rPr>
        <w:t xml:space="preserve"> </w:t>
      </w:r>
      <w:r>
        <w:rPr>
          <w:w w:val="105"/>
        </w:rPr>
        <w:t>«Листопадничек»,</w:t>
      </w:r>
      <w:r>
        <w:rPr>
          <w:spacing w:val="1"/>
          <w:w w:val="105"/>
        </w:rPr>
        <w:t xml:space="preserve"> </w:t>
      </w:r>
      <w:r>
        <w:rPr>
          <w:w w:val="105"/>
        </w:rPr>
        <w:t>М. Горький «Случайс</w:t>
      </w:r>
      <w:r>
        <w:rPr>
          <w:spacing w:val="-7"/>
          <w:w w:val="105"/>
        </w:rPr>
        <w:t xml:space="preserve"> </w:t>
      </w:r>
      <w:r>
        <w:rPr>
          <w:w w:val="105"/>
        </w:rPr>
        <w:t>Евсейкой»</w:t>
      </w:r>
    </w:p>
    <w:p w:rsidR="00644A77" w:rsidRDefault="00644A77">
      <w:pPr>
        <w:pStyle w:val="BodyText"/>
        <w:ind w:right="773"/>
      </w:pPr>
      <w:r>
        <w:t>Произведения о взаимоотношениях человека и животных. Человек и его отношения с</w:t>
      </w:r>
      <w:r>
        <w:rPr>
          <w:spacing w:val="1"/>
        </w:rPr>
        <w:t xml:space="preserve"> </w:t>
      </w:r>
      <w:r>
        <w:t>животными: верность, преданность, забота и любовь. Круг чтения (по выбору, не менее</w:t>
      </w:r>
      <w:r>
        <w:rPr>
          <w:spacing w:val="1"/>
        </w:rPr>
        <w:t xml:space="preserve"> </w:t>
      </w:r>
      <w:r>
        <w:t>четырёх авторов): произведения Д. Н. Мамина-Сибиряка, К. Г. Паустовского,</w:t>
      </w:r>
      <w:r>
        <w:rPr>
          <w:spacing w:val="1"/>
        </w:rPr>
        <w:t xml:space="preserve"> </w:t>
      </w:r>
      <w:r>
        <w:t>М. М.</w:t>
      </w:r>
      <w:r>
        <w:rPr>
          <w:spacing w:val="1"/>
        </w:rPr>
        <w:t xml:space="preserve"> </w:t>
      </w:r>
      <w:r>
        <w:t xml:space="preserve">Пришвина,  </w:t>
      </w:r>
      <w:r>
        <w:rPr>
          <w:spacing w:val="1"/>
        </w:rPr>
        <w:t xml:space="preserve"> </w:t>
      </w:r>
      <w:r>
        <w:t xml:space="preserve">С. В.  </w:t>
      </w:r>
      <w:r>
        <w:rPr>
          <w:spacing w:val="1"/>
        </w:rPr>
        <w:t xml:space="preserve"> </w:t>
      </w:r>
      <w:r>
        <w:t>Образцова,</w:t>
      </w:r>
      <w:r>
        <w:rPr>
          <w:spacing w:val="60"/>
        </w:rPr>
        <w:t xml:space="preserve"> </w:t>
      </w:r>
      <w:r>
        <w:t xml:space="preserve">В. Л.   </w:t>
      </w:r>
      <w:r>
        <w:rPr>
          <w:spacing w:val="1"/>
        </w:rPr>
        <w:t xml:space="preserve"> </w:t>
      </w:r>
      <w:r>
        <w:t>Дурова, Б. С. Житкова. Особенности рассказа: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61"/>
        </w:rPr>
        <w:t xml:space="preserve"> </w:t>
      </w:r>
      <w:r>
        <w:t>героя,</w:t>
      </w:r>
      <w:r>
        <w:rPr>
          <w:spacing w:val="-5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интерьера).</w:t>
      </w:r>
    </w:p>
    <w:p w:rsidR="00644A77" w:rsidRDefault="00644A77">
      <w:pPr>
        <w:pStyle w:val="BodyText"/>
        <w:ind w:right="771"/>
      </w:pPr>
      <w:r>
        <w:rPr>
          <w:i/>
        </w:rPr>
        <w:t xml:space="preserve">Произведения для чтения: </w:t>
      </w:r>
      <w:r>
        <w:t>Б.С.Житков «Про обезьянку», 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«Барсучий</w:t>
      </w:r>
      <w:r>
        <w:rPr>
          <w:spacing w:val="1"/>
        </w:rPr>
        <w:t xml:space="preserve"> </w:t>
      </w:r>
      <w:r>
        <w:t>нос»,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Варюга»,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«Приёмыш»,</w:t>
      </w:r>
      <w:r>
        <w:rPr>
          <w:spacing w:val="1"/>
        </w:rPr>
        <w:t xml:space="preserve"> </w:t>
      </w:r>
      <w:r>
        <w:t>А.И.</w:t>
      </w:r>
      <w:r>
        <w:rPr>
          <w:spacing w:val="60"/>
        </w:rPr>
        <w:t xml:space="preserve"> </w:t>
      </w:r>
      <w:r>
        <w:t>Куприн</w:t>
      </w:r>
      <w:r>
        <w:rPr>
          <w:spacing w:val="61"/>
        </w:rPr>
        <w:t xml:space="preserve"> </w:t>
      </w:r>
      <w:r>
        <w:t>«Барбос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Жулька»</w:t>
      </w:r>
    </w:p>
    <w:p w:rsidR="00644A77" w:rsidRDefault="00644A77">
      <w:pPr>
        <w:pStyle w:val="BodyText"/>
        <w:ind w:right="772"/>
      </w:pPr>
      <w:r>
        <w:t>Произведения</w:t>
      </w:r>
      <w:r>
        <w:rPr>
          <w:spacing w:val="1"/>
        </w:rPr>
        <w:t xml:space="preserve"> </w:t>
      </w:r>
      <w:r>
        <w:t>о детях.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— герои произведений:</w:t>
      </w:r>
      <w:r>
        <w:rPr>
          <w:spacing w:val="1"/>
        </w:rPr>
        <w:t xml:space="preserve"> </w:t>
      </w:r>
      <w:r>
        <w:t>раскрытие тем «Разные 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4"/>
        </w:rPr>
        <w:t xml:space="preserve"> </w:t>
      </w:r>
      <w:r>
        <w:t>произведения:</w:t>
      </w:r>
      <w:r>
        <w:rPr>
          <w:spacing w:val="16"/>
        </w:rPr>
        <w:t xml:space="preserve"> </w:t>
      </w:r>
      <w:r>
        <w:t>время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место</w:t>
      </w:r>
      <w:r>
        <w:rPr>
          <w:spacing w:val="16"/>
        </w:rPr>
        <w:t xml:space="preserve"> </w:t>
      </w:r>
      <w:r>
        <w:t>проживания,</w:t>
      </w:r>
      <w:r>
        <w:rPr>
          <w:spacing w:val="14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внешнего</w:t>
      </w:r>
      <w:r>
        <w:rPr>
          <w:spacing w:val="14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 события сюжета, отношение к ним героев произведения. Оценка нравственных</w:t>
      </w:r>
      <w:r>
        <w:rPr>
          <w:spacing w:val="-57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проявляющихся в</w:t>
      </w:r>
      <w:r>
        <w:rPr>
          <w:spacing w:val="-1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время.</w:t>
      </w:r>
    </w:p>
    <w:p w:rsidR="00644A77" w:rsidRDefault="00644A77">
      <w:pPr>
        <w:spacing w:before="1"/>
        <w:ind w:left="1418" w:right="68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Л.</w:t>
      </w:r>
      <w:r>
        <w:rPr>
          <w:spacing w:val="61"/>
          <w:sz w:val="24"/>
        </w:rPr>
        <w:t xml:space="preserve"> </w:t>
      </w:r>
      <w:r>
        <w:rPr>
          <w:sz w:val="24"/>
        </w:rPr>
        <w:t>Пантелеев</w:t>
      </w:r>
      <w:r>
        <w:rPr>
          <w:spacing w:val="61"/>
          <w:sz w:val="24"/>
        </w:rPr>
        <w:t xml:space="preserve"> </w:t>
      </w:r>
      <w:r>
        <w:rPr>
          <w:sz w:val="24"/>
        </w:rPr>
        <w:t>«На</w:t>
      </w:r>
      <w:r>
        <w:rPr>
          <w:spacing w:val="61"/>
          <w:sz w:val="24"/>
        </w:rPr>
        <w:t xml:space="preserve"> </w:t>
      </w:r>
      <w:r>
        <w:rPr>
          <w:sz w:val="24"/>
        </w:rPr>
        <w:t>ялике»,</w:t>
      </w:r>
      <w:r>
        <w:rPr>
          <w:spacing w:val="6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Гайдар «Тимур</w:t>
      </w:r>
      <w:r>
        <w:rPr>
          <w:spacing w:val="60"/>
          <w:sz w:val="24"/>
        </w:rPr>
        <w:t xml:space="preserve"> </w:t>
      </w:r>
      <w:r>
        <w:rPr>
          <w:sz w:val="24"/>
        </w:rPr>
        <w:t>и 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команда»</w:t>
      </w:r>
      <w:r>
        <w:rPr>
          <w:spacing w:val="30"/>
          <w:sz w:val="24"/>
        </w:rPr>
        <w:t xml:space="preserve"> </w:t>
      </w:r>
      <w:r>
        <w:rPr>
          <w:sz w:val="24"/>
        </w:rPr>
        <w:t>(отрывки),</w:t>
      </w:r>
      <w:r>
        <w:rPr>
          <w:spacing w:val="48"/>
          <w:sz w:val="24"/>
        </w:rPr>
        <w:t xml:space="preserve"> </w:t>
      </w:r>
      <w:r>
        <w:rPr>
          <w:sz w:val="24"/>
        </w:rPr>
        <w:t>Л.</w:t>
      </w:r>
      <w:r>
        <w:rPr>
          <w:spacing w:val="19"/>
          <w:sz w:val="24"/>
        </w:rPr>
        <w:t xml:space="preserve"> </w:t>
      </w:r>
      <w:r>
        <w:rPr>
          <w:sz w:val="24"/>
        </w:rPr>
        <w:t>Кассиль</w:t>
      </w:r>
    </w:p>
    <w:p w:rsidR="00644A77" w:rsidRDefault="00644A77">
      <w:pPr>
        <w:pStyle w:val="BodyText"/>
        <w:ind w:right="777"/>
      </w:pPr>
      <w:r>
        <w:rPr>
          <w:i/>
        </w:rPr>
        <w:t>Юмористические произведения</w:t>
      </w:r>
      <w:r>
        <w:t>. Комичность как основа сюжета. Герой юмористического</w:t>
      </w:r>
      <w:r>
        <w:rPr>
          <w:spacing w:val="-57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</w:p>
    <w:p w:rsidR="00644A77" w:rsidRDefault="00644A77">
      <w:pPr>
        <w:pStyle w:val="BodyText"/>
        <w:ind w:right="780"/>
      </w:pPr>
      <w:r>
        <w:t>Авторы юмористических рассказов (не менее двух произведений): М. М. Зощенко, Н. Н.</w:t>
      </w:r>
      <w:r>
        <w:rPr>
          <w:spacing w:val="1"/>
        </w:rPr>
        <w:t xml:space="preserve"> </w:t>
      </w:r>
      <w:r>
        <w:t>Носов,</w:t>
      </w:r>
      <w:r>
        <w:rPr>
          <w:spacing w:val="-1"/>
        </w:rPr>
        <w:t xml:space="preserve"> </w:t>
      </w:r>
      <w:r>
        <w:t>В. В. Голявкин</w:t>
      </w:r>
      <w:r>
        <w:rPr>
          <w:spacing w:val="-2"/>
        </w:rPr>
        <w:t xml:space="preserve"> </w:t>
      </w:r>
      <w:r>
        <w:t>и др.</w:t>
      </w:r>
    </w:p>
    <w:p w:rsidR="00644A77" w:rsidRDefault="00644A77">
      <w:pPr>
        <w:pStyle w:val="BodyText"/>
        <w:ind w:right="774"/>
      </w:pPr>
      <w:r>
        <w:rPr>
          <w:i/>
          <w:w w:val="105"/>
        </w:rPr>
        <w:t>Произведения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для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чтения:</w:t>
      </w:r>
      <w:r>
        <w:rPr>
          <w:i/>
          <w:spacing w:val="1"/>
          <w:w w:val="105"/>
        </w:rPr>
        <w:t xml:space="preserve"> </w:t>
      </w:r>
      <w:r>
        <w:rPr>
          <w:w w:val="105"/>
        </w:rPr>
        <w:t>В.Ю.</w:t>
      </w:r>
      <w:r>
        <w:rPr>
          <w:spacing w:val="1"/>
          <w:w w:val="105"/>
        </w:rPr>
        <w:t xml:space="preserve"> </w:t>
      </w:r>
      <w:r>
        <w:rPr>
          <w:w w:val="105"/>
        </w:rPr>
        <w:t>Драгунский</w:t>
      </w:r>
      <w:r>
        <w:rPr>
          <w:spacing w:val="1"/>
          <w:w w:val="105"/>
        </w:rPr>
        <w:t xml:space="preserve"> </w:t>
      </w:r>
      <w:r>
        <w:rPr>
          <w:w w:val="105"/>
        </w:rPr>
        <w:t>«Денискины</w:t>
      </w:r>
      <w:r>
        <w:rPr>
          <w:spacing w:val="1"/>
          <w:w w:val="105"/>
        </w:rPr>
        <w:t xml:space="preserve"> </w:t>
      </w:r>
      <w:r>
        <w:rPr>
          <w:w w:val="105"/>
        </w:rPr>
        <w:t>рассказы»</w:t>
      </w:r>
      <w:r>
        <w:rPr>
          <w:spacing w:val="1"/>
          <w:w w:val="105"/>
        </w:rPr>
        <w:t xml:space="preserve"> </w:t>
      </w:r>
      <w:r>
        <w:rPr>
          <w:w w:val="105"/>
        </w:rPr>
        <w:t>(1-2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произведения),</w:t>
      </w:r>
      <w:r>
        <w:rPr>
          <w:spacing w:val="-3"/>
          <w:w w:val="105"/>
        </w:rPr>
        <w:t xml:space="preserve"> </w:t>
      </w:r>
      <w:r>
        <w:rPr>
          <w:w w:val="105"/>
        </w:rPr>
        <w:t>Н.Н.</w:t>
      </w:r>
      <w:r>
        <w:rPr>
          <w:spacing w:val="-3"/>
          <w:w w:val="105"/>
        </w:rPr>
        <w:t xml:space="preserve"> </w:t>
      </w:r>
      <w:r>
        <w:rPr>
          <w:w w:val="105"/>
        </w:rPr>
        <w:t>Носов «Весёлая</w:t>
      </w:r>
      <w:r>
        <w:rPr>
          <w:spacing w:val="-1"/>
          <w:w w:val="105"/>
        </w:rPr>
        <w:t xml:space="preserve"> </w:t>
      </w:r>
      <w:r>
        <w:rPr>
          <w:w w:val="105"/>
        </w:rPr>
        <w:t>семейка»</w:t>
      </w:r>
      <w:r>
        <w:rPr>
          <w:spacing w:val="-2"/>
          <w:w w:val="105"/>
        </w:rPr>
        <w:t xml:space="preserve"> </w:t>
      </w:r>
      <w:r>
        <w:rPr>
          <w:w w:val="105"/>
        </w:rPr>
        <w:t>(1-2</w:t>
      </w:r>
      <w:r>
        <w:rPr>
          <w:spacing w:val="-3"/>
          <w:w w:val="105"/>
        </w:rPr>
        <w:t xml:space="preserve"> </w:t>
      </w:r>
      <w:r>
        <w:rPr>
          <w:w w:val="105"/>
        </w:rPr>
        <w:t>рассказа</w:t>
      </w:r>
      <w:r>
        <w:rPr>
          <w:spacing w:val="-3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цикла)</w:t>
      </w:r>
    </w:p>
    <w:p w:rsidR="00644A77" w:rsidRDefault="00644A77">
      <w:pPr>
        <w:pStyle w:val="BodyText"/>
        <w:ind w:right="774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 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Ц. Топелиуса,</w:t>
      </w:r>
      <w:r>
        <w:rPr>
          <w:spacing w:val="60"/>
        </w:rPr>
        <w:t xml:space="preserve"> </w:t>
      </w:r>
      <w:r>
        <w:t>Р. Киплинга,</w:t>
      </w:r>
      <w:r>
        <w:rPr>
          <w:spacing w:val="60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Родари, С. Лагерлёф. Особенности авторских сказок (сюжет, язык, герои). Рассказы о</w:t>
      </w:r>
      <w:r>
        <w:rPr>
          <w:spacing w:val="1"/>
        </w:rPr>
        <w:t xml:space="preserve"> </w:t>
      </w:r>
      <w:r>
        <w:t>животных зарубежных писателей. Известные переводчики зарубежной литературы: С. Я.</w:t>
      </w:r>
      <w:r>
        <w:rPr>
          <w:spacing w:val="1"/>
        </w:rPr>
        <w:t xml:space="preserve"> </w:t>
      </w:r>
      <w:r>
        <w:t>Маршак,</w:t>
      </w:r>
      <w:r>
        <w:rPr>
          <w:spacing w:val="-1"/>
        </w:rPr>
        <w:t xml:space="preserve"> </w:t>
      </w:r>
      <w:r>
        <w:t>К. И.</w:t>
      </w:r>
      <w:r>
        <w:rPr>
          <w:spacing w:val="-1"/>
        </w:rPr>
        <w:t xml:space="preserve"> </w:t>
      </w:r>
      <w:r>
        <w:t>Чуковский, Б. В. Заходер.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71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 xml:space="preserve">чтения: </w:t>
      </w:r>
      <w:r>
        <w:t>X.-K. Андерсен «Гадкий утёнок», Ш. Пeppo «Подарок феи»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 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 и 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 деятельности. Использование с учётом учебных задач аппарата издания</w:t>
      </w:r>
      <w:r>
        <w:rPr>
          <w:spacing w:val="1"/>
        </w:rPr>
        <w:t xml:space="preserve"> </w:t>
      </w:r>
      <w:r>
        <w:t>(обложка, оглавление, аннотация, предисловие, иллюстрации). Правила юного 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рукописными книгами.</w:t>
      </w:r>
    </w:p>
    <w:p w:rsidR="00644A77" w:rsidRDefault="00644A77">
      <w:pPr>
        <w:pStyle w:val="BodyText"/>
        <w:spacing w:before="1"/>
        <w:ind w:right="690"/>
      </w:pP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чтения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3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освоению</w:t>
      </w:r>
      <w:r>
        <w:rPr>
          <w:spacing w:val="1"/>
          <w:w w:val="105"/>
        </w:rPr>
        <w:t xml:space="preserve"> </w:t>
      </w:r>
      <w:r>
        <w:rPr>
          <w:w w:val="105"/>
        </w:rPr>
        <w:t>ряда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действий: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познавательных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универсальных 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3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8"/>
          <w:w w:val="105"/>
        </w:rPr>
        <w:t xml:space="preserve"> </w:t>
      </w:r>
      <w:r>
        <w:rPr>
          <w:w w:val="105"/>
        </w:rPr>
        <w:t>совместной</w:t>
      </w:r>
      <w:r>
        <w:rPr>
          <w:spacing w:val="14"/>
          <w:w w:val="105"/>
        </w:rPr>
        <w:t xml:space="preserve"> </w:t>
      </w:r>
      <w:r>
        <w:rPr>
          <w:w w:val="105"/>
        </w:rPr>
        <w:t>деятельности.</w:t>
      </w:r>
    </w:p>
    <w:p w:rsidR="00644A77" w:rsidRDefault="00644A77">
      <w:pPr>
        <w:pStyle w:val="BodyText"/>
        <w:ind w:right="691"/>
      </w:pPr>
      <w:r>
        <w:rPr>
          <w:w w:val="105"/>
        </w:rPr>
        <w:t>Базовые</w:t>
      </w:r>
      <w:r>
        <w:rPr>
          <w:spacing w:val="1"/>
          <w:w w:val="105"/>
        </w:rPr>
        <w:t xml:space="preserve"> </w:t>
      </w:r>
      <w:r>
        <w:rPr>
          <w:w w:val="105"/>
        </w:rPr>
        <w:t>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3"/>
          <w:w w:val="105"/>
        </w:rPr>
        <w:t xml:space="preserve"> </w:t>
      </w:r>
      <w:r>
        <w:rPr>
          <w:w w:val="105"/>
        </w:rPr>
        <w:t>действий способствуют</w:t>
      </w:r>
      <w:r>
        <w:rPr>
          <w:spacing w:val="-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5"/>
          <w:w w:val="105"/>
        </w:rPr>
        <w:t xml:space="preserve"> </w:t>
      </w:r>
      <w:r>
        <w:rPr>
          <w:w w:val="105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1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61"/>
          <w:sz w:val="24"/>
        </w:rPr>
        <w:t xml:space="preserve"> </w:t>
      </w:r>
      <w:r>
        <w:rPr>
          <w:sz w:val="24"/>
        </w:rPr>
        <w:t>прозаические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(без</w:t>
      </w:r>
      <w:r>
        <w:rPr>
          <w:spacing w:val="12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before="1"/>
        <w:ind w:right="689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 произведения;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 обосновывать принадлежность к 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тему и главную мысль, делить текст на части, озаглавливать их, находить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тексте заданный эпизод, определять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героя;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9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61"/>
          <w:sz w:val="24"/>
        </w:rPr>
        <w:t xml:space="preserve"> </w:t>
      </w:r>
      <w:r>
        <w:rPr>
          <w:sz w:val="24"/>
        </w:rPr>
        <w:t>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61"/>
          <w:sz w:val="24"/>
        </w:rPr>
        <w:t xml:space="preserve"> </w:t>
      </w:r>
      <w:r>
        <w:rPr>
          <w:sz w:val="24"/>
        </w:rPr>
        <w:t>жанрам;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жанра,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0" w:firstLine="0"/>
        <w:rPr>
          <w:sz w:val="24"/>
        </w:rPr>
      </w:pPr>
      <w:r>
        <w:rPr>
          <w:sz w:val="24"/>
        </w:rPr>
        <w:t>исследовать 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интерьер).</w:t>
      </w:r>
    </w:p>
    <w:p w:rsidR="00644A77" w:rsidRDefault="00644A77">
      <w:pPr>
        <w:pStyle w:val="BodyText"/>
        <w:ind w:right="69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24"/>
        </w:rPr>
        <w:t xml:space="preserve"> </w:t>
      </w:r>
      <w:r>
        <w:t>формированию</w:t>
      </w:r>
      <w:r>
        <w:rPr>
          <w:spacing w:val="38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3543"/>
        </w:tabs>
        <w:ind w:right="692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информацию</w:t>
      </w:r>
      <w:r>
        <w:rPr>
          <w:spacing w:val="34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34"/>
          <w:sz w:val="24"/>
        </w:rPr>
        <w:t xml:space="preserve"> </w:t>
      </w:r>
      <w:r>
        <w:rPr>
          <w:sz w:val="24"/>
        </w:rPr>
        <w:t>(текст),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(иллюстрация),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20"/>
          <w:sz w:val="24"/>
        </w:rPr>
        <w:t xml:space="preserve"> </w:t>
      </w:r>
      <w:r>
        <w:rPr>
          <w:sz w:val="24"/>
        </w:rPr>
        <w:t>(музыкальное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2983"/>
          <w:tab w:val="left" w:pos="5054"/>
          <w:tab w:val="left" w:pos="7510"/>
          <w:tab w:val="left" w:pos="9356"/>
        </w:tabs>
        <w:ind w:right="691" w:firstLine="0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иллюстрации</w:t>
      </w:r>
      <w:r>
        <w:rPr>
          <w:spacing w:val="84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тексту,</w:t>
      </w:r>
      <w:r>
        <w:rPr>
          <w:spacing w:val="85"/>
          <w:sz w:val="24"/>
        </w:rPr>
        <w:t xml:space="preserve"> </w:t>
      </w:r>
      <w:r>
        <w:rPr>
          <w:sz w:val="24"/>
        </w:rPr>
        <w:t>соотносить</w:t>
      </w:r>
      <w:r>
        <w:rPr>
          <w:sz w:val="24"/>
        </w:rPr>
        <w:tab/>
        <w:t>произведения</w:t>
      </w:r>
      <w:r>
        <w:rPr>
          <w:sz w:val="24"/>
        </w:rPr>
        <w:tab/>
        <w:t>литературы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2" w:lineRule="exact"/>
        <w:ind w:left="1702" w:hanging="28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8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аннотацию.</w:t>
      </w:r>
    </w:p>
    <w:p w:rsidR="00644A77" w:rsidRDefault="00644A77">
      <w:pPr>
        <w:pStyle w:val="BodyText"/>
        <w:ind w:right="691" w:firstLine="707"/>
        <w:jc w:val="left"/>
      </w:pPr>
      <w:r>
        <w:t>Коммуникативные</w:t>
      </w:r>
      <w:r>
        <w:rPr>
          <w:spacing w:val="8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способствуют</w:t>
      </w:r>
      <w:r>
        <w:rPr>
          <w:spacing w:val="1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(подробно, выборочно, с изменением лица); выразительно исполнять стихотворное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настроение;</w:t>
      </w: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ind w:left="1418" w:right="2061" w:firstLine="360"/>
        <w:rPr>
          <w:sz w:val="24"/>
        </w:rPr>
      </w:pPr>
      <w:r>
        <w:rPr>
          <w:sz w:val="24"/>
        </w:rPr>
        <w:t>сочинять простые истории (сказки, рассказы) по аналогии.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понимать цель чтения, удерживать её в памяти, использовать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слух;</w:t>
      </w: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(самоконтроля)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 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644A77" w:rsidRDefault="00644A77">
      <w:pPr>
        <w:pStyle w:val="BodyTex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spacing w:before="73" w:line="242" w:lineRule="auto"/>
        <w:ind w:right="694"/>
        <w:rPr>
          <w:sz w:val="24"/>
        </w:rPr>
      </w:pPr>
      <w:r>
        <w:rPr>
          <w:sz w:val="24"/>
        </w:rPr>
        <w:t>участвовать в совместной деятельности: выполнять роли лидера, 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равноправие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дружелюбие;</w:t>
      </w: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в коллективной театрализованной деятельности читать по ролям, инсценировать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произведения фольклора и художественной литературы; выбирать роль,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замыслом;</w:t>
      </w:r>
    </w:p>
    <w:p w:rsidR="00644A77" w:rsidRDefault="00644A77" w:rsidP="00404B6E">
      <w:pPr>
        <w:pStyle w:val="ListParagraph"/>
        <w:numPr>
          <w:ilvl w:val="1"/>
          <w:numId w:val="99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осуществлять взаимопомощь, проявлять ответственность при выполнении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работы,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2"/>
          <w:sz w:val="24"/>
        </w:rPr>
        <w:t xml:space="preserve"> </w:t>
      </w:r>
      <w:r>
        <w:rPr>
          <w:sz w:val="24"/>
        </w:rPr>
        <w:t>дело.</w:t>
      </w:r>
    </w:p>
    <w:p w:rsidR="00644A77" w:rsidRDefault="00644A77" w:rsidP="00404B6E">
      <w:pPr>
        <w:pStyle w:val="Heading1"/>
        <w:numPr>
          <w:ilvl w:val="0"/>
          <w:numId w:val="96"/>
        </w:numPr>
        <w:tabs>
          <w:tab w:val="left" w:pos="1599"/>
        </w:tabs>
        <w:spacing w:line="275" w:lineRule="exact"/>
        <w:ind w:left="1598" w:hanging="181"/>
      </w:pPr>
      <w:r>
        <w:t>КЛАСС</w:t>
      </w:r>
    </w:p>
    <w:p w:rsidR="00644A77" w:rsidRDefault="00644A77">
      <w:pPr>
        <w:pStyle w:val="BodyText"/>
        <w:ind w:right="688"/>
      </w:pP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 (по</w:t>
      </w:r>
      <w:r>
        <w:rPr>
          <w:spacing w:val="1"/>
        </w:rPr>
        <w:t xml:space="preserve"> </w:t>
      </w:r>
      <w:r>
        <w:t>выбору, не менее четырёх, например произведения И. С. Никитина, Н. М.</w:t>
      </w:r>
      <w:r>
        <w:rPr>
          <w:spacing w:val="1"/>
        </w:rPr>
        <w:t xml:space="preserve"> </w:t>
      </w:r>
      <w:r>
        <w:t>Языкова, С. Т.</w:t>
      </w:r>
      <w:r>
        <w:rPr>
          <w:spacing w:val="1"/>
        </w:rPr>
        <w:t xml:space="preserve"> </w:t>
      </w:r>
      <w:r>
        <w:t>Романовского, А. Т.</w:t>
      </w:r>
      <w:r>
        <w:rPr>
          <w:spacing w:val="1"/>
        </w:rPr>
        <w:t xml:space="preserve"> </w:t>
      </w:r>
      <w:r>
        <w:t>Твардовского, М. М. Пришвина, С. Д. Дрожжина, В. М. Пескова и</w:t>
      </w:r>
      <w:r>
        <w:rPr>
          <w:spacing w:val="1"/>
        </w:rPr>
        <w:t xml:space="preserve"> </w:t>
      </w:r>
      <w:r>
        <w:t>др.). Представление о проявлении любви к родной земле в литературе разных народов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60"/>
        </w:rPr>
        <w:t xml:space="preserve"> </w:t>
      </w:r>
      <w:r>
        <w:t>Великой</w:t>
      </w:r>
      <w:r>
        <w:rPr>
          <w:spacing w:val="60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 в произведениях литературы (на примере рассказов А. П. Платонова, Л. А. Кассиля,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К. Железняка, С. П.</w:t>
      </w:r>
      <w:r>
        <w:rPr>
          <w:spacing w:val="-1"/>
        </w:rPr>
        <w:t xml:space="preserve"> </w:t>
      </w:r>
      <w:r>
        <w:t>Алексеева).</w:t>
      </w:r>
    </w:p>
    <w:p w:rsidR="00644A77" w:rsidRDefault="00644A77">
      <w:pPr>
        <w:pStyle w:val="BodyText"/>
      </w:pPr>
      <w:r>
        <w:t>Осознание</w:t>
      </w:r>
      <w:r>
        <w:rPr>
          <w:spacing w:val="-5"/>
        </w:rPr>
        <w:t xml:space="preserve"> </w:t>
      </w:r>
      <w:r>
        <w:t>понятия:</w:t>
      </w:r>
      <w:r>
        <w:rPr>
          <w:spacing w:val="-5"/>
        </w:rPr>
        <w:t xml:space="preserve"> </w:t>
      </w:r>
      <w:r>
        <w:t>поступок,</w:t>
      </w:r>
      <w:r>
        <w:rPr>
          <w:spacing w:val="-3"/>
        </w:rPr>
        <w:t xml:space="preserve"> </w:t>
      </w:r>
      <w:r>
        <w:t>подвиг.</w:t>
      </w:r>
    </w:p>
    <w:p w:rsidR="00644A77" w:rsidRDefault="00644A77">
      <w:pPr>
        <w:pStyle w:val="BodyText"/>
        <w:ind w:right="776"/>
      </w:pPr>
      <w:r>
        <w:rPr>
          <w:i/>
        </w:rPr>
        <w:t>Круг чтения</w:t>
      </w:r>
      <w:r>
        <w:t>: народная и авторская песня: понятие исторической песни, знакомство с</w:t>
      </w:r>
      <w:r>
        <w:rPr>
          <w:spacing w:val="1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 Великой Отечественной</w:t>
      </w:r>
      <w:r>
        <w:rPr>
          <w:spacing w:val="-1"/>
        </w:rPr>
        <w:t xml:space="preserve"> </w:t>
      </w:r>
      <w:r>
        <w:t>войны.</w:t>
      </w:r>
    </w:p>
    <w:p w:rsidR="00644A77" w:rsidRDefault="00644A77">
      <w:pPr>
        <w:pStyle w:val="BodyText"/>
        <w:ind w:right="688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«Родине»,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</w:t>
      </w:r>
      <w:r>
        <w:rPr>
          <w:spacing w:val="1"/>
        </w:rPr>
        <w:t xml:space="preserve"> </w:t>
      </w:r>
      <w:r>
        <w:t>«Родине»,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Твардовский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малой»</w:t>
      </w:r>
      <w:r>
        <w:rPr>
          <w:spacing w:val="1"/>
        </w:rPr>
        <w:t xml:space="preserve"> </w:t>
      </w:r>
      <w:r>
        <w:t>(отрывок), С.Т. Романовский 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-1"/>
        </w:rPr>
        <w:t xml:space="preserve"> </w:t>
      </w:r>
      <w:r>
        <w:t>С.П.</w:t>
      </w:r>
      <w:r>
        <w:rPr>
          <w:spacing w:val="-1"/>
        </w:rPr>
        <w:t xml:space="preserve"> </w:t>
      </w:r>
      <w:r>
        <w:t>Алексеев</w:t>
      </w:r>
      <w:r>
        <w:rPr>
          <w:spacing w:val="-1"/>
        </w:rPr>
        <w:t xml:space="preserve"> </w:t>
      </w:r>
      <w:r>
        <w:t>(1-2 рассказа</w:t>
      </w:r>
      <w:r>
        <w:rPr>
          <w:spacing w:val="2"/>
        </w:rPr>
        <w:t xml:space="preserve"> </w:t>
      </w:r>
      <w:r>
        <w:t>военно-</w:t>
      </w:r>
      <w:r>
        <w:rPr>
          <w:spacing w:val="-2"/>
        </w:rPr>
        <w:t xml:space="preserve"> </w:t>
      </w:r>
      <w:r>
        <w:t>исторической</w:t>
      </w:r>
      <w:r>
        <w:rPr>
          <w:spacing w:val="33"/>
        </w:rPr>
        <w:t xml:space="preserve"> </w:t>
      </w:r>
      <w:r>
        <w:t>тематики)</w:t>
      </w:r>
    </w:p>
    <w:p w:rsidR="00644A77" w:rsidRDefault="00644A77">
      <w:pPr>
        <w:pStyle w:val="BodyText"/>
        <w:ind w:right="773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 по выбору). Многообразие видов фольклора: словесный, 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-57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 (А. Н. Афанасьев, В. И. Даль). Виды сказок: о</w:t>
      </w:r>
      <w:r>
        <w:rPr>
          <w:spacing w:val="1"/>
        </w:rPr>
        <w:t xml:space="preserve"> </w:t>
      </w:r>
      <w:r>
        <w:t>животных, бытовые, волшебные. Отражение в произведениях фольклора нравственных</w:t>
      </w:r>
      <w:r>
        <w:rPr>
          <w:spacing w:val="1"/>
        </w:rPr>
        <w:t xml:space="preserve"> </w:t>
      </w:r>
      <w:r>
        <w:t>ценностей, быта и культуры народов мира. Сходство фольклорных произведений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по тематике,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1"/>
        </w:rPr>
        <w:t xml:space="preserve"> </w:t>
      </w:r>
      <w:r>
        <w:t>сюжеты).</w:t>
      </w:r>
    </w:p>
    <w:p w:rsidR="00644A77" w:rsidRDefault="00644A77">
      <w:pPr>
        <w:pStyle w:val="BodyText"/>
        <w:ind w:right="770"/>
      </w:pPr>
      <w:r>
        <w:rPr>
          <w:i/>
        </w:rPr>
        <w:t>Круг чтения</w:t>
      </w:r>
      <w:r>
        <w:t>: былина как эпическая песня о героическом событии. Герой былины —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Алёши</w:t>
      </w:r>
      <w:r>
        <w:rPr>
          <w:spacing w:val="60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-57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1"/>
        </w:rPr>
        <w:t xml:space="preserve"> </w:t>
      </w:r>
      <w:r>
        <w:t>выразительности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былине:</w:t>
      </w:r>
      <w:r>
        <w:rPr>
          <w:spacing w:val="6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 повторы, гипербола. Устаревшие слова, их место в былине и представление в</w:t>
      </w:r>
      <w:r>
        <w:rPr>
          <w:spacing w:val="-57"/>
        </w:rPr>
        <w:t xml:space="preserve"> </w:t>
      </w:r>
      <w:r>
        <w:t>современной лексике. Народные былинно-сказочные темы в творчестве художника В. М.</w:t>
      </w:r>
      <w:r>
        <w:rPr>
          <w:spacing w:val="1"/>
        </w:rPr>
        <w:t xml:space="preserve"> </w:t>
      </w:r>
      <w:r>
        <w:t>Васнецова.</w:t>
      </w:r>
    </w:p>
    <w:p w:rsidR="00644A77" w:rsidRDefault="00644A77">
      <w:pPr>
        <w:pStyle w:val="BodyText"/>
        <w:ind w:right="689"/>
      </w:pPr>
      <w:r>
        <w:rPr>
          <w:i/>
        </w:rPr>
        <w:t xml:space="preserve">Произведения для чтения: </w:t>
      </w:r>
      <w:r>
        <w:t>произведения малых жанров фольклора, народные сказки (2-3</w:t>
      </w:r>
      <w:r>
        <w:rPr>
          <w:spacing w:val="1"/>
        </w:rPr>
        <w:t xml:space="preserve"> </w:t>
      </w:r>
      <w:r>
        <w:t>сказки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выбору),</w:t>
      </w:r>
      <w:r>
        <w:rPr>
          <w:spacing w:val="36"/>
        </w:rPr>
        <w:t xml:space="preserve"> </w:t>
      </w:r>
      <w:r>
        <w:t>сказки</w:t>
      </w:r>
      <w:r>
        <w:rPr>
          <w:spacing w:val="97"/>
        </w:rPr>
        <w:t xml:space="preserve"> </w:t>
      </w:r>
      <w:r>
        <w:t>народов</w:t>
      </w:r>
      <w:r>
        <w:rPr>
          <w:spacing w:val="97"/>
        </w:rPr>
        <w:t xml:space="preserve"> </w:t>
      </w:r>
      <w:r>
        <w:t>России</w:t>
      </w:r>
      <w:r>
        <w:rPr>
          <w:spacing w:val="96"/>
        </w:rPr>
        <w:t xml:space="preserve"> </w:t>
      </w:r>
      <w:r>
        <w:t>(2-3</w:t>
      </w:r>
      <w:r>
        <w:rPr>
          <w:spacing w:val="99"/>
        </w:rPr>
        <w:t xml:space="preserve"> </w:t>
      </w:r>
      <w:r>
        <w:t>сказкипо</w:t>
      </w:r>
      <w:r>
        <w:rPr>
          <w:spacing w:val="24"/>
        </w:rPr>
        <w:t xml:space="preserve"> </w:t>
      </w:r>
      <w:r>
        <w:t>выбору),</w:t>
      </w:r>
      <w:r>
        <w:rPr>
          <w:spacing w:val="23"/>
        </w:rPr>
        <w:t xml:space="preserve"> </w:t>
      </w:r>
      <w:r>
        <w:t>6ылины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Илье</w:t>
      </w:r>
      <w:r>
        <w:rPr>
          <w:spacing w:val="-2"/>
        </w:rPr>
        <w:t xml:space="preserve"> </w:t>
      </w:r>
      <w:r>
        <w:t>Муромце,</w:t>
      </w:r>
      <w:r>
        <w:rPr>
          <w:spacing w:val="2"/>
        </w:rPr>
        <w:t xml:space="preserve"> </w:t>
      </w:r>
      <w:r>
        <w:t>Алёше</w:t>
      </w:r>
      <w:r>
        <w:rPr>
          <w:spacing w:val="-1"/>
        </w:rPr>
        <w:t xml:space="preserve"> </w:t>
      </w:r>
      <w:r>
        <w:t>Поповиче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Добрыне</w:t>
      </w:r>
      <w:r>
        <w:rPr>
          <w:spacing w:val="2"/>
        </w:rPr>
        <w:t xml:space="preserve"> </w:t>
      </w:r>
      <w:r>
        <w:t>Никитиче</w:t>
      </w:r>
      <w:r>
        <w:rPr>
          <w:spacing w:val="8"/>
        </w:rPr>
        <w:t xml:space="preserve"> </w:t>
      </w:r>
      <w:r>
        <w:t>(1-2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:rsidR="00644A77" w:rsidRDefault="00644A77">
      <w:pPr>
        <w:pStyle w:val="BodyText"/>
        <w:ind w:right="775"/>
      </w:pP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 эпитет, олицетворение, метафора). Круг чтения: литературные сказки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стихах: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мёртвой царевне и о семи богатырях». 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-1"/>
        </w:rPr>
        <w:t xml:space="preserve"> </w:t>
      </w:r>
      <w:r>
        <w:t>язык авторской</w:t>
      </w:r>
      <w:r>
        <w:rPr>
          <w:spacing w:val="1"/>
        </w:rPr>
        <w:t xml:space="preserve"> </w:t>
      </w:r>
      <w:r>
        <w:t>сказки.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76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богатырях»,</w:t>
      </w:r>
      <w:r>
        <w:rPr>
          <w:spacing w:val="18"/>
        </w:rPr>
        <w:t xml:space="preserve"> </w:t>
      </w:r>
      <w:r>
        <w:t>«Няне»,</w:t>
      </w:r>
      <w:r>
        <w:rPr>
          <w:spacing w:val="7"/>
        </w:rPr>
        <w:t xml:space="preserve"> </w:t>
      </w:r>
      <w:r>
        <w:t>«Осень»</w:t>
      </w:r>
      <w:r>
        <w:rPr>
          <w:spacing w:val="17"/>
        </w:rPr>
        <w:t xml:space="preserve"> </w:t>
      </w:r>
      <w:r>
        <w:t>(отрывки),</w:t>
      </w:r>
      <w:r>
        <w:rPr>
          <w:spacing w:val="14"/>
        </w:rPr>
        <w:t xml:space="preserve"> </w:t>
      </w:r>
      <w:r>
        <w:t>«3имняя</w:t>
      </w:r>
      <w:r>
        <w:rPr>
          <w:spacing w:val="14"/>
        </w:rPr>
        <w:t xml:space="preserve"> </w:t>
      </w:r>
      <w:r>
        <w:t>дорога»</w:t>
      </w:r>
    </w:p>
    <w:p w:rsidR="00644A77" w:rsidRDefault="00644A77">
      <w:pPr>
        <w:pStyle w:val="BodyText"/>
        <w:spacing w:before="1"/>
        <w:ind w:right="774"/>
      </w:pPr>
      <w:r>
        <w:t>Творчество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басне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лиро-эпическом</w:t>
      </w:r>
      <w:r>
        <w:rPr>
          <w:spacing w:val="1"/>
        </w:rPr>
        <w:t xml:space="preserve"> </w:t>
      </w:r>
      <w:r>
        <w:t>жанре.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 басни на примере произведений И. А. Крылова, И. И. Хемницера, Л. Н. Толстого,</w:t>
      </w:r>
      <w:r>
        <w:rPr>
          <w:spacing w:val="1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Михалкова.</w:t>
      </w:r>
      <w:r>
        <w:rPr>
          <w:spacing w:val="9"/>
        </w:rPr>
        <w:t xml:space="preserve"> </w:t>
      </w:r>
      <w:r>
        <w:t>Басни</w:t>
      </w:r>
      <w:r>
        <w:rPr>
          <w:spacing w:val="9"/>
        </w:rPr>
        <w:t xml:space="preserve"> </w:t>
      </w:r>
      <w:r>
        <w:t>стихотворные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прозаические</w:t>
      </w:r>
      <w:r>
        <w:rPr>
          <w:spacing w:val="7"/>
        </w:rPr>
        <w:t xml:space="preserve"> </w:t>
      </w:r>
      <w:r>
        <w:t>(не</w:t>
      </w:r>
      <w:r>
        <w:rPr>
          <w:spacing w:val="11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трёх).</w:t>
      </w:r>
      <w:r>
        <w:rPr>
          <w:spacing w:val="7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событий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баснях.</w:t>
      </w:r>
      <w:r>
        <w:rPr>
          <w:spacing w:val="60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басен:</w:t>
      </w:r>
      <w:r>
        <w:rPr>
          <w:spacing w:val="-1"/>
        </w:rPr>
        <w:t xml:space="preserve"> </w:t>
      </w:r>
      <w:r>
        <w:t>назначение, темы и герои, особенности</w:t>
      </w:r>
      <w:r>
        <w:rPr>
          <w:spacing w:val="-2"/>
        </w:rPr>
        <w:t xml:space="preserve"> </w:t>
      </w:r>
      <w:r>
        <w:t>языка.</w:t>
      </w:r>
    </w:p>
    <w:p w:rsidR="00644A77" w:rsidRDefault="00644A77">
      <w:pPr>
        <w:pStyle w:val="BodyText"/>
        <w:ind w:right="69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чтения:</w:t>
      </w:r>
      <w:r>
        <w:rPr>
          <w:i/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И.А.</w:t>
      </w:r>
      <w:r>
        <w:rPr>
          <w:spacing w:val="61"/>
        </w:rPr>
        <w:t xml:space="preserve"> </w:t>
      </w:r>
      <w:r>
        <w:t>«Стрекоза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муравей», «Квартет», И.И.</w:t>
      </w:r>
      <w:r>
        <w:rPr>
          <w:spacing w:val="1"/>
        </w:rPr>
        <w:t xml:space="preserve"> </w:t>
      </w:r>
      <w:r>
        <w:t>Хемницер</w:t>
      </w:r>
      <w:r>
        <w:rPr>
          <w:spacing w:val="59"/>
        </w:rPr>
        <w:t xml:space="preserve"> </w:t>
      </w:r>
      <w:r>
        <w:t>«Стрекоза»,</w:t>
      </w:r>
      <w:r>
        <w:rPr>
          <w:spacing w:val="57"/>
        </w:rPr>
        <w:t xml:space="preserve"> </w:t>
      </w:r>
      <w:r>
        <w:t>Л.Н.</w:t>
      </w:r>
      <w:r>
        <w:rPr>
          <w:spacing w:val="1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«Стрекоза</w:t>
      </w:r>
      <w:r>
        <w:rPr>
          <w:spacing w:val="5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муравье»</w:t>
      </w:r>
    </w:p>
    <w:p w:rsidR="00644A77" w:rsidRDefault="00644A77">
      <w:pPr>
        <w:pStyle w:val="BodyText"/>
        <w:ind w:right="777"/>
      </w:pPr>
      <w:r>
        <w:t>Творчество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 олицетворение); рифма, ритм. Метафора как «свёрнутое» сравнение. Строфа как</w:t>
      </w:r>
      <w:r>
        <w:rPr>
          <w:spacing w:val="1"/>
        </w:rPr>
        <w:t xml:space="preserve"> </w:t>
      </w:r>
      <w:r>
        <w:t>элемент композиции стихотворения. Переносное значение   слов   в</w:t>
      </w:r>
      <w:r>
        <w:rPr>
          <w:spacing w:val="60"/>
        </w:rPr>
        <w:t xml:space="preserve"> </w:t>
      </w:r>
      <w:r>
        <w:t>метафоре. Метафора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стихотворениях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Ю. Лермонтова.</w:t>
      </w:r>
    </w:p>
    <w:p w:rsidR="00644A77" w:rsidRDefault="00644A77">
      <w:pPr>
        <w:spacing w:before="1"/>
        <w:ind w:left="1418"/>
        <w:jc w:val="both"/>
        <w:rPr>
          <w:sz w:val="24"/>
        </w:rPr>
      </w:pPr>
      <w:r>
        <w:rPr>
          <w:i/>
          <w:sz w:val="24"/>
        </w:rPr>
        <w:t xml:space="preserve">Произведения  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для   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М.Ю.</w:t>
      </w:r>
      <w:r>
        <w:rPr>
          <w:spacing w:val="47"/>
          <w:sz w:val="24"/>
        </w:rPr>
        <w:t xml:space="preserve"> </w:t>
      </w:r>
      <w:r>
        <w:rPr>
          <w:sz w:val="24"/>
        </w:rPr>
        <w:t>Лермонтов</w:t>
      </w:r>
      <w:r>
        <w:rPr>
          <w:spacing w:val="46"/>
          <w:sz w:val="24"/>
        </w:rPr>
        <w:t xml:space="preserve"> </w:t>
      </w:r>
      <w:r>
        <w:rPr>
          <w:sz w:val="24"/>
        </w:rPr>
        <w:t>«Утёс»,</w:t>
      </w:r>
      <w:r>
        <w:rPr>
          <w:spacing w:val="49"/>
          <w:sz w:val="24"/>
        </w:rPr>
        <w:t xml:space="preserve"> </w:t>
      </w:r>
      <w:r>
        <w:rPr>
          <w:sz w:val="24"/>
        </w:rPr>
        <w:t>«Пapyc»,</w:t>
      </w:r>
      <w:r>
        <w:rPr>
          <w:spacing w:val="48"/>
          <w:sz w:val="24"/>
        </w:rPr>
        <w:t xml:space="preserve"> </w:t>
      </w:r>
      <w:r>
        <w:rPr>
          <w:sz w:val="24"/>
        </w:rPr>
        <w:t>«Москва,  Москва!</w:t>
      </w:r>
      <w:r>
        <w:rPr>
          <w:spacing w:val="66"/>
          <w:sz w:val="24"/>
        </w:rPr>
        <w:t xml:space="preserve"> </w:t>
      </w:r>
      <w:r>
        <w:rPr>
          <w:sz w:val="24"/>
        </w:rPr>
        <w:t>...</w:t>
      </w:r>
    </w:p>
    <w:p w:rsidR="00644A77" w:rsidRDefault="00644A77">
      <w:pPr>
        <w:ind w:left="1418"/>
        <w:jc w:val="both"/>
        <w:rPr>
          <w:sz w:val="24"/>
        </w:rPr>
      </w:pPr>
      <w:r>
        <w:rPr>
          <w:i/>
          <w:sz w:val="24"/>
        </w:rPr>
        <w:t>Люблю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тебя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сын...»</w:t>
      </w:r>
    </w:p>
    <w:p w:rsidR="00644A77" w:rsidRDefault="00644A77">
      <w:pPr>
        <w:pStyle w:val="BodyText"/>
        <w:ind w:right="691"/>
        <w:jc w:val="left"/>
      </w:pPr>
      <w:r>
        <w:t>Литературная</w:t>
      </w:r>
      <w:r>
        <w:rPr>
          <w:spacing w:val="7"/>
        </w:rPr>
        <w:t xml:space="preserve"> </w:t>
      </w:r>
      <w:r>
        <w:t>сказка.</w:t>
      </w:r>
      <w:r>
        <w:rPr>
          <w:spacing w:val="7"/>
        </w:rPr>
        <w:t xml:space="preserve"> </w:t>
      </w:r>
      <w:r>
        <w:t>Тематика</w:t>
      </w:r>
      <w:r>
        <w:rPr>
          <w:spacing w:val="6"/>
        </w:rPr>
        <w:t xml:space="preserve"> </w:t>
      </w:r>
      <w:r>
        <w:t>авторских</w:t>
      </w:r>
      <w:r>
        <w:rPr>
          <w:spacing w:val="7"/>
        </w:rPr>
        <w:t xml:space="preserve"> </w:t>
      </w:r>
      <w:r>
        <w:t>стихотворных</w:t>
      </w:r>
      <w:r>
        <w:rPr>
          <w:spacing w:val="6"/>
        </w:rPr>
        <w:t xml:space="preserve"> </w:t>
      </w:r>
      <w:r>
        <w:t>сказок</w:t>
      </w:r>
      <w:r>
        <w:rPr>
          <w:spacing w:val="8"/>
        </w:rPr>
        <w:t xml:space="preserve"> </w:t>
      </w:r>
      <w:r>
        <w:t>(две-три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выбору).</w:t>
      </w:r>
      <w:r>
        <w:rPr>
          <w:spacing w:val="-57"/>
        </w:rPr>
        <w:t xml:space="preserve"> </w:t>
      </w:r>
      <w:r>
        <w:t>Герои</w:t>
      </w:r>
      <w:r>
        <w:rPr>
          <w:spacing w:val="35"/>
        </w:rPr>
        <w:t xml:space="preserve"> </w:t>
      </w:r>
      <w:r>
        <w:t>литературных</w:t>
      </w:r>
      <w:r>
        <w:rPr>
          <w:spacing w:val="35"/>
        </w:rPr>
        <w:t xml:space="preserve"> </w:t>
      </w:r>
      <w:r>
        <w:t>сказок</w:t>
      </w:r>
      <w:r>
        <w:rPr>
          <w:spacing w:val="38"/>
        </w:rPr>
        <w:t xml:space="preserve"> </w:t>
      </w:r>
      <w:r>
        <w:t>(произведения</w:t>
      </w:r>
      <w:r>
        <w:rPr>
          <w:spacing w:val="35"/>
        </w:rPr>
        <w:t xml:space="preserve"> </w:t>
      </w:r>
      <w:r>
        <w:t>М.Ю.Лермонтова,</w:t>
      </w:r>
      <w:r>
        <w:rPr>
          <w:spacing w:val="35"/>
        </w:rPr>
        <w:t xml:space="preserve"> </w:t>
      </w:r>
      <w:r>
        <w:t>П.П.Ершова,</w:t>
      </w:r>
      <w:r>
        <w:rPr>
          <w:spacing w:val="38"/>
        </w:rPr>
        <w:t xml:space="preserve"> </w:t>
      </w:r>
      <w:r>
        <w:t>П.П.Бажова,</w:t>
      </w:r>
      <w:r>
        <w:rPr>
          <w:spacing w:val="-57"/>
        </w:rPr>
        <w:t xml:space="preserve"> </w:t>
      </w:r>
      <w:r>
        <w:t>С.Т.Аксакова,</w:t>
      </w:r>
      <w:r>
        <w:rPr>
          <w:spacing w:val="17"/>
        </w:rPr>
        <w:t xml:space="preserve"> </w:t>
      </w:r>
      <w:r>
        <w:t>С.Я.Маршака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др.).</w:t>
      </w:r>
      <w:r>
        <w:rPr>
          <w:spacing w:val="17"/>
        </w:rPr>
        <w:t xml:space="preserve"> </w:t>
      </w:r>
      <w:r>
        <w:t>Связь</w:t>
      </w:r>
      <w:r>
        <w:rPr>
          <w:spacing w:val="17"/>
        </w:rPr>
        <w:t xml:space="preserve"> </w:t>
      </w:r>
      <w:r>
        <w:t>литературной</w:t>
      </w:r>
      <w:r>
        <w:rPr>
          <w:spacing w:val="18"/>
        </w:rPr>
        <w:t xml:space="preserve"> </w:t>
      </w:r>
      <w:r>
        <w:t>сказки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фольклорной:</w:t>
      </w:r>
      <w:r>
        <w:rPr>
          <w:spacing w:val="17"/>
        </w:rPr>
        <w:t xml:space="preserve"> </w:t>
      </w:r>
      <w:r>
        <w:t>народная</w:t>
      </w:r>
      <w:r>
        <w:rPr>
          <w:spacing w:val="-57"/>
        </w:rPr>
        <w:t xml:space="preserve"> </w:t>
      </w:r>
      <w:r>
        <w:t>речь — особенность авторской сказки. Иллюстрации в сказке: назначение, особенности.</w:t>
      </w:r>
      <w:r>
        <w:rPr>
          <w:spacing w:val="1"/>
        </w:rPr>
        <w:t xml:space="preserve"> </w:t>
      </w:r>
      <w:r>
        <w:rPr>
          <w:i/>
        </w:rPr>
        <w:t>Произведения</w:t>
      </w:r>
      <w:r>
        <w:rPr>
          <w:i/>
          <w:spacing w:val="41"/>
        </w:rPr>
        <w:t xml:space="preserve"> </w:t>
      </w:r>
      <w:r>
        <w:rPr>
          <w:i/>
        </w:rPr>
        <w:t>для</w:t>
      </w:r>
      <w:r>
        <w:rPr>
          <w:i/>
          <w:spacing w:val="37"/>
        </w:rPr>
        <w:t xml:space="preserve"> </w:t>
      </w:r>
      <w:r>
        <w:rPr>
          <w:i/>
        </w:rPr>
        <w:t>чтения:</w:t>
      </w:r>
      <w:r>
        <w:rPr>
          <w:i/>
          <w:spacing w:val="39"/>
        </w:rPr>
        <w:t xml:space="preserve"> </w:t>
      </w:r>
      <w:r>
        <w:t>П.П.</w:t>
      </w:r>
      <w:r>
        <w:rPr>
          <w:spacing w:val="38"/>
        </w:rPr>
        <w:t xml:space="preserve"> </w:t>
      </w:r>
      <w:r>
        <w:t>Бажов</w:t>
      </w:r>
      <w:r>
        <w:rPr>
          <w:spacing w:val="38"/>
        </w:rPr>
        <w:t xml:space="preserve"> </w:t>
      </w:r>
      <w:r>
        <w:t>«Серебряное</w:t>
      </w:r>
      <w:r>
        <w:rPr>
          <w:spacing w:val="38"/>
        </w:rPr>
        <w:t xml:space="preserve"> </w:t>
      </w:r>
      <w:r>
        <w:t>копытце»,</w:t>
      </w:r>
      <w:r>
        <w:rPr>
          <w:spacing w:val="27"/>
        </w:rPr>
        <w:t xml:space="preserve"> </w:t>
      </w:r>
      <w:r>
        <w:t>П.П.</w:t>
      </w:r>
      <w:r>
        <w:rPr>
          <w:spacing w:val="27"/>
        </w:rPr>
        <w:t xml:space="preserve"> </w:t>
      </w:r>
      <w:r>
        <w:t>Ершов</w:t>
      </w:r>
      <w:r>
        <w:rPr>
          <w:spacing w:val="28"/>
        </w:rPr>
        <w:t xml:space="preserve"> </w:t>
      </w:r>
      <w:r>
        <w:t>«Конёк-</w:t>
      </w:r>
      <w:r>
        <w:rPr>
          <w:spacing w:val="-57"/>
        </w:rPr>
        <w:t xml:space="preserve"> </w:t>
      </w:r>
      <w:r>
        <w:t>Горбунок»,</w:t>
      </w:r>
      <w:r>
        <w:rPr>
          <w:spacing w:val="-6"/>
        </w:rPr>
        <w:t xml:space="preserve"> </w:t>
      </w:r>
      <w:r>
        <w:t>С.Т. Аксаков</w:t>
      </w:r>
      <w:r>
        <w:rPr>
          <w:spacing w:val="12"/>
        </w:rPr>
        <w:t xml:space="preserve"> </w:t>
      </w:r>
      <w:r>
        <w:t>«Аленький</w:t>
      </w:r>
      <w:r>
        <w:rPr>
          <w:spacing w:val="13"/>
        </w:rPr>
        <w:t xml:space="preserve"> </w:t>
      </w:r>
      <w:r>
        <w:t>цветочек»</w:t>
      </w:r>
    </w:p>
    <w:p w:rsidR="00644A77" w:rsidRDefault="00644A77">
      <w:pPr>
        <w:pStyle w:val="BodyText"/>
        <w:ind w:right="771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ХIХ—</w:t>
      </w:r>
      <w:r>
        <w:rPr>
          <w:spacing w:val="60"/>
        </w:rPr>
        <w:t xml:space="preserve"> </w:t>
      </w:r>
      <w:r>
        <w:t>ХХ</w:t>
      </w:r>
      <w:r>
        <w:rPr>
          <w:spacing w:val="60"/>
        </w:rPr>
        <w:t xml:space="preserve"> </w:t>
      </w:r>
      <w:r>
        <w:t>веков.</w:t>
      </w:r>
      <w:r>
        <w:rPr>
          <w:spacing w:val="6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 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 в стихотворной форме чувств поэта, связанных с</w:t>
      </w:r>
      <w:r>
        <w:rPr>
          <w:spacing w:val="-57"/>
        </w:rPr>
        <w:t xml:space="preserve"> </w:t>
      </w:r>
      <w:r>
        <w:t>наблюдениями, описаниями природы. Круг чтения: лирические произведения поэтов и</w:t>
      </w:r>
      <w:r>
        <w:rPr>
          <w:spacing w:val="1"/>
        </w:rPr>
        <w:t xml:space="preserve"> </w:t>
      </w:r>
      <w:r>
        <w:t>писателей (не менее пяти авторов по выбору): В. А. Жуковский, Е.</w:t>
      </w:r>
      <w:r>
        <w:rPr>
          <w:spacing w:val="6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Баратынский, Ф.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Тютчев, А.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Фет, Н.</w:t>
      </w:r>
      <w:r>
        <w:rPr>
          <w:spacing w:val="60"/>
        </w:rPr>
        <w:t xml:space="preserve"> </w:t>
      </w:r>
      <w:r>
        <w:t>А. Некрасов,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Бунин,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А.   Блок,</w:t>
      </w:r>
      <w:r>
        <w:rPr>
          <w:spacing w:val="60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Д.   Бальмонт,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Цветаева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6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 Авторские приёмы создания художественного образа в лирике.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произведению.</w:t>
      </w:r>
    </w:p>
    <w:p w:rsidR="00644A77" w:rsidRDefault="00644A77">
      <w:pPr>
        <w:pStyle w:val="BodyText"/>
        <w:ind w:right="689"/>
      </w:pPr>
      <w:r>
        <w:rPr>
          <w:i/>
          <w:w w:val="95"/>
        </w:rPr>
        <w:t>Произведения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 xml:space="preserve">для чтения: </w:t>
      </w:r>
      <w:r>
        <w:rPr>
          <w:w w:val="95"/>
        </w:rPr>
        <w:t>В.А. Жуковский</w:t>
      </w:r>
      <w:r>
        <w:rPr>
          <w:spacing w:val="54"/>
        </w:rPr>
        <w:t xml:space="preserve"> </w:t>
      </w:r>
      <w:r>
        <w:rPr>
          <w:w w:val="95"/>
        </w:rPr>
        <w:t>«Загадка»,</w:t>
      </w:r>
      <w:r>
        <w:rPr>
          <w:spacing w:val="54"/>
        </w:rPr>
        <w:t xml:space="preserve"> </w:t>
      </w:r>
      <w:r>
        <w:rPr>
          <w:w w:val="95"/>
        </w:rPr>
        <w:t>И.С. Никитин «В синем небе плывут</w:t>
      </w:r>
      <w:r>
        <w:rPr>
          <w:spacing w:val="1"/>
          <w:w w:val="95"/>
        </w:rPr>
        <w:t xml:space="preserve"> </w:t>
      </w:r>
      <w:r>
        <w:t>над полями...», Ф.И. Тютчев «Как неожиданно и ярко», А.А. Фет ‹Весенний дождь», Е.А.</w:t>
      </w:r>
      <w:r>
        <w:rPr>
          <w:spacing w:val="1"/>
        </w:rPr>
        <w:t xml:space="preserve"> </w:t>
      </w:r>
      <w:r>
        <w:t>Баратынский</w:t>
      </w:r>
      <w:r>
        <w:rPr>
          <w:spacing w:val="-15"/>
        </w:rPr>
        <w:t xml:space="preserve"> </w:t>
      </w:r>
      <w:r>
        <w:t>«Весна,</w:t>
      </w:r>
      <w:r>
        <w:rPr>
          <w:spacing w:val="-13"/>
        </w:rPr>
        <w:t xml:space="preserve"> </w:t>
      </w:r>
      <w:r>
        <w:t>весна!</w:t>
      </w:r>
      <w:r>
        <w:rPr>
          <w:spacing w:val="-1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воздух</w:t>
      </w:r>
      <w:r>
        <w:rPr>
          <w:spacing w:val="-13"/>
        </w:rPr>
        <w:t xml:space="preserve"> </w:t>
      </w:r>
      <w:r>
        <w:t>чист»..»,</w:t>
      </w:r>
      <w:r>
        <w:rPr>
          <w:spacing w:val="-10"/>
        </w:rPr>
        <w:t xml:space="preserve"> </w:t>
      </w:r>
      <w:r>
        <w:t>И.А.</w:t>
      </w:r>
      <w:r>
        <w:rPr>
          <w:spacing w:val="-15"/>
        </w:rPr>
        <w:t xml:space="preserve"> </w:t>
      </w:r>
      <w:r>
        <w:t>Бунин</w:t>
      </w:r>
      <w:r>
        <w:rPr>
          <w:spacing w:val="-6"/>
        </w:rPr>
        <w:t xml:space="preserve"> </w:t>
      </w:r>
      <w:r>
        <w:t>«Листопад»</w:t>
      </w:r>
      <w:r>
        <w:rPr>
          <w:spacing w:val="-4"/>
        </w:rPr>
        <w:t xml:space="preserve"> </w:t>
      </w:r>
      <w:r>
        <w:t>(отрывки)</w:t>
      </w:r>
    </w:p>
    <w:p w:rsidR="00644A77" w:rsidRDefault="00644A77">
      <w:pPr>
        <w:pStyle w:val="BodyText"/>
        <w:ind w:right="775"/>
      </w:pPr>
      <w:r>
        <w:t>Творчество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 повести. Отрывки из автобиографической повести Л. Н. Толстого 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-5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 в</w:t>
      </w:r>
      <w:r>
        <w:rPr>
          <w:spacing w:val="-1"/>
        </w:rPr>
        <w:t xml:space="preserve"> </w:t>
      </w:r>
      <w:r>
        <w:t>рассказах</w:t>
      </w:r>
      <w:r>
        <w:rPr>
          <w:spacing w:val="-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Толстого.</w:t>
      </w:r>
    </w:p>
    <w:p w:rsidR="00644A77" w:rsidRDefault="00644A77">
      <w:pPr>
        <w:spacing w:before="1"/>
        <w:ind w:left="141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 xml:space="preserve">для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чтения:  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 xml:space="preserve">Л.Н.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Толстой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«Детство»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(отдельные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главы),  </w:t>
      </w:r>
      <w:r>
        <w:rPr>
          <w:spacing w:val="19"/>
          <w:sz w:val="24"/>
        </w:rPr>
        <w:t xml:space="preserve"> </w:t>
      </w:r>
      <w:r>
        <w:rPr>
          <w:sz w:val="24"/>
        </w:rPr>
        <w:t>«Русак»,</w:t>
      </w:r>
    </w:p>
    <w:p w:rsidR="00644A77" w:rsidRDefault="00644A77">
      <w:pPr>
        <w:pStyle w:val="BodyText"/>
        <w:jc w:val="left"/>
      </w:pPr>
      <w:r>
        <w:t>«Черепаха»</w:t>
      </w:r>
    </w:p>
    <w:p w:rsidR="00644A77" w:rsidRDefault="00644A77">
      <w:pPr>
        <w:pStyle w:val="BodyText"/>
        <w:ind w:right="778"/>
      </w:pPr>
      <w:r>
        <w:t>Произведения о животных и родной природе. Взаимоотношения человека и животных,</w:t>
      </w:r>
      <w:r>
        <w:rPr>
          <w:spacing w:val="1"/>
        </w:rPr>
        <w:t xml:space="preserve"> </w:t>
      </w:r>
      <w:r>
        <w:t>защита и охрана природы — тема произведений литературы. Круг чтения (не менее 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Куприна,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П.</w:t>
      </w:r>
      <w:r>
        <w:rPr>
          <w:spacing w:val="61"/>
        </w:rPr>
        <w:t xml:space="preserve"> </w:t>
      </w:r>
      <w:r>
        <w:t>Астафьева,</w:t>
      </w:r>
      <w:r>
        <w:rPr>
          <w:spacing w:val="60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Пришвина, Ю. И.</w:t>
      </w:r>
      <w:r>
        <w:rPr>
          <w:spacing w:val="-1"/>
        </w:rPr>
        <w:t xml:space="preserve"> </w:t>
      </w:r>
      <w:r>
        <w:t>Коваля</w:t>
      </w:r>
      <w:r>
        <w:rPr>
          <w:spacing w:val="-3"/>
        </w:rPr>
        <w:t xml:space="preserve"> </w:t>
      </w:r>
      <w:r>
        <w:t>и др.</w:t>
      </w:r>
    </w:p>
    <w:p w:rsidR="00644A77" w:rsidRDefault="00644A77">
      <w:pPr>
        <w:pStyle w:val="BodyText"/>
        <w:ind w:right="772"/>
      </w:pPr>
      <w:r>
        <w:rPr>
          <w:i/>
          <w:spacing w:val="-1"/>
        </w:rPr>
        <w:t xml:space="preserve">Произведения для чтения: </w:t>
      </w:r>
      <w:r>
        <w:rPr>
          <w:spacing w:val="-1"/>
        </w:rPr>
        <w:t xml:space="preserve">В.П. Астафьев «Капалуха», М.М. Пришвин </w:t>
      </w:r>
      <w:r>
        <w:t>«Выскочка», С.А.</w:t>
      </w:r>
      <w:r>
        <w:rPr>
          <w:spacing w:val="1"/>
        </w:rPr>
        <w:t xml:space="preserve"> </w:t>
      </w:r>
      <w:r>
        <w:t>Есенин</w:t>
      </w:r>
      <w:r>
        <w:rPr>
          <w:spacing w:val="-10"/>
        </w:rPr>
        <w:t xml:space="preserve"> </w:t>
      </w:r>
      <w:r>
        <w:t>«Лебёдушка»,</w:t>
      </w:r>
      <w:r>
        <w:rPr>
          <w:spacing w:val="-8"/>
        </w:rPr>
        <w:t xml:space="preserve"> </w:t>
      </w:r>
      <w:r>
        <w:t>К.Г.</w:t>
      </w:r>
      <w:r>
        <w:rPr>
          <w:spacing w:val="-9"/>
        </w:rPr>
        <w:t xml:space="preserve"> </w:t>
      </w:r>
      <w:r>
        <w:t>Паустовский</w:t>
      </w:r>
      <w:r>
        <w:rPr>
          <w:spacing w:val="-9"/>
        </w:rPr>
        <w:t xml:space="preserve"> </w:t>
      </w:r>
      <w:r>
        <w:t>«Корзина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еловыми</w:t>
      </w:r>
      <w:r>
        <w:rPr>
          <w:spacing w:val="-9"/>
        </w:rPr>
        <w:t xml:space="preserve"> </w:t>
      </w:r>
      <w:r>
        <w:t>шишками»</w:t>
      </w:r>
    </w:p>
    <w:p w:rsidR="00644A77" w:rsidRDefault="00644A77">
      <w:pPr>
        <w:pStyle w:val="BodyText"/>
        <w:ind w:right="77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Тематика 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 их</w:t>
      </w:r>
      <w:r>
        <w:rPr>
          <w:spacing w:val="1"/>
        </w:rPr>
        <w:t xml:space="preserve"> </w:t>
      </w:r>
      <w:r>
        <w:t>жизни, 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44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взрослыми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сверстниками</w:t>
      </w:r>
      <w:r>
        <w:rPr>
          <w:spacing w:val="46"/>
        </w:rPr>
        <w:t xml:space="preserve"> </w:t>
      </w:r>
      <w:r>
        <w:t>(на</w:t>
      </w:r>
      <w:r>
        <w:rPr>
          <w:spacing w:val="44"/>
        </w:rPr>
        <w:t xml:space="preserve"> </w:t>
      </w:r>
      <w:r>
        <w:t>примере</w:t>
      </w:r>
      <w:r>
        <w:rPr>
          <w:spacing w:val="44"/>
        </w:rPr>
        <w:t xml:space="preserve"> </w:t>
      </w:r>
      <w:r>
        <w:t>произведений</w:t>
      </w:r>
      <w:r>
        <w:rPr>
          <w:spacing w:val="45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менее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74"/>
      </w:pPr>
      <w:r>
        <w:t>трёх авторов): 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 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 Н.</w:t>
      </w:r>
      <w:r>
        <w:rPr>
          <w:spacing w:val="61"/>
        </w:rPr>
        <w:t xml:space="preserve"> </w:t>
      </w:r>
      <w:r>
        <w:t>Г. Гарина-Михайловского, В. В.</w:t>
      </w:r>
      <w:r>
        <w:rPr>
          <w:spacing w:val="1"/>
        </w:rPr>
        <w:t xml:space="preserve"> </w:t>
      </w:r>
      <w:r>
        <w:t>Крапивина и др. Словесный портрет героя как его характеристика. Авторский 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мысли.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героев.</w:t>
      </w:r>
    </w:p>
    <w:p w:rsidR="00644A77" w:rsidRDefault="00644A77">
      <w:pPr>
        <w:spacing w:before="1"/>
        <w:ind w:left="141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 xml:space="preserve">для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чтения:  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 xml:space="preserve">А.П.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Чехов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«Мальчики»,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Н.Г.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Гарин-  </w:t>
      </w:r>
      <w:r>
        <w:rPr>
          <w:spacing w:val="16"/>
          <w:sz w:val="24"/>
        </w:rPr>
        <w:t xml:space="preserve"> </w:t>
      </w:r>
      <w:r>
        <w:rPr>
          <w:sz w:val="24"/>
        </w:rPr>
        <w:t>Михайловский</w:t>
      </w:r>
    </w:p>
    <w:p w:rsidR="00644A77" w:rsidRDefault="00644A77">
      <w:pPr>
        <w:pStyle w:val="BodyText"/>
        <w:ind w:right="772"/>
      </w:pPr>
      <w:r>
        <w:t>«Детство</w:t>
      </w:r>
      <w:r>
        <w:rPr>
          <w:spacing w:val="60"/>
        </w:rPr>
        <w:t xml:space="preserve"> </w:t>
      </w:r>
      <w:r>
        <w:t>Тёмы»</w:t>
      </w:r>
      <w:r>
        <w:rPr>
          <w:spacing w:val="60"/>
        </w:rPr>
        <w:t xml:space="preserve"> </w:t>
      </w:r>
      <w:r>
        <w:t>(отдельные</w:t>
      </w:r>
      <w:r>
        <w:rPr>
          <w:spacing w:val="61"/>
        </w:rPr>
        <w:t xml:space="preserve"> </w:t>
      </w:r>
      <w:r>
        <w:t>главы),</w:t>
      </w:r>
      <w:r>
        <w:rPr>
          <w:spacing w:val="60"/>
        </w:rPr>
        <w:t xml:space="preserve"> </w:t>
      </w:r>
      <w:r>
        <w:t>М.М.</w:t>
      </w:r>
      <w:r>
        <w:rPr>
          <w:spacing w:val="60"/>
        </w:rPr>
        <w:t xml:space="preserve"> </w:t>
      </w:r>
      <w:r>
        <w:t>Зощенко</w:t>
      </w:r>
      <w:r>
        <w:rPr>
          <w:spacing w:val="61"/>
        </w:rPr>
        <w:t xml:space="preserve"> </w:t>
      </w:r>
      <w:r>
        <w:t>«О</w:t>
      </w:r>
      <w:r>
        <w:rPr>
          <w:spacing w:val="60"/>
        </w:rPr>
        <w:t xml:space="preserve"> </w:t>
      </w:r>
      <w:r>
        <w:t>Лёньке и Миньке» (1-2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цикла), К.Г. Паустовский</w:t>
      </w:r>
      <w:r>
        <w:rPr>
          <w:spacing w:val="1"/>
        </w:rPr>
        <w:t xml:space="preserve"> </w:t>
      </w:r>
      <w:r>
        <w:t>«Корзина</w:t>
      </w:r>
      <w:r>
        <w:rPr>
          <w:spacing w:val="-3"/>
        </w:rPr>
        <w:t xml:space="preserve"> </w:t>
      </w:r>
      <w:r>
        <w:t>с еловыми</w:t>
      </w:r>
      <w:r>
        <w:rPr>
          <w:spacing w:val="1"/>
        </w:rPr>
        <w:t xml:space="preserve"> </w:t>
      </w:r>
      <w:r>
        <w:t>шишками»</w:t>
      </w:r>
    </w:p>
    <w:p w:rsidR="00644A77" w:rsidRDefault="00644A77">
      <w:pPr>
        <w:pStyle w:val="BodyText"/>
        <w:ind w:right="773"/>
      </w:pPr>
      <w:r>
        <w:t>Пьеса.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 и театрального искусства (одна по выбору). Пьеса как 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ремарки:</w:t>
      </w:r>
      <w:r>
        <w:rPr>
          <w:spacing w:val="-1"/>
        </w:rPr>
        <w:t xml:space="preserve"> </w:t>
      </w:r>
      <w:r>
        <w:t>назначение, содержание.</w:t>
      </w:r>
    </w:p>
    <w:p w:rsidR="00644A77" w:rsidRDefault="00644A77">
      <w:pPr>
        <w:ind w:left="1418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чтения: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С.Я.</w:t>
      </w:r>
      <w:r>
        <w:rPr>
          <w:spacing w:val="8"/>
          <w:sz w:val="24"/>
        </w:rPr>
        <w:t xml:space="preserve"> </w:t>
      </w:r>
      <w:r>
        <w:rPr>
          <w:sz w:val="24"/>
        </w:rPr>
        <w:t>Маршак</w:t>
      </w:r>
      <w:r>
        <w:rPr>
          <w:spacing w:val="73"/>
          <w:sz w:val="24"/>
        </w:rPr>
        <w:t xml:space="preserve"> </w:t>
      </w:r>
      <w:r>
        <w:rPr>
          <w:sz w:val="24"/>
        </w:rPr>
        <w:t>«Двенадцать</w:t>
      </w:r>
      <w:r>
        <w:rPr>
          <w:spacing w:val="72"/>
          <w:sz w:val="24"/>
        </w:rPr>
        <w:t xml:space="preserve"> </w:t>
      </w:r>
      <w:r>
        <w:rPr>
          <w:sz w:val="24"/>
        </w:rPr>
        <w:t>месяцев»</w:t>
      </w:r>
    </w:p>
    <w:p w:rsidR="00644A77" w:rsidRDefault="00644A77">
      <w:pPr>
        <w:pStyle w:val="BodyText"/>
        <w:ind w:right="691"/>
        <w:jc w:val="left"/>
      </w:pPr>
      <w:r>
        <w:t>Юмористические произведения. Круг чтения (не менее двух произведений по выбору):</w:t>
      </w:r>
      <w:r>
        <w:rPr>
          <w:spacing w:val="1"/>
        </w:rPr>
        <w:t xml:space="preserve"> </w:t>
      </w:r>
      <w:r>
        <w:t>юмористические произведения на примере рассказов М. М. Зощенко, В.</w:t>
      </w:r>
      <w:r>
        <w:rPr>
          <w:spacing w:val="1"/>
        </w:rPr>
        <w:t xml:space="preserve"> </w:t>
      </w:r>
      <w:r>
        <w:t>Ю. Драгунского,</w:t>
      </w:r>
      <w:r>
        <w:rPr>
          <w:spacing w:val="-57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Голявкина.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 и</w:t>
      </w:r>
      <w:r>
        <w:rPr>
          <w:spacing w:val="-2"/>
        </w:rPr>
        <w:t xml:space="preserve"> </w:t>
      </w:r>
      <w:r>
        <w:t>театре.</w:t>
      </w:r>
    </w:p>
    <w:p w:rsidR="00644A77" w:rsidRDefault="00644A77">
      <w:pPr>
        <w:pStyle w:val="BodyText"/>
        <w:spacing w:before="1"/>
        <w:ind w:right="691"/>
        <w:jc w:val="left"/>
      </w:pPr>
      <w:r>
        <w:rPr>
          <w:i/>
        </w:rPr>
        <w:t xml:space="preserve">Произведения для чтения: </w:t>
      </w:r>
      <w:r>
        <w:t>В.Ю. Драгунский «Денискины рассказы» (1-2 произведения по</w:t>
      </w:r>
      <w:r>
        <w:rPr>
          <w:spacing w:val="-57"/>
        </w:rPr>
        <w:t xml:space="preserve"> </w:t>
      </w:r>
      <w:r>
        <w:t>выбору),</w:t>
      </w:r>
      <w:r>
        <w:rPr>
          <w:spacing w:val="-2"/>
        </w:rPr>
        <w:t xml:space="preserve"> </w:t>
      </w:r>
      <w:r>
        <w:t>Н.Н.</w:t>
      </w:r>
      <w:r>
        <w:rPr>
          <w:spacing w:val="2"/>
        </w:rPr>
        <w:t xml:space="preserve"> </w:t>
      </w:r>
      <w:r>
        <w:t>Носов «Витя Малеев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дома»</w:t>
      </w:r>
      <w:r>
        <w:rPr>
          <w:spacing w:val="2"/>
        </w:rPr>
        <w:t xml:space="preserve"> </w:t>
      </w:r>
      <w:r>
        <w:t>(отдельные</w:t>
      </w:r>
      <w:r>
        <w:rPr>
          <w:spacing w:val="24"/>
        </w:rPr>
        <w:t xml:space="preserve"> </w:t>
      </w:r>
      <w:r>
        <w:t>главы)</w:t>
      </w:r>
    </w:p>
    <w:p w:rsidR="00644A77" w:rsidRDefault="00644A77">
      <w:pPr>
        <w:pStyle w:val="BodyText"/>
        <w:ind w:right="691"/>
        <w:jc w:val="left"/>
      </w:pPr>
      <w:r>
        <w:t>Зарубежная литература. Расширение круга чтения произведений зарубежных писателей.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32"/>
        </w:rPr>
        <w:t xml:space="preserve"> </w:t>
      </w:r>
      <w:r>
        <w:t>сказки</w:t>
      </w:r>
      <w:r>
        <w:rPr>
          <w:spacing w:val="32"/>
        </w:rPr>
        <w:t xml:space="preserve"> </w:t>
      </w:r>
      <w:r>
        <w:t>Ш.</w:t>
      </w:r>
      <w:r>
        <w:rPr>
          <w:spacing w:val="35"/>
        </w:rPr>
        <w:t xml:space="preserve"> </w:t>
      </w:r>
      <w:r>
        <w:t>Перро,</w:t>
      </w:r>
      <w:r>
        <w:rPr>
          <w:spacing w:val="33"/>
        </w:rPr>
        <w:t xml:space="preserve"> </w:t>
      </w:r>
      <w:r>
        <w:t>Х.-К.</w:t>
      </w:r>
      <w:r>
        <w:rPr>
          <w:spacing w:val="33"/>
        </w:rPr>
        <w:t xml:space="preserve"> </w:t>
      </w:r>
      <w:r>
        <w:t>Андерсена,</w:t>
      </w:r>
      <w:r>
        <w:rPr>
          <w:spacing w:val="34"/>
        </w:rPr>
        <w:t xml:space="preserve"> </w:t>
      </w:r>
      <w:r>
        <w:t>братьев</w:t>
      </w:r>
      <w:r>
        <w:rPr>
          <w:spacing w:val="33"/>
        </w:rPr>
        <w:t xml:space="preserve"> </w:t>
      </w:r>
      <w:r>
        <w:t>Гримм,</w:t>
      </w:r>
      <w:r>
        <w:rPr>
          <w:spacing w:val="37"/>
        </w:rPr>
        <w:t xml:space="preserve"> </w:t>
      </w:r>
      <w:r>
        <w:t>Э.</w:t>
      </w:r>
      <w:r>
        <w:rPr>
          <w:spacing w:val="33"/>
        </w:rPr>
        <w:t xml:space="preserve"> </w:t>
      </w:r>
      <w:r>
        <w:t>Т.</w:t>
      </w:r>
      <w:r>
        <w:rPr>
          <w:spacing w:val="33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Гофмана,</w:t>
      </w:r>
      <w:r>
        <w:rPr>
          <w:spacing w:val="33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Янссон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</w:t>
      </w:r>
      <w:r>
        <w:rPr>
          <w:spacing w:val="17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Приключенческая</w:t>
      </w:r>
      <w:r>
        <w:rPr>
          <w:spacing w:val="16"/>
        </w:rPr>
        <w:t xml:space="preserve"> </w:t>
      </w:r>
      <w:r>
        <w:t>литература: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Дж.</w:t>
      </w:r>
      <w:r>
        <w:rPr>
          <w:spacing w:val="16"/>
        </w:rPr>
        <w:t xml:space="preserve"> </w:t>
      </w:r>
      <w:r>
        <w:t>Свифта,</w:t>
      </w:r>
      <w:r>
        <w:rPr>
          <w:spacing w:val="-57"/>
        </w:rPr>
        <w:t xml:space="preserve"> </w:t>
      </w:r>
      <w:r>
        <w:t>Марка</w:t>
      </w:r>
      <w:r>
        <w:rPr>
          <w:spacing w:val="-2"/>
        </w:rPr>
        <w:t xml:space="preserve"> </w:t>
      </w:r>
      <w:r>
        <w:t>Твена.</w:t>
      </w:r>
    </w:p>
    <w:p w:rsidR="00644A77" w:rsidRDefault="00644A77">
      <w:pPr>
        <w:tabs>
          <w:tab w:val="left" w:pos="3072"/>
          <w:tab w:val="left" w:pos="3704"/>
        </w:tabs>
        <w:ind w:left="1418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чтения:</w:t>
      </w:r>
      <w:r>
        <w:rPr>
          <w:sz w:val="24"/>
        </w:rPr>
        <w:t>X.-K.Андерсен</w:t>
      </w:r>
      <w:r>
        <w:rPr>
          <w:spacing w:val="91"/>
          <w:sz w:val="24"/>
        </w:rPr>
        <w:t xml:space="preserve"> </w:t>
      </w:r>
      <w:r>
        <w:rPr>
          <w:sz w:val="24"/>
        </w:rPr>
        <w:t>«Дикие</w:t>
      </w:r>
      <w:r>
        <w:rPr>
          <w:spacing w:val="89"/>
          <w:sz w:val="24"/>
        </w:rPr>
        <w:t xml:space="preserve"> </w:t>
      </w:r>
      <w:r>
        <w:rPr>
          <w:sz w:val="24"/>
        </w:rPr>
        <w:t>лебеди»,</w:t>
      </w:r>
      <w:r>
        <w:rPr>
          <w:spacing w:val="91"/>
          <w:sz w:val="24"/>
        </w:rPr>
        <w:t xml:space="preserve"> </w:t>
      </w:r>
      <w:r>
        <w:rPr>
          <w:sz w:val="24"/>
        </w:rPr>
        <w:t>«Русалочка»,</w:t>
      </w:r>
      <w:r>
        <w:rPr>
          <w:spacing w:val="67"/>
          <w:sz w:val="24"/>
        </w:rPr>
        <w:t xml:space="preserve"> </w:t>
      </w:r>
      <w:r>
        <w:rPr>
          <w:sz w:val="24"/>
        </w:rPr>
        <w:t>Дж.Свифт</w:t>
      </w:r>
    </w:p>
    <w:p w:rsidR="00644A77" w:rsidRDefault="00644A77">
      <w:pPr>
        <w:pStyle w:val="BodyText"/>
        <w:ind w:right="687"/>
      </w:pPr>
      <w:r>
        <w:t>«Приключения</w:t>
      </w:r>
      <w:r>
        <w:rPr>
          <w:spacing w:val="4"/>
        </w:rPr>
        <w:t xml:space="preserve"> </w:t>
      </w:r>
      <w:r>
        <w:t>Гулливера»</w:t>
      </w:r>
      <w:r>
        <w:rPr>
          <w:spacing w:val="4"/>
        </w:rPr>
        <w:t xml:space="preserve"> </w:t>
      </w:r>
      <w:r>
        <w:t>(отдельные</w:t>
      </w:r>
      <w:r>
        <w:rPr>
          <w:spacing w:val="7"/>
        </w:rPr>
        <w:t xml:space="preserve"> </w:t>
      </w:r>
      <w:r>
        <w:t>главы),</w:t>
      </w:r>
      <w:r>
        <w:rPr>
          <w:spacing w:val="-6"/>
        </w:rPr>
        <w:t xml:space="preserve"> </w:t>
      </w:r>
      <w:r>
        <w:t>Марк</w:t>
      </w:r>
      <w:r>
        <w:rPr>
          <w:spacing w:val="-8"/>
        </w:rPr>
        <w:t xml:space="preserve"> </w:t>
      </w:r>
      <w:r>
        <w:t>Твен</w:t>
      </w:r>
      <w:r>
        <w:rPr>
          <w:spacing w:val="-15"/>
        </w:rPr>
        <w:t xml:space="preserve"> </w:t>
      </w:r>
      <w:r>
        <w:t>«Том</w:t>
      </w:r>
      <w:r>
        <w:rPr>
          <w:spacing w:val="-11"/>
        </w:rPr>
        <w:t xml:space="preserve"> </w:t>
      </w:r>
      <w:r>
        <w:t>Сойер»</w:t>
      </w:r>
      <w:r>
        <w:rPr>
          <w:spacing w:val="-9"/>
        </w:rPr>
        <w:t xml:space="preserve"> </w:t>
      </w:r>
      <w:r>
        <w:t>(отдельные</w:t>
      </w:r>
      <w:r>
        <w:rPr>
          <w:spacing w:val="3"/>
        </w:rPr>
        <w:t xml:space="preserve"> </w:t>
      </w:r>
      <w:r>
        <w:t>главы)</w:t>
      </w:r>
      <w:r>
        <w:rPr>
          <w:spacing w:val="-58"/>
        </w:rPr>
        <w:t xml:space="preserve"> </w:t>
      </w:r>
      <w:r>
        <w:t>Библиографическая культура (работа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детской</w:t>
      </w:r>
      <w:r>
        <w:rPr>
          <w:spacing w:val="61"/>
        </w:rPr>
        <w:t xml:space="preserve"> </w:t>
      </w:r>
      <w:r>
        <w:t>книгой и справочной литературой).</w:t>
      </w:r>
      <w:r>
        <w:rPr>
          <w:spacing w:val="1"/>
        </w:rPr>
        <w:t xml:space="preserve"> </w:t>
      </w:r>
      <w:r>
        <w:t>Польза чтения и книги: книга — друг и учитель. Правила читателя и способы выбора</w:t>
      </w:r>
      <w:r>
        <w:rPr>
          <w:spacing w:val="1"/>
        </w:rPr>
        <w:t xml:space="preserve"> </w:t>
      </w:r>
      <w:r>
        <w:t>книги (тематический, систематический</w:t>
      </w:r>
      <w:r>
        <w:rPr>
          <w:spacing w:val="1"/>
        </w:rPr>
        <w:t xml:space="preserve"> </w:t>
      </w:r>
      <w:r>
        <w:t>каталог). Виды</w:t>
      </w:r>
      <w:r>
        <w:rPr>
          <w:spacing w:val="1"/>
        </w:rPr>
        <w:t xml:space="preserve"> </w:t>
      </w:r>
      <w:r>
        <w:t>информации в книге: научная,</w:t>
      </w:r>
      <w:r>
        <w:rPr>
          <w:spacing w:val="1"/>
        </w:rPr>
        <w:t xml:space="preserve"> </w:t>
      </w:r>
      <w:r>
        <w:t>художественная (с опорой на внешние показатели книги), её справочно-иллюстративный</w:t>
      </w:r>
      <w:r>
        <w:rPr>
          <w:spacing w:val="1"/>
        </w:rPr>
        <w:t xml:space="preserve"> </w:t>
      </w:r>
      <w:r>
        <w:t>материал. Очерк как повествование о реальном событии. Типы книг (изданий): 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-57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644A77" w:rsidRDefault="00644A77">
      <w:pPr>
        <w:pStyle w:val="BodyText"/>
        <w:ind w:right="689"/>
      </w:pPr>
      <w:r>
        <w:t>Изучение литературного чтения в 4 классе способствует освоению ряда универсальных</w:t>
      </w:r>
      <w:r>
        <w:rPr>
          <w:spacing w:val="1"/>
        </w:rPr>
        <w:t xml:space="preserve"> </w:t>
      </w:r>
      <w:r>
        <w:rPr>
          <w:spacing w:val="-1"/>
        </w:rPr>
        <w:t xml:space="preserve">учебных действий: познавательных универсальных учебных действий,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7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8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 способствуют</w:t>
      </w:r>
      <w:r>
        <w:rPr>
          <w:spacing w:val="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7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 восприятию и небольшие по объёму прозаические и стихотворные произведения (без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9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(молча),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 к жанру, определять тему и главную мысль, находить в тексте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4"/>
          <w:sz w:val="24"/>
        </w:rPr>
        <w:t xml:space="preserve"> </w:t>
      </w:r>
      <w:r>
        <w:rPr>
          <w:sz w:val="24"/>
        </w:rPr>
        <w:t>эпизодами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аналогии);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9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2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9" w:firstLine="0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56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57"/>
          <w:sz w:val="24"/>
        </w:rPr>
        <w:t xml:space="preserve"> </w:t>
      </w:r>
      <w:r>
        <w:rPr>
          <w:sz w:val="24"/>
        </w:rPr>
        <w:t>метафора),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5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9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57"/>
          <w:sz w:val="24"/>
        </w:rPr>
        <w:t xml:space="preserve"> </w:t>
      </w:r>
      <w:r>
        <w:rPr>
          <w:sz w:val="24"/>
        </w:rPr>
        <w:t>(пейзаж,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интерьер),</w:t>
      </w:r>
      <w:r>
        <w:rPr>
          <w:spacing w:val="-2"/>
        </w:rPr>
        <w:t xml:space="preserve"> </w:t>
      </w:r>
      <w:r>
        <w:t>выявлять особенности</w:t>
      </w:r>
      <w:r>
        <w:rPr>
          <w:spacing w:val="-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(ритм,</w:t>
      </w:r>
      <w:r>
        <w:rPr>
          <w:spacing w:val="-2"/>
        </w:rPr>
        <w:t xml:space="preserve"> </w:t>
      </w:r>
      <w:r>
        <w:t>рифма,</w:t>
      </w:r>
      <w:r>
        <w:rPr>
          <w:spacing w:val="14"/>
        </w:rPr>
        <w:t xml:space="preserve"> </w:t>
      </w:r>
      <w:r>
        <w:t>строфа).</w:t>
      </w:r>
    </w:p>
    <w:p w:rsidR="00644A77" w:rsidRDefault="00644A77">
      <w:pPr>
        <w:pStyle w:val="BodyText"/>
        <w:tabs>
          <w:tab w:val="left" w:pos="4145"/>
        </w:tabs>
        <w:spacing w:before="1"/>
        <w:ind w:right="691"/>
        <w:jc w:val="left"/>
      </w:pPr>
      <w:r>
        <w:t>Работа</w:t>
      </w:r>
      <w:r>
        <w:rPr>
          <w:spacing w:val="64"/>
        </w:rPr>
        <w:t xml:space="preserve"> </w:t>
      </w:r>
      <w:r>
        <w:t>с   информацией</w:t>
      </w:r>
      <w:r>
        <w:tab/>
        <w:t>как</w:t>
      </w:r>
      <w:r>
        <w:rPr>
          <w:spacing w:val="41"/>
        </w:rPr>
        <w:t xml:space="preserve"> </w:t>
      </w:r>
      <w:r>
        <w:t>часть</w:t>
      </w:r>
      <w:r>
        <w:rPr>
          <w:spacing w:val="45"/>
        </w:rPr>
        <w:t xml:space="preserve"> </w:t>
      </w:r>
      <w:r>
        <w:t>познавательных</w:t>
      </w:r>
      <w:r>
        <w:rPr>
          <w:spacing w:val="35"/>
        </w:rPr>
        <w:t xml:space="preserve"> </w:t>
      </w:r>
      <w:r>
        <w:t>универсальных</w:t>
      </w:r>
      <w:r>
        <w:rPr>
          <w:spacing w:val="41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31"/>
        </w:rPr>
        <w:t xml:space="preserve"> </w:t>
      </w:r>
      <w:r>
        <w:t>формированию</w:t>
      </w:r>
      <w:r>
        <w:rPr>
          <w:spacing w:val="15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3543"/>
          <w:tab w:val="left" w:pos="7410"/>
          <w:tab w:val="left" w:pos="9174"/>
        </w:tabs>
        <w:ind w:right="690" w:hanging="1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справочную</w:t>
      </w:r>
      <w:r>
        <w:rPr>
          <w:spacing w:val="10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pacing w:val="-1"/>
          <w:w w:val="95"/>
          <w:sz w:val="24"/>
        </w:rPr>
        <w:t>дополнительной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3646"/>
          <w:tab w:val="left" w:pos="4457"/>
          <w:tab w:val="left" w:pos="4978"/>
          <w:tab w:val="left" w:pos="5470"/>
          <w:tab w:val="left" w:pos="6846"/>
          <w:tab w:val="left" w:pos="8149"/>
          <w:tab w:val="left" w:pos="9652"/>
        </w:tabs>
        <w:ind w:right="689" w:hanging="1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книгу</w:t>
      </w:r>
      <w:r>
        <w:rPr>
          <w:sz w:val="24"/>
        </w:rPr>
        <w:tab/>
        <w:t>по</w:t>
      </w:r>
      <w:r>
        <w:rPr>
          <w:sz w:val="24"/>
        </w:rPr>
        <w:tab/>
        <w:t>её</w:t>
      </w:r>
      <w:r>
        <w:rPr>
          <w:sz w:val="24"/>
        </w:rPr>
        <w:tab/>
        <w:t>элементам</w:t>
      </w:r>
      <w:r>
        <w:rPr>
          <w:sz w:val="24"/>
        </w:rPr>
        <w:tab/>
        <w:t>(обложка,</w:t>
      </w:r>
      <w:r>
        <w:rPr>
          <w:sz w:val="24"/>
        </w:rPr>
        <w:tab/>
        <w:t>оглавление,</w:t>
      </w:r>
      <w:r>
        <w:rPr>
          <w:sz w:val="24"/>
        </w:rPr>
        <w:tab/>
      </w:r>
      <w:r>
        <w:rPr>
          <w:spacing w:val="-1"/>
          <w:sz w:val="24"/>
        </w:rPr>
        <w:t>аннотация,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5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9"/>
          <w:sz w:val="24"/>
        </w:rPr>
        <w:t xml:space="preserve"> </w:t>
      </w:r>
      <w:r>
        <w:rPr>
          <w:sz w:val="24"/>
        </w:rPr>
        <w:t>примечания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2" w:lineRule="exact"/>
        <w:ind w:left="1702" w:hanging="297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7"/>
          <w:sz w:val="24"/>
        </w:rPr>
        <w:t xml:space="preserve"> </w:t>
      </w:r>
      <w:r>
        <w:rPr>
          <w:sz w:val="24"/>
        </w:rPr>
        <w:t>книгу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97"/>
        <w:jc w:val="left"/>
        <w:rPr>
          <w:sz w:val="24"/>
        </w:rPr>
      </w:pPr>
      <w:r>
        <w:rPr>
          <w:sz w:val="24"/>
        </w:rPr>
        <w:t>составлятьаннотацию.</w:t>
      </w:r>
    </w:p>
    <w:p w:rsidR="00644A77" w:rsidRDefault="00644A77">
      <w:pPr>
        <w:pStyle w:val="BodyText"/>
        <w:spacing w:line="275" w:lineRule="exact"/>
        <w:jc w:val="left"/>
      </w:pPr>
      <w:r>
        <w:rPr>
          <w:w w:val="95"/>
        </w:rPr>
        <w:t>Коммуникативные</w:t>
      </w:r>
      <w:r>
        <w:rPr>
          <w:spacing w:val="51"/>
          <w:w w:val="95"/>
        </w:rPr>
        <w:t xml:space="preserve"> </w:t>
      </w:r>
      <w:r>
        <w:rPr>
          <w:w w:val="95"/>
        </w:rPr>
        <w:t>универсальные</w:t>
      </w:r>
      <w:r>
        <w:rPr>
          <w:spacing w:val="23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24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84"/>
        </w:rPr>
        <w:t xml:space="preserve"> </w:t>
      </w:r>
      <w:r>
        <w:rPr>
          <w:w w:val="95"/>
        </w:rPr>
        <w:t>способствуют</w:t>
      </w:r>
      <w:r>
        <w:rPr>
          <w:spacing w:val="10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21"/>
          <w:w w:val="95"/>
        </w:rPr>
        <w:t xml:space="preserve"> </w:t>
      </w:r>
      <w:r>
        <w:rPr>
          <w:w w:val="95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4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8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2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1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85"/>
        <w:jc w:val="left"/>
        <w:rPr>
          <w:sz w:val="24"/>
        </w:rPr>
      </w:pPr>
      <w:r>
        <w:rPr>
          <w:spacing w:val="-1"/>
          <w:w w:val="95"/>
          <w:sz w:val="24"/>
        </w:rPr>
        <w:t>пересказывать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текст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4" w:lineRule="exact"/>
        <w:ind w:left="1702" w:hanging="285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писателеи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before="1"/>
        <w:ind w:right="2143" w:firstLine="0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ним;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фольклорныхпроизведений;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2853"/>
          <w:tab w:val="left" w:pos="4205"/>
          <w:tab w:val="left" w:pos="5120"/>
          <w:tab w:val="left" w:pos="7362"/>
          <w:tab w:val="left" w:pos="7693"/>
          <w:tab w:val="left" w:pos="9419"/>
        </w:tabs>
        <w:ind w:right="690" w:firstLine="0"/>
        <w:jc w:val="left"/>
        <w:rPr>
          <w:sz w:val="24"/>
        </w:rPr>
      </w:pPr>
      <w:r>
        <w:rPr>
          <w:sz w:val="24"/>
        </w:rPr>
        <w:t>сочинять</w:t>
      </w:r>
      <w:r>
        <w:rPr>
          <w:sz w:val="24"/>
        </w:rPr>
        <w:tab/>
        <w:t>небольшие</w:t>
      </w:r>
      <w:r>
        <w:rPr>
          <w:sz w:val="24"/>
        </w:rPr>
        <w:tab/>
        <w:t>тексты</w:t>
      </w:r>
      <w:r>
        <w:rPr>
          <w:sz w:val="24"/>
        </w:rPr>
        <w:tab/>
        <w:t>повествовательного</w:t>
      </w:r>
      <w:r>
        <w:rPr>
          <w:sz w:val="24"/>
        </w:rPr>
        <w:tab/>
        <w:t>и</w:t>
      </w:r>
      <w:r>
        <w:rPr>
          <w:sz w:val="24"/>
        </w:rPr>
        <w:tab/>
        <w:t>описательного</w:t>
      </w:r>
      <w:r>
        <w:rPr>
          <w:sz w:val="24"/>
        </w:rPr>
        <w:tab/>
        <w:t>характера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наблюдениям,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3"/>
          <w:sz w:val="24"/>
        </w:rPr>
        <w:t xml:space="preserve"> </w:t>
      </w:r>
      <w:r>
        <w:rPr>
          <w:sz w:val="24"/>
        </w:rPr>
        <w:t>тему.</w:t>
      </w:r>
    </w:p>
    <w:p w:rsidR="00644A77" w:rsidRDefault="00644A77">
      <w:pPr>
        <w:pStyle w:val="BodyText"/>
        <w:spacing w:line="275" w:lineRule="exact"/>
        <w:jc w:val="left"/>
      </w:pPr>
      <w:r>
        <w:rPr>
          <w:spacing w:val="-1"/>
        </w:rP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способствуют</w:t>
      </w:r>
      <w:r>
        <w:rPr>
          <w:spacing w:val="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9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9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97"/>
        <w:jc w:val="left"/>
        <w:rPr>
          <w:sz w:val="24"/>
        </w:rPr>
      </w:pPr>
      <w:r>
        <w:rPr>
          <w:w w:val="95"/>
          <w:sz w:val="24"/>
        </w:rPr>
        <w:t>определять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цель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выразительного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исполнения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текстом;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0" w:hanging="12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точки</w:t>
      </w:r>
      <w:r>
        <w:rPr>
          <w:spacing w:val="6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героев;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6" w:hanging="12"/>
        <w:rPr>
          <w:sz w:val="24"/>
        </w:rPr>
      </w:pPr>
      <w:r>
        <w:rPr>
          <w:sz w:val="24"/>
        </w:rPr>
        <w:t>осуществлять контроль процесса и результата деятельности, устанавливать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и 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 их в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644A77" w:rsidRDefault="00644A77">
      <w:pPr>
        <w:pStyle w:val="BodyText"/>
        <w:spacing w:line="275" w:lineRule="exact"/>
      </w:pPr>
      <w:r>
        <w:rPr>
          <w:w w:val="95"/>
        </w:rPr>
        <w:t>Совместная</w:t>
      </w:r>
      <w:r>
        <w:rPr>
          <w:spacing w:val="-8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6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-9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-7"/>
          <w:w w:val="95"/>
        </w:rPr>
        <w:t xml:space="preserve"> </w:t>
      </w:r>
      <w:r>
        <w:rPr>
          <w:w w:val="95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3153"/>
          <w:tab w:val="left" w:pos="3468"/>
          <w:tab w:val="left" w:pos="7158"/>
        </w:tabs>
        <w:ind w:right="690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 xml:space="preserve">театрализованной  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z w:val="24"/>
        </w:rPr>
        <w:tab/>
        <w:t>инсценировании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(читать по</w:t>
      </w:r>
      <w:r>
        <w:rPr>
          <w:spacing w:val="-14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8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сценки);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2" w:lineRule="exact"/>
        <w:ind w:left="1702" w:hanging="28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7" w:firstLine="0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3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своим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свой</w:t>
      </w:r>
      <w:r>
        <w:rPr>
          <w:spacing w:val="5"/>
          <w:sz w:val="24"/>
        </w:rPr>
        <w:t xml:space="preserve"> </w:t>
      </w:r>
      <w:r>
        <w:rPr>
          <w:sz w:val="24"/>
        </w:rPr>
        <w:t>вклад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дело.</w:t>
      </w:r>
    </w:p>
    <w:p w:rsidR="00644A77" w:rsidRDefault="00644A77">
      <w:pPr>
        <w:pStyle w:val="Heading1"/>
        <w:ind w:left="4301" w:right="716" w:hanging="2850"/>
        <w:jc w:val="left"/>
      </w:pPr>
      <w:r>
        <w:t>Планируемые результаты освоения программы по литературному чтению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644A77" w:rsidRDefault="00644A77">
      <w:pPr>
        <w:pStyle w:val="BodyText"/>
        <w:ind w:right="687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отражают</w:t>
      </w:r>
      <w:r>
        <w:rPr>
          <w:spacing w:val="-57"/>
        </w:rPr>
        <w:t xml:space="preserve"> </w:t>
      </w:r>
      <w:r>
        <w:t>освоение обучающимися социально значимых норм и отношений, развитие позитивного</w:t>
      </w:r>
      <w:r>
        <w:rPr>
          <w:spacing w:val="1"/>
        </w:rPr>
        <w:t xml:space="preserve"> </w:t>
      </w:r>
      <w:r>
        <w:t>отношения обучающихся к общественным, традиционным, социокультурным и 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 отношений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644A77" w:rsidRDefault="00644A77">
      <w:pPr>
        <w:pStyle w:val="BodyText"/>
        <w:ind w:right="774"/>
      </w:pPr>
      <w:r>
        <w:t>В результате изучения литературного чтения на уровне начального общего образования 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94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928"/>
        </w:tabs>
        <w:ind w:right="775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2072"/>
        </w:tabs>
        <w:spacing w:before="73"/>
        <w:ind w:right="775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анализа произведений выдающихся представителей русской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2010"/>
        </w:tabs>
        <w:spacing w:before="1"/>
        <w:ind w:right="771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 межличностных отношений.</w:t>
      </w:r>
    </w:p>
    <w:p w:rsidR="00644A77" w:rsidRDefault="00644A77" w:rsidP="00404B6E">
      <w:pPr>
        <w:pStyle w:val="ListParagraph"/>
        <w:numPr>
          <w:ilvl w:val="0"/>
          <w:numId w:val="94"/>
        </w:numPr>
        <w:tabs>
          <w:tab w:val="left" w:pos="2187"/>
        </w:tabs>
        <w:ind w:left="2186" w:hanging="769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2034"/>
        </w:tabs>
        <w:ind w:right="772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человека, проявление сопереживания, уважения, любви, доброжелательности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статуса,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2077"/>
        </w:tabs>
        <w:spacing w:before="1"/>
        <w:ind w:right="776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выбора;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89"/>
        </w:tabs>
        <w:ind w:right="780" w:firstLine="0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окраске;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909"/>
        </w:tabs>
        <w:ind w:right="779" w:firstLine="0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</w:p>
    <w:p w:rsidR="00644A77" w:rsidRDefault="00644A77" w:rsidP="00404B6E">
      <w:pPr>
        <w:pStyle w:val="ListParagraph"/>
        <w:numPr>
          <w:ilvl w:val="0"/>
          <w:numId w:val="94"/>
        </w:numPr>
        <w:tabs>
          <w:tab w:val="left" w:pos="1679"/>
        </w:tabs>
        <w:ind w:left="1678" w:hanging="261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909"/>
        </w:tabs>
        <w:ind w:right="776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 видам искусства, восприимчивость к разным видам искусства,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47"/>
        </w:tabs>
        <w:ind w:right="772" w:firstLine="0"/>
        <w:rPr>
          <w:sz w:val="24"/>
        </w:rPr>
      </w:pPr>
      <w:r>
        <w:rPr>
          <w:sz w:val="24"/>
        </w:rPr>
        <w:t>приобретение эстетического опыта слушания, чтения и эмоционально-эстетической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23"/>
        </w:tabs>
        <w:ind w:right="780" w:firstLine="0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644A77" w:rsidRDefault="00644A77" w:rsidP="00404B6E">
      <w:pPr>
        <w:pStyle w:val="ListParagraph"/>
        <w:numPr>
          <w:ilvl w:val="0"/>
          <w:numId w:val="94"/>
        </w:numPr>
        <w:tabs>
          <w:tab w:val="left" w:pos="1679"/>
        </w:tabs>
        <w:ind w:left="1678" w:hanging="261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99"/>
        </w:tabs>
        <w:ind w:right="692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644A77" w:rsidRDefault="00644A77" w:rsidP="00404B6E">
      <w:pPr>
        <w:pStyle w:val="ListParagraph"/>
        <w:numPr>
          <w:ilvl w:val="0"/>
          <w:numId w:val="94"/>
        </w:numPr>
        <w:tabs>
          <w:tab w:val="left" w:pos="1679"/>
        </w:tabs>
        <w:ind w:left="1678" w:hanging="261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95"/>
        </w:tabs>
        <w:ind w:right="692" w:firstLine="0"/>
        <w:rPr>
          <w:sz w:val="24"/>
        </w:rPr>
      </w:pPr>
      <w:r>
        <w:rPr>
          <w:sz w:val="24"/>
        </w:rPr>
        <w:t>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осознание проблем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79"/>
        </w:tabs>
        <w:ind w:left="1778" w:hanging="361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644A77" w:rsidRDefault="00644A77" w:rsidP="00404B6E">
      <w:pPr>
        <w:pStyle w:val="ListParagraph"/>
        <w:numPr>
          <w:ilvl w:val="0"/>
          <w:numId w:val="94"/>
        </w:numPr>
        <w:tabs>
          <w:tab w:val="left" w:pos="1679"/>
        </w:tabs>
        <w:spacing w:line="276" w:lineRule="exact"/>
        <w:ind w:left="1678" w:hanging="261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0"/>
          <w:sz w:val="24"/>
        </w:rPr>
        <w:t xml:space="preserve"> </w:t>
      </w:r>
      <w:r>
        <w:rPr>
          <w:sz w:val="24"/>
        </w:rPr>
        <w:t>словесно-художественного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мыслей,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чувств, идей автора;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литературы, развитие познавательного интереса, активности, 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644A77" w:rsidRDefault="00644A77">
      <w:pPr>
        <w:pStyle w:val="BodyText"/>
        <w:ind w:right="690"/>
      </w:pPr>
      <w:r>
        <w:t>В результате изучения литературного чтения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4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943"/>
        </w:tabs>
        <w:spacing w:before="1"/>
        <w:ind w:right="778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79"/>
        </w:tabs>
        <w:ind w:left="1778"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2139"/>
        </w:tabs>
        <w:ind w:right="77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темам, жанрам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991"/>
        </w:tabs>
        <w:ind w:right="770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алгоритму;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80"/>
        </w:tabs>
        <w:ind w:right="776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2173"/>
        </w:tabs>
        <w:spacing w:before="1"/>
        <w:ind w:right="77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</w:p>
    <w:p w:rsidR="00644A77" w:rsidRDefault="00644A77">
      <w:pPr>
        <w:pStyle w:val="BodyText"/>
      </w:pPr>
      <w:r>
        <w:t>текста,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пересказе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:rsidR="00644A77" w:rsidRDefault="00644A77">
      <w:pPr>
        <w:pStyle w:val="BodyText"/>
        <w:ind w:right="77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37"/>
        </w:tabs>
        <w:ind w:right="77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79"/>
        </w:tabs>
        <w:ind w:left="1778" w:hanging="361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94"/>
        </w:tabs>
        <w:ind w:right="780" w:firstLine="0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99"/>
        </w:tabs>
        <w:ind w:right="775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61"/>
        </w:tabs>
        <w:ind w:right="778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991"/>
        </w:tabs>
        <w:ind w:right="779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сходных ситуациях;</w:t>
      </w:r>
    </w:p>
    <w:p w:rsidR="00644A77" w:rsidRDefault="00644A77">
      <w:pPr>
        <w:pStyle w:val="BodyText"/>
        <w:ind w:right="778"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79"/>
        </w:tabs>
        <w:ind w:left="1778"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66"/>
        </w:tabs>
        <w:ind w:right="773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95"/>
        </w:tabs>
        <w:ind w:right="777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85"/>
        </w:tabs>
        <w:spacing w:before="1"/>
        <w:ind w:right="773" w:firstLine="0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818"/>
        </w:tabs>
        <w:ind w:right="778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97"/>
        </w:numPr>
        <w:tabs>
          <w:tab w:val="left" w:pos="1779"/>
        </w:tabs>
        <w:ind w:left="1778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  <w:tab w:val="left" w:pos="3570"/>
          <w:tab w:val="left" w:pos="5112"/>
          <w:tab w:val="left" w:pos="5808"/>
          <w:tab w:val="left" w:pos="6877"/>
          <w:tab w:val="left" w:pos="7920"/>
          <w:tab w:val="left" w:pos="8961"/>
          <w:tab w:val="left" w:pos="10654"/>
        </w:tabs>
        <w:ind w:right="696" w:firstLine="0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точек</w:t>
      </w:r>
      <w:r>
        <w:rPr>
          <w:spacing w:val="15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z w:val="24"/>
        </w:rPr>
        <w:tab/>
        <w:t>высказывать</w:t>
      </w:r>
      <w:r>
        <w:rPr>
          <w:sz w:val="24"/>
        </w:rPr>
        <w:tab/>
        <w:t>своё</w:t>
      </w:r>
      <w:r>
        <w:rPr>
          <w:sz w:val="24"/>
        </w:rPr>
        <w:tab/>
        <w:t>мнение;</w:t>
      </w:r>
      <w:r>
        <w:rPr>
          <w:sz w:val="24"/>
        </w:rPr>
        <w:tab/>
        <w:t>строить</w:t>
      </w:r>
      <w:r>
        <w:rPr>
          <w:sz w:val="24"/>
        </w:rPr>
        <w:tab/>
        <w:t>речевое</w:t>
      </w:r>
      <w:r>
        <w:rPr>
          <w:sz w:val="24"/>
        </w:rPr>
        <w:tab/>
        <w:t>высказывание</w:t>
      </w:r>
      <w:r>
        <w:rPr>
          <w:sz w:val="24"/>
        </w:rPr>
        <w:tab/>
      </w:r>
      <w:r>
        <w:rPr>
          <w:spacing w:val="-2"/>
          <w:sz w:val="24"/>
        </w:rPr>
        <w:t>в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8"/>
      </w:pPr>
      <w:r>
        <w:t>соответствии с поставленной задачей; создавать устные и письменные тексты 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left="2126" w:hanging="709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6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644A77" w:rsidRDefault="00644A77">
      <w:pPr>
        <w:pStyle w:val="BodyText"/>
        <w:spacing w:line="276" w:lineRule="exac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 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действий.</w:t>
      </w:r>
    </w:p>
    <w:p w:rsidR="00644A77" w:rsidRDefault="00644A77">
      <w:pPr>
        <w:pStyle w:val="Heading1"/>
        <w:spacing w:line="276" w:lineRule="exac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чтения.</w:t>
      </w:r>
    </w:p>
    <w:p w:rsidR="00644A77" w:rsidRDefault="00644A77">
      <w:pPr>
        <w:pStyle w:val="BodyText"/>
        <w:spacing w:line="276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быта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читать осознанно вслух целыми словами без пропусков и перестановок букв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 доступные для восприятия и небольшие по объёму произведения в темпе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 (без 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703" w:firstLine="0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 о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(нестихотворную)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отдельные жанры фольклора (устного народного творчества)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понимать содержание прослушанного (прочитанного) произведения: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 фактическому содержанию произведения;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 (прочитанного)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определять последовательность событий в произведении,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 героя,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незнакомого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участвовать в обсуждении прослушанного (прочитанного) произведения: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впечатлении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изученные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литературные понятия (автор, герой, тема, идея, заголовок, содержание произведения),</w:t>
      </w:r>
      <w:r>
        <w:rPr>
          <w:spacing w:val="1"/>
        </w:rPr>
        <w:t xml:space="preserve"> </w:t>
      </w:r>
      <w:r>
        <w:t>подтверждать свой ответ примерами из</w:t>
      </w:r>
      <w:r>
        <w:rPr>
          <w:spacing w:val="-1"/>
        </w:rPr>
        <w:t xml:space="preserve"> </w:t>
      </w:r>
      <w:r>
        <w:t>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предложенный план;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89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сочинять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2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задачей.</w:t>
      </w:r>
    </w:p>
    <w:p w:rsidR="00644A77" w:rsidRDefault="00644A77">
      <w:pPr>
        <w:pStyle w:val="BodyText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 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объяснять важность чтения для решения учебных 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 переходить от чтения вслух к чтению про себя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 выборочное, просмотровое выборочное), находить в фольклоре и 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9" w:firstLine="0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 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о 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(ритм, рифма);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басни);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 и главную мысль, воспроизводить последовательность событий тексте 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текста (вопросный, номинативный);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между характером героя и его поступками, сравнивать героев одного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осознанно применять для анализа текста изученные понятия (автор, 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/>
        <w:ind w:right="693" w:firstLine="0"/>
        <w:rPr>
          <w:sz w:val="24"/>
        </w:rPr>
      </w:pPr>
      <w:r>
        <w:rPr>
          <w:sz w:val="24"/>
        </w:rPr>
        <w:t>участвовать в обсуждении прослушанного (прочитанного) произведения: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свой ответ примерами 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7" w:firstLine="0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"/>
          <w:sz w:val="24"/>
        </w:rPr>
        <w:t xml:space="preserve"> </w:t>
      </w:r>
      <w:r>
        <w:rPr>
          <w:sz w:val="24"/>
        </w:rPr>
        <w:t>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 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9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 предложений);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предисловию, условным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картотеки, 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прочитанной книге;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5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задачей.</w:t>
      </w:r>
    </w:p>
    <w:p w:rsidR="00644A77" w:rsidRDefault="00644A77">
      <w:pPr>
        <w:pStyle w:val="BodyText"/>
        <w:spacing w:line="276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читать наизусть не менее 4 стихотворений в соответствии с изученной 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прозаическую и стихотворную речь: называть особенности стихотворного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строфа), отличать лирическое</w:t>
      </w:r>
      <w:r>
        <w:rPr>
          <w:spacing w:val="59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эпического;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тему и главную мысль, определять последовательность событий в тексте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4"/>
          <w:sz w:val="24"/>
        </w:rPr>
        <w:t xml:space="preserve"> </w:t>
      </w:r>
      <w:r>
        <w:rPr>
          <w:sz w:val="24"/>
        </w:rPr>
        <w:t>цитатный);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0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 составлять портретные характеристики персонажей; выявлять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(по аналогии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контрасту);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/>
        <w:ind w:right="693" w:firstLine="0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 к героям, поступкам, описанной картине, находить в тексте средства 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(портрет), 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интерьера;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89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3"/>
          <w:sz w:val="24"/>
        </w:rPr>
        <w:t xml:space="preserve"> </w:t>
      </w:r>
      <w:r>
        <w:rPr>
          <w:sz w:val="24"/>
        </w:rPr>
        <w:t>олицетворение);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басни,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эпитет, олицетворение);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участвовать в обсуждении прослушанного (прочитанного)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 норм, устно и письменно формулировать простые выводы, подтверждать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пересказывать произведение (устно) подробно, выборочно, сжато (кратко), от лица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рассказчика, 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 описание, рассуждение) с учётом специфики учебного и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(прослушанного)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собственный письменный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jc w:val="left"/>
        <w:rPr>
          <w:sz w:val="24"/>
        </w:rPr>
      </w:pPr>
      <w:r>
        <w:rPr>
          <w:sz w:val="24"/>
        </w:rPr>
        <w:t>сочинять</w:t>
      </w:r>
      <w:r>
        <w:rPr>
          <w:spacing w:val="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обложку,</w:t>
      </w:r>
      <w:r>
        <w:rPr>
          <w:spacing w:val="-57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примечания;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книги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5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картотеки, 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прочитанной книге;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5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верифицированные</w:t>
      </w:r>
      <w:r>
        <w:rPr>
          <w:spacing w:val="50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ресурсы, включённые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перечень.</w:t>
      </w:r>
    </w:p>
    <w:p w:rsidR="00644A77" w:rsidRDefault="00644A77">
      <w:pPr>
        <w:pStyle w:val="BodyText"/>
        <w:spacing w:line="275" w:lineRule="exac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 бытовой и 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России и мира, ориентироваться в нравственно-этических понятиях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 круг чтения;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7" w:firstLine="0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 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читать наизусть не менее 5 стихотворений в соответствии с изученной 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/>
        <w:ind w:right="693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прозаическую и стихотворную речь: называть особенности стихотворного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строфа), отличать лирическое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 эпического;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0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проблемные)</w:t>
      </w:r>
      <w:r>
        <w:rPr>
          <w:spacing w:val="-1"/>
          <w:sz w:val="24"/>
        </w:rPr>
        <w:t xml:space="preserve"> </w:t>
      </w:r>
      <w:r>
        <w:rPr>
          <w:sz w:val="24"/>
        </w:rPr>
        <w:t>к познавательным,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 рассказы, стихотворения, басни), приводить примеры разных жанров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 мира;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 эпизодов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чувствами героев, сравнивать героев одного произведения по самостоятельно выбранному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контрасту),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героям, поступкам; находить в тексте средства изображения героев (портрет) и 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 чувств, описание пейзажа и интерьера, устанавливать причинно-следственные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 поступков героев;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находить в тексте примеры использования слов в прямом и переносном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5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метафора);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басни,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 части, композиция, сравнение, эпитет, олицетворение, метафора, лирика, эпос,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участвовать в обсуждении прослушанного (прочитанного)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ответ примерами из 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 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10 предложений), писать сочинения на заданную тему,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типы речи (повествование, описание, рассуждение), корректировать 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правильности, выразительности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сочинять по аналогии с прочитанным,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 иллюстрациям,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одного из героев, придумывать продолжение прочитанного произведения (не 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10 предложений);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(обложка,</w:t>
      </w:r>
      <w:r>
        <w:rPr>
          <w:spacing w:val="-57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примечания);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 w:line="242" w:lineRule="auto"/>
        <w:ind w:right="695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картотеки, 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прочитанной книге;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задачей.</w:t>
      </w:r>
    </w:p>
    <w:p w:rsidR="00644A77" w:rsidRDefault="00644A77">
      <w:pPr>
        <w:pStyle w:val="BodyText"/>
        <w:spacing w:before="6"/>
        <w:ind w:left="0"/>
        <w:jc w:val="left"/>
        <w:rPr>
          <w:sz w:val="23"/>
        </w:rPr>
      </w:pPr>
    </w:p>
    <w:p w:rsidR="00644A77" w:rsidRDefault="00644A77">
      <w:pPr>
        <w:pStyle w:val="Heading1"/>
        <w:spacing w:before="1"/>
        <w:ind w:left="2383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(русский)</w:t>
      </w:r>
      <w:r>
        <w:rPr>
          <w:spacing w:val="-2"/>
        </w:rPr>
        <w:t xml:space="preserve"> </w:t>
      </w:r>
      <w:r>
        <w:t>язык»</w:t>
      </w:r>
    </w:p>
    <w:p w:rsidR="00644A77" w:rsidRDefault="00644A77">
      <w:pPr>
        <w:pStyle w:val="BodyText"/>
        <w:ind w:right="687" w:firstLine="707"/>
      </w:pPr>
      <w:r>
        <w:t>Рабочая программа по учебному предмету «Родной (русский) язык» (предметная</w:t>
      </w:r>
      <w:r>
        <w:rPr>
          <w:spacing w:val="1"/>
        </w:rPr>
        <w:t xml:space="preserve"> </w:t>
      </w:r>
      <w:r>
        <w:t>область «Родной язык и литературное чтение на родном языке») (далее соответственно 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язык)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родному (русскому) языку.</w:t>
      </w:r>
    </w:p>
    <w:p w:rsidR="00644A77" w:rsidRDefault="00644A77">
      <w:pPr>
        <w:pStyle w:val="BodyText"/>
        <w:ind w:right="696" w:firstLine="707"/>
      </w:pPr>
      <w:r>
        <w:t>Пояснительная записка отражает общие цели и задачи изучения родного (русского)</w:t>
      </w:r>
      <w:r>
        <w:rPr>
          <w:spacing w:val="-5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644A77" w:rsidRDefault="00644A77">
      <w:pPr>
        <w:pStyle w:val="BodyText"/>
        <w:ind w:right="691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0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 личностные, метапредметные результаты за весь период обучения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1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644A77" w:rsidRDefault="00644A77">
      <w:pPr>
        <w:pStyle w:val="BodyText"/>
        <w:spacing w:before="1"/>
        <w:ind w:right="695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организаций, реализующих образовательные программы начального общего образования.</w:t>
      </w:r>
      <w:r>
        <w:rPr>
          <w:spacing w:val="1"/>
        </w:rPr>
        <w:t xml:space="preserve"> </w:t>
      </w:r>
      <w:r>
        <w:t>Программа по родному (русскому) языку разработана с целью оказания 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«Родной (русский) язык.</w:t>
      </w:r>
    </w:p>
    <w:p w:rsidR="00644A77" w:rsidRDefault="00644A77">
      <w:pPr>
        <w:pStyle w:val="BodyText"/>
        <w:spacing w:line="276" w:lineRule="exact"/>
        <w:ind w:left="2126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(русскому)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работнику: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1847"/>
        </w:tabs>
        <w:ind w:right="692"/>
        <w:rPr>
          <w:sz w:val="24"/>
        </w:rPr>
      </w:pPr>
      <w:r>
        <w:rPr>
          <w:sz w:val="24"/>
        </w:rPr>
        <w:t>реализовать в процессе преподавания родного (русского) языка современные подходы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1847"/>
        </w:tabs>
        <w:ind w:right="697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язык» 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1847"/>
        </w:tabs>
        <w:ind w:right="694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644A77" w:rsidRDefault="00644A77">
      <w:pPr>
        <w:pStyle w:val="BodyText"/>
        <w:ind w:right="695" w:firstLine="42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в части требований, заданных ФГОС НОО для предметной области «Родной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</w:t>
      </w:r>
    </w:p>
    <w:p w:rsidR="00644A77" w:rsidRDefault="00644A77">
      <w:pPr>
        <w:pStyle w:val="BodyText"/>
        <w:ind w:right="694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57"/>
        </w:rPr>
        <w:t xml:space="preserve"> </w:t>
      </w:r>
      <w:r>
        <w:t>учебного предмета «Русский язык», входящего в предметную область «Русский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1"/>
        </w:rPr>
        <w:t xml:space="preserve"> </w:t>
      </w:r>
      <w:r>
        <w:t>чтение».</w:t>
      </w:r>
    </w:p>
    <w:p w:rsidR="00644A77" w:rsidRDefault="00644A77">
      <w:pPr>
        <w:pStyle w:val="BodyText"/>
        <w:ind w:left="2126"/>
      </w:pPr>
      <w:r>
        <w:t>Целями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(русского)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являются: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73"/>
        <w:ind w:left="1418" w:right="692" w:firstLine="0"/>
        <w:rPr>
          <w:sz w:val="24"/>
        </w:rPr>
      </w:pPr>
      <w:r>
        <w:rPr>
          <w:sz w:val="24"/>
        </w:rPr>
        <w:t>осознание русского языка как одной из главных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народа, понимание значения родного языка для освоения и укрепления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познавательного интереса к родному языку и желания его изучать, 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 языку,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 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/>
        <w:ind w:left="1418" w:right="691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 и культурного пространства Российской Федерации, о месте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 русского языка (прежде всего лексических и фразеологических единиц с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национально-культурной семантикой), об основных нормах русского литературного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этикете,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совершенствование умений наблюдать за функционированием языковых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отраженной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8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 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совершенствование коммуникативных умений и культуры речи,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словарного запаса и грамматического строя речи, развитие потребности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приобретение практического опыта исследовательской работы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644A77" w:rsidRDefault="00644A77">
      <w:pPr>
        <w:pStyle w:val="BodyText"/>
        <w:spacing w:line="275" w:lineRule="exact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(русский)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</w:t>
      </w:r>
      <w:r>
        <w:rPr>
          <w:spacing w:val="19"/>
        </w:rPr>
        <w:t xml:space="preserve"> </w:t>
      </w:r>
      <w:r>
        <w:t>область</w:t>
      </w:r>
    </w:p>
    <w:p w:rsidR="00644A77" w:rsidRDefault="00644A77">
      <w:pPr>
        <w:pStyle w:val="BodyText"/>
        <w:ind w:right="693"/>
      </w:pPr>
      <w:r>
        <w:t>«Родной язык</w:t>
      </w:r>
      <w:r>
        <w:rPr>
          <w:spacing w:val="1"/>
        </w:rPr>
        <w:t xml:space="preserve"> </w:t>
      </w:r>
      <w:r>
        <w:t>и литературное чтение</w:t>
      </w:r>
      <w:r>
        <w:rPr>
          <w:spacing w:val="1"/>
        </w:rPr>
        <w:t xml:space="preserve"> </w:t>
      </w:r>
      <w:r>
        <w:t>на родном языке» и</w:t>
      </w:r>
      <w:r>
        <w:rPr>
          <w:spacing w:val="1"/>
        </w:rPr>
        <w:t xml:space="preserve"> </w:t>
      </w:r>
      <w:r>
        <w:t>является обязательным для</w:t>
      </w:r>
      <w:r>
        <w:rPr>
          <w:spacing w:val="1"/>
        </w:rPr>
        <w:t xml:space="preserve"> </w:t>
      </w:r>
      <w:r>
        <w:t>изучения.</w:t>
      </w:r>
    </w:p>
    <w:p w:rsidR="00644A77" w:rsidRDefault="00644A77">
      <w:pPr>
        <w:pStyle w:val="BodyText"/>
        <w:ind w:right="691" w:firstLine="70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родному (русскому)</w:t>
      </w:r>
      <w:r>
        <w:rPr>
          <w:spacing w:val="-1"/>
        </w:rPr>
        <w:t xml:space="preserve"> </w:t>
      </w:r>
      <w:r>
        <w:t>языку, соответствует ФГОС</w:t>
      </w:r>
      <w:r>
        <w:rPr>
          <w:spacing w:val="-2"/>
        </w:rPr>
        <w:t xml:space="preserve"> </w:t>
      </w:r>
      <w:r>
        <w:t>НОО.</w:t>
      </w:r>
    </w:p>
    <w:p w:rsidR="00644A77" w:rsidRDefault="00644A77">
      <w:pPr>
        <w:pStyle w:val="BodyText"/>
        <w:ind w:right="696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потребности обучающихся в изучении родного языка как 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национальной культуры и</w:t>
      </w:r>
      <w:r>
        <w:rPr>
          <w:spacing w:val="4"/>
        </w:rPr>
        <w:t xml:space="preserve"> </w:t>
      </w:r>
      <w:r>
        <w:t>самореализации в</w:t>
      </w:r>
      <w:r>
        <w:rPr>
          <w:spacing w:val="-2"/>
        </w:rPr>
        <w:t xml:space="preserve"> </w:t>
      </w:r>
      <w:r>
        <w:t>ней.</w:t>
      </w:r>
    </w:p>
    <w:p w:rsidR="00644A77" w:rsidRDefault="00644A77">
      <w:pPr>
        <w:pStyle w:val="BodyText"/>
        <w:ind w:right="690" w:firstLine="707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57"/>
        </w:rPr>
        <w:t xml:space="preserve"> </w:t>
      </w:r>
      <w:r>
        <w:t>расширение сведений, имеющих отношение не к внутреннему системному 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внешней</w:t>
      </w:r>
      <w:r>
        <w:rPr>
          <w:spacing w:val="6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 государством и обществом. Программа по родному (русскому) языку отражает</w:t>
      </w:r>
      <w:r>
        <w:rPr>
          <w:spacing w:val="-57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культурно-историческую</w:t>
      </w:r>
      <w:r>
        <w:rPr>
          <w:spacing w:val="1"/>
        </w:rPr>
        <w:t xml:space="preserve"> </w:t>
      </w:r>
      <w:r>
        <w:t>обусловленность.</w:t>
      </w:r>
    </w:p>
    <w:p w:rsidR="00644A77" w:rsidRDefault="00644A77">
      <w:pPr>
        <w:pStyle w:val="BodyText"/>
        <w:ind w:right="692" w:firstLine="707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-57"/>
        </w:rPr>
        <w:t xml:space="preserve"> </w:t>
      </w:r>
      <w:r>
        <w:t>соотносятся с основными содержательными линиями учебного предмета «Русский 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практико-ориентированный</w:t>
      </w:r>
      <w:r>
        <w:rPr>
          <w:spacing w:val="-2"/>
        </w:rPr>
        <w:t xml:space="preserve"> </w:t>
      </w:r>
      <w:r>
        <w:t>характер.</w:t>
      </w:r>
    </w:p>
    <w:p w:rsidR="00644A77" w:rsidRDefault="00644A77">
      <w:pPr>
        <w:pStyle w:val="BodyText"/>
        <w:spacing w:line="276" w:lineRule="exact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(русского)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являются: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 развития языка;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 мини-исследование, проект, наблюдение, анализ и другие),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 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60" w:left="0" w:header="0" w:footer="1108" w:gutter="0"/>
          <w:cols w:space="720"/>
        </w:sectPr>
      </w:pPr>
    </w:p>
    <w:p w:rsidR="00644A77" w:rsidRDefault="00644A77">
      <w:pPr>
        <w:pStyle w:val="BodyText"/>
        <w:spacing w:before="4"/>
        <w:ind w:left="0"/>
        <w:jc w:val="left"/>
        <w:rPr>
          <w:sz w:val="30"/>
        </w:rPr>
      </w:pPr>
    </w:p>
    <w:p w:rsidR="00644A77" w:rsidRDefault="00644A77">
      <w:pPr>
        <w:pStyle w:val="BodyText"/>
        <w:spacing w:before="1"/>
        <w:ind w:left="0"/>
        <w:jc w:val="right"/>
      </w:pPr>
      <w:r>
        <w:t>блока.</w:t>
      </w:r>
    </w:p>
    <w:p w:rsidR="00644A77" w:rsidRDefault="00644A77">
      <w:pPr>
        <w:pStyle w:val="BodyText"/>
        <w:spacing w:before="73"/>
        <w:ind w:left="22"/>
        <w:jc w:val="left"/>
      </w:pPr>
      <w:r>
        <w:br w:type="column"/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этим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родному</w:t>
      </w:r>
      <w:r>
        <w:rPr>
          <w:spacing w:val="17"/>
        </w:rPr>
        <w:t xml:space="preserve"> </w:t>
      </w:r>
      <w:r>
        <w:t>(русскому)</w:t>
      </w:r>
      <w:r>
        <w:rPr>
          <w:spacing w:val="17"/>
        </w:rPr>
        <w:t xml:space="preserve"> </w:t>
      </w:r>
      <w:r>
        <w:t>языку</w:t>
      </w:r>
      <w:r>
        <w:rPr>
          <w:spacing w:val="24"/>
        </w:rPr>
        <w:t xml:space="preserve"> </w:t>
      </w:r>
      <w:r>
        <w:t>выделяются</w:t>
      </w:r>
      <w:r>
        <w:rPr>
          <w:spacing w:val="17"/>
        </w:rPr>
        <w:t xml:space="preserve"> </w:t>
      </w:r>
      <w:r>
        <w:t>три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BodyText"/>
        <w:spacing w:before="1"/>
        <w:ind w:left="22"/>
        <w:jc w:val="left"/>
      </w:pPr>
      <w:r>
        <w:t>Первый</w:t>
      </w:r>
      <w:r>
        <w:rPr>
          <w:spacing w:val="61"/>
        </w:rPr>
        <w:t xml:space="preserve"> </w:t>
      </w:r>
      <w:r>
        <w:t>блок</w:t>
      </w:r>
      <w:r>
        <w:rPr>
          <w:spacing w:val="62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«Русский</w:t>
      </w:r>
      <w:r>
        <w:rPr>
          <w:spacing w:val="61"/>
        </w:rPr>
        <w:t xml:space="preserve"> </w:t>
      </w:r>
      <w:r>
        <w:t>язык:</w:t>
      </w:r>
      <w:r>
        <w:rPr>
          <w:spacing w:val="59"/>
        </w:rPr>
        <w:t xml:space="preserve"> </w:t>
      </w:r>
      <w:r>
        <w:t>прошлое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настоящее»</w:t>
      </w:r>
      <w:r>
        <w:rPr>
          <w:spacing w:val="6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включает</w:t>
      </w:r>
      <w:r>
        <w:rPr>
          <w:spacing w:val="61"/>
        </w:rPr>
        <w:t xml:space="preserve"> </w:t>
      </w:r>
      <w:r>
        <w:t>содержание,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num="2" w:space="720" w:equalWidth="0">
            <w:col w:w="2065" w:space="40"/>
            <w:col w:w="9365"/>
          </w:cols>
        </w:sectPr>
      </w:pPr>
    </w:p>
    <w:p w:rsidR="00644A77" w:rsidRDefault="00644A77">
      <w:pPr>
        <w:pStyle w:val="BodyText"/>
        <w:ind w:right="687"/>
      </w:pPr>
      <w:r>
        <w:t>обеспечивающее расширение знаний об истории русского языка, о происхождении слов,</w:t>
      </w:r>
      <w:r>
        <w:rPr>
          <w:spacing w:val="1"/>
        </w:rPr>
        <w:t xml:space="preserve"> </w:t>
      </w:r>
      <w:r>
        <w:t>об изменениях значений общеупотребительных слов. Данный блок содержит сведения 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 специфике русского языка, об общем и специфическом в языках и культурах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 других народов России</w:t>
      </w:r>
      <w:r>
        <w:rPr>
          <w:spacing w:val="2"/>
        </w:rPr>
        <w:t xml:space="preserve"> </w:t>
      </w:r>
      <w:r>
        <w:t>и мира.</w:t>
      </w:r>
    </w:p>
    <w:p w:rsidR="00644A77" w:rsidRDefault="00644A77">
      <w:pPr>
        <w:pStyle w:val="BodyText"/>
        <w:ind w:right="693" w:firstLine="707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наблюдение за употреблением языковых единиц, развитие базовых умений и 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 представлений о нормах современного русского литературного 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 и совершенствование умений пользоваться словарями. Данный блок</w:t>
      </w:r>
      <w:r>
        <w:rPr>
          <w:spacing w:val="1"/>
        </w:rPr>
        <w:t xml:space="preserve"> </w:t>
      </w:r>
      <w:r>
        <w:t>ориентирован на практическое овладение культурой речи: практическое освоение 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 и осознанного отношения к использованию русского языка во всех сферах</w:t>
      </w:r>
      <w:r>
        <w:rPr>
          <w:spacing w:val="-57"/>
        </w:rPr>
        <w:t xml:space="preserve"> </w:t>
      </w:r>
      <w:r>
        <w:t>жизни.</w:t>
      </w:r>
    </w:p>
    <w:p w:rsidR="00644A77" w:rsidRDefault="00644A77">
      <w:pPr>
        <w:pStyle w:val="BodyText"/>
        <w:spacing w:before="1"/>
        <w:ind w:right="688" w:firstLine="707"/>
      </w:pPr>
      <w:r>
        <w:t>Третий блок - «Секреты речи и текста» - связан с совершенствованием четырёх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общении),</w:t>
      </w:r>
      <w:r>
        <w:rPr>
          <w:spacing w:val="-57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-57"/>
        </w:rPr>
        <w:t xml:space="preserve"> </w:t>
      </w:r>
      <w:r>
        <w:t>понимать, анализировать предлагаемые тексты и создавать собственные тексты 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жанров,</w:t>
      </w:r>
      <w:r>
        <w:rPr>
          <w:spacing w:val="-1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принадлежности.</w:t>
      </w:r>
    </w:p>
    <w:p w:rsidR="00644A77" w:rsidRDefault="00644A77">
      <w:pPr>
        <w:pStyle w:val="BodyText"/>
        <w:ind w:right="691" w:firstLine="707"/>
      </w:pPr>
      <w:r>
        <w:t>Общее число часов, рекомендованных для изучения родного (русского) языка, - 203</w:t>
      </w:r>
      <w:r>
        <w:rPr>
          <w:spacing w:val="-57"/>
        </w:rPr>
        <w:t xml:space="preserve"> </w:t>
      </w:r>
      <w:r>
        <w:t>часа: в 1 классе - 33 часа (1 час в неделю), во 2 классе - 68 часов (2 часа в неделю), в 3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644A77" w:rsidRDefault="00644A77">
      <w:pPr>
        <w:pStyle w:val="BodyText"/>
        <w:ind w:right="690"/>
      </w:pPr>
      <w:r>
        <w:t>Русский язык: прошлое и настоящее. Сведения об истории русской письменности: 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Древней Руси: оформление красной строки и заставок. Практическая работа. Оформление</w:t>
      </w:r>
      <w:r>
        <w:rPr>
          <w:spacing w:val="1"/>
        </w:rPr>
        <w:t xml:space="preserve"> </w:t>
      </w:r>
      <w:r>
        <w:t>буквиц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заставок.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старину: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называлось</w:t>
      </w:r>
      <w:r>
        <w:rPr>
          <w:spacing w:val="1"/>
        </w:rPr>
        <w:t xml:space="preserve"> </w:t>
      </w:r>
      <w:r>
        <w:t>(изба,</w:t>
      </w:r>
      <w:r>
        <w:rPr>
          <w:spacing w:val="1"/>
        </w:rPr>
        <w:t xml:space="preserve"> </w:t>
      </w:r>
      <w:r>
        <w:t>терем,</w:t>
      </w:r>
      <w:r>
        <w:rPr>
          <w:spacing w:val="1"/>
        </w:rPr>
        <w:t xml:space="preserve"> </w:t>
      </w:r>
      <w:r>
        <w:t>хоромы,</w:t>
      </w:r>
      <w:r>
        <w:rPr>
          <w:spacing w:val="1"/>
        </w:rPr>
        <w:t xml:space="preserve"> </w:t>
      </w:r>
      <w:r>
        <w:t>горница,</w:t>
      </w:r>
      <w:r>
        <w:rPr>
          <w:spacing w:val="1"/>
        </w:rPr>
        <w:t xml:space="preserve"> </w:t>
      </w:r>
      <w:r>
        <w:t>светлица,</w:t>
      </w:r>
      <w:r>
        <w:rPr>
          <w:spacing w:val="1"/>
        </w:rPr>
        <w:t xml:space="preserve"> </w:t>
      </w:r>
      <w:r>
        <w:t>светец,</w:t>
      </w:r>
      <w:r>
        <w:rPr>
          <w:spacing w:val="1"/>
        </w:rPr>
        <w:t xml:space="preserve"> </w:t>
      </w:r>
      <w:r>
        <w:t>лучина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называлось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одевались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старину</w:t>
      </w:r>
      <w:r>
        <w:rPr>
          <w:spacing w:val="1"/>
        </w:rPr>
        <w:t xml:space="preserve"> </w:t>
      </w:r>
      <w:r>
        <w:t>(кафтан,</w:t>
      </w:r>
      <w:r>
        <w:rPr>
          <w:spacing w:val="1"/>
        </w:rPr>
        <w:t xml:space="preserve"> </w:t>
      </w:r>
      <w:r>
        <w:t>кушак,</w:t>
      </w:r>
      <w:r>
        <w:rPr>
          <w:spacing w:val="1"/>
        </w:rPr>
        <w:t xml:space="preserve"> </w:t>
      </w:r>
      <w:r>
        <w:t>рубаха,</w:t>
      </w:r>
      <w:r>
        <w:rPr>
          <w:spacing w:val="1"/>
        </w:rPr>
        <w:t xml:space="preserve"> </w:t>
      </w:r>
      <w:r>
        <w:t>сарафан,</w:t>
      </w:r>
      <w:r>
        <w:rPr>
          <w:spacing w:val="1"/>
        </w:rPr>
        <w:t xml:space="preserve"> </w:t>
      </w:r>
      <w:r>
        <w:t>лапти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(пословицах,</w:t>
      </w:r>
      <w:r>
        <w:rPr>
          <w:spacing w:val="1"/>
        </w:rPr>
        <w:t xml:space="preserve"> </w:t>
      </w:r>
      <w:r>
        <w:t>поговорках,</w:t>
      </w:r>
      <w:r>
        <w:rPr>
          <w:spacing w:val="1"/>
        </w:rPr>
        <w:t xml:space="preserve"> </w:t>
      </w:r>
      <w:r>
        <w:t>загадках,</w:t>
      </w:r>
      <w:r>
        <w:rPr>
          <w:spacing w:val="1"/>
        </w:rPr>
        <w:t xml:space="preserve"> </w:t>
      </w:r>
      <w:r>
        <w:t>прибаутках).</w:t>
      </w:r>
      <w:r>
        <w:rPr>
          <w:spacing w:val="-2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Словарь в</w:t>
      </w:r>
      <w:r>
        <w:rPr>
          <w:spacing w:val="-2"/>
        </w:rPr>
        <w:t xml:space="preserve"> </w:t>
      </w:r>
      <w:r>
        <w:t>картинках.</w:t>
      </w:r>
    </w:p>
    <w:p w:rsidR="00644A77" w:rsidRDefault="00644A77">
      <w:pPr>
        <w:pStyle w:val="BodyText"/>
        <w:spacing w:before="1"/>
        <w:ind w:right="692"/>
      </w:pP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 ошибок в произношении слов). Смыслоразличительная роль ударения.</w:t>
      </w:r>
      <w:r>
        <w:rPr>
          <w:spacing w:val="1"/>
        </w:rPr>
        <w:t xml:space="preserve"> </w:t>
      </w:r>
      <w:r>
        <w:t>Звукопись в стихотворном художественном тексте. Наблюдение за сочетаемостью слов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 предупреждению</w:t>
      </w:r>
      <w:r>
        <w:rPr>
          <w:spacing w:val="-3"/>
        </w:rPr>
        <w:t xml:space="preserve"> </w:t>
      </w:r>
      <w:r>
        <w:t>ошибок в</w:t>
      </w:r>
      <w:r>
        <w:rPr>
          <w:spacing w:val="-1"/>
        </w:rPr>
        <w:t xml:space="preserve"> </w:t>
      </w:r>
      <w:r>
        <w:t>сочетаемости</w:t>
      </w:r>
      <w:r>
        <w:rPr>
          <w:spacing w:val="3"/>
        </w:rPr>
        <w:t xml:space="preserve"> </w:t>
      </w:r>
      <w:r>
        <w:t>слов).</w:t>
      </w:r>
    </w:p>
    <w:p w:rsidR="00644A77" w:rsidRDefault="00644A77">
      <w:pPr>
        <w:pStyle w:val="BodyText"/>
        <w:ind w:right="691"/>
      </w:pPr>
      <w:r>
        <w:t>Секреты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 Диалоговая форма устной речи. Стандартные обороты речи для участия 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попросить?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похвалить</w:t>
      </w:r>
      <w:r>
        <w:rPr>
          <w:spacing w:val="1"/>
        </w:rPr>
        <w:t xml:space="preserve"> </w:t>
      </w:r>
      <w:r>
        <w:t>товарища?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поблагодарить?). Цели и виды вопросов (вопрос-уточнение, вопрос как запрос на новое</w:t>
      </w:r>
      <w:r>
        <w:rPr>
          <w:spacing w:val="1"/>
        </w:rPr>
        <w:t xml:space="preserve"> </w:t>
      </w:r>
      <w:r>
        <w:t>содержание).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языка</w:t>
      </w:r>
      <w:r>
        <w:rPr>
          <w:spacing w:val="-1"/>
        </w:rPr>
        <w:t xml:space="preserve"> </w:t>
      </w:r>
      <w:r>
        <w:t>и культуре</w:t>
      </w:r>
      <w:r>
        <w:rPr>
          <w:spacing w:val="-1"/>
        </w:rPr>
        <w:t xml:space="preserve"> </w:t>
      </w:r>
      <w:r>
        <w:t>русского народа.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0"/>
      </w:pPr>
      <w:r>
        <w:t>Русский язык: прошлое и настоящее. Лексические единицы с 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37"/>
        </w:rPr>
        <w:t xml:space="preserve"> </w:t>
      </w:r>
      <w:r>
        <w:t>называющие</w:t>
      </w:r>
      <w:r>
        <w:rPr>
          <w:spacing w:val="38"/>
        </w:rPr>
        <w:t xml:space="preserve"> </w:t>
      </w:r>
      <w:r>
        <w:t>игры,</w:t>
      </w:r>
      <w:r>
        <w:rPr>
          <w:spacing w:val="38"/>
        </w:rPr>
        <w:t xml:space="preserve"> </w:t>
      </w:r>
      <w:r>
        <w:t>забавы,</w:t>
      </w:r>
      <w:r>
        <w:rPr>
          <w:spacing w:val="38"/>
        </w:rPr>
        <w:t xml:space="preserve"> </w:t>
      </w:r>
      <w:r>
        <w:t>игрушки</w:t>
      </w:r>
      <w:r>
        <w:rPr>
          <w:spacing w:val="38"/>
        </w:rPr>
        <w:t xml:space="preserve"> </w:t>
      </w:r>
      <w:r>
        <w:t>(например,</w:t>
      </w:r>
      <w:r>
        <w:rPr>
          <w:spacing w:val="38"/>
        </w:rPr>
        <w:t xml:space="preserve"> </w:t>
      </w:r>
      <w:r>
        <w:t>городки,</w:t>
      </w:r>
      <w:r>
        <w:rPr>
          <w:spacing w:val="38"/>
        </w:rPr>
        <w:t xml:space="preserve"> </w:t>
      </w:r>
      <w:r>
        <w:t>салочки,</w:t>
      </w:r>
      <w:r>
        <w:rPr>
          <w:spacing w:val="38"/>
        </w:rPr>
        <w:t xml:space="preserve"> </w:t>
      </w:r>
      <w:r>
        <w:t>салазки,</w:t>
      </w:r>
    </w:p>
    <w:p w:rsidR="00644A77" w:rsidRDefault="00644A77">
      <w:pPr>
        <w:sectPr w:rsidR="00644A77">
          <w:type w:val="continuous"/>
          <w:pgSz w:w="11910" w:h="16840"/>
          <w:pgMar w:top="20" w:right="440" w:bottom="280" w:left="0" w:header="720" w:footer="720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санки, волчок, свистулька). Лексические единицы с национально-культурной семантикой,</w:t>
      </w:r>
      <w:r>
        <w:rPr>
          <w:spacing w:val="1"/>
        </w:rPr>
        <w:t xml:space="preserve"> </w:t>
      </w:r>
      <w:r>
        <w:t>называющие предметы традиционного русского быта: 1) слова, называющие домашнюю</w:t>
      </w:r>
      <w:r>
        <w:rPr>
          <w:spacing w:val="1"/>
        </w:rPr>
        <w:t xml:space="preserve"> </w:t>
      </w:r>
      <w:r>
        <w:t>утварь и орудия труда (например, ухват, ушат, ступа, плошка, крынка, ковш, решето,</w:t>
      </w:r>
      <w:r>
        <w:rPr>
          <w:spacing w:val="1"/>
        </w:rPr>
        <w:t xml:space="preserve"> </w:t>
      </w:r>
      <w:r>
        <w:t>веретено, серп, коса, плуг), 2) слова, называющие то, что ели в старину (например, тюря,</w:t>
      </w:r>
      <w:r>
        <w:rPr>
          <w:spacing w:val="1"/>
        </w:rPr>
        <w:t xml:space="preserve"> </w:t>
      </w:r>
      <w:r>
        <w:t>полба, каша, щи, похлёбка, бублик, ватрушка, калач, коврижки): какие из них сохранились</w:t>
      </w:r>
      <w:r>
        <w:rPr>
          <w:spacing w:val="-57"/>
        </w:rPr>
        <w:t xml:space="preserve"> </w:t>
      </w:r>
      <w:r>
        <w:t>до нашего времени, 3) слова, называющие то, во что раньше одевались дети (например,</w:t>
      </w:r>
      <w:r>
        <w:rPr>
          <w:spacing w:val="1"/>
        </w:rPr>
        <w:t xml:space="preserve"> </w:t>
      </w:r>
      <w:r>
        <w:t>шубейка,</w:t>
      </w:r>
      <w:r>
        <w:rPr>
          <w:spacing w:val="1"/>
        </w:rPr>
        <w:t xml:space="preserve"> </w:t>
      </w:r>
      <w:r>
        <w:t>тулуп,</w:t>
      </w:r>
      <w:r>
        <w:rPr>
          <w:spacing w:val="1"/>
        </w:rPr>
        <w:t xml:space="preserve"> </w:t>
      </w:r>
      <w:r>
        <w:t>шапка,</w:t>
      </w:r>
      <w:r>
        <w:rPr>
          <w:spacing w:val="1"/>
        </w:rPr>
        <w:t xml:space="preserve"> </w:t>
      </w:r>
      <w:r>
        <w:t>валенки,</w:t>
      </w:r>
      <w:r>
        <w:rPr>
          <w:spacing w:val="1"/>
        </w:rPr>
        <w:t xml:space="preserve"> </w:t>
      </w:r>
      <w:r>
        <w:t>сарафан,</w:t>
      </w:r>
      <w:r>
        <w:rPr>
          <w:spacing w:val="1"/>
        </w:rPr>
        <w:t xml:space="preserve"> </w:t>
      </w:r>
      <w:r>
        <w:t>рубаха,</w:t>
      </w:r>
      <w:r>
        <w:rPr>
          <w:spacing w:val="1"/>
        </w:rPr>
        <w:t xml:space="preserve"> </w:t>
      </w:r>
      <w:r>
        <w:t>лапти).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57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24"/>
        </w:rPr>
        <w:t xml:space="preserve"> </w:t>
      </w:r>
      <w:r>
        <w:t>русского</w:t>
      </w:r>
      <w:r>
        <w:rPr>
          <w:spacing w:val="24"/>
        </w:rPr>
        <w:t xml:space="preserve"> </w:t>
      </w:r>
      <w:r>
        <w:t>быта:</w:t>
      </w:r>
      <w:r>
        <w:rPr>
          <w:spacing w:val="25"/>
        </w:rPr>
        <w:t xml:space="preserve"> </w:t>
      </w:r>
      <w:r>
        <w:t>игры,</w:t>
      </w:r>
      <w:r>
        <w:rPr>
          <w:spacing w:val="23"/>
        </w:rPr>
        <w:t xml:space="preserve"> </w:t>
      </w:r>
      <w:r>
        <w:t>утварь,</w:t>
      </w:r>
      <w:r>
        <w:rPr>
          <w:spacing w:val="25"/>
        </w:rPr>
        <w:t xml:space="preserve"> </w:t>
      </w:r>
      <w:r>
        <w:t>орудия</w:t>
      </w:r>
      <w:r>
        <w:rPr>
          <w:spacing w:val="24"/>
        </w:rPr>
        <w:t xml:space="preserve"> </w:t>
      </w:r>
      <w:r>
        <w:t>труда,</w:t>
      </w:r>
      <w:r>
        <w:rPr>
          <w:spacing w:val="25"/>
        </w:rPr>
        <w:t xml:space="preserve"> </w:t>
      </w:r>
      <w:r>
        <w:t>еда,</w:t>
      </w:r>
      <w:r>
        <w:rPr>
          <w:spacing w:val="24"/>
        </w:rPr>
        <w:t xml:space="preserve"> </w:t>
      </w:r>
      <w:r>
        <w:t>одежда</w:t>
      </w:r>
      <w:r>
        <w:rPr>
          <w:spacing w:val="24"/>
        </w:rPr>
        <w:t xml:space="preserve"> </w:t>
      </w:r>
      <w:r>
        <w:t>(например,</w:t>
      </w:r>
      <w:r>
        <w:rPr>
          <w:spacing w:val="24"/>
        </w:rPr>
        <w:t xml:space="preserve"> </w:t>
      </w:r>
      <w:r>
        <w:t>каши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сваришь,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коврижки).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языках общий смысл, но различную образную форму (например, ехать в Тулу со</w:t>
      </w:r>
      <w:r>
        <w:rPr>
          <w:spacing w:val="1"/>
        </w:rPr>
        <w:t xml:space="preserve"> </w:t>
      </w:r>
      <w:r>
        <w:t>своим самоваром (рус.); ехать в лес с дровами (тат.). Проектное задание. Словарь «Почему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 называется?».</w:t>
      </w:r>
    </w:p>
    <w:p w:rsidR="00644A77" w:rsidRDefault="00644A77">
      <w:pPr>
        <w:pStyle w:val="BodyText"/>
        <w:spacing w:before="2"/>
        <w:ind w:right="689"/>
      </w:pP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 Наблюдение за изменением места ударения в поэтическом тексте. Работа со</w:t>
      </w:r>
      <w:r>
        <w:rPr>
          <w:spacing w:val="1"/>
        </w:rPr>
        <w:t xml:space="preserve"> </w:t>
      </w:r>
      <w:r>
        <w:t>словарем ударений. Практическая работа.</w:t>
      </w:r>
      <w:r>
        <w:rPr>
          <w:spacing w:val="1"/>
        </w:rPr>
        <w:t xml:space="preserve"> </w:t>
      </w:r>
      <w:r>
        <w:t>Слушаем и учимся читать фрагменты стихов и</w:t>
      </w:r>
      <w:r>
        <w:rPr>
          <w:spacing w:val="1"/>
        </w:rPr>
        <w:t xml:space="preserve"> </w:t>
      </w:r>
      <w:r>
        <w:t>сказок, в которых есть слова с необычным произношением и ударением. Разные способы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навыков.</w:t>
      </w:r>
    </w:p>
    <w:p w:rsidR="00644A77" w:rsidRDefault="00644A77">
      <w:pPr>
        <w:pStyle w:val="BodyText"/>
        <w:ind w:right="687"/>
      </w:pPr>
      <w:r>
        <w:t>Секреты речи и текста. Приемы общения: убеждение, уговаривание, просьба, похвала и</w:t>
      </w:r>
      <w:r>
        <w:rPr>
          <w:spacing w:val="1"/>
        </w:rPr>
        <w:t xml:space="preserve"> </w:t>
      </w:r>
      <w:r>
        <w:t>другие, сохранение инициативы в диалоге, уклонение от инициативы, завершение диалога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товарища).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официальной и неофициальной речевой ситуации, использование обращений ты и вы.</w:t>
      </w:r>
      <w:r>
        <w:rPr>
          <w:spacing w:val="1"/>
        </w:rPr>
        <w:t xml:space="preserve"> </w:t>
      </w:r>
      <w:r>
        <w:t>Устный ответ как жанр монологической устной учебно-научной речи. Различные виды</w:t>
      </w:r>
      <w:r>
        <w:rPr>
          <w:spacing w:val="1"/>
        </w:rPr>
        <w:t xml:space="preserve"> </w:t>
      </w:r>
      <w:r>
        <w:t>ответов: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ответ-добавление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 в тексте. Практическое овладение средствами связи: лексический повтор,</w:t>
      </w:r>
      <w:r>
        <w:rPr>
          <w:spacing w:val="1"/>
        </w:rPr>
        <w:t xml:space="preserve"> </w:t>
      </w:r>
      <w:r>
        <w:t>местоименный повтор. Создание текстов-повествований: заметки о посещении музеев, об</w:t>
      </w:r>
      <w:r>
        <w:rPr>
          <w:spacing w:val="1"/>
        </w:rPr>
        <w:t xml:space="preserve"> </w:t>
      </w:r>
      <w:r>
        <w:t>участии в народных праздниках. Создание текста: развёрнутое толкование значения слова.</w:t>
      </w:r>
      <w:r>
        <w:rPr>
          <w:spacing w:val="-57"/>
        </w:rPr>
        <w:t xml:space="preserve"> </w:t>
      </w:r>
      <w:r>
        <w:t>Анализ информации прочитанного и прослушанного текста: различение главных фактов и</w:t>
      </w:r>
      <w:r>
        <w:rPr>
          <w:spacing w:val="-57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 фактами.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классе.</w:t>
      </w:r>
    </w:p>
    <w:p w:rsidR="00644A77" w:rsidRDefault="00644A77">
      <w:pPr>
        <w:pStyle w:val="BodyText"/>
        <w:ind w:right="688"/>
      </w:pPr>
      <w:r>
        <w:t>Русский язык: прошлое и настоящее. Лексические единицы с национально-культурной</w:t>
      </w:r>
      <w:r>
        <w:rPr>
          <w:spacing w:val="1"/>
        </w:rPr>
        <w:t xml:space="preserve"> </w:t>
      </w:r>
      <w:r>
        <w:t>семантикой, связанные с особенностями мировосприятия и отношений между людьми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ложь,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недруг,</w:t>
      </w:r>
      <w:r>
        <w:rPr>
          <w:spacing w:val="1"/>
        </w:rPr>
        <w:t xml:space="preserve"> </w:t>
      </w:r>
      <w:r>
        <w:t>брат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братство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побратим).</w:t>
      </w:r>
      <w:r>
        <w:rPr>
          <w:spacing w:val="60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ветра,</w:t>
      </w:r>
      <w:r>
        <w:rPr>
          <w:spacing w:val="1"/>
        </w:rPr>
        <w:t xml:space="preserve"> </w:t>
      </w:r>
      <w:r>
        <w:t>дождя,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растений).</w:t>
      </w:r>
      <w:r>
        <w:rPr>
          <w:spacing w:val="1"/>
        </w:rPr>
        <w:t xml:space="preserve"> </w:t>
      </w:r>
      <w:r>
        <w:t>Лексические единицы с национально-культурной семантикой, называющие занятия людей</w:t>
      </w:r>
      <w:r>
        <w:rPr>
          <w:spacing w:val="-5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ямщик,</w:t>
      </w:r>
      <w:r>
        <w:rPr>
          <w:spacing w:val="1"/>
        </w:rPr>
        <w:t xml:space="preserve"> </w:t>
      </w:r>
      <w:r>
        <w:t>извозчик,</w:t>
      </w:r>
      <w:r>
        <w:rPr>
          <w:spacing w:val="1"/>
        </w:rPr>
        <w:t xml:space="preserve"> </w:t>
      </w:r>
      <w:r>
        <w:t>коробейник,</w:t>
      </w:r>
      <w:r>
        <w:rPr>
          <w:spacing w:val="1"/>
        </w:rPr>
        <w:t xml:space="preserve"> </w:t>
      </w:r>
      <w:r>
        <w:t>лавочник).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 семантикой, называющие музыкальные инструменты (например,</w:t>
      </w:r>
      <w:r>
        <w:rPr>
          <w:spacing w:val="-57"/>
        </w:rPr>
        <w:t xml:space="preserve"> </w:t>
      </w:r>
      <w:r>
        <w:t>балалайка,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гармонь).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 (например, Снегурочка, дубрава, сокол, соловей, зорька, солнце): уточнение</w:t>
      </w:r>
      <w:r>
        <w:rPr>
          <w:spacing w:val="1"/>
        </w:rPr>
        <w:t xml:space="preserve"> </w:t>
      </w:r>
      <w:r>
        <w:t>значений, наблюдение за использованием в произведениях фольклора и 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старинных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городов,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названий. Проектные задания. Откуда в русском языке эта фамилия? История моих имени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фамилии.</w:t>
      </w:r>
      <w:r>
        <w:rPr>
          <w:spacing w:val="-1"/>
        </w:rPr>
        <w:t xml:space="preserve"> </w:t>
      </w:r>
      <w:r>
        <w:t>(Приобретение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происхождении слов.)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7"/>
      </w:pPr>
      <w:r>
        <w:t>Раздел 2. Язык в действии. Как правильно произносить слова (пропедевтическая работа по</w:t>
      </w:r>
      <w:r>
        <w:rPr>
          <w:spacing w:val="-57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суффиксов,</w:t>
      </w:r>
      <w:r>
        <w:rPr>
          <w:spacing w:val="1"/>
        </w:rPr>
        <w:t xml:space="preserve"> </w:t>
      </w:r>
      <w:r>
        <w:t>позволяющих выразить различные оттенки значения и различную оценку, как специфика</w:t>
      </w:r>
      <w:r>
        <w:rPr>
          <w:spacing w:val="1"/>
        </w:rPr>
        <w:t xml:space="preserve"> </w:t>
      </w:r>
      <w:r>
        <w:t>русского языка (например, книга, книжка, книжечка, книжица, книжонка, книжища, заяц,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зайчонок,</w:t>
      </w:r>
      <w:r>
        <w:rPr>
          <w:spacing w:val="1"/>
        </w:rPr>
        <w:t xml:space="preserve"> </w:t>
      </w:r>
      <w:r>
        <w:t>зайчишка,</w:t>
      </w:r>
      <w:r>
        <w:rPr>
          <w:spacing w:val="1"/>
        </w:rPr>
        <w:t xml:space="preserve"> </w:t>
      </w:r>
      <w:r>
        <w:t>заинька)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 предлогов, образования предложно¬падежных форм существительных 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 форму множественного числа (в рамках изученного). Совершенствование навыков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оформления текста.</w:t>
      </w:r>
    </w:p>
    <w:p w:rsidR="00644A77" w:rsidRDefault="00644A77">
      <w:pPr>
        <w:pStyle w:val="BodyText"/>
        <w:tabs>
          <w:tab w:val="left" w:pos="2521"/>
          <w:tab w:val="left" w:pos="3224"/>
          <w:tab w:val="left" w:pos="3579"/>
          <w:tab w:val="left" w:pos="4515"/>
          <w:tab w:val="left" w:pos="6088"/>
          <w:tab w:val="left" w:pos="7112"/>
          <w:tab w:val="left" w:pos="8730"/>
          <w:tab w:val="left" w:pos="9924"/>
        </w:tabs>
        <w:spacing w:before="2"/>
        <w:ind w:right="687"/>
        <w:jc w:val="left"/>
        <w:rPr>
          <w:b/>
        </w:rPr>
      </w:pPr>
      <w:r>
        <w:t>Секреты</w:t>
      </w:r>
      <w:r>
        <w:tab/>
        <w:t>речи</w:t>
      </w:r>
      <w:r>
        <w:tab/>
        <w:t>и</w:t>
      </w:r>
      <w:r>
        <w:tab/>
        <w:t>текста.</w:t>
      </w:r>
      <w:r>
        <w:tab/>
        <w:t>Особенности</w:t>
      </w:r>
      <w:r>
        <w:tab/>
        <w:t>устного</w:t>
      </w:r>
      <w:r>
        <w:tab/>
        <w:t>выступления.</w:t>
      </w:r>
      <w:r>
        <w:tab/>
        <w:t>Создание</w:t>
      </w:r>
      <w:r>
        <w:tab/>
      </w:r>
      <w:r>
        <w:rPr>
          <w:spacing w:val="-1"/>
        </w:rPr>
        <w:t>текстов-</w:t>
      </w:r>
      <w:r>
        <w:rPr>
          <w:spacing w:val="-57"/>
        </w:rPr>
        <w:t xml:space="preserve"> </w:t>
      </w:r>
      <w:r>
        <w:t>повествований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путешествии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городам,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участии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мастер-классах,</w:t>
      </w:r>
      <w:r>
        <w:rPr>
          <w:spacing w:val="7"/>
        </w:rPr>
        <w:t xml:space="preserve"> </w:t>
      </w:r>
      <w:r>
        <w:t>связанных</w:t>
      </w:r>
      <w:r>
        <w:rPr>
          <w:spacing w:val="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народными</w:t>
      </w:r>
      <w:r>
        <w:rPr>
          <w:spacing w:val="11"/>
        </w:rPr>
        <w:t xml:space="preserve"> </w:t>
      </w:r>
      <w:r>
        <w:t>промыслами.</w:t>
      </w:r>
      <w:r>
        <w:rPr>
          <w:spacing w:val="11"/>
        </w:rPr>
        <w:t xml:space="preserve"> </w:t>
      </w:r>
      <w:r>
        <w:t>Создание</w:t>
      </w:r>
      <w:r>
        <w:rPr>
          <w:spacing w:val="10"/>
        </w:rPr>
        <w:t xml:space="preserve"> </w:t>
      </w:r>
      <w:r>
        <w:t>текстов-рассуждений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способов</w:t>
      </w:r>
      <w:r>
        <w:rPr>
          <w:spacing w:val="26"/>
        </w:rPr>
        <w:t xml:space="preserve"> </w:t>
      </w:r>
      <w:r>
        <w:t>аргументации</w:t>
      </w:r>
      <w:r>
        <w:rPr>
          <w:spacing w:val="26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изученного).</w:t>
      </w:r>
      <w:r>
        <w:rPr>
          <w:spacing w:val="26"/>
        </w:rPr>
        <w:t xml:space="preserve"> </w:t>
      </w:r>
      <w:r>
        <w:t>Редактирование</w:t>
      </w:r>
      <w:r>
        <w:rPr>
          <w:spacing w:val="26"/>
        </w:rPr>
        <w:t xml:space="preserve"> </w:t>
      </w:r>
      <w:r>
        <w:t>предложенных</w:t>
      </w:r>
      <w:r>
        <w:rPr>
          <w:spacing w:val="27"/>
        </w:rPr>
        <w:t xml:space="preserve"> </w:t>
      </w:r>
      <w:r>
        <w:t>текстов</w:t>
      </w:r>
      <w:r>
        <w:rPr>
          <w:spacing w:val="2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39"/>
        </w:rPr>
        <w:t xml:space="preserve"> </w:t>
      </w:r>
      <w:r>
        <w:t>совершенствования</w:t>
      </w:r>
      <w:r>
        <w:rPr>
          <w:spacing w:val="36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пределах</w:t>
      </w:r>
      <w:r>
        <w:rPr>
          <w:spacing w:val="38"/>
        </w:rPr>
        <w:t xml:space="preserve"> </w:t>
      </w:r>
      <w:r>
        <w:t>изученного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основном</w:t>
      </w:r>
      <w:r>
        <w:rPr>
          <w:spacing w:val="-57"/>
        </w:rPr>
        <w:t xml:space="preserve"> </w:t>
      </w:r>
      <w:r>
        <w:t>курсе).</w:t>
      </w:r>
      <w:r>
        <w:rPr>
          <w:spacing w:val="40"/>
        </w:rPr>
        <w:t xml:space="preserve"> </w:t>
      </w:r>
      <w:r>
        <w:t>Смысловой</w:t>
      </w:r>
      <w:r>
        <w:rPr>
          <w:spacing w:val="41"/>
        </w:rPr>
        <w:t xml:space="preserve"> </w:t>
      </w:r>
      <w:r>
        <w:t>анализ</w:t>
      </w:r>
      <w:r>
        <w:rPr>
          <w:spacing w:val="42"/>
        </w:rPr>
        <w:t xml:space="preserve"> </w:t>
      </w:r>
      <w:r>
        <w:t>фольклорных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художественных</w:t>
      </w:r>
      <w:r>
        <w:rPr>
          <w:spacing w:val="41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фрагментов</w:t>
      </w:r>
      <w:r>
        <w:rPr>
          <w:spacing w:val="-57"/>
        </w:rPr>
        <w:t xml:space="preserve"> </w:t>
      </w:r>
      <w:r>
        <w:t>(народных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литературных</w:t>
      </w:r>
      <w:r>
        <w:rPr>
          <w:spacing w:val="43"/>
        </w:rPr>
        <w:t xml:space="preserve"> </w:t>
      </w:r>
      <w:r>
        <w:t>сказок,</w:t>
      </w:r>
      <w:r>
        <w:rPr>
          <w:spacing w:val="44"/>
        </w:rPr>
        <w:t xml:space="preserve"> </w:t>
      </w:r>
      <w:r>
        <w:t>рассказов,</w:t>
      </w:r>
      <w:r>
        <w:rPr>
          <w:spacing w:val="43"/>
        </w:rPr>
        <w:t xml:space="preserve"> </w:t>
      </w:r>
      <w:r>
        <w:t>загадок,</w:t>
      </w:r>
      <w:r>
        <w:rPr>
          <w:spacing w:val="44"/>
        </w:rPr>
        <w:t xml:space="preserve"> </w:t>
      </w:r>
      <w:r>
        <w:t>пословиц,</w:t>
      </w:r>
      <w:r>
        <w:rPr>
          <w:spacing w:val="44"/>
        </w:rPr>
        <w:t xml:space="preserve"> </w:t>
      </w:r>
      <w:r>
        <w:t>притч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других).</w:t>
      </w:r>
      <w:r>
        <w:rPr>
          <w:spacing w:val="-57"/>
        </w:rPr>
        <w:t xml:space="preserve"> </w:t>
      </w:r>
      <w:r>
        <w:t>Языковые особенности текстов фольклора и художественных текстов или их фрагментов.</w:t>
      </w:r>
      <w:r>
        <w:rPr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обучения в</w:t>
      </w:r>
      <w:r>
        <w:rPr>
          <w:b/>
          <w:spacing w:val="-1"/>
        </w:rPr>
        <w:t xml:space="preserve"> </w:t>
      </w:r>
      <w:r>
        <w:rPr>
          <w:b/>
        </w:rPr>
        <w:t>4 классе.</w:t>
      </w:r>
    </w:p>
    <w:p w:rsidR="00644A77" w:rsidRDefault="00644A77">
      <w:pPr>
        <w:pStyle w:val="BodyText"/>
        <w:ind w:right="688"/>
      </w:pPr>
      <w:r>
        <w:t>Русский язык: прошлое и настоящее. Лексические единицы с 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добросердечный,</w:t>
      </w:r>
      <w:r>
        <w:rPr>
          <w:spacing w:val="1"/>
        </w:rPr>
        <w:t xml:space="preserve"> </w:t>
      </w:r>
      <w:r>
        <w:t>доброжелательный, благодарный, бескорыстный), связанные с обучением. 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 называющие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матушка,</w:t>
      </w:r>
      <w:r>
        <w:rPr>
          <w:spacing w:val="1"/>
        </w:rPr>
        <w:t xml:space="preserve"> </w:t>
      </w:r>
      <w:r>
        <w:t>батюшка,</w:t>
      </w:r>
      <w:r>
        <w:rPr>
          <w:spacing w:val="1"/>
        </w:rPr>
        <w:t xml:space="preserve"> </w:t>
      </w:r>
      <w:r>
        <w:t>братец,</w:t>
      </w:r>
      <w:r>
        <w:rPr>
          <w:spacing w:val="1"/>
        </w:rPr>
        <w:t xml:space="preserve"> </w:t>
      </w:r>
      <w:r>
        <w:t>сестрица,</w:t>
      </w:r>
      <w:r>
        <w:rPr>
          <w:spacing w:val="1"/>
        </w:rPr>
        <w:t xml:space="preserve"> </w:t>
      </w:r>
      <w:r>
        <w:t>мачеха,</w:t>
      </w:r>
      <w:r>
        <w:rPr>
          <w:spacing w:val="1"/>
        </w:rPr>
        <w:t xml:space="preserve"> </w:t>
      </w:r>
      <w:r>
        <w:t>падчерица).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 фразеологизмы,</w:t>
      </w:r>
      <w:r>
        <w:rPr>
          <w:spacing w:val="1"/>
        </w:rPr>
        <w:t xml:space="preserve"> </w:t>
      </w:r>
      <w:r>
        <w:t>возникновение которых</w:t>
      </w:r>
      <w:r>
        <w:rPr>
          <w:spacing w:val="1"/>
        </w:rPr>
        <w:t xml:space="preserve"> </w:t>
      </w:r>
      <w:r>
        <w:t>связано с качествами,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людей, с учением, с родственными отношениями (например, от корки до корки, вся семья</w:t>
      </w:r>
      <w:r>
        <w:rPr>
          <w:spacing w:val="1"/>
        </w:rPr>
        <w:t xml:space="preserve"> </w:t>
      </w:r>
      <w:r>
        <w:t>вместе, так и душа на месте). Сравнение с пословицами и поговорками других 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различную</w:t>
      </w:r>
      <w:r>
        <w:rPr>
          <w:spacing w:val="-57"/>
        </w:rPr>
        <w:t xml:space="preserve"> </w:t>
      </w:r>
      <w:r>
        <w:t>образную форму. Русские традиционные эпитеты: уточнение значений, наблюдение 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заимствованная русским языком из языков народов России и мира. Русские слова в языках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языке?</w:t>
      </w:r>
      <w:r>
        <w:rPr>
          <w:spacing w:val="1"/>
        </w:rPr>
        <w:t xml:space="preserve"> </w:t>
      </w:r>
      <w:r>
        <w:t>(Приобретение опыта поиска информации о происхождении слов.) Сравнение толкований</w:t>
      </w:r>
      <w:r>
        <w:rPr>
          <w:spacing w:val="1"/>
        </w:rPr>
        <w:t xml:space="preserve"> </w:t>
      </w:r>
      <w:r>
        <w:t>слов в словаре В.И. Даля и современном толковом словаре. Русские слова в языках других</w:t>
      </w:r>
      <w:r>
        <w:rPr>
          <w:spacing w:val="-57"/>
        </w:rPr>
        <w:t xml:space="preserve"> </w:t>
      </w:r>
      <w:r>
        <w:t>народов.</w:t>
      </w:r>
    </w:p>
    <w:p w:rsidR="00644A77" w:rsidRDefault="00644A77">
      <w:pPr>
        <w:pStyle w:val="BodyText"/>
        <w:spacing w:before="1"/>
        <w:ind w:right="689"/>
      </w:pPr>
      <w:r>
        <w:t>Язык в действии. Как 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речи).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 уровне). Наблюдение за синонимией синтаксических конструкций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и функции знаков препинания (в рамках изученного). 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пунктуационного оформления</w:t>
      </w:r>
      <w:r>
        <w:rPr>
          <w:spacing w:val="-1"/>
        </w:rPr>
        <w:t xml:space="preserve"> </w:t>
      </w:r>
      <w:r>
        <w:t>текста.</w:t>
      </w:r>
    </w:p>
    <w:p w:rsidR="00644A77" w:rsidRDefault="00644A77">
      <w:pPr>
        <w:pStyle w:val="BodyText"/>
        <w:ind w:right="685"/>
      </w:pPr>
      <w:r>
        <w:t>Секреты речи и текста. Правила ведения диалога: корректные и некорректные вопросы.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поисковое)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 текстов об истории языка и культуре русского народа. Приёмы работы с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заголовков.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заголовков.</w:t>
      </w:r>
      <w:r>
        <w:rPr>
          <w:spacing w:val="1"/>
        </w:rPr>
        <w:t xml:space="preserve"> </w:t>
      </w:r>
      <w:r>
        <w:t>Соотношение частей прочитанного или прослушанного текста: установление 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57"/>
        </w:rPr>
        <w:t xml:space="preserve"> </w:t>
      </w:r>
      <w:r>
        <w:t>отношений</w:t>
      </w:r>
      <w:r>
        <w:rPr>
          <w:spacing w:val="58"/>
        </w:rPr>
        <w:t xml:space="preserve"> </w:t>
      </w:r>
      <w:r>
        <w:t>этих</w:t>
      </w:r>
      <w:r>
        <w:rPr>
          <w:spacing w:val="57"/>
        </w:rPr>
        <w:t xml:space="preserve"> </w:t>
      </w:r>
      <w:r>
        <w:t>частей,</w:t>
      </w:r>
      <w:r>
        <w:rPr>
          <w:spacing w:val="57"/>
        </w:rPr>
        <w:t xml:space="preserve"> </w:t>
      </w:r>
      <w:r>
        <w:t>логических</w:t>
      </w:r>
      <w:r>
        <w:rPr>
          <w:spacing w:val="57"/>
        </w:rPr>
        <w:t xml:space="preserve"> </w:t>
      </w:r>
      <w:r>
        <w:t>связей</w:t>
      </w:r>
      <w:r>
        <w:rPr>
          <w:spacing w:val="58"/>
        </w:rPr>
        <w:t xml:space="preserve"> </w:t>
      </w:r>
      <w:r>
        <w:t>между</w:t>
      </w:r>
      <w:r>
        <w:rPr>
          <w:spacing w:val="57"/>
        </w:rPr>
        <w:t xml:space="preserve"> </w:t>
      </w:r>
      <w:r>
        <w:t>абзацами</w:t>
      </w:r>
      <w:r>
        <w:rPr>
          <w:spacing w:val="58"/>
        </w:rPr>
        <w:t xml:space="preserve"> </w:t>
      </w:r>
      <w:r>
        <w:t>текста.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 или прочитанного текста: пересказ с изменением лица. Создание 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речевых высказываний с точки зрения точного, уместного и 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редактирования текста.</w:t>
      </w:r>
    </w:p>
    <w:p w:rsidR="00644A77" w:rsidRDefault="00644A77">
      <w:pPr>
        <w:pStyle w:val="Heading1"/>
        <w:spacing w:before="1"/>
        <w:ind w:left="3898" w:right="967" w:hanging="2209"/>
      </w:pPr>
      <w:r>
        <w:t>Планируемые результаты освоения программы по родному (русскому) языку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644A77" w:rsidRDefault="00644A77">
      <w:pPr>
        <w:pStyle w:val="BodyText"/>
        <w:tabs>
          <w:tab w:val="left" w:pos="1780"/>
          <w:tab w:val="left" w:pos="3075"/>
          <w:tab w:val="left" w:pos="4214"/>
          <w:tab w:val="left" w:pos="5246"/>
          <w:tab w:val="left" w:pos="6513"/>
          <w:tab w:val="left" w:pos="7304"/>
          <w:tab w:val="left" w:pos="7741"/>
          <w:tab w:val="left" w:pos="8652"/>
          <w:tab w:val="left" w:pos="10012"/>
        </w:tabs>
        <w:ind w:right="700"/>
        <w:jc w:val="left"/>
      </w:pPr>
      <w:r>
        <w:t>В</w:t>
      </w:r>
      <w:r>
        <w:tab/>
        <w:t>результате</w:t>
      </w:r>
      <w:r>
        <w:tab/>
        <w:t>изучения</w:t>
      </w:r>
      <w:r>
        <w:tab/>
        <w:t>родного</w:t>
      </w:r>
      <w:r>
        <w:tab/>
        <w:t>(русского)</w:t>
      </w:r>
      <w:r>
        <w:tab/>
        <w:t>языка</w:t>
      </w:r>
      <w:r>
        <w:tab/>
        <w:t>на</w:t>
      </w:r>
      <w:r>
        <w:tab/>
        <w:t>уровне</w:t>
      </w:r>
      <w:r>
        <w:tab/>
        <w:t>начального</w:t>
      </w:r>
      <w:r>
        <w:tab/>
      </w:r>
      <w:r>
        <w:rPr>
          <w:spacing w:val="-1"/>
        </w:rPr>
        <w:t>общего</w:t>
      </w:r>
      <w:r>
        <w:rPr>
          <w:spacing w:val="-57"/>
        </w:rPr>
        <w:t xml:space="preserve"> </w:t>
      </w:r>
      <w:r>
        <w:t>образования у обучающегося будут сформированы следующие личностные результаты: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-2"/>
        </w:rPr>
        <w:t xml:space="preserve"> </w:t>
      </w:r>
      <w:r>
        <w:t>воспитание: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становление ценностного отношения к своей Родине - России,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 страны;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/>
        <w:ind w:left="1418" w:right="69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народов России;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8" w:firstLine="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 художественных произведений;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0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произведениях.</w:t>
      </w:r>
    </w:p>
    <w:p w:rsidR="00644A77" w:rsidRDefault="00644A77">
      <w:pPr>
        <w:pStyle w:val="BodyText"/>
        <w:spacing w:line="275" w:lineRule="exact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читательского опыта;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 вреда другим людям (в том числе связанного с использованием недопустимых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языка).</w:t>
      </w:r>
    </w:p>
    <w:p w:rsidR="00644A77" w:rsidRDefault="00644A77">
      <w:pPr>
        <w:pStyle w:val="BodyText"/>
        <w:spacing w:line="276" w:lineRule="exact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8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искусстве слова, осознание важности русского языка как средства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</w:p>
    <w:p w:rsidR="00644A77" w:rsidRDefault="00644A77">
      <w:pPr>
        <w:pStyle w:val="BodyText"/>
        <w:ind w:right="689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окружающей среде (в том числе информационной) при поиске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644A77" w:rsidRDefault="00644A77">
      <w:pPr>
        <w:pStyle w:val="BodyText"/>
        <w:spacing w:line="275" w:lineRule="exact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произведений),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бережное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2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интерес к различным профессиям, возникающий при обсуждении примеров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художественных произведений.</w:t>
      </w:r>
    </w:p>
    <w:p w:rsidR="00644A77" w:rsidRDefault="00644A77">
      <w:pPr>
        <w:pStyle w:val="BodyText"/>
        <w:spacing w:before="1" w:line="276" w:lineRule="exact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4" w:lineRule="exact"/>
        <w:ind w:left="2126" w:hanging="709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/>
        <w:ind w:left="1418" w:right="5006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представления о системе языка как одной из составляющих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 и самостоятельность в познании, в том числе познавательный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познании.</w:t>
      </w:r>
    </w:p>
    <w:p w:rsidR="00644A77" w:rsidRDefault="00644A77">
      <w:pPr>
        <w:pStyle w:val="BodyText"/>
        <w:ind w:right="694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5" w:firstLine="707"/>
      </w:pP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сформированы</w:t>
      </w:r>
      <w:r>
        <w:rPr>
          <w:spacing w:val="50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базовые</w:t>
      </w:r>
      <w:r>
        <w:rPr>
          <w:spacing w:val="49"/>
        </w:rPr>
        <w:t xml:space="preserve"> </w:t>
      </w:r>
      <w:r>
        <w:t>логические</w:t>
      </w:r>
      <w:r>
        <w:rPr>
          <w:spacing w:val="49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сравнивать различные языковые единицы, устанавливать основания для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единиц, устанавливать аналогии языковых единиц;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наблюдения,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5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 (на основе предложенных критериев), проводить по предложенному 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 уточнения;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73" w:line="242" w:lineRule="auto"/>
        <w:ind w:left="1418" w:right="697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о синонимах слова);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 и условиями общения в знакомой среде, проявлять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 соблюдать правила ведения диалоги и дискуссии;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разных точек зрения; корректно и аргументированно высказывать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повествование)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5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0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для 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и</w:t>
      </w:r>
      <w:r>
        <w:rPr>
          <w:spacing w:val="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42" w:lineRule="auto"/>
        <w:ind w:left="1418" w:right="692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 единиц;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6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 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критериям.</w:t>
      </w:r>
    </w:p>
    <w:p w:rsidR="00644A77" w:rsidRDefault="00644A77">
      <w:pPr>
        <w:pStyle w:val="BodyText"/>
        <w:spacing w:line="275" w:lineRule="exact"/>
        <w:jc w:val="lef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73"/>
        <w:ind w:left="2126" w:hanging="70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подчиняться,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 w:line="293" w:lineRule="exact"/>
        <w:ind w:left="2126" w:hanging="70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свою</w:t>
      </w:r>
      <w:r>
        <w:rPr>
          <w:spacing w:val="37"/>
          <w:sz w:val="24"/>
        </w:rPr>
        <w:t xml:space="preserve"> </w:t>
      </w:r>
      <w:r>
        <w:rPr>
          <w:sz w:val="24"/>
        </w:rPr>
        <w:t>часть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свой</w:t>
      </w:r>
      <w:r>
        <w:rPr>
          <w:spacing w:val="37"/>
          <w:sz w:val="24"/>
        </w:rPr>
        <w:t xml:space="preserve"> </w:t>
      </w:r>
      <w:r>
        <w:rPr>
          <w:sz w:val="24"/>
        </w:rPr>
        <w:t>вклад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pStyle w:val="BodyText"/>
        <w:ind w:right="691" w:firstLine="707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 должно обеспечить воспитание ценностного отношения к родному языку 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культурно¬языковое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 запаса, развитие у обучающихся культуры владения родным языком во 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письменной речи, правилами речевого этикета, расширение знаний о родном языке 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жанров.</w:t>
      </w:r>
    </w:p>
    <w:p w:rsidR="00644A77" w:rsidRDefault="00644A77">
      <w:pPr>
        <w:pStyle w:val="BodyText"/>
        <w:ind w:right="696"/>
      </w:pPr>
      <w:r>
        <w:t>К концу обучения в 1 классе обучающийся достигнет следующих предметных 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родному (русскому)</w:t>
      </w:r>
      <w:r>
        <w:rPr>
          <w:spacing w:val="-1"/>
        </w:rPr>
        <w:t xml:space="preserve"> </w:t>
      </w:r>
      <w:r>
        <w:t>языку: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 предметы традиционного русского быта (дом, одежда), понимать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 указанной тематике;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8" w:firstLine="0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чужую</w:t>
      </w:r>
      <w:r>
        <w:rPr>
          <w:spacing w:val="11"/>
          <w:sz w:val="24"/>
        </w:rPr>
        <w:t xml:space="preserve"> </w:t>
      </w:r>
      <w:r>
        <w:rPr>
          <w:sz w:val="24"/>
        </w:rPr>
        <w:t>речь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8"/>
          <w:sz w:val="24"/>
        </w:rPr>
        <w:t xml:space="preserve"> </w:t>
      </w:r>
      <w:r>
        <w:rPr>
          <w:sz w:val="24"/>
        </w:rPr>
        <w:t>слов</w:t>
      </w:r>
      <w:r>
        <w:rPr>
          <w:spacing w:val="38"/>
          <w:sz w:val="24"/>
        </w:rPr>
        <w:t xml:space="preserve"> </w:t>
      </w:r>
      <w:r>
        <w:rPr>
          <w:sz w:val="24"/>
        </w:rPr>
        <w:t>то</w:t>
      </w:r>
      <w:r>
        <w:rPr>
          <w:spacing w:val="39"/>
          <w:sz w:val="24"/>
        </w:rPr>
        <w:t xml:space="preserve"> </w:t>
      </w:r>
      <w:r>
        <w:rPr>
          <w:sz w:val="24"/>
        </w:rPr>
        <w:t>слово,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3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или 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действительности;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9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4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22"/>
          <w:sz w:val="24"/>
        </w:rPr>
        <w:t xml:space="preserve"> </w:t>
      </w:r>
      <w:r>
        <w:rPr>
          <w:sz w:val="24"/>
        </w:rPr>
        <w:t>формы</w:t>
      </w:r>
      <w:r>
        <w:rPr>
          <w:spacing w:val="2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42" w:lineRule="auto"/>
        <w:ind w:left="1418" w:right="689" w:firstLine="0"/>
        <w:rPr>
          <w:sz w:val="24"/>
        </w:rPr>
      </w:pP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8" w:firstLine="0"/>
        <w:rPr>
          <w:sz w:val="24"/>
        </w:rPr>
      </w:pPr>
      <w:r>
        <w:rPr>
          <w:sz w:val="24"/>
        </w:rPr>
        <w:t>владеть правилами корректного речевого поведения в ходе диалога;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языковые средства для свободного выражения мыслей и чувств на родном языке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 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  <w:tab w:val="left" w:pos="5911"/>
          <w:tab w:val="left" w:pos="7554"/>
          <w:tab w:val="left" w:pos="10646"/>
        </w:tabs>
        <w:ind w:left="1418" w:right="689" w:firstLine="0"/>
        <w:rPr>
          <w:sz w:val="24"/>
        </w:rPr>
      </w:pPr>
      <w:r>
        <w:rPr>
          <w:spacing w:val="-1"/>
          <w:sz w:val="24"/>
        </w:rPr>
        <w:t>владеть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различными</w:t>
      </w:r>
      <w:r>
        <w:rPr>
          <w:spacing w:val="-39"/>
          <w:sz w:val="24"/>
        </w:rPr>
        <w:t xml:space="preserve"> </w:t>
      </w:r>
      <w:r>
        <w:rPr>
          <w:sz w:val="24"/>
        </w:rPr>
        <w:t>приёмами</w:t>
      </w:r>
      <w:r>
        <w:rPr>
          <w:sz w:val="24"/>
        </w:rPr>
        <w:tab/>
        <w:t>слушания</w:t>
      </w:r>
      <w:r>
        <w:rPr>
          <w:sz w:val="24"/>
        </w:rPr>
        <w:tab/>
        <w:t>научно-познавательных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русского народа;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анализировать информацию прочитанного и прослушанного текста: выделять в нём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факты.</w:t>
      </w:r>
    </w:p>
    <w:p w:rsidR="00644A77" w:rsidRDefault="00644A77">
      <w:pPr>
        <w:pStyle w:val="BodyText"/>
        <w:ind w:right="69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 родному</w:t>
      </w:r>
      <w:r>
        <w:rPr>
          <w:spacing w:val="-1"/>
        </w:rPr>
        <w:t xml:space="preserve"> </w:t>
      </w:r>
      <w:r>
        <w:t>(русскому) языку: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обозначающие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предметы традиционного русского быта (одежда, еда, домашняя утварь, детские забавы,</w:t>
      </w:r>
      <w:r>
        <w:rPr>
          <w:spacing w:val="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игрушки),</w:t>
      </w:r>
      <w:r>
        <w:rPr>
          <w:spacing w:val="-1"/>
        </w:rPr>
        <w:t xml:space="preserve"> </w:t>
      </w:r>
      <w:r>
        <w:t>понимать значения</w:t>
      </w:r>
      <w:r>
        <w:rPr>
          <w:spacing w:val="-1"/>
        </w:rPr>
        <w:t xml:space="preserve"> </w:t>
      </w:r>
      <w:r>
        <w:t>устаревших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тематике;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8" w:firstLine="0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/>
        <w:ind w:left="1418" w:right="69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изученными темами, правильно употреблять их в современных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понимать значения фразеологических оборотов, отражающих русскую 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 русского народа, элементы русского традиционного быта (в рамках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тем),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омографов;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 нормы современного русского литературного языка: выбирать из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слов то слово, которое наиболее точно соответствует обозначаемому предмету</w:t>
      </w:r>
      <w:r>
        <w:rPr>
          <w:spacing w:val="-57"/>
          <w:sz w:val="24"/>
        </w:rPr>
        <w:t xml:space="preserve"> </w:t>
      </w:r>
      <w:r>
        <w:rPr>
          <w:sz w:val="24"/>
        </w:rPr>
        <w:t>или явлению 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 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антонимов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 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выражений;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9" w:firstLine="0"/>
        <w:rPr>
          <w:sz w:val="24"/>
        </w:rPr>
      </w:pPr>
      <w:r>
        <w:rPr>
          <w:sz w:val="24"/>
        </w:rPr>
        <w:t>различать этикетные формы обращения в официальной и неофициальной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владеть правилами корректного речевого поведения в ходе диалога;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приёмы устного общения: убеждение, уговаривание, похвалу, 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об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 русского народа;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логическую связь между фактами;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ответ,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ответ-добавление,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создавать тексты-инструкции с использованием предложенного текста;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 праздниках.</w:t>
      </w:r>
    </w:p>
    <w:p w:rsidR="00644A77" w:rsidRDefault="00644A77">
      <w:pPr>
        <w:pStyle w:val="BodyText"/>
        <w:ind w:right="696"/>
      </w:pPr>
      <w:r>
        <w:t>К концу обучения в 3 классе обучающийся достигнет следующих предметных 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родному (русскому)</w:t>
      </w:r>
      <w:r>
        <w:rPr>
          <w:spacing w:val="-1"/>
        </w:rPr>
        <w:t xml:space="preserve"> </w:t>
      </w:r>
      <w:r>
        <w:t>языку: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 природные явления и растения, слова, называющие занятия людей,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 особенности их употребления в произведениях устного народного творчества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литературы;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73"/>
        <w:ind w:left="1418" w:right="696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изученными темами, правильно употреблять их в современных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/>
        <w:ind w:left="1418" w:right="694" w:firstLine="0"/>
        <w:rPr>
          <w:sz w:val="24"/>
        </w:rPr>
      </w:pPr>
      <w:r>
        <w:rPr>
          <w:sz w:val="24"/>
        </w:rPr>
        <w:t>понимать значения фразеологических оборотов, отражающих русскую 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 русского народа, элементы русского традиционного быта (в рамках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тем),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произносить слова с правильным ударением (в рамках изученного);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синонимические замены с учётом особенностей текста; правильно 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множественного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 нарушением согласования имени существительного и имени прилагательного в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9" w:firstLine="0"/>
        <w:rPr>
          <w:sz w:val="24"/>
        </w:rPr>
      </w:pPr>
      <w:r>
        <w:rPr>
          <w:sz w:val="24"/>
        </w:rPr>
        <w:t>различать этикетные формы обращения в официальной и неофициальной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владеть правилами корректного речевого поведения в ходе диалога;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приёмы устного общения: убеждение, уговаривание, похвалу, 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об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 русского народа;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логическую связь между фактами;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1"/>
          <w:sz w:val="24"/>
        </w:rPr>
        <w:t xml:space="preserve"> </w:t>
      </w:r>
      <w:r>
        <w:rPr>
          <w:sz w:val="24"/>
        </w:rPr>
        <w:t>притч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 речи;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оценивать устные и письменные речевые высказывания с точки зрения 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выразительного словоупотребления;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смысла.</w:t>
      </w:r>
    </w:p>
    <w:p w:rsidR="00644A77" w:rsidRDefault="00644A77">
      <w:pPr>
        <w:pStyle w:val="BodyText"/>
        <w:ind w:right="689"/>
      </w:pPr>
      <w:r>
        <w:t>К концу обучения в 4 классе обучающийся достигнет следующих предметных 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родному (русскому)</w:t>
      </w:r>
      <w:r>
        <w:rPr>
          <w:spacing w:val="-1"/>
        </w:rPr>
        <w:t xml:space="preserve"> </w:t>
      </w:r>
      <w:r>
        <w:t>языку: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73"/>
        <w:ind w:left="1418" w:right="69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 с особенностями мировосприятия и отношений между людьми, с качествами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родственными отношениями);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/>
        <w:ind w:left="1418" w:right="696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 и сравнений в произведениях устного народного творчества и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художественной литературы;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осознавать уместность употребления эпитетов и сравнений в речи;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изученными темами, правильно употреблять их в современных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понимать значения фразеологических оборотов, отражающих русскую 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 русского народа, элементы русского традиционного быта (в рамках 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тем),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изученного);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произносить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8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синонимическими конструкциями отдельные глаголы, у которых нет формы 1 -го 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 нарушением 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 в 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роде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8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 изученного);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для уточнения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формообразования;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4" w:firstLine="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пользоваться учебным этимологическим словарём для уточнения 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9" w:firstLine="0"/>
        <w:rPr>
          <w:sz w:val="24"/>
        </w:rPr>
      </w:pPr>
      <w:r>
        <w:rPr>
          <w:sz w:val="24"/>
        </w:rPr>
        <w:t>различать этикетные формы обращения в официальной и неофициальной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владеть правилами корректного речевого поведения в ходе диалога;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приёмы устного общения: убеждение, уговаривание, похвалу, 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 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7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ответ-</w:t>
      </w:r>
      <w:r>
        <w:rPr>
          <w:spacing w:val="-57"/>
          <w:sz w:val="24"/>
        </w:rPr>
        <w:t xml:space="preserve"> </w:t>
      </w:r>
      <w:r>
        <w:rPr>
          <w:sz w:val="24"/>
        </w:rPr>
        <w:t>добавление,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 или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одноклассника, мини-доклад;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 об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 русского народа;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(изучающим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поисковым)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научно-познавательных и художественных текстов об истории языка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73"/>
        <w:ind w:left="1418" w:right="69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логическую связь между фактами;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/>
        <w:ind w:left="1418" w:right="695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заголовка текста; владеть приёмами работы с примечаниями к тексту; работать с текстом: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 текст с изменением лица; создавать тексты-повествования о 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 об участии в народных праздниках, об участии в мастер-классах,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представлять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 форме;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8" w:firstLine="0"/>
        <w:rPr>
          <w:sz w:val="24"/>
        </w:rPr>
      </w:pPr>
      <w:r>
        <w:rPr>
          <w:sz w:val="24"/>
        </w:rPr>
        <w:t>оценивать устные и письменные речевые высказывания с точки зрения 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выразительного словоупотребления;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точной передачи смысла;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редактировать собственные тексты с целью совершенствования их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сопоставлять первоначальный и</w:t>
      </w:r>
      <w:r>
        <w:rPr>
          <w:spacing w:val="-1"/>
          <w:sz w:val="24"/>
        </w:rPr>
        <w:t xml:space="preserve"> </w:t>
      </w:r>
      <w:r>
        <w:rPr>
          <w:sz w:val="24"/>
        </w:rPr>
        <w:t>отредактированный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</w:t>
      </w:r>
    </w:p>
    <w:p w:rsidR="00644A77" w:rsidRDefault="00644A77">
      <w:pPr>
        <w:pStyle w:val="BodyText"/>
        <w:spacing w:before="8"/>
        <w:ind w:left="0"/>
        <w:jc w:val="left"/>
        <w:rPr>
          <w:sz w:val="23"/>
        </w:rPr>
      </w:pPr>
    </w:p>
    <w:p w:rsidR="00644A77" w:rsidRDefault="00644A77">
      <w:pPr>
        <w:pStyle w:val="Heading1"/>
        <w:ind w:left="2138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6"/>
        </w:rPr>
        <w:t xml:space="preserve"> </w:t>
      </w:r>
      <w:r>
        <w:t>язык»</w:t>
      </w:r>
    </w:p>
    <w:p w:rsidR="00644A77" w:rsidRDefault="00644A77">
      <w:pPr>
        <w:pStyle w:val="BodyText"/>
        <w:ind w:right="690" w:firstLine="707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 (предметная область «Родной язык и литературное чтение на родном языке») (далее</w:t>
      </w:r>
      <w:r>
        <w:rPr>
          <w:spacing w:val="-57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языку,</w:t>
      </w:r>
      <w:r>
        <w:rPr>
          <w:spacing w:val="60"/>
        </w:rPr>
        <w:t xml:space="preserve"> </w:t>
      </w:r>
      <w:r>
        <w:t>родной</w:t>
      </w:r>
      <w:r>
        <w:rPr>
          <w:spacing w:val="60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(башкирским)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-1"/>
        </w:rPr>
        <w:t xml:space="preserve"> </w:t>
      </w:r>
      <w:r>
        <w:t>языку.</w:t>
      </w:r>
    </w:p>
    <w:p w:rsidR="00644A77" w:rsidRDefault="00644A77">
      <w:pPr>
        <w:pStyle w:val="BodyText"/>
        <w:ind w:right="695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планируемых результатов.</w:t>
      </w:r>
    </w:p>
    <w:p w:rsidR="00644A77" w:rsidRDefault="00644A77">
      <w:pPr>
        <w:pStyle w:val="BodyText"/>
        <w:ind w:right="692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3" w:firstLine="707"/>
      </w:pPr>
      <w:r>
        <w:t>Планируемые результаты освоения программы по родному (башкирскому) языку</w:t>
      </w:r>
      <w:r>
        <w:rPr>
          <w:spacing w:val="1"/>
        </w:rPr>
        <w:t xml:space="preserve"> </w:t>
      </w:r>
      <w:r>
        <w:t>включают личностные, метапредметные результаты за весь период обучения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6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предмету.</w:t>
      </w:r>
    </w:p>
    <w:p w:rsidR="00644A77" w:rsidRDefault="00644A77">
      <w:pPr>
        <w:pStyle w:val="BodyText"/>
        <w:ind w:right="694" w:firstLine="707"/>
      </w:pPr>
      <w:r>
        <w:t>Программа по родному (башкирскому) языку реализовывает межпредметные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(башкирском) языке».</w:t>
      </w:r>
    </w:p>
    <w:p w:rsidR="00644A77" w:rsidRDefault="00644A77">
      <w:pPr>
        <w:pStyle w:val="BodyText"/>
        <w:ind w:right="694" w:firstLine="707"/>
      </w:pPr>
      <w:r>
        <w:t>Изучение родного (башкирского) языка начинается с обучения грамоте, которое</w:t>
      </w:r>
      <w:r>
        <w:rPr>
          <w:spacing w:val="1"/>
        </w:rPr>
        <w:t xml:space="preserve"> </w:t>
      </w:r>
      <w:r>
        <w:t>осуществляется параллельно с освоением учебного предмета «Русский язык».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грамматико-орфографической</w:t>
      </w:r>
      <w:r>
        <w:rPr>
          <w:spacing w:val="1"/>
        </w:rPr>
        <w:t xml:space="preserve"> </w:t>
      </w:r>
      <w:r>
        <w:t>пропедевтики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русского.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-2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координации устной и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644A77" w:rsidRDefault="00644A77">
      <w:pPr>
        <w:pStyle w:val="BodyText"/>
        <w:ind w:right="696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родном</w:t>
      </w:r>
      <w:r>
        <w:rPr>
          <w:spacing w:val="30"/>
        </w:rPr>
        <w:t xml:space="preserve"> </w:t>
      </w:r>
      <w:r>
        <w:t>(башкирском)</w:t>
      </w:r>
      <w:r>
        <w:rPr>
          <w:spacing w:val="29"/>
        </w:rPr>
        <w:t xml:space="preserve"> </w:t>
      </w:r>
      <w:r>
        <w:t>языке,</w:t>
      </w:r>
      <w:r>
        <w:rPr>
          <w:spacing w:val="30"/>
        </w:rPr>
        <w:t xml:space="preserve"> </w:t>
      </w:r>
      <w:r>
        <w:t>формируются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0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 В каждом классе включаются новые элементы содержания и задаются 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 речи.</w:t>
      </w:r>
    </w:p>
    <w:p w:rsidR="00644A77" w:rsidRDefault="00644A77">
      <w:pPr>
        <w:pStyle w:val="BodyText"/>
        <w:spacing w:before="1"/>
        <w:ind w:right="696" w:firstLine="707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 образования. Содержание этого этапа направлено на создание мотивации к</w:t>
      </w:r>
      <w:r>
        <w:rPr>
          <w:spacing w:val="1"/>
        </w:rPr>
        <w:t xml:space="preserve"> </w:t>
      </w:r>
      <w:r>
        <w:t>учебной деятельности, развитие интереса к самому процессу чтения.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развитости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особенно слушания и говорения.</w:t>
      </w:r>
    </w:p>
    <w:p w:rsidR="00644A77" w:rsidRDefault="00644A77">
      <w:pPr>
        <w:pStyle w:val="BodyText"/>
        <w:ind w:right="690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 понятий, правил, сведений, взаимодействующих между собой, отражающих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(морфологической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синтаксической).</w:t>
      </w:r>
    </w:p>
    <w:p w:rsidR="00644A77" w:rsidRDefault="00644A77">
      <w:pPr>
        <w:pStyle w:val="BodyText"/>
        <w:spacing w:before="1"/>
        <w:ind w:right="693" w:firstLine="707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 содержательные линии: общие сведения о языке (представлена в блоке «Я</w:t>
      </w:r>
      <w:r>
        <w:rPr>
          <w:spacing w:val="1"/>
        </w:rPr>
        <w:t xml:space="preserve"> </w:t>
      </w:r>
      <w:r>
        <w:t>изучаю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61"/>
        </w:rPr>
        <w:t xml:space="preserve"> </w:t>
      </w:r>
      <w:r>
        <w:t>социолингвистические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башкирском языке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статусе,</w:t>
      </w:r>
      <w:r>
        <w:rPr>
          <w:spacing w:val="1"/>
        </w:rPr>
        <w:t xml:space="preserve"> </w:t>
      </w:r>
      <w:r>
        <w:t>функциях), система языка (основы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фонетике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морфемике,</w:t>
      </w:r>
      <w:r>
        <w:rPr>
          <w:spacing w:val="1"/>
        </w:rPr>
        <w:t xml:space="preserve"> </w:t>
      </w:r>
      <w:r>
        <w:t>морфологии</w:t>
      </w:r>
      <w:r>
        <w:rPr>
          <w:spacing w:val="-1"/>
        </w:rPr>
        <w:t xml:space="preserve"> </w:t>
      </w:r>
      <w:r>
        <w:t>и синтаксису),</w:t>
      </w:r>
      <w:r>
        <w:rPr>
          <w:spacing w:val="-1"/>
        </w:rPr>
        <w:t xml:space="preserve"> </w:t>
      </w:r>
      <w:r>
        <w:t>орфография и</w:t>
      </w:r>
      <w:r>
        <w:rPr>
          <w:spacing w:val="-1"/>
        </w:rPr>
        <w:t xml:space="preserve"> </w:t>
      </w:r>
      <w:r>
        <w:t>пунктуация, развитие</w:t>
      </w:r>
      <w:r>
        <w:rPr>
          <w:spacing w:val="-1"/>
        </w:rPr>
        <w:t xml:space="preserve"> </w:t>
      </w:r>
      <w:r>
        <w:t>речи.</w:t>
      </w:r>
    </w:p>
    <w:p w:rsidR="00644A77" w:rsidRDefault="00644A77">
      <w:pPr>
        <w:pStyle w:val="BodyText"/>
        <w:jc w:val="left"/>
      </w:pPr>
      <w:r>
        <w:t>Лексические</w:t>
      </w:r>
      <w:r>
        <w:rPr>
          <w:spacing w:val="20"/>
        </w:rPr>
        <w:t xml:space="preserve"> </w:t>
      </w:r>
      <w:r>
        <w:t>темы</w:t>
      </w:r>
      <w:r>
        <w:rPr>
          <w:spacing w:val="21"/>
        </w:rPr>
        <w:t xml:space="preserve"> </w:t>
      </w:r>
      <w:r>
        <w:t>распределены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блокам:</w:t>
      </w:r>
      <w:r>
        <w:rPr>
          <w:spacing w:val="22"/>
        </w:rPr>
        <w:t xml:space="preserve"> </w:t>
      </w:r>
      <w:r>
        <w:t>«Мин</w:t>
      </w:r>
      <w:r>
        <w:rPr>
          <w:spacing w:val="22"/>
        </w:rPr>
        <w:t xml:space="preserve"> </w:t>
      </w:r>
      <w:r>
        <w:t>баштсорт</w:t>
      </w:r>
      <w:r>
        <w:rPr>
          <w:spacing w:val="22"/>
        </w:rPr>
        <w:t xml:space="preserve"> </w:t>
      </w:r>
      <w:r>
        <w:t>телен</w:t>
      </w:r>
      <w:r>
        <w:rPr>
          <w:spacing w:val="20"/>
        </w:rPr>
        <w:t xml:space="preserve"> </w:t>
      </w:r>
      <w:r>
        <w:t>ейрэнэм»</w:t>
      </w:r>
      <w:r>
        <w:rPr>
          <w:spacing w:val="28"/>
        </w:rPr>
        <w:t xml:space="preserve"> </w:t>
      </w:r>
      <w:r>
        <w:t>(«Я</w:t>
      </w:r>
      <w:r>
        <w:rPr>
          <w:spacing w:val="21"/>
        </w:rPr>
        <w:t xml:space="preserve"> </w:t>
      </w:r>
      <w:r>
        <w:t>изучаю</w:t>
      </w:r>
      <w:r>
        <w:rPr>
          <w:spacing w:val="-57"/>
        </w:rPr>
        <w:t xml:space="preserve"> </w:t>
      </w:r>
      <w:r>
        <w:t>башкирский</w:t>
      </w:r>
      <w:r>
        <w:rPr>
          <w:spacing w:val="20"/>
        </w:rPr>
        <w:t xml:space="preserve"> </w:t>
      </w:r>
      <w:r>
        <w:t>язык»),</w:t>
      </w:r>
      <w:r>
        <w:rPr>
          <w:spacing w:val="19"/>
        </w:rPr>
        <w:t xml:space="preserve"> </w:t>
      </w:r>
      <w:r>
        <w:t>«Танышыу»</w:t>
      </w:r>
      <w:r>
        <w:rPr>
          <w:spacing w:val="19"/>
        </w:rPr>
        <w:t xml:space="preserve"> </w:t>
      </w:r>
      <w:r>
        <w:t>(«Знакомство»),</w:t>
      </w:r>
      <w:r>
        <w:rPr>
          <w:spacing w:val="19"/>
        </w:rPr>
        <w:t xml:space="preserve"> </w:t>
      </w:r>
      <w:r>
        <w:t>«Минец</w:t>
      </w:r>
      <w:r>
        <w:rPr>
          <w:spacing w:val="20"/>
        </w:rPr>
        <w:t xml:space="preserve"> </w:t>
      </w:r>
      <w:r>
        <w:t>мэктэбем»</w:t>
      </w:r>
      <w:r>
        <w:rPr>
          <w:spacing w:val="19"/>
        </w:rPr>
        <w:t xml:space="preserve"> </w:t>
      </w:r>
      <w:r>
        <w:t>(«Моя</w:t>
      </w:r>
      <w:r>
        <w:rPr>
          <w:spacing w:val="18"/>
        </w:rPr>
        <w:t xml:space="preserve"> </w:t>
      </w:r>
      <w:r>
        <w:t>школа»),</w:t>
      </w:r>
    </w:p>
    <w:p w:rsidR="00644A77" w:rsidRDefault="00644A77">
      <w:pPr>
        <w:pStyle w:val="BodyText"/>
        <w:ind w:right="691"/>
        <w:jc w:val="left"/>
      </w:pPr>
      <w:r>
        <w:t>«Мин</w:t>
      </w:r>
      <w:r>
        <w:rPr>
          <w:spacing w:val="48"/>
        </w:rPr>
        <w:t xml:space="preserve"> </w:t>
      </w:r>
      <w:r>
        <w:t>Ьэм</w:t>
      </w:r>
      <w:r>
        <w:rPr>
          <w:spacing w:val="47"/>
        </w:rPr>
        <w:t xml:space="preserve"> </w:t>
      </w:r>
      <w:r>
        <w:t>минец</w:t>
      </w:r>
      <w:r>
        <w:rPr>
          <w:spacing w:val="49"/>
        </w:rPr>
        <w:t xml:space="preserve"> </w:t>
      </w:r>
      <w:r>
        <w:t>гаилэм»</w:t>
      </w:r>
      <w:r>
        <w:rPr>
          <w:spacing w:val="47"/>
        </w:rPr>
        <w:t xml:space="preserve"> </w:t>
      </w:r>
      <w:r>
        <w:t>(«Я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моя</w:t>
      </w:r>
      <w:r>
        <w:rPr>
          <w:spacing w:val="48"/>
        </w:rPr>
        <w:t xml:space="preserve"> </w:t>
      </w:r>
      <w:r>
        <w:t>семья»),</w:t>
      </w:r>
      <w:r>
        <w:rPr>
          <w:spacing w:val="47"/>
        </w:rPr>
        <w:t xml:space="preserve"> </w:t>
      </w:r>
      <w:r>
        <w:t>«Мин</w:t>
      </w:r>
      <w:r>
        <w:rPr>
          <w:spacing w:val="49"/>
        </w:rPr>
        <w:t xml:space="preserve"> </w:t>
      </w:r>
      <w:r>
        <w:t>Ьэм</w:t>
      </w:r>
      <w:r>
        <w:rPr>
          <w:spacing w:val="47"/>
        </w:rPr>
        <w:t xml:space="preserve"> </w:t>
      </w:r>
      <w:r>
        <w:t>минец</w:t>
      </w:r>
      <w:r>
        <w:rPr>
          <w:spacing w:val="46"/>
        </w:rPr>
        <w:t xml:space="preserve"> </w:t>
      </w:r>
      <w:r>
        <w:t>дудтарым»</w:t>
      </w:r>
      <w:r>
        <w:rPr>
          <w:spacing w:val="48"/>
        </w:rPr>
        <w:t xml:space="preserve"> </w:t>
      </w:r>
      <w:r>
        <w:t>(«Я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мои</w:t>
      </w:r>
      <w:r>
        <w:rPr>
          <w:spacing w:val="-57"/>
        </w:rPr>
        <w:t xml:space="preserve"> </w:t>
      </w:r>
      <w:r>
        <w:t>друзья»),</w:t>
      </w:r>
      <w:r>
        <w:rPr>
          <w:spacing w:val="-1"/>
        </w:rPr>
        <w:t xml:space="preserve"> </w:t>
      </w:r>
      <w:r>
        <w:t>«Минец республикам» («Моя республика»), «Мине</w:t>
      </w:r>
    </w:p>
    <w:p w:rsidR="00644A77" w:rsidRDefault="00644A77">
      <w:pPr>
        <w:pStyle w:val="BodyText"/>
        <w:jc w:val="left"/>
      </w:pPr>
      <w:r>
        <w:t>уратып</w:t>
      </w:r>
      <w:r>
        <w:rPr>
          <w:spacing w:val="-1"/>
        </w:rPr>
        <w:t xml:space="preserve"> </w:t>
      </w:r>
      <w:r>
        <w:t>алган</w:t>
      </w:r>
      <w:r>
        <w:rPr>
          <w:spacing w:val="-2"/>
        </w:rPr>
        <w:t xml:space="preserve"> </w:t>
      </w:r>
      <w:r>
        <w:t>донья»</w:t>
      </w:r>
      <w:r>
        <w:rPr>
          <w:spacing w:val="-2"/>
        </w:rPr>
        <w:t xml:space="preserve"> </w:t>
      </w:r>
      <w:r>
        <w:t>(«Мир</w:t>
      </w:r>
      <w:r>
        <w:rPr>
          <w:spacing w:val="-1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меня»).</w:t>
      </w:r>
    </w:p>
    <w:p w:rsidR="00644A77" w:rsidRDefault="00644A77">
      <w:pPr>
        <w:pStyle w:val="BodyText"/>
        <w:ind w:right="692" w:firstLine="707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башкирском языке в устной и письменной форме с учётом возрастных возможностей 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миром.</w:t>
      </w:r>
    </w:p>
    <w:p w:rsidR="00644A77" w:rsidRDefault="00644A77">
      <w:pPr>
        <w:pStyle w:val="BodyText"/>
        <w:ind w:right="695" w:firstLine="707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-1"/>
        </w:rPr>
        <w:t xml:space="preserve"> </w:t>
      </w:r>
      <w:r>
        <w:t>языку 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 задач: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>
        <w:rPr>
          <w:sz w:val="24"/>
        </w:rPr>
        <w:t>расширение лингвистического кругозора обучающихся за счёт овладения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грамматическими)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понимание необходимости овладения родным языком как средством 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</w:t>
      </w:r>
      <w:r>
        <w:rPr>
          <w:spacing w:val="2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2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свой народ, 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 и страну;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0" w:firstLine="0"/>
        <w:rPr>
          <w:sz w:val="24"/>
        </w:rPr>
      </w:pPr>
      <w:r>
        <w:rPr>
          <w:sz w:val="24"/>
        </w:rPr>
        <w:t>формирование положительной мотивации и устойчивого учебно-познавательного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предмету «Родной (башкирский)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язык».</w:t>
      </w:r>
    </w:p>
    <w:p w:rsidR="00644A77" w:rsidRDefault="00644A77">
      <w:pPr>
        <w:pStyle w:val="BodyText"/>
        <w:spacing w:line="275" w:lineRule="exact"/>
        <w:ind w:left="2126"/>
      </w:pPr>
      <w:r>
        <w:t>Общее</w:t>
      </w:r>
      <w:r>
        <w:rPr>
          <w:spacing w:val="12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рекомендованных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(башкирского)</w:t>
      </w:r>
      <w:r>
        <w:rPr>
          <w:spacing w:val="13"/>
        </w:rPr>
        <w:t xml:space="preserve"> </w:t>
      </w:r>
      <w:r>
        <w:t>языка,</w:t>
      </w:r>
    </w:p>
    <w:p w:rsidR="00644A77" w:rsidRDefault="00644A77">
      <w:pPr>
        <w:pStyle w:val="BodyText"/>
        <w:ind w:right="691"/>
      </w:pPr>
      <w:r>
        <w:t>- 260 часов: в 1 классе - 56 часов (1 час в неделю), во 2 классе - 68 часов (2 часа в неделю),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 классе -</w:t>
      </w:r>
      <w:r>
        <w:rPr>
          <w:spacing w:val="-1"/>
        </w:rPr>
        <w:t xml:space="preserve"> </w:t>
      </w:r>
      <w:r>
        <w:t>68 часов</w:t>
      </w:r>
      <w:r>
        <w:rPr>
          <w:spacing w:val="-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68 часов</w:t>
      </w:r>
      <w:r>
        <w:rPr>
          <w:spacing w:val="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6" w:firstLine="707"/>
      </w:pP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учебный курс «Обучение грамоте». На учебный курс «Обучение грамоте» рекомендуется</w:t>
      </w:r>
      <w:r>
        <w:rPr>
          <w:spacing w:val="1"/>
        </w:rPr>
        <w:t xml:space="preserve"> </w:t>
      </w:r>
      <w:r>
        <w:t>отводить 46 часов (2 часа в неделю: 1 час учебного предмета «Родной (башкирский) язык»</w:t>
      </w:r>
      <w:r>
        <w:rPr>
          <w:spacing w:val="-5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час</w:t>
      </w:r>
      <w:r>
        <w:rPr>
          <w:spacing w:val="14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  <w:r>
        <w:rPr>
          <w:spacing w:val="15"/>
        </w:rPr>
        <w:t xml:space="preserve"> </w:t>
      </w:r>
      <w:r>
        <w:t>«Литературное</w:t>
      </w:r>
      <w:r>
        <w:rPr>
          <w:spacing w:val="14"/>
        </w:rPr>
        <w:t xml:space="preserve"> </w:t>
      </w:r>
      <w:r>
        <w:t>чтение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родном</w:t>
      </w:r>
      <w:r>
        <w:rPr>
          <w:spacing w:val="14"/>
        </w:rPr>
        <w:t xml:space="preserve"> </w:t>
      </w:r>
      <w:r>
        <w:t>(башкирском)</w:t>
      </w:r>
      <w:r>
        <w:rPr>
          <w:spacing w:val="14"/>
        </w:rPr>
        <w:t xml:space="preserve"> </w:t>
      </w:r>
      <w:r>
        <w:t>языке»).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Продолжительность учебного курса «Обучение грамоте» зависит от уровня 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продолжительность изучения систематического курса в 1 классе может составлять до 10</w:t>
      </w:r>
      <w:r>
        <w:rPr>
          <w:spacing w:val="1"/>
        </w:rPr>
        <w:t xml:space="preserve"> </w:t>
      </w:r>
      <w:r>
        <w:t>недель.</w:t>
      </w:r>
    </w:p>
    <w:p w:rsidR="00644A77" w:rsidRDefault="00644A77">
      <w:pPr>
        <w:pStyle w:val="BodyText"/>
        <w:spacing w:before="1"/>
      </w:pPr>
      <w:r>
        <w:t>Обучение</w:t>
      </w:r>
      <w:r>
        <w:rPr>
          <w:spacing w:val="-5"/>
        </w:rPr>
        <w:t xml:space="preserve"> </w:t>
      </w:r>
      <w:r>
        <w:t>грамоте.</w:t>
      </w:r>
    </w:p>
    <w:p w:rsidR="00644A77" w:rsidRDefault="00644A77">
      <w:pPr>
        <w:pStyle w:val="BodyText"/>
        <w:ind w:right="694"/>
      </w:pPr>
      <w:r>
        <w:t>Развитие речи. Составление небольших рассказов повествовательного характера по 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русского языка. Восприятие и понимание слов, предложений и текста на</w:t>
      </w:r>
      <w:r>
        <w:rPr>
          <w:spacing w:val="1"/>
        </w:rPr>
        <w:t xml:space="preserve"> </w:t>
      </w:r>
      <w:r>
        <w:t>башкирском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чтении вслух.</w:t>
      </w:r>
    </w:p>
    <w:p w:rsidR="00644A77" w:rsidRDefault="00644A77">
      <w:pPr>
        <w:pStyle w:val="BodyText"/>
        <w:ind w:right="692"/>
      </w:pP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 анализа. Наблюдение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644A77" w:rsidRDefault="00644A77">
      <w:pPr>
        <w:pStyle w:val="BodyText"/>
        <w:ind w:right="689"/>
      </w:pPr>
      <w:r>
        <w:t>Фонетика. Звуки речи. Первоначальные представления о гласных и согласных (твёрдых и</w:t>
      </w:r>
      <w:r>
        <w:rPr>
          <w:spacing w:val="1"/>
        </w:rPr>
        <w:t xml:space="preserve"> </w:t>
      </w:r>
      <w:r>
        <w:t>мягких звуках). Характерные гласные ([о], [ы], [э], [е], [у], [э]) и согласные ([тс], [г], [h],</w:t>
      </w:r>
      <w:r>
        <w:rPr>
          <w:spacing w:val="1"/>
        </w:rPr>
        <w:t xml:space="preserve"> </w:t>
      </w:r>
      <w:r>
        <w:t>[5], [5], [ц]) звуки и обозначающие их буквы. Единство звукового состава слова и 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 слов, различающихся одним или несколькими звуками. Звуковой 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60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 слов, соответствующих заданной модели. Различение гласных и согласных звуков,</w:t>
      </w:r>
      <w:r>
        <w:rPr>
          <w:spacing w:val="-57"/>
        </w:rPr>
        <w:t xml:space="preserve"> </w:t>
      </w:r>
      <w:r>
        <w:t>гласных мягких и твердых, (в башкирском языке гласные [а], [у], [о], [ы] называются</w:t>
      </w:r>
      <w:r>
        <w:rPr>
          <w:spacing w:val="1"/>
        </w:rPr>
        <w:t xml:space="preserve"> </w:t>
      </w:r>
      <w:r>
        <w:t>гласными заднего ряда (твердые гласные), они произносятся твёрдо, гласные [э], [у], [е],</w:t>
      </w:r>
      <w:r>
        <w:rPr>
          <w:spacing w:val="1"/>
        </w:rPr>
        <w:t xml:space="preserve"> </w:t>
      </w:r>
      <w:r>
        <w:t>[э],</w:t>
      </w:r>
      <w:r>
        <w:rPr>
          <w:spacing w:val="1"/>
        </w:rPr>
        <w:t xml:space="preserve"> </w:t>
      </w:r>
      <w:r>
        <w:t>[и]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переднего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(мягкие</w:t>
      </w:r>
      <w:r>
        <w:rPr>
          <w:spacing w:val="1"/>
        </w:rPr>
        <w:t xml:space="preserve"> </w:t>
      </w:r>
      <w:r>
        <w:t>гласные),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мягче)</w:t>
      </w:r>
      <w:r>
        <w:rPr>
          <w:spacing w:val="1"/>
        </w:rPr>
        <w:t xml:space="preserve"> </w:t>
      </w:r>
      <w:r>
        <w:t>согласных твердых и мягких, звонких и глухих. Слог как минимальная 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-1"/>
        </w:rPr>
        <w:t xml:space="preserve"> </w:t>
      </w:r>
      <w:r>
        <w:t>Количество слогов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2"/>
        </w:rPr>
        <w:t xml:space="preserve"> </w:t>
      </w:r>
      <w:r>
        <w:t>слог.</w:t>
      </w:r>
    </w:p>
    <w:p w:rsidR="00644A77" w:rsidRDefault="00644A77">
      <w:pPr>
        <w:pStyle w:val="BodyText"/>
        <w:spacing w:before="1"/>
        <w:ind w:right="693"/>
      </w:pPr>
      <w:r>
        <w:t>Графика. Различение звука и буквы: буква как знак звука. Слоговой принцип башкирской</w:t>
      </w:r>
      <w:r>
        <w:rPr>
          <w:spacing w:val="1"/>
        </w:rPr>
        <w:t xml:space="preserve"> </w:t>
      </w:r>
      <w:r>
        <w:t>графики. Функции букв «е», «ё», «ю», «я». Буква в, обозначающая два звука: [в] и [w].</w:t>
      </w:r>
      <w:r>
        <w:rPr>
          <w:spacing w:val="1"/>
        </w:rPr>
        <w:t xml:space="preserve"> </w:t>
      </w:r>
      <w:r>
        <w:t>Последовательность букв в башкирском алфавите. Отсутствие заглавных букв «д» и «ц»,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в</w:t>
      </w:r>
      <w:r>
        <w:rPr>
          <w:spacing w:val="-2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начинающихся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звуков,</w:t>
      </w:r>
      <w:r>
        <w:rPr>
          <w:spacing w:val="-1"/>
        </w:rPr>
        <w:t xml:space="preserve"> </w:t>
      </w:r>
      <w:r>
        <w:t>нет.</w:t>
      </w:r>
    </w:p>
    <w:p w:rsidR="00644A77" w:rsidRDefault="00644A77">
      <w:pPr>
        <w:pStyle w:val="BodyText"/>
        <w:ind w:right="689"/>
      </w:pPr>
      <w:r>
        <w:t>Чтение. Слоговое чтение (ориентация на букву, обозначающую гласный звук). Слоговые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слоги-слияния.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 соответствующей индивидуальному темпу. Чтение с интонациями и паузами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 Выразительное чтение на материале небольших прозаических текстов и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</w:t>
      </w:r>
      <w:r>
        <w:rPr>
          <w:spacing w:val="1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и при</w:t>
      </w:r>
      <w:r>
        <w:rPr>
          <w:spacing w:val="2"/>
        </w:rPr>
        <w:t xml:space="preserve"> </w:t>
      </w:r>
      <w:r>
        <w:t>списывании.</w:t>
      </w:r>
    </w:p>
    <w:p w:rsidR="00644A77" w:rsidRDefault="00644A77">
      <w:pPr>
        <w:pStyle w:val="BodyText"/>
        <w:ind w:right="689"/>
      </w:pPr>
      <w:r>
        <w:t>Письмо. Ориентация на пространстве листа в тетради и на пространстве классной доски.</w:t>
      </w:r>
      <w:r>
        <w:rPr>
          <w:spacing w:val="1"/>
        </w:rPr>
        <w:t xml:space="preserve"> </w:t>
      </w:r>
      <w:r>
        <w:t>Гигиенические требования, которые необходимо соблюдать во время письма. Начертание</w:t>
      </w:r>
      <w:r>
        <w:rPr>
          <w:spacing w:val="1"/>
        </w:rPr>
        <w:t xml:space="preserve"> </w:t>
      </w:r>
      <w:r>
        <w:t>письменных прописных и строчных букв башкирского языка, сравнивая их с буквами</w:t>
      </w:r>
      <w:r>
        <w:rPr>
          <w:spacing w:val="1"/>
        </w:rPr>
        <w:t xml:space="preserve"> </w:t>
      </w:r>
      <w:r>
        <w:t>русского языка. Письмо разборчивым, аккуратным почерком. Письмо под диктовку слов и</w:t>
      </w:r>
      <w:r>
        <w:rPr>
          <w:spacing w:val="-57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правильного списывания текста. Функция небуквенных 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-1"/>
        </w:rPr>
        <w:t xml:space="preserve"> </w:t>
      </w:r>
      <w:r>
        <w:t>пробела</w:t>
      </w:r>
      <w:r>
        <w:rPr>
          <w:spacing w:val="-1"/>
        </w:rPr>
        <w:t xml:space="preserve"> </w:t>
      </w:r>
      <w:r>
        <w:t>между словами, знака</w:t>
      </w:r>
      <w:r>
        <w:rPr>
          <w:spacing w:val="-1"/>
        </w:rPr>
        <w:t xml:space="preserve"> </w:t>
      </w:r>
      <w:r>
        <w:t>переноса.</w:t>
      </w:r>
    </w:p>
    <w:p w:rsidR="00644A77" w:rsidRDefault="00644A77">
      <w:pPr>
        <w:pStyle w:val="BodyText"/>
        <w:spacing w:before="1"/>
        <w:ind w:right="691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6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 слов; прописная буква в начале предложения, в именах собственных (имена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предложения:</w:t>
      </w:r>
      <w:r>
        <w:rPr>
          <w:spacing w:val="-1"/>
        </w:rPr>
        <w:t xml:space="preserve"> </w:t>
      </w:r>
      <w:r>
        <w:t>точка,</w:t>
      </w:r>
      <w:r>
        <w:rPr>
          <w:spacing w:val="-1"/>
        </w:rPr>
        <w:t xml:space="preserve"> </w:t>
      </w:r>
      <w:r>
        <w:t>вопросительный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знаки.</w:t>
      </w:r>
    </w:p>
    <w:p w:rsidR="00644A77" w:rsidRDefault="00644A77">
      <w:pPr>
        <w:pStyle w:val="BodyText"/>
      </w:pPr>
      <w:r>
        <w:t>Тематические</w:t>
      </w:r>
      <w:r>
        <w:rPr>
          <w:spacing w:val="-4"/>
        </w:rPr>
        <w:t xml:space="preserve"> </w:t>
      </w:r>
      <w:r>
        <w:t>блоки.</w:t>
      </w:r>
    </w:p>
    <w:p w:rsidR="00644A77" w:rsidRDefault="00644A77">
      <w:pPr>
        <w:pStyle w:val="BodyText"/>
      </w:pPr>
      <w:r>
        <w:t>«Мин</w:t>
      </w:r>
      <w:r>
        <w:rPr>
          <w:spacing w:val="-3"/>
        </w:rPr>
        <w:t xml:space="preserve"> </w:t>
      </w:r>
      <w:r>
        <w:t>башкорт</w:t>
      </w:r>
      <w:r>
        <w:rPr>
          <w:spacing w:val="-4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ейрэнэм»</w:t>
      </w:r>
      <w:r>
        <w:rPr>
          <w:spacing w:val="-4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изучаю</w:t>
      </w:r>
      <w:r>
        <w:rPr>
          <w:spacing w:val="-2"/>
        </w:rPr>
        <w:t xml:space="preserve"> </w:t>
      </w:r>
      <w:r>
        <w:t>башкирский</w:t>
      </w:r>
      <w:r>
        <w:rPr>
          <w:spacing w:val="-2"/>
        </w:rPr>
        <w:t xml:space="preserve"> </w:t>
      </w:r>
      <w:r>
        <w:t>язык»).</w:t>
      </w:r>
    </w:p>
    <w:p w:rsidR="00644A77" w:rsidRDefault="00644A77">
      <w:pPr>
        <w:pStyle w:val="BodyText"/>
        <w:ind w:right="695"/>
      </w:pPr>
      <w:r>
        <w:t>Знакомство с учебником башкирского языка. Рассказ о существовании многих языков, на</w:t>
      </w:r>
      <w:r>
        <w:rPr>
          <w:spacing w:val="1"/>
        </w:rPr>
        <w:t xml:space="preserve"> </w:t>
      </w:r>
      <w:r>
        <w:t>которых</w:t>
      </w:r>
      <w:r>
        <w:rPr>
          <w:spacing w:val="51"/>
        </w:rPr>
        <w:t xml:space="preserve"> </w:t>
      </w:r>
      <w:r>
        <w:t>общаются</w:t>
      </w:r>
      <w:r>
        <w:rPr>
          <w:spacing w:val="51"/>
        </w:rPr>
        <w:t xml:space="preserve"> </w:t>
      </w:r>
      <w:r>
        <w:t>между</w:t>
      </w:r>
      <w:r>
        <w:rPr>
          <w:spacing w:val="51"/>
        </w:rPr>
        <w:t xml:space="preserve"> </w:t>
      </w:r>
      <w:r>
        <w:t>собой</w:t>
      </w:r>
      <w:r>
        <w:rPr>
          <w:spacing w:val="52"/>
        </w:rPr>
        <w:t xml:space="preserve"> </w:t>
      </w:r>
      <w:r>
        <w:t>люди</w:t>
      </w:r>
      <w:r>
        <w:rPr>
          <w:spacing w:val="52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стран.</w:t>
      </w:r>
      <w:r>
        <w:rPr>
          <w:spacing w:val="51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том,</w:t>
      </w:r>
      <w:r>
        <w:rPr>
          <w:spacing w:val="5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книги</w:t>
      </w:r>
      <w:r>
        <w:rPr>
          <w:spacing w:val="52"/>
        </w:rPr>
        <w:t xml:space="preserve"> </w:t>
      </w:r>
      <w:r>
        <w:t>учат</w:t>
      </w:r>
      <w:r>
        <w:rPr>
          <w:spacing w:val="53"/>
        </w:rPr>
        <w:t xml:space="preserve"> </w:t>
      </w:r>
      <w:r>
        <w:t>читать</w:t>
      </w:r>
      <w:r>
        <w:rPr>
          <w:spacing w:val="52"/>
        </w:rPr>
        <w:t xml:space="preserve"> </w:t>
      </w:r>
      <w:r>
        <w:t>и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писать.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поздравления.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дедушки.</w:t>
      </w:r>
    </w:p>
    <w:p w:rsidR="00644A77" w:rsidRDefault="00644A77">
      <w:pPr>
        <w:pStyle w:val="BodyText"/>
        <w:spacing w:before="1"/>
      </w:pPr>
      <w:r>
        <w:t>«Танышыу»</w:t>
      </w:r>
      <w:r>
        <w:rPr>
          <w:spacing w:val="-3"/>
        </w:rPr>
        <w:t xml:space="preserve"> </w:t>
      </w:r>
      <w:r>
        <w:t>(«Знакомство»).</w:t>
      </w:r>
    </w:p>
    <w:p w:rsidR="00644A77" w:rsidRDefault="00644A77">
      <w:pPr>
        <w:pStyle w:val="BodyText"/>
        <w:ind w:right="696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отчестве.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60"/>
        </w:rPr>
        <w:t xml:space="preserve"> </w:t>
      </w:r>
      <w:r>
        <w:t>прощание.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этикета).</w:t>
      </w:r>
    </w:p>
    <w:p w:rsidR="00644A77" w:rsidRDefault="00644A77">
      <w:pPr>
        <w:pStyle w:val="BodyText"/>
      </w:pPr>
      <w:r>
        <w:t>«Минец</w:t>
      </w:r>
      <w:r>
        <w:rPr>
          <w:spacing w:val="-2"/>
        </w:rPr>
        <w:t xml:space="preserve"> </w:t>
      </w:r>
      <w:r>
        <w:t>мэктэбем»</w:t>
      </w:r>
      <w:r>
        <w:rPr>
          <w:spacing w:val="-2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школа»).</w:t>
      </w:r>
    </w:p>
    <w:p w:rsidR="00644A77" w:rsidRDefault="00644A77">
      <w:pPr>
        <w:pStyle w:val="BodyText"/>
        <w:ind w:right="698"/>
      </w:pPr>
      <w:r>
        <w:t>Школа.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ученики.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Перемена.</w:t>
      </w:r>
      <w:r>
        <w:rPr>
          <w:spacing w:val="-1"/>
        </w:rPr>
        <w:t xml:space="preserve"> </w:t>
      </w:r>
      <w:r>
        <w:t>Физзарядка.</w:t>
      </w:r>
      <w:r>
        <w:rPr>
          <w:spacing w:val="-3"/>
        </w:rPr>
        <w:t xml:space="preserve"> </w:t>
      </w:r>
      <w:r>
        <w:t>Учим</w:t>
      </w:r>
      <w:r>
        <w:rPr>
          <w:spacing w:val="-1"/>
        </w:rPr>
        <w:t xml:space="preserve"> </w:t>
      </w:r>
      <w:r>
        <w:t>скороговорки.</w:t>
      </w:r>
      <w:r>
        <w:rPr>
          <w:spacing w:val="-1"/>
        </w:rPr>
        <w:t xml:space="preserve"> </w:t>
      </w:r>
      <w:r>
        <w:t>Играем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игры.</w:t>
      </w:r>
    </w:p>
    <w:p w:rsidR="00644A77" w:rsidRDefault="00644A77">
      <w:pPr>
        <w:pStyle w:val="BodyText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минец</w:t>
      </w:r>
      <w:r>
        <w:rPr>
          <w:spacing w:val="-1"/>
        </w:rPr>
        <w:t xml:space="preserve"> </w:t>
      </w:r>
      <w:r>
        <w:t>гаилэм»</w:t>
      </w:r>
      <w:r>
        <w:rPr>
          <w:spacing w:val="-2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семья»).</w:t>
      </w:r>
    </w:p>
    <w:p w:rsidR="00644A77" w:rsidRDefault="00644A77">
      <w:pPr>
        <w:pStyle w:val="BodyText"/>
        <w:ind w:right="696"/>
      </w:pPr>
      <w:r>
        <w:t>Наша семья. Сколько нас в семье? Занятия родителей. Помощь взрослым по дому. Прием</w:t>
      </w:r>
      <w:r>
        <w:rPr>
          <w:spacing w:val="1"/>
        </w:rPr>
        <w:t xml:space="preserve"> </w:t>
      </w:r>
      <w:r>
        <w:t>пищи:</w:t>
      </w:r>
      <w:r>
        <w:rPr>
          <w:spacing w:val="1"/>
        </w:rPr>
        <w:t xml:space="preserve"> </w:t>
      </w:r>
      <w:r>
        <w:t>завтрак,</w:t>
      </w:r>
      <w:r>
        <w:rPr>
          <w:spacing w:val="1"/>
        </w:rPr>
        <w:t xml:space="preserve"> </w:t>
      </w:r>
      <w:r>
        <w:t>обед,</w:t>
      </w:r>
      <w:r>
        <w:rPr>
          <w:spacing w:val="1"/>
        </w:rPr>
        <w:t xml:space="preserve"> </w:t>
      </w:r>
      <w:r>
        <w:t>ужин.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ночь.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минуты.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Наши</w:t>
      </w:r>
      <w:r>
        <w:rPr>
          <w:spacing w:val="-57"/>
        </w:rPr>
        <w:t xml:space="preserve"> </w:t>
      </w:r>
      <w:r>
        <w:t>праздники:</w:t>
      </w:r>
      <w:r>
        <w:rPr>
          <w:spacing w:val="-1"/>
        </w:rPr>
        <w:t xml:space="preserve"> </w:t>
      </w:r>
      <w:r>
        <w:t>мой день рождения.</w:t>
      </w:r>
    </w:p>
    <w:p w:rsidR="00644A77" w:rsidRDefault="00644A77">
      <w:pPr>
        <w:pStyle w:val="BodyText"/>
        <w:spacing w:before="1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2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дудтарым»</w:t>
      </w:r>
      <w:r>
        <w:rPr>
          <w:spacing w:val="-1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друзья»).</w:t>
      </w:r>
    </w:p>
    <w:p w:rsidR="00644A77" w:rsidRDefault="00644A77">
      <w:pPr>
        <w:pStyle w:val="BodyText"/>
        <w:ind w:right="698"/>
      </w:pPr>
      <w:r>
        <w:t>В магазине одежды. В магазине продуктов. Покупка продуктов. Мой котенок. Мой щенок.</w:t>
      </w:r>
      <w:r>
        <w:rPr>
          <w:spacing w:val="-57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цветок.</w:t>
      </w:r>
      <w:r>
        <w:rPr>
          <w:spacing w:val="1"/>
        </w:rPr>
        <w:t xml:space="preserve"> </w:t>
      </w:r>
      <w:r>
        <w:t>Собираем</w:t>
      </w:r>
      <w:r>
        <w:rPr>
          <w:spacing w:val="1"/>
        </w:rPr>
        <w:t xml:space="preserve"> </w:t>
      </w:r>
      <w:r>
        <w:t>букет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Идем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кинотеатр.</w:t>
      </w:r>
    </w:p>
    <w:p w:rsidR="00644A77" w:rsidRDefault="00644A77">
      <w:pPr>
        <w:pStyle w:val="BodyText"/>
      </w:pPr>
      <w:r>
        <w:t>«Минец</w:t>
      </w:r>
      <w:r>
        <w:rPr>
          <w:spacing w:val="-3"/>
        </w:rPr>
        <w:t xml:space="preserve"> </w:t>
      </w:r>
      <w:r>
        <w:t>республикам»</w:t>
      </w:r>
      <w:r>
        <w:rPr>
          <w:spacing w:val="-2"/>
        </w:rPr>
        <w:t xml:space="preserve"> </w:t>
      </w:r>
      <w:r>
        <w:t>(«Моя</w:t>
      </w:r>
      <w:r>
        <w:rPr>
          <w:spacing w:val="-2"/>
        </w:rPr>
        <w:t xml:space="preserve"> </w:t>
      </w:r>
      <w:r>
        <w:t>республика»).</w:t>
      </w:r>
    </w:p>
    <w:p w:rsidR="00644A77" w:rsidRDefault="00644A77">
      <w:pPr>
        <w:pStyle w:val="BodyText"/>
        <w:ind w:right="689"/>
      </w:pPr>
      <w:r>
        <w:t>Что</w:t>
      </w:r>
      <w:r>
        <w:rPr>
          <w:spacing w:val="12"/>
        </w:rPr>
        <w:t xml:space="preserve"> </w:t>
      </w:r>
      <w:r>
        <w:t>такое</w:t>
      </w:r>
      <w:r>
        <w:rPr>
          <w:spacing w:val="12"/>
        </w:rPr>
        <w:t xml:space="preserve"> </w:t>
      </w:r>
      <w:r>
        <w:t>Родина?</w:t>
      </w:r>
      <w:r>
        <w:rPr>
          <w:spacing w:val="11"/>
        </w:rPr>
        <w:t xml:space="preserve"> </w:t>
      </w:r>
      <w:r>
        <w:t>Где</w:t>
      </w:r>
      <w:r>
        <w:rPr>
          <w:spacing w:val="12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живем?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называется</w:t>
      </w:r>
      <w:r>
        <w:rPr>
          <w:spacing w:val="12"/>
        </w:rPr>
        <w:t xml:space="preserve"> </w:t>
      </w:r>
      <w:r>
        <w:t>наш</w:t>
      </w:r>
      <w:r>
        <w:rPr>
          <w:spacing w:val="12"/>
        </w:rPr>
        <w:t xml:space="preserve"> </w:t>
      </w:r>
      <w:r>
        <w:t>город?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называется</w:t>
      </w:r>
      <w:r>
        <w:rPr>
          <w:spacing w:val="12"/>
        </w:rPr>
        <w:t xml:space="preserve"> </w:t>
      </w:r>
      <w:r>
        <w:t>твое</w:t>
      </w:r>
      <w:r>
        <w:rPr>
          <w:spacing w:val="11"/>
        </w:rPr>
        <w:t xml:space="preserve"> </w:t>
      </w:r>
      <w:r>
        <w:t>село?</w:t>
      </w:r>
      <w:r>
        <w:rPr>
          <w:spacing w:val="-57"/>
        </w:rPr>
        <w:t xml:space="preserve"> </w:t>
      </w:r>
      <w:r>
        <w:t>В гости к бабушке. Башкирские блюда: бишбармак, бялеш, кыстыбай, коймак, чак-чак.</w:t>
      </w:r>
      <w:r>
        <w:rPr>
          <w:spacing w:val="1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праздники: готовимся к</w:t>
      </w:r>
      <w:r>
        <w:rPr>
          <w:spacing w:val="-1"/>
        </w:rPr>
        <w:t xml:space="preserve"> </w:t>
      </w:r>
      <w:r>
        <w:t>Новогодней ёлке.</w:t>
      </w:r>
    </w:p>
    <w:p w:rsidR="00644A77" w:rsidRDefault="00644A77">
      <w:pPr>
        <w:pStyle w:val="BodyText"/>
      </w:pPr>
      <w:r>
        <w:t>Мине</w:t>
      </w:r>
      <w:r>
        <w:rPr>
          <w:spacing w:val="-4"/>
        </w:rPr>
        <w:t xml:space="preserve"> </w:t>
      </w:r>
      <w:r>
        <w:t>уратып</w:t>
      </w:r>
      <w:r>
        <w:rPr>
          <w:spacing w:val="-1"/>
        </w:rPr>
        <w:t xml:space="preserve"> </w:t>
      </w:r>
      <w:r>
        <w:t>алган</w:t>
      </w:r>
      <w:r>
        <w:rPr>
          <w:spacing w:val="-2"/>
        </w:rPr>
        <w:t xml:space="preserve"> </w:t>
      </w:r>
      <w:r>
        <w:t>донья»</w:t>
      </w:r>
      <w:r>
        <w:rPr>
          <w:spacing w:val="-2"/>
        </w:rPr>
        <w:t xml:space="preserve"> </w:t>
      </w:r>
      <w:r>
        <w:t>(«Мир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меня»).</w:t>
      </w:r>
    </w:p>
    <w:p w:rsidR="00644A77" w:rsidRDefault="00644A77">
      <w:pPr>
        <w:pStyle w:val="BodyText"/>
        <w:ind w:right="694"/>
      </w:pPr>
      <w:r>
        <w:t>Наш сад: что растёт на грядках? Богатый урожай фруктов. Мои любимые ягоды. Копаем</w:t>
      </w:r>
      <w:r>
        <w:rPr>
          <w:spacing w:val="1"/>
        </w:rPr>
        <w:t xml:space="preserve"> </w:t>
      </w:r>
      <w:r>
        <w:t>картошку. Убираем овощи. Родная природа: какие деревья растут в лесу? Дикие животные</w:t>
      </w:r>
      <w:r>
        <w:rPr>
          <w:spacing w:val="-57"/>
        </w:rPr>
        <w:t xml:space="preserve"> </w:t>
      </w:r>
      <w:r>
        <w:t>нашего края: заяц, лиса, волк, медведь, лось. Домашние животные: корова, овца, коза,</w:t>
      </w:r>
      <w:r>
        <w:rPr>
          <w:spacing w:val="1"/>
        </w:rPr>
        <w:t xml:space="preserve"> </w:t>
      </w:r>
      <w:r>
        <w:t>лошадь,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кошка.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птицы:</w:t>
      </w:r>
      <w:r>
        <w:rPr>
          <w:spacing w:val="1"/>
        </w:rPr>
        <w:t xml:space="preserve"> </w:t>
      </w:r>
      <w:r>
        <w:t>курица,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гусь,</w:t>
      </w:r>
      <w:r>
        <w:rPr>
          <w:spacing w:val="1"/>
        </w:rPr>
        <w:t xml:space="preserve"> </w:t>
      </w:r>
      <w:r>
        <w:t>утка,</w:t>
      </w:r>
      <w:r>
        <w:rPr>
          <w:spacing w:val="1"/>
        </w:rPr>
        <w:t xml:space="preserve"> </w:t>
      </w:r>
      <w:r>
        <w:t>индюк.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ухаживаем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ними?</w:t>
      </w:r>
    </w:p>
    <w:p w:rsidR="00644A77" w:rsidRDefault="00644A77">
      <w:pPr>
        <w:pStyle w:val="BodyText"/>
      </w:pPr>
      <w:r>
        <w:t>Систематический</w:t>
      </w:r>
      <w:r>
        <w:rPr>
          <w:spacing w:val="-3"/>
        </w:rPr>
        <w:t xml:space="preserve"> </w:t>
      </w:r>
      <w:r>
        <w:t>курс.</w:t>
      </w:r>
    </w:p>
    <w:p w:rsidR="00644A77" w:rsidRDefault="00644A77">
      <w:pPr>
        <w:pStyle w:val="BodyText"/>
        <w:ind w:right="695"/>
      </w:pPr>
      <w:r>
        <w:t>Общие сведения о языке. Язык как основное средство человеческого общения и 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мира. Многообразие</w:t>
      </w:r>
      <w:r>
        <w:rPr>
          <w:spacing w:val="-2"/>
        </w:rPr>
        <w:t xml:space="preserve"> </w:t>
      </w:r>
      <w:r>
        <w:t>языков. Цели и ситуации</w:t>
      </w:r>
      <w:r>
        <w:rPr>
          <w:spacing w:val="-1"/>
        </w:rPr>
        <w:t xml:space="preserve"> </w:t>
      </w:r>
      <w:r>
        <w:t>общения.</w:t>
      </w:r>
    </w:p>
    <w:p w:rsidR="00644A77" w:rsidRDefault="00644A77">
      <w:pPr>
        <w:pStyle w:val="BodyText"/>
        <w:ind w:right="692"/>
      </w:pPr>
      <w:r>
        <w:t>Фонетика. Звуки речи. Гласные и согласные звуки, сравнение их с русскими звуками.</w:t>
      </w:r>
      <w:r>
        <w:rPr>
          <w:spacing w:val="1"/>
        </w:rPr>
        <w:t xml:space="preserve"> </w:t>
      </w:r>
      <w:r>
        <w:t>Специфические звуки башкирского языка: гласные - [э], [о], [у]; согласные - [ж], [г] [?L М,</w:t>
      </w:r>
      <w:r>
        <w:rPr>
          <w:spacing w:val="-57"/>
        </w:rPr>
        <w:t xml:space="preserve"> </w:t>
      </w:r>
      <w:r>
        <w:t>И, [ц]. Гласные: мягкие - [э], [е], [у], [э], [и]; твёрдые - [а], [у], [о], [ы]. Твёрдые и 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Согласный</w:t>
      </w:r>
      <w:r>
        <w:rPr>
          <w:spacing w:val="22"/>
        </w:rPr>
        <w:t xml:space="preserve"> </w:t>
      </w:r>
      <w:r>
        <w:t>звук</w:t>
      </w:r>
      <w:r>
        <w:rPr>
          <w:spacing w:val="22"/>
        </w:rPr>
        <w:t xml:space="preserve"> </w:t>
      </w:r>
      <w:r>
        <w:t>[й’].</w:t>
      </w:r>
      <w:r>
        <w:rPr>
          <w:spacing w:val="21"/>
        </w:rPr>
        <w:t xml:space="preserve"> </w:t>
      </w:r>
      <w:r>
        <w:t>Шипящие</w:t>
      </w:r>
      <w:r>
        <w:rPr>
          <w:spacing w:val="20"/>
        </w:rPr>
        <w:t xml:space="preserve"> </w:t>
      </w:r>
      <w:r>
        <w:t>[ж],</w:t>
      </w:r>
      <w:r>
        <w:rPr>
          <w:spacing w:val="21"/>
        </w:rPr>
        <w:t xml:space="preserve"> </w:t>
      </w:r>
      <w:r>
        <w:t>[ч’],</w:t>
      </w:r>
      <w:r>
        <w:rPr>
          <w:spacing w:val="24"/>
        </w:rPr>
        <w:t xml:space="preserve"> </w:t>
      </w:r>
      <w:r>
        <w:t>[щ’],</w:t>
      </w:r>
      <w:r>
        <w:rPr>
          <w:spacing w:val="21"/>
        </w:rPr>
        <w:t xml:space="preserve"> </w:t>
      </w:r>
      <w:r>
        <w:t>заимствованные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русского</w:t>
      </w:r>
      <w:r>
        <w:rPr>
          <w:spacing w:val="21"/>
        </w:rPr>
        <w:t xml:space="preserve"> </w:t>
      </w:r>
      <w:r>
        <w:t>языка.</w:t>
      </w:r>
      <w:r>
        <w:rPr>
          <w:spacing w:val="21"/>
        </w:rPr>
        <w:t xml:space="preserve"> </w:t>
      </w:r>
      <w:r>
        <w:t>Буквы</w:t>
      </w:r>
    </w:p>
    <w:p w:rsidR="00644A77" w:rsidRDefault="00644A77">
      <w:pPr>
        <w:pStyle w:val="BodyText"/>
        <w:spacing w:before="1"/>
        <w:ind w:right="697"/>
      </w:pPr>
      <w:r>
        <w:t>«е», «ю», «я», «ё» (дифтонги, состоящие из соединений звуков). Ударение в слове. Слог.</w:t>
      </w:r>
      <w:r>
        <w:rPr>
          <w:spacing w:val="1"/>
        </w:rPr>
        <w:t xml:space="preserve"> </w:t>
      </w:r>
      <w:r>
        <w:t>Количество 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:rsidR="00644A77" w:rsidRDefault="00644A77">
      <w:pPr>
        <w:pStyle w:val="BodyText"/>
        <w:ind w:right="687"/>
      </w:pPr>
      <w:r>
        <w:t>Графика. Звук и буква. Различение звуков и букв. Обозначение при письме 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мягкости согласных звуков буквами э, е, у, э (е), и, а также буквами е, ё, ю, я. Функции</w:t>
      </w:r>
      <w:r>
        <w:rPr>
          <w:spacing w:val="1"/>
        </w:rPr>
        <w:t xml:space="preserve"> </w:t>
      </w:r>
      <w:r>
        <w:t>букв е, ё, ю, я. Буква й пишется перед буквами о, е, у, ы, э в начале, в середине и в конце</w:t>
      </w:r>
      <w:r>
        <w:rPr>
          <w:spacing w:val="1"/>
        </w:rPr>
        <w:t xml:space="preserve"> </w:t>
      </w:r>
      <w:r>
        <w:t>слова: йомаж, тойоу, тойеу, йэй, йэш, йэйэ, йукэ, йей, Эйуп. Буквы ю, я, ё пишутся в</w:t>
      </w:r>
      <w:r>
        <w:rPr>
          <w:spacing w:val="1"/>
        </w:rPr>
        <w:t xml:space="preserve"> </w:t>
      </w:r>
      <w:r>
        <w:t>начале слов так же, как в словах, заимствованных из русского языка: юрган, япрак, ёлка.</w:t>
      </w:r>
      <w:r>
        <w:rPr>
          <w:spacing w:val="1"/>
        </w:rPr>
        <w:t xml:space="preserve"> </w:t>
      </w:r>
      <w:r>
        <w:t>Буква е выполняет две функции: в начале слова, где слышится йэ, пишется буква е, а в</w:t>
      </w:r>
      <w:r>
        <w:rPr>
          <w:spacing w:val="1"/>
        </w:rPr>
        <w:t xml:space="preserve"> </w:t>
      </w:r>
      <w:r>
        <w:t>середине и в конце слова, хотя и слышится звук э, также пишется е: ер [йэр], етмеш</w:t>
      </w:r>
      <w:r>
        <w:rPr>
          <w:spacing w:val="1"/>
        </w:rPr>
        <w:t xml:space="preserve"> </w:t>
      </w:r>
      <w:r>
        <w:t>[йэтмэш]. Обозначение буквой в двух звуков: в заимствованных из русского языка словах</w:t>
      </w:r>
      <w:r>
        <w:rPr>
          <w:spacing w:val="1"/>
        </w:rPr>
        <w:t xml:space="preserve"> </w:t>
      </w:r>
      <w:r>
        <w:t>читается как [в]: вагон, ваза; в башкирских словах - как [w]: ватсыт [дуатсыт]. Однако при</w:t>
      </w:r>
      <w:r>
        <w:rPr>
          <w:spacing w:val="1"/>
        </w:rPr>
        <w:t xml:space="preserve"> </w:t>
      </w:r>
      <w:r>
        <w:t>письме</w:t>
      </w:r>
      <w:r>
        <w:rPr>
          <w:spacing w:val="4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обозначается</w:t>
      </w:r>
      <w:r>
        <w:rPr>
          <w:spacing w:val="4"/>
        </w:rPr>
        <w:t xml:space="preserve"> </w:t>
      </w:r>
      <w:r>
        <w:t>буквой</w:t>
      </w:r>
      <w:r>
        <w:rPr>
          <w:spacing w:val="6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Отсутствие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башкирском</w:t>
      </w:r>
      <w:r>
        <w:rPr>
          <w:spacing w:val="5"/>
        </w:rPr>
        <w:t xml:space="preserve"> </w:t>
      </w:r>
      <w:r>
        <w:t>языке</w:t>
      </w:r>
      <w:r>
        <w:rPr>
          <w:spacing w:val="12"/>
        </w:rPr>
        <w:t xml:space="preserve"> </w:t>
      </w:r>
      <w:r>
        <w:t>заглавных</w:t>
      </w:r>
      <w:r>
        <w:rPr>
          <w:spacing w:val="4"/>
        </w:rPr>
        <w:t xml:space="preserve"> </w:t>
      </w:r>
      <w:r>
        <w:t>букв</w:t>
      </w:r>
      <w:r>
        <w:rPr>
          <w:spacing w:val="5"/>
        </w:rPr>
        <w:t xml:space="preserve"> </w:t>
      </w:r>
      <w:r>
        <w:t>д</w:t>
      </w:r>
      <w:r>
        <w:rPr>
          <w:spacing w:val="5"/>
        </w:rPr>
        <w:t xml:space="preserve"> </w:t>
      </w:r>
      <w:r>
        <w:t>и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ц.</w:t>
      </w:r>
      <w:r>
        <w:rPr>
          <w:spacing w:val="1"/>
        </w:rPr>
        <w:t xml:space="preserve"> </w:t>
      </w:r>
      <w:r>
        <w:t>Разделительные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ъ.</w:t>
      </w:r>
      <w:r>
        <w:rPr>
          <w:spacing w:val="1"/>
        </w:rPr>
        <w:t xml:space="preserve"> </w:t>
      </w: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последовательность.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 упорядочения</w:t>
      </w:r>
      <w:r>
        <w:rPr>
          <w:spacing w:val="-1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:rsidR="00644A77" w:rsidRDefault="00644A77">
      <w:pPr>
        <w:pStyle w:val="BodyText"/>
        <w:spacing w:before="1"/>
        <w:ind w:right="697"/>
      </w:pPr>
      <w:r>
        <w:t>Орфоэпия. Произношение звуков и сочетаний звуков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644A77" w:rsidRDefault="00644A77">
      <w:pPr>
        <w:pStyle w:val="BodyText"/>
        <w:ind w:right="695"/>
      </w:pPr>
      <w:r>
        <w:t>Лексика.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60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 предмета, действия предмета (ознакомление). Перевод слов с русского языка на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русско-башкирского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644A77" w:rsidRDefault="00644A77">
      <w:pPr>
        <w:pStyle w:val="BodyText"/>
        <w:ind w:right="693"/>
      </w:pPr>
      <w:r>
        <w:t>Синтаксис.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(наблюдение над сходством и различием). Установление связи слов в предложении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предложенных слов.</w:t>
      </w:r>
    </w:p>
    <w:p w:rsidR="00644A77" w:rsidRDefault="00644A77">
      <w:pPr>
        <w:pStyle w:val="BodyText"/>
        <w:spacing w:before="1"/>
        <w:ind w:right="694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6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-1"/>
        </w:rPr>
        <w:t xml:space="preserve"> </w:t>
      </w:r>
      <w:r>
        <w:t>и фамилиях</w:t>
      </w:r>
      <w:r>
        <w:rPr>
          <w:spacing w:val="15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кличках</w:t>
      </w:r>
      <w:r>
        <w:rPr>
          <w:spacing w:val="35"/>
        </w:rPr>
        <w:t xml:space="preserve"> </w:t>
      </w:r>
      <w:r>
        <w:t>животных; перенос</w:t>
      </w:r>
      <w:r>
        <w:rPr>
          <w:spacing w:val="-2"/>
        </w:rPr>
        <w:t xml:space="preserve"> </w:t>
      </w:r>
      <w:r>
        <w:t>слов</w:t>
      </w:r>
    </w:p>
    <w:p w:rsidR="00644A77" w:rsidRDefault="00644A77">
      <w:pPr>
        <w:pStyle w:val="BodyText"/>
        <w:ind w:right="699"/>
      </w:pPr>
      <w:r>
        <w:t>(без учёта морфемного членения слова); знаки препинания в конце предложения: 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знаки.</w:t>
      </w:r>
      <w:r>
        <w:rPr>
          <w:spacing w:val="-1"/>
        </w:rPr>
        <w:t xml:space="preserve"> </w:t>
      </w:r>
      <w:r>
        <w:t>Алгоритм списывания</w:t>
      </w:r>
      <w:r>
        <w:rPr>
          <w:spacing w:val="-1"/>
        </w:rPr>
        <w:t xml:space="preserve"> </w:t>
      </w:r>
      <w:r>
        <w:t>текста.</w:t>
      </w:r>
    </w:p>
    <w:p w:rsidR="00644A77" w:rsidRDefault="00644A77">
      <w:pPr>
        <w:pStyle w:val="BodyText"/>
        <w:ind w:right="693"/>
      </w:pPr>
      <w:r>
        <w:t>Развитие речи. Речь как основная форма общения между людьми. Текст как единица речи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-57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 аудиозаписи). Нормы речевого этикета башкир в ситуациях учебного 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</w:p>
    <w:p w:rsidR="00644A77" w:rsidRDefault="00644A77">
      <w:pPr>
        <w:pStyle w:val="BodyText"/>
      </w:pPr>
      <w:r>
        <w:t>Тематические</w:t>
      </w:r>
      <w:r>
        <w:rPr>
          <w:spacing w:val="-4"/>
        </w:rPr>
        <w:t xml:space="preserve"> </w:t>
      </w:r>
      <w:r>
        <w:t>блоки.</w:t>
      </w:r>
    </w:p>
    <w:p w:rsidR="00644A77" w:rsidRDefault="00644A77">
      <w:pPr>
        <w:pStyle w:val="BodyText"/>
        <w:ind w:left="1478"/>
      </w:pPr>
      <w:r>
        <w:t>«Мин</w:t>
      </w:r>
      <w:r>
        <w:rPr>
          <w:spacing w:val="-3"/>
        </w:rPr>
        <w:t xml:space="preserve"> </w:t>
      </w:r>
      <w:r>
        <w:t>бапгкорт</w:t>
      </w:r>
      <w:r>
        <w:rPr>
          <w:spacing w:val="-3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ейрэнэм»</w:t>
      </w:r>
      <w:r>
        <w:rPr>
          <w:spacing w:val="-4"/>
        </w:rPr>
        <w:t xml:space="preserve"> </w:t>
      </w:r>
      <w:r>
        <w:t>(«Я</w:t>
      </w:r>
      <w:r>
        <w:rPr>
          <w:spacing w:val="-3"/>
        </w:rPr>
        <w:t xml:space="preserve"> </w:t>
      </w:r>
      <w:r>
        <w:t>изучаю</w:t>
      </w:r>
      <w:r>
        <w:rPr>
          <w:spacing w:val="-2"/>
        </w:rPr>
        <w:t xml:space="preserve"> </w:t>
      </w:r>
      <w:r>
        <w:t>башкирский</w:t>
      </w:r>
      <w:r>
        <w:rPr>
          <w:spacing w:val="-3"/>
        </w:rPr>
        <w:t xml:space="preserve"> </w:t>
      </w:r>
      <w:r>
        <w:t>язык»).</w:t>
      </w:r>
    </w:p>
    <w:p w:rsidR="00644A77" w:rsidRDefault="00644A77">
      <w:pPr>
        <w:pStyle w:val="BodyText"/>
        <w:ind w:right="700"/>
      </w:pPr>
      <w:r>
        <w:t>Кто живёт в нашей деревне (городе)? На каких языках говорят наши соседи? Какие языки</w:t>
      </w:r>
      <w:r>
        <w:rPr>
          <w:spacing w:val="1"/>
        </w:rPr>
        <w:t xml:space="preserve"> </w:t>
      </w:r>
      <w:r>
        <w:t>ты знаешь?</w:t>
      </w:r>
    </w:p>
    <w:p w:rsidR="00644A77" w:rsidRDefault="00644A77">
      <w:pPr>
        <w:pStyle w:val="BodyText"/>
        <w:ind w:left="1478"/>
      </w:pPr>
      <w:r>
        <w:t>«Танышыу»</w:t>
      </w:r>
      <w:r>
        <w:rPr>
          <w:spacing w:val="-3"/>
        </w:rPr>
        <w:t xml:space="preserve"> </w:t>
      </w:r>
      <w:r>
        <w:t>(«Знакомство»).</w:t>
      </w:r>
    </w:p>
    <w:p w:rsidR="00644A77" w:rsidRDefault="00644A77">
      <w:pPr>
        <w:pStyle w:val="BodyText"/>
      </w:pPr>
      <w:r>
        <w:t>Формы</w:t>
      </w:r>
      <w:r>
        <w:rPr>
          <w:spacing w:val="-5"/>
        </w:rPr>
        <w:t xml:space="preserve"> </w:t>
      </w:r>
      <w:r>
        <w:t>приветствия</w:t>
      </w:r>
      <w:r>
        <w:rPr>
          <w:spacing w:val="-3"/>
        </w:rPr>
        <w:t xml:space="preserve"> </w:t>
      </w:r>
      <w:r>
        <w:t>сверстников;</w:t>
      </w:r>
      <w:r>
        <w:rPr>
          <w:spacing w:val="-3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знакомому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незнакомому</w:t>
      </w:r>
      <w:r>
        <w:rPr>
          <w:spacing w:val="-3"/>
        </w:rPr>
        <w:t xml:space="preserve"> </w:t>
      </w:r>
      <w:r>
        <w:t>человеку.</w:t>
      </w:r>
    </w:p>
    <w:p w:rsidR="00644A77" w:rsidRDefault="00644A77">
      <w:pPr>
        <w:pStyle w:val="BodyText"/>
        <w:ind w:left="1478"/>
      </w:pPr>
      <w:r>
        <w:t>«Минец</w:t>
      </w:r>
      <w:r>
        <w:rPr>
          <w:spacing w:val="-2"/>
        </w:rPr>
        <w:t xml:space="preserve"> </w:t>
      </w:r>
      <w:r>
        <w:t>мэктэбем»</w:t>
      </w:r>
      <w:r>
        <w:rPr>
          <w:spacing w:val="-2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школа»).</w:t>
      </w:r>
    </w:p>
    <w:p w:rsidR="00644A77" w:rsidRDefault="00644A77">
      <w:pPr>
        <w:pStyle w:val="BodyText"/>
      </w:pPr>
      <w:r>
        <w:t>В</w:t>
      </w:r>
      <w:r>
        <w:rPr>
          <w:spacing w:val="-2"/>
        </w:rPr>
        <w:t xml:space="preserve"> </w:t>
      </w:r>
      <w:r>
        <w:t>школе.</w:t>
      </w:r>
      <w:r>
        <w:rPr>
          <w:spacing w:val="-2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уроков.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</w:t>
      </w:r>
      <w:r>
        <w:rPr>
          <w:spacing w:val="-3"/>
        </w:rPr>
        <w:t xml:space="preserve"> </w:t>
      </w:r>
      <w:r>
        <w:t>кружка.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библиотеке.</w:t>
      </w:r>
    </w:p>
    <w:p w:rsidR="00644A77" w:rsidRDefault="00644A77">
      <w:pPr>
        <w:pStyle w:val="BodyText"/>
        <w:ind w:left="1478"/>
      </w:pPr>
      <w:r>
        <w:t>«Мин</w:t>
      </w:r>
      <w:r>
        <w:rPr>
          <w:spacing w:val="-3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минен,</w:t>
      </w:r>
      <w:r>
        <w:rPr>
          <w:spacing w:val="-2"/>
        </w:rPr>
        <w:t xml:space="preserve"> </w:t>
      </w:r>
      <w:r>
        <w:t>гаилэм»</w:t>
      </w:r>
      <w:r>
        <w:rPr>
          <w:spacing w:val="-3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семья»).</w:t>
      </w:r>
    </w:p>
    <w:p w:rsidR="00644A77" w:rsidRDefault="00644A77">
      <w:pPr>
        <w:pStyle w:val="BodyText"/>
      </w:pPr>
      <w:r>
        <w:t>Дом.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проводим</w:t>
      </w:r>
      <w:r>
        <w:rPr>
          <w:spacing w:val="-4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время.</w:t>
      </w:r>
    </w:p>
    <w:p w:rsidR="00644A77" w:rsidRDefault="00644A77">
      <w:pPr>
        <w:pStyle w:val="BodyText"/>
        <w:ind w:left="1478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2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дудтарым»</w:t>
      </w:r>
      <w:r>
        <w:rPr>
          <w:spacing w:val="-1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друзья»).</w:t>
      </w:r>
    </w:p>
    <w:p w:rsidR="00644A77" w:rsidRDefault="00644A77">
      <w:pPr>
        <w:pStyle w:val="BodyText"/>
        <w:spacing w:before="1"/>
      </w:pPr>
      <w:r>
        <w:t>В</w:t>
      </w:r>
      <w:r>
        <w:rPr>
          <w:spacing w:val="-3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книг.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подарка</w:t>
      </w:r>
      <w:r>
        <w:rPr>
          <w:spacing w:val="-3"/>
        </w:rPr>
        <w:t xml:space="preserve"> </w:t>
      </w:r>
      <w:r>
        <w:t>(другу,</w:t>
      </w:r>
      <w:r>
        <w:rPr>
          <w:spacing w:val="-2"/>
        </w:rPr>
        <w:t xml:space="preserve"> </w:t>
      </w:r>
      <w:r>
        <w:t>учителю,</w:t>
      </w:r>
      <w:r>
        <w:rPr>
          <w:spacing w:val="-2"/>
        </w:rPr>
        <w:t xml:space="preserve"> </w:t>
      </w:r>
      <w:r>
        <w:t>родителям,</w:t>
      </w:r>
      <w:r>
        <w:rPr>
          <w:spacing w:val="-3"/>
        </w:rPr>
        <w:t xml:space="preserve"> </w:t>
      </w:r>
      <w:r>
        <w:t>близким).</w:t>
      </w:r>
    </w:p>
    <w:p w:rsidR="00644A77" w:rsidRDefault="00644A77">
      <w:pPr>
        <w:pStyle w:val="BodyText"/>
        <w:ind w:right="5441" w:firstLine="60"/>
        <w:jc w:val="left"/>
      </w:pPr>
      <w:r>
        <w:t>«Минец республикам» («Моя республика»).</w:t>
      </w:r>
      <w:r>
        <w:rPr>
          <w:spacing w:val="-57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мам.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праздничным</w:t>
      </w:r>
      <w:r>
        <w:rPr>
          <w:spacing w:val="-4"/>
        </w:rPr>
        <w:t xml:space="preserve"> </w:t>
      </w:r>
      <w:r>
        <w:t>столом.</w:t>
      </w:r>
    </w:p>
    <w:p w:rsidR="00644A77" w:rsidRDefault="00644A77">
      <w:pPr>
        <w:pStyle w:val="BodyText"/>
        <w:ind w:right="4796" w:firstLine="60"/>
        <w:jc w:val="left"/>
      </w:pPr>
      <w:r>
        <w:t>«Мине уратып алган донья» («Мир вокруг меня»).</w:t>
      </w:r>
      <w:r>
        <w:rPr>
          <w:spacing w:val="-57"/>
        </w:rPr>
        <w:t xml:space="preserve"> </w:t>
      </w:r>
      <w:r>
        <w:t>Наступило</w:t>
      </w:r>
      <w:r>
        <w:rPr>
          <w:spacing w:val="-2"/>
        </w:rPr>
        <w:t xml:space="preserve"> </w:t>
      </w:r>
      <w:r>
        <w:t>лето.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 проводим</w:t>
      </w:r>
      <w:r>
        <w:rPr>
          <w:spacing w:val="-2"/>
        </w:rPr>
        <w:t xml:space="preserve"> </w:t>
      </w:r>
      <w:r>
        <w:t>лето?</w:t>
      </w:r>
    </w:p>
    <w:p w:rsidR="00644A77" w:rsidRDefault="00644A77">
      <w:pPr>
        <w:pStyle w:val="Heading1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1"/>
      </w:pPr>
      <w:r>
        <w:t>Общие сведения о языке. Язык как основное средство человеческого общения и 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Методы познания</w:t>
      </w:r>
      <w:r>
        <w:rPr>
          <w:spacing w:val="-1"/>
        </w:rPr>
        <w:t xml:space="preserve"> </w:t>
      </w:r>
      <w:r>
        <w:t>языка: наблюдение,</w:t>
      </w:r>
      <w:r>
        <w:rPr>
          <w:spacing w:val="-1"/>
        </w:rPr>
        <w:t xml:space="preserve"> </w:t>
      </w:r>
      <w:r>
        <w:t>анализ.</w:t>
      </w:r>
    </w:p>
    <w:p w:rsidR="00644A77" w:rsidRDefault="00644A77">
      <w:pPr>
        <w:pStyle w:val="BodyText"/>
        <w:ind w:right="690"/>
      </w:pPr>
      <w:r>
        <w:t>Фонетика и графика. Смыслоразличительная функция звуков, различение звуков и букв,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</w:t>
      </w:r>
      <w:r>
        <w:rPr>
          <w:spacing w:val="-2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звуки.</w:t>
      </w:r>
      <w:r>
        <w:rPr>
          <w:spacing w:val="-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</w:t>
      </w:r>
      <w:r>
        <w:rPr>
          <w:spacing w:val="-2"/>
        </w:rPr>
        <w:t xml:space="preserve"> </w:t>
      </w:r>
      <w:r>
        <w:t>(глухости)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Качественная характеристика звука: гласный (согласный), согласный твёрдый (мягкий),</w:t>
      </w:r>
      <w:r>
        <w:rPr>
          <w:spacing w:val="1"/>
        </w:rPr>
        <w:t xml:space="preserve"> </w:t>
      </w:r>
      <w:r>
        <w:t>гласный: мягкий (твёрдый). Закон сингармонизма в башкирском языке (гармония гласных</w:t>
      </w:r>
      <w:r>
        <w:rPr>
          <w:spacing w:val="1"/>
        </w:rPr>
        <w:t xml:space="preserve"> </w:t>
      </w:r>
      <w:r>
        <w:t>звуков):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ряда:</w:t>
      </w:r>
      <w:r>
        <w:rPr>
          <w:spacing w:val="1"/>
        </w:rPr>
        <w:t xml:space="preserve"> </w:t>
      </w:r>
      <w:r>
        <w:t>эсэйебеззе,</w:t>
      </w:r>
      <w:r>
        <w:rPr>
          <w:spacing w:val="1"/>
        </w:rPr>
        <w:t xml:space="preserve"> </w:t>
      </w:r>
      <w:r>
        <w:t>атайыбы^га.</w:t>
      </w:r>
      <w:r>
        <w:rPr>
          <w:spacing w:val="1"/>
        </w:rPr>
        <w:t xml:space="preserve"> </w:t>
      </w:r>
      <w:r>
        <w:t>Использование при письме разделительных ъ и ь. Соотношение звукового и буквенного</w:t>
      </w:r>
      <w:r>
        <w:rPr>
          <w:spacing w:val="1"/>
        </w:rPr>
        <w:t xml:space="preserve"> </w:t>
      </w:r>
      <w:r>
        <w:t>состава в словах с буквами е, ё, ю, я (в начале слова и после гласных). Обозначаемые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[в]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[w]:</w:t>
      </w:r>
      <w:r>
        <w:rPr>
          <w:spacing w:val="1"/>
        </w:rPr>
        <w:t xml:space="preserve"> </w:t>
      </w:r>
      <w:r>
        <w:t>Валя,</w:t>
      </w:r>
      <w:r>
        <w:rPr>
          <w:spacing w:val="1"/>
        </w:rPr>
        <w:t xml:space="preserve"> </w:t>
      </w:r>
      <w:r>
        <w:t>Вэсилэ,</w:t>
      </w:r>
      <w:r>
        <w:rPr>
          <w:spacing w:val="1"/>
        </w:rPr>
        <w:t xml:space="preserve"> </w:t>
      </w:r>
      <w:r>
        <w:t>вагон,</w:t>
      </w:r>
      <w:r>
        <w:rPr>
          <w:spacing w:val="1"/>
        </w:rPr>
        <w:t xml:space="preserve"> </w:t>
      </w:r>
      <w:r>
        <w:t>вах.</w:t>
      </w:r>
      <w:r>
        <w:rPr>
          <w:spacing w:val="1"/>
        </w:rPr>
        <w:t xml:space="preserve"> </w:t>
      </w:r>
      <w:r>
        <w:t>(закрепление).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гласными звуками и в конце слова читаются как [уы], [уэ] и обозначают согласный звук:</w:t>
      </w:r>
      <w:r>
        <w:rPr>
          <w:spacing w:val="1"/>
        </w:rPr>
        <w:t xml:space="preserve"> </w:t>
      </w:r>
      <w:r>
        <w:t>бау, ауыл, бэуелсэк, килеу. Деление слов на слоги (в том числе при стечении 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 пробел между словами, знак переноса, абзац (красная строка), 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изученного).</w:t>
      </w:r>
    </w:p>
    <w:p w:rsidR="00644A77" w:rsidRDefault="00644A77">
      <w:pPr>
        <w:pStyle w:val="BodyText"/>
        <w:spacing w:before="1"/>
        <w:ind w:right="691"/>
      </w:pPr>
      <w:r>
        <w:t>Орфоэпия. Произношение звуков и сочетаний звуков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 в учебнике). Особенности ударения в башкирском языке: последний слог</w:t>
      </w:r>
      <w:r>
        <w:rPr>
          <w:spacing w:val="-57"/>
        </w:rPr>
        <w:t xml:space="preserve"> </w:t>
      </w:r>
      <w:r>
        <w:t>почти всегда бывает ударным; ударным является слог перед частицей отрицания -ма, -мэ,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слог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местоимениях (тса’йза?</w:t>
      </w:r>
      <w:r>
        <w:rPr>
          <w:spacing w:val="-1"/>
        </w:rPr>
        <w:t xml:space="preserve"> </w:t>
      </w:r>
      <w:r>
        <w:t>ни’сэ?).</w:t>
      </w:r>
    </w:p>
    <w:p w:rsidR="00644A77" w:rsidRDefault="00644A77">
      <w:pPr>
        <w:pStyle w:val="BodyText"/>
        <w:spacing w:before="1"/>
        <w:ind w:right="694"/>
      </w:pPr>
      <w:r>
        <w:t>Лексика. Слово как единство звучания и значения. Лексическое значение слова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Однозначные и многозначные слова (простые случаи, наблюдение). Толковый словарь</w:t>
      </w:r>
      <w:r>
        <w:rPr>
          <w:spacing w:val="1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языка. Синоним, антоним</w:t>
      </w:r>
      <w:r>
        <w:rPr>
          <w:spacing w:val="-2"/>
        </w:rPr>
        <w:t xml:space="preserve"> </w:t>
      </w:r>
      <w:r>
        <w:t>(ознакомительно).</w:t>
      </w:r>
    </w:p>
    <w:p w:rsidR="00644A77" w:rsidRDefault="00644A77">
      <w:pPr>
        <w:pStyle w:val="BodyText"/>
        <w:ind w:right="692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 слов и синонимов, однокоренных слов и слов с омонимичными 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формы слова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окончания.</w:t>
      </w:r>
    </w:p>
    <w:p w:rsidR="00644A77" w:rsidRDefault="00644A77">
      <w:pPr>
        <w:pStyle w:val="BodyText"/>
      </w:pPr>
      <w:r>
        <w:t>Морфология.</w:t>
      </w:r>
      <w:r>
        <w:rPr>
          <w:spacing w:val="65"/>
        </w:rPr>
        <w:t xml:space="preserve"> </w:t>
      </w:r>
      <w:r>
        <w:t>Имя</w:t>
      </w:r>
      <w:r>
        <w:rPr>
          <w:spacing w:val="64"/>
        </w:rPr>
        <w:t xml:space="preserve"> </w:t>
      </w:r>
      <w:r>
        <w:t>существительное</w:t>
      </w:r>
      <w:r>
        <w:rPr>
          <w:spacing w:val="64"/>
        </w:rPr>
        <w:t xml:space="preserve"> </w:t>
      </w:r>
      <w:r>
        <w:t>(ознакомление):</w:t>
      </w:r>
      <w:r>
        <w:rPr>
          <w:spacing w:val="64"/>
        </w:rPr>
        <w:t xml:space="preserve"> </w:t>
      </w:r>
      <w:r>
        <w:t>общее</w:t>
      </w:r>
      <w:r>
        <w:rPr>
          <w:spacing w:val="64"/>
        </w:rPr>
        <w:t xml:space="preserve"> </w:t>
      </w:r>
      <w:r>
        <w:t>значение,</w:t>
      </w:r>
      <w:r>
        <w:rPr>
          <w:spacing w:val="64"/>
        </w:rPr>
        <w:t xml:space="preserve"> </w:t>
      </w:r>
      <w:r>
        <w:t>вопросы</w:t>
      </w:r>
      <w:r>
        <w:rPr>
          <w:spacing w:val="65"/>
        </w:rPr>
        <w:t xml:space="preserve"> </w:t>
      </w:r>
      <w:r>
        <w:t>«кто?»,</w:t>
      </w:r>
    </w:p>
    <w:p w:rsidR="00644A77" w:rsidRDefault="00644A77">
      <w:pPr>
        <w:pStyle w:val="BodyText"/>
      </w:pPr>
      <w:r>
        <w:t>«что?»,</w:t>
      </w:r>
      <w:r>
        <w:rPr>
          <w:spacing w:val="40"/>
        </w:rPr>
        <w:t xml:space="preserve"> </w:t>
      </w:r>
      <w:r>
        <w:t>употребление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речи.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башкирском</w:t>
      </w:r>
      <w:r>
        <w:rPr>
          <w:spacing w:val="41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вопрос,</w:t>
      </w:r>
      <w:r>
        <w:rPr>
          <w:spacing w:val="41"/>
        </w:rPr>
        <w:t xml:space="preserve"> </w:t>
      </w:r>
      <w:r>
        <w:t>выраженный</w:t>
      </w:r>
      <w:r>
        <w:rPr>
          <w:spacing w:val="42"/>
        </w:rPr>
        <w:t xml:space="preserve"> </w:t>
      </w:r>
      <w:r>
        <w:t>местоимением</w:t>
      </w:r>
    </w:p>
    <w:p w:rsidR="00644A77" w:rsidRDefault="00644A77">
      <w:pPr>
        <w:pStyle w:val="BodyText"/>
        <w:ind w:right="696"/>
      </w:pPr>
      <w:r>
        <w:t>«кто?»,</w:t>
      </w:r>
      <w:r>
        <w:rPr>
          <w:spacing w:val="1"/>
        </w:rPr>
        <w:t xml:space="preserve"> </w:t>
      </w:r>
      <w:r>
        <w:t>употребляется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нарицательные.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имени существительного.</w:t>
      </w:r>
    </w:p>
    <w:p w:rsidR="00644A77" w:rsidRDefault="00644A77">
      <w:pPr>
        <w:pStyle w:val="BodyText"/>
        <w:ind w:right="694"/>
      </w:pPr>
      <w:r>
        <w:t>Глагол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делают?»,</w:t>
      </w:r>
      <w:r>
        <w:rPr>
          <w:spacing w:val="1"/>
        </w:rPr>
        <w:t xml:space="preserve"> </w:t>
      </w:r>
      <w:r>
        <w:t>«что</w:t>
      </w:r>
      <w:r>
        <w:rPr>
          <w:spacing w:val="-57"/>
        </w:rPr>
        <w:t xml:space="preserve"> </w:t>
      </w:r>
      <w:r>
        <w:t>делал?», «что делали?». Лицо и число глагола (ознакомительно). Употребление в речи.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частицы у глаголов.</w:t>
      </w:r>
    </w:p>
    <w:p w:rsidR="00644A77" w:rsidRDefault="00644A77">
      <w:pPr>
        <w:pStyle w:val="BodyText"/>
      </w:pPr>
      <w:r>
        <w:t>Имя</w:t>
      </w:r>
      <w:r>
        <w:rPr>
          <w:spacing w:val="38"/>
        </w:rPr>
        <w:t xml:space="preserve"> </w:t>
      </w:r>
      <w:r>
        <w:t>прилагательное</w:t>
      </w:r>
      <w:r>
        <w:rPr>
          <w:spacing w:val="96"/>
        </w:rPr>
        <w:t xml:space="preserve"> </w:t>
      </w:r>
      <w:r>
        <w:t>(ознакомление):</w:t>
      </w:r>
      <w:r>
        <w:rPr>
          <w:spacing w:val="97"/>
        </w:rPr>
        <w:t xml:space="preserve"> </w:t>
      </w:r>
      <w:r>
        <w:t>общее</w:t>
      </w:r>
      <w:r>
        <w:rPr>
          <w:spacing w:val="96"/>
        </w:rPr>
        <w:t xml:space="preserve"> </w:t>
      </w:r>
      <w:r>
        <w:t>значение,</w:t>
      </w:r>
      <w:r>
        <w:rPr>
          <w:spacing w:val="97"/>
        </w:rPr>
        <w:t xml:space="preserve"> </w:t>
      </w:r>
      <w:r>
        <w:t>вопросы</w:t>
      </w:r>
      <w:r>
        <w:rPr>
          <w:spacing w:val="98"/>
        </w:rPr>
        <w:t xml:space="preserve"> </w:t>
      </w:r>
      <w:r>
        <w:t>(«какой?»,</w:t>
      </w:r>
      <w:r>
        <w:rPr>
          <w:spacing w:val="97"/>
        </w:rPr>
        <w:t xml:space="preserve"> </w:t>
      </w:r>
      <w:r>
        <w:t>«какая?»,</w:t>
      </w:r>
    </w:p>
    <w:p w:rsidR="00644A77" w:rsidRDefault="00644A77">
      <w:pPr>
        <w:pStyle w:val="BodyText"/>
      </w:pPr>
      <w:r>
        <w:t>«какое?»,</w:t>
      </w:r>
      <w:r>
        <w:rPr>
          <w:spacing w:val="-2"/>
        </w:rPr>
        <w:t xml:space="preserve"> </w:t>
      </w:r>
      <w:r>
        <w:t>«какие?»),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644A77" w:rsidRDefault="00644A77">
      <w:pPr>
        <w:pStyle w:val="BodyText"/>
      </w:pPr>
      <w:r>
        <w:t>Имя</w:t>
      </w:r>
      <w:r>
        <w:rPr>
          <w:spacing w:val="-3"/>
        </w:rPr>
        <w:t xml:space="preserve"> </w:t>
      </w:r>
      <w:r>
        <w:t>числительное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числительные.</w:t>
      </w:r>
    </w:p>
    <w:p w:rsidR="00644A77" w:rsidRDefault="00644A77">
      <w:pPr>
        <w:pStyle w:val="BodyText"/>
        <w:ind w:right="692"/>
      </w:pPr>
      <w:r>
        <w:t>Синтаксис.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Предложение как единица языка. Предложение и слово. Отличие предложения от слова.</w:t>
      </w:r>
      <w:r>
        <w:rPr>
          <w:spacing w:val="1"/>
        </w:rPr>
        <w:t xml:space="preserve"> </w:t>
      </w:r>
      <w:r>
        <w:t>Послелоги: менэн (с, совместно); есен (за, из-за, для, ради, чтобы); кеуек (как, словно,</w:t>
      </w:r>
      <w:r>
        <w:rPr>
          <w:spacing w:val="1"/>
        </w:rPr>
        <w:t xml:space="preserve"> </w:t>
      </w:r>
      <w:r>
        <w:t>подобно) и другие. Наблюдение за выделением в устной речи одного из слов предложения</w:t>
      </w:r>
      <w:r>
        <w:rPr>
          <w:spacing w:val="-57"/>
        </w:rPr>
        <w:t xml:space="preserve"> </w:t>
      </w:r>
      <w:r>
        <w:t>(логическое ударение). Виды предложений по цели высказывания: 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интонации):</w:t>
      </w:r>
      <w:r>
        <w:rPr>
          <w:spacing w:val="-1"/>
        </w:rPr>
        <w:t xml:space="preserve"> </w:t>
      </w:r>
      <w:r>
        <w:t>восклицательные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644A77" w:rsidRDefault="00644A77">
      <w:pPr>
        <w:pStyle w:val="BodyText"/>
        <w:spacing w:before="1"/>
        <w:ind w:right="689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 перенос слов со строки на строку (без учёта морфемного членения слова).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 зависимости от</w:t>
      </w:r>
      <w:r>
        <w:rPr>
          <w:spacing w:val="1"/>
        </w:rPr>
        <w:t xml:space="preserve"> </w:t>
      </w:r>
      <w:r>
        <w:t>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самоконтроль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проверке</w:t>
      </w:r>
      <w:r>
        <w:rPr>
          <w:spacing w:val="29"/>
        </w:rPr>
        <w:t xml:space="preserve"> </w:t>
      </w:r>
      <w:r>
        <w:t>собственных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предложенных</w:t>
      </w:r>
      <w:r>
        <w:rPr>
          <w:spacing w:val="29"/>
        </w:rPr>
        <w:t xml:space="preserve"> </w:t>
      </w:r>
      <w:r>
        <w:t>текстов.</w:t>
      </w:r>
      <w:r>
        <w:rPr>
          <w:spacing w:val="31"/>
        </w:rPr>
        <w:t xml:space="preserve"> </w:t>
      </w:r>
      <w:r>
        <w:t>Правила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4"/>
      </w:pPr>
      <w:r>
        <w:t>правописания и их применение: разделительный мягкий знак, парные звонкие и глухие</w:t>
      </w:r>
      <w:r>
        <w:rPr>
          <w:spacing w:val="1"/>
        </w:rPr>
        <w:t xml:space="preserve"> </w:t>
      </w:r>
      <w:r>
        <w:t>согласные в корне слова, чередование звонких и глухих согласных при изменении 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 клички животных, географические названия, слитное написание частиц отрицания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глаголов:</w:t>
      </w:r>
      <w:r>
        <w:rPr>
          <w:spacing w:val="-1"/>
        </w:rPr>
        <w:t xml:space="preserve"> </w:t>
      </w:r>
      <w:r>
        <w:t>бар и</w:t>
      </w:r>
      <w:r>
        <w:rPr>
          <w:spacing w:val="-1"/>
        </w:rPr>
        <w:t xml:space="preserve"> </w:t>
      </w:r>
      <w:r>
        <w:t>ма, эшлэ и</w:t>
      </w:r>
      <w:r>
        <w:rPr>
          <w:spacing w:val="1"/>
        </w:rPr>
        <w:t xml:space="preserve"> </w:t>
      </w:r>
      <w:r>
        <w:t>мэ.</w:t>
      </w:r>
    </w:p>
    <w:p w:rsidR="00644A77" w:rsidRDefault="00644A77">
      <w:pPr>
        <w:pStyle w:val="BodyText"/>
        <w:spacing w:before="1"/>
        <w:ind w:right="692"/>
      </w:pPr>
      <w:r>
        <w:t>Развитие речи. Выбор языковых средств в соответствии с целями и условиями устного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 (для ответа на 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6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 закончить разговор, привлечь внимание и другие). Практическое овладение</w:t>
      </w:r>
      <w:r>
        <w:rPr>
          <w:spacing w:val="1"/>
        </w:rPr>
        <w:t xml:space="preserve"> </w:t>
      </w:r>
      <w:r>
        <w:t>диалогической формой речи. Соблюдение норм речевого этикета и орфоэпических норм в</w:t>
      </w:r>
      <w:r>
        <w:rPr>
          <w:spacing w:val="1"/>
        </w:rPr>
        <w:t xml:space="preserve"> </w:t>
      </w:r>
      <w:r>
        <w:t>ситуациях учебного и бытового общения. Умение договариваться и приходить к 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Составление устного рассказа по репродукции картины. Составление устного рассказа по</w:t>
      </w:r>
      <w:r>
        <w:rPr>
          <w:spacing w:val="1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наблюдениям</w:t>
      </w:r>
      <w:r>
        <w:rPr>
          <w:spacing w:val="-1"/>
        </w:rPr>
        <w:t xml:space="preserve"> </w:t>
      </w:r>
      <w:r>
        <w:t>и вопросам.</w:t>
      </w:r>
    </w:p>
    <w:p w:rsidR="00644A77" w:rsidRDefault="00644A77">
      <w:pPr>
        <w:pStyle w:val="BodyText"/>
        <w:spacing w:before="1"/>
        <w:ind w:right="689"/>
      </w:pPr>
      <w:r>
        <w:t>Текст. Признаки текста: смысловое единство предложений в тексте; последовательность</w:t>
      </w:r>
      <w:r>
        <w:rPr>
          <w:spacing w:val="1"/>
        </w:rPr>
        <w:t xml:space="preserve"> </w:t>
      </w:r>
      <w:r>
        <w:t>предложений в тексте; выражение в тексте законченной мысли. Тема текста. Основная</w:t>
      </w:r>
      <w:r>
        <w:rPr>
          <w:spacing w:val="1"/>
        </w:rPr>
        <w:t xml:space="preserve"> </w:t>
      </w:r>
      <w:r>
        <w:t>мысль. Заглавие текста. Подбор заголовков к предложенным текстам. Последовательность</w:t>
      </w:r>
      <w:r>
        <w:rPr>
          <w:spacing w:val="-57"/>
        </w:rPr>
        <w:t xml:space="preserve"> </w:t>
      </w:r>
      <w:r>
        <w:t>частей текста (абзацев). Находить в тексте слова, значение которых требует уточнения.</w:t>
      </w:r>
      <w:r>
        <w:rPr>
          <w:spacing w:val="1"/>
        </w:rPr>
        <w:t xml:space="preserve"> </w:t>
      </w:r>
      <w:r>
        <w:t>Пользоваться толковым, орфографическим словарями учебника. Корректирование текстов</w:t>
      </w:r>
      <w:r>
        <w:rPr>
          <w:spacing w:val="-57"/>
        </w:rPr>
        <w:t xml:space="preserve"> </w:t>
      </w:r>
      <w:r>
        <w:t>с нарушенным порядком предложений и абзацев. Типы текстов: описание, повествование,</w:t>
      </w:r>
      <w:r>
        <w:rPr>
          <w:spacing w:val="1"/>
        </w:rPr>
        <w:t xml:space="preserve"> </w:t>
      </w:r>
      <w:r>
        <w:t>рассуждение, их особенности (первичное ознакомление). Создание небольших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умения формулировать простые выводы на основе информации, содержащейся в тексте.</w:t>
      </w:r>
      <w:r>
        <w:rPr>
          <w:spacing w:val="1"/>
        </w:rPr>
        <w:t xml:space="preserve"> </w:t>
      </w:r>
      <w:r>
        <w:t>Выразительное чтение текста вслух с соблюдением правильной интонации. 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20-35</w:t>
      </w:r>
      <w:r>
        <w:rPr>
          <w:spacing w:val="-2"/>
        </w:rPr>
        <w:t xml:space="preserve"> </w:t>
      </w:r>
      <w:r>
        <w:t>слов 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вопросов.</w:t>
      </w:r>
    </w:p>
    <w:p w:rsidR="00644A77" w:rsidRDefault="00644A77">
      <w:pPr>
        <w:pStyle w:val="BodyText"/>
      </w:pPr>
      <w:r>
        <w:t>Тематические</w:t>
      </w:r>
      <w:r>
        <w:rPr>
          <w:spacing w:val="-4"/>
        </w:rPr>
        <w:t xml:space="preserve"> </w:t>
      </w:r>
      <w:r>
        <w:t>блоки.</w:t>
      </w:r>
    </w:p>
    <w:p w:rsidR="00644A77" w:rsidRDefault="00644A77">
      <w:pPr>
        <w:pStyle w:val="BodyText"/>
      </w:pPr>
      <w:r>
        <w:t>«Мин</w:t>
      </w:r>
      <w:r>
        <w:rPr>
          <w:spacing w:val="-3"/>
        </w:rPr>
        <w:t xml:space="preserve"> </w:t>
      </w:r>
      <w:r>
        <w:t>бапгкорт</w:t>
      </w:r>
      <w:r>
        <w:rPr>
          <w:spacing w:val="-3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ейрэнэм»</w:t>
      </w:r>
      <w:r>
        <w:rPr>
          <w:spacing w:val="-4"/>
        </w:rPr>
        <w:t xml:space="preserve"> </w:t>
      </w:r>
      <w:r>
        <w:t>(«Я</w:t>
      </w:r>
      <w:r>
        <w:rPr>
          <w:spacing w:val="-3"/>
        </w:rPr>
        <w:t xml:space="preserve"> </w:t>
      </w:r>
      <w:r>
        <w:t>изучаю</w:t>
      </w:r>
      <w:r>
        <w:rPr>
          <w:spacing w:val="-2"/>
        </w:rPr>
        <w:t xml:space="preserve"> </w:t>
      </w:r>
      <w:r>
        <w:t>башкирский</w:t>
      </w:r>
      <w:r>
        <w:rPr>
          <w:spacing w:val="-3"/>
        </w:rPr>
        <w:t xml:space="preserve"> </w:t>
      </w:r>
      <w:r>
        <w:t>язык»).</w:t>
      </w:r>
    </w:p>
    <w:p w:rsidR="00644A77" w:rsidRDefault="00644A77">
      <w:pPr>
        <w:pStyle w:val="BodyText"/>
        <w:ind w:right="69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Башкортостана,</w:t>
      </w:r>
      <w:r>
        <w:rPr>
          <w:spacing w:val="1"/>
        </w:rPr>
        <w:t xml:space="preserve"> </w:t>
      </w:r>
      <w:r>
        <w:t>изучение названий этих республик, областей и их столиц. Написание на башкирском и</w:t>
      </w:r>
      <w:r>
        <w:rPr>
          <w:spacing w:val="1"/>
        </w:rPr>
        <w:t xml:space="preserve"> </w:t>
      </w:r>
      <w:r>
        <w:t>русском языках названий республик, находящихся вокруг Республики Башкортостан и</w:t>
      </w:r>
      <w:r>
        <w:rPr>
          <w:spacing w:val="1"/>
        </w:rPr>
        <w:t xml:space="preserve"> </w:t>
      </w:r>
      <w:r>
        <w:t>названий их столиц. На каких языках говорят жители этих мест? Что нужно делать, чтобы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народов</w:t>
      </w:r>
    </w:p>
    <w:p w:rsidR="00644A77" w:rsidRDefault="00644A77">
      <w:pPr>
        <w:pStyle w:val="BodyText"/>
      </w:pPr>
      <w:r>
        <w:t>понимать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друга?</w:t>
      </w:r>
    </w:p>
    <w:p w:rsidR="00644A77" w:rsidRDefault="00644A77">
      <w:pPr>
        <w:pStyle w:val="BodyText"/>
      </w:pPr>
      <w:r>
        <w:t>«Танышыу»</w:t>
      </w:r>
      <w:r>
        <w:rPr>
          <w:spacing w:val="-3"/>
        </w:rPr>
        <w:t xml:space="preserve"> </w:t>
      </w:r>
      <w:r>
        <w:t>(«Знакомство»).</w:t>
      </w:r>
    </w:p>
    <w:p w:rsidR="00644A77" w:rsidRDefault="00644A77">
      <w:pPr>
        <w:pStyle w:val="BodyText"/>
        <w:ind w:right="699"/>
      </w:pPr>
      <w:r>
        <w:t>Реплики: «Добрый день!», «Как ваши дела?», «Извините, пожалуйста!», «В какую страну</w:t>
      </w:r>
      <w:r>
        <w:rPr>
          <w:spacing w:val="1"/>
        </w:rPr>
        <w:t xml:space="preserve"> </w:t>
      </w:r>
      <w:r>
        <w:t>поедете</w:t>
      </w:r>
      <w:r>
        <w:rPr>
          <w:spacing w:val="-1"/>
        </w:rPr>
        <w:t xml:space="preserve"> </w:t>
      </w:r>
      <w:r>
        <w:t>летом на</w:t>
      </w:r>
      <w:r>
        <w:rPr>
          <w:spacing w:val="-1"/>
        </w:rPr>
        <w:t xml:space="preserve"> </w:t>
      </w:r>
      <w:r>
        <w:t>отдых?».</w:t>
      </w:r>
    </w:p>
    <w:p w:rsidR="00644A77" w:rsidRDefault="00644A77">
      <w:pPr>
        <w:pStyle w:val="BodyText"/>
      </w:pPr>
      <w:r>
        <w:t>«Минец</w:t>
      </w:r>
      <w:r>
        <w:rPr>
          <w:spacing w:val="-2"/>
        </w:rPr>
        <w:t xml:space="preserve"> </w:t>
      </w:r>
      <w:r>
        <w:t>мэктэбем»</w:t>
      </w:r>
      <w:r>
        <w:rPr>
          <w:spacing w:val="-2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школа»).</w:t>
      </w:r>
    </w:p>
    <w:p w:rsidR="00644A77" w:rsidRDefault="00644A77">
      <w:pPr>
        <w:pStyle w:val="BodyText"/>
        <w:spacing w:before="1"/>
      </w:pPr>
      <w:r>
        <w:t>Реплики:</w:t>
      </w:r>
      <w:r>
        <w:rPr>
          <w:spacing w:val="5"/>
        </w:rPr>
        <w:t xml:space="preserve"> </w:t>
      </w:r>
      <w:r>
        <w:t>«С</w:t>
      </w:r>
      <w:r>
        <w:rPr>
          <w:spacing w:val="6"/>
        </w:rPr>
        <w:t xml:space="preserve"> </w:t>
      </w:r>
      <w:r>
        <w:t>новым</w:t>
      </w:r>
      <w:r>
        <w:rPr>
          <w:spacing w:val="4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годом!»,</w:t>
      </w:r>
      <w:r>
        <w:rPr>
          <w:spacing w:val="4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сегодня</w:t>
      </w:r>
      <w:r>
        <w:rPr>
          <w:spacing w:val="4"/>
        </w:rPr>
        <w:t xml:space="preserve"> </w:t>
      </w:r>
      <w:r>
        <w:t>дежурный?».</w:t>
      </w:r>
      <w:r>
        <w:rPr>
          <w:spacing w:val="5"/>
        </w:rPr>
        <w:t xml:space="preserve"> </w:t>
      </w:r>
      <w:r>
        <w:t>Наш</w:t>
      </w:r>
      <w:r>
        <w:rPr>
          <w:spacing w:val="4"/>
        </w:rPr>
        <w:t xml:space="preserve"> </w:t>
      </w:r>
      <w:r>
        <w:t>класс.</w:t>
      </w:r>
      <w:r>
        <w:rPr>
          <w:spacing w:val="8"/>
        </w:rPr>
        <w:t xml:space="preserve"> </w:t>
      </w:r>
      <w:r>
        <w:t>Наша</w:t>
      </w:r>
      <w:r>
        <w:rPr>
          <w:spacing w:val="4"/>
        </w:rPr>
        <w:t xml:space="preserve"> </w:t>
      </w:r>
      <w:r>
        <w:t>школа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73"/>
        </w:tabs>
        <w:ind w:right="695" w:firstLine="0"/>
        <w:rPr>
          <w:sz w:val="24"/>
        </w:rPr>
      </w:pPr>
      <w:r>
        <w:rPr>
          <w:sz w:val="24"/>
        </w:rPr>
        <w:t>лучшая. Дни недели. Уроки, которые я люблю. Идем в столовую. Правила поведения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столом.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 каникулы.</w:t>
      </w:r>
    </w:p>
    <w:p w:rsidR="00644A77" w:rsidRDefault="00644A77">
      <w:pPr>
        <w:pStyle w:val="BodyText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гаилэм»</w:t>
      </w:r>
      <w:r>
        <w:rPr>
          <w:spacing w:val="-1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семья»).</w:t>
      </w:r>
    </w:p>
    <w:p w:rsidR="00644A77" w:rsidRDefault="00644A77">
      <w:pPr>
        <w:pStyle w:val="BodyText"/>
        <w:ind w:right="695"/>
      </w:pPr>
      <w:r>
        <w:t>Мы - дружная семья. Я - помощник (помощница). Продукты питания. Приглашаем на</w:t>
      </w:r>
      <w:r>
        <w:rPr>
          <w:spacing w:val="1"/>
        </w:rPr>
        <w:t xml:space="preserve"> </w:t>
      </w:r>
      <w:r>
        <w:t>чаепитие.</w:t>
      </w:r>
      <w:r>
        <w:rPr>
          <w:spacing w:val="-1"/>
        </w:rPr>
        <w:t xml:space="preserve"> </w:t>
      </w:r>
      <w:r>
        <w:t>Кто любит</w:t>
      </w:r>
      <w:r>
        <w:rPr>
          <w:spacing w:val="-3"/>
        </w:rPr>
        <w:t xml:space="preserve"> </w:t>
      </w:r>
      <w:r>
        <w:t>завтракать?</w:t>
      </w:r>
      <w:r>
        <w:rPr>
          <w:spacing w:val="-1"/>
        </w:rPr>
        <w:t xml:space="preserve"> </w:t>
      </w:r>
      <w:r>
        <w:t>Готовим</w:t>
      </w:r>
      <w:r>
        <w:rPr>
          <w:spacing w:val="-2"/>
        </w:rPr>
        <w:t xml:space="preserve"> </w:t>
      </w:r>
      <w:r>
        <w:t>вместе обед.</w:t>
      </w:r>
      <w:r>
        <w:rPr>
          <w:spacing w:val="-1"/>
        </w:rPr>
        <w:t xml:space="preserve"> </w:t>
      </w:r>
      <w:r>
        <w:t>Ждём</w:t>
      </w:r>
      <w:r>
        <w:rPr>
          <w:spacing w:val="-1"/>
        </w:rPr>
        <w:t xml:space="preserve"> </w:t>
      </w:r>
      <w:r>
        <w:t>гостей.</w:t>
      </w:r>
    </w:p>
    <w:p w:rsidR="00644A77" w:rsidRDefault="00644A77">
      <w:pPr>
        <w:pStyle w:val="BodyText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2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дудтарым»</w:t>
      </w:r>
      <w:r>
        <w:rPr>
          <w:spacing w:val="-1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друзья»).</w:t>
      </w:r>
    </w:p>
    <w:p w:rsidR="00644A77" w:rsidRDefault="00644A77">
      <w:pPr>
        <w:pStyle w:val="BodyText"/>
        <w:ind w:right="689"/>
      </w:pPr>
      <w:r>
        <w:t>Мой друг (подруга). За что я его (её) люблю. Домашние животные. Домашние птицы. В</w:t>
      </w:r>
      <w:r>
        <w:rPr>
          <w:spacing w:val="1"/>
        </w:rPr>
        <w:t xml:space="preserve"> </w:t>
      </w:r>
      <w:r>
        <w:t>цирке.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пап.</w:t>
      </w:r>
      <w:r>
        <w:rPr>
          <w:spacing w:val="1"/>
        </w:rPr>
        <w:t xml:space="preserve"> </w:t>
      </w:r>
      <w:r>
        <w:t>Готовим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друзьям.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-57"/>
        </w:rPr>
        <w:t xml:space="preserve"> </w:t>
      </w:r>
      <w:r>
        <w:t>открытка.</w:t>
      </w:r>
      <w:r>
        <w:rPr>
          <w:spacing w:val="-1"/>
        </w:rPr>
        <w:t xml:space="preserve"> </w:t>
      </w:r>
      <w:r>
        <w:t>Праздничный концерт.</w:t>
      </w:r>
    </w:p>
    <w:p w:rsidR="00644A77" w:rsidRDefault="00644A77">
      <w:pPr>
        <w:pStyle w:val="BodyText"/>
      </w:pPr>
      <w:r>
        <w:t>«Минец</w:t>
      </w:r>
      <w:r>
        <w:rPr>
          <w:spacing w:val="-3"/>
        </w:rPr>
        <w:t xml:space="preserve"> </w:t>
      </w:r>
      <w:r>
        <w:t>республикам»</w:t>
      </w:r>
      <w:r>
        <w:rPr>
          <w:spacing w:val="-2"/>
        </w:rPr>
        <w:t xml:space="preserve"> </w:t>
      </w:r>
      <w:r>
        <w:t>(«Моя</w:t>
      </w:r>
      <w:r>
        <w:rPr>
          <w:spacing w:val="-2"/>
        </w:rPr>
        <w:t xml:space="preserve"> </w:t>
      </w:r>
      <w:r>
        <w:t>республика»).</w:t>
      </w:r>
    </w:p>
    <w:p w:rsidR="00644A77" w:rsidRDefault="00644A77">
      <w:pPr>
        <w:pStyle w:val="BodyText"/>
        <w:ind w:right="693"/>
      </w:pPr>
      <w:r>
        <w:t>Я живу в Башкортостане. Уфа</w:t>
      </w:r>
      <w:r>
        <w:rPr>
          <w:spacing w:val="1"/>
        </w:rPr>
        <w:t xml:space="preserve"> </w:t>
      </w:r>
      <w:r>
        <w:t>- столица Башкортостана. Я живу в городе. Я живу в</w:t>
      </w:r>
      <w:r>
        <w:rPr>
          <w:spacing w:val="1"/>
        </w:rPr>
        <w:t xml:space="preserve"> </w:t>
      </w:r>
      <w:r>
        <w:t>деревне. На экскурсии. Памятник Салавату Юлаеву. Красавица Агидель. Памятник пчеле.</w:t>
      </w:r>
      <w:r>
        <w:rPr>
          <w:spacing w:val="1"/>
        </w:rPr>
        <w:t xml:space="preserve"> </w:t>
      </w:r>
      <w:r>
        <w:t>Поющий</w:t>
      </w:r>
      <w:r>
        <w:rPr>
          <w:spacing w:val="-1"/>
        </w:rPr>
        <w:t xml:space="preserve"> </w:t>
      </w:r>
      <w:r>
        <w:t>фонтан «Семь</w:t>
      </w:r>
      <w:r>
        <w:rPr>
          <w:spacing w:val="-2"/>
        </w:rPr>
        <w:t xml:space="preserve"> </w:t>
      </w:r>
      <w:r>
        <w:t>девушек». Парк</w:t>
      </w:r>
      <w:r>
        <w:rPr>
          <w:spacing w:val="-1"/>
        </w:rPr>
        <w:t xml:space="preserve"> </w:t>
      </w:r>
      <w:r>
        <w:t>Победы.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«Мине</w:t>
      </w:r>
      <w:r>
        <w:rPr>
          <w:spacing w:val="-4"/>
        </w:rPr>
        <w:t xml:space="preserve"> </w:t>
      </w:r>
      <w:r>
        <w:t>уратып</w:t>
      </w:r>
      <w:r>
        <w:rPr>
          <w:spacing w:val="-1"/>
        </w:rPr>
        <w:t xml:space="preserve"> </w:t>
      </w:r>
      <w:r>
        <w:t>алган</w:t>
      </w:r>
      <w:r>
        <w:rPr>
          <w:spacing w:val="-2"/>
        </w:rPr>
        <w:t xml:space="preserve"> </w:t>
      </w:r>
      <w:r>
        <w:t>донья»</w:t>
      </w:r>
      <w:r>
        <w:rPr>
          <w:spacing w:val="-2"/>
        </w:rPr>
        <w:t xml:space="preserve"> </w:t>
      </w:r>
      <w:r>
        <w:t>(«Мир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меня»).</w:t>
      </w:r>
    </w:p>
    <w:p w:rsidR="00644A77" w:rsidRDefault="00644A77">
      <w:pPr>
        <w:pStyle w:val="BodyText"/>
        <w:spacing w:before="1"/>
        <w:ind w:right="693"/>
      </w:pPr>
      <w:r>
        <w:t>Мой дом (моя квартира). Прогулка по городу. Погода на улице. Времена года. Золотая</w:t>
      </w:r>
      <w:r>
        <w:rPr>
          <w:spacing w:val="1"/>
        </w:rPr>
        <w:t xml:space="preserve"> </w:t>
      </w:r>
      <w:r>
        <w:t>осень в Башкортостане. Праздник урожая «Сумбуля». Пришла зима. Катаемся на санках.</w:t>
      </w:r>
      <w:r>
        <w:rPr>
          <w:spacing w:val="1"/>
        </w:rPr>
        <w:t xml:space="preserve"> </w:t>
      </w:r>
      <w:r>
        <w:t>Кормушка для птиц. Весной на огороде. Праздник «Науруз». Здравствуй, лето! Наши</w:t>
      </w:r>
      <w:r>
        <w:rPr>
          <w:spacing w:val="1"/>
        </w:rPr>
        <w:t xml:space="preserve"> </w:t>
      </w:r>
      <w:r>
        <w:t>любимые ягоды.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растет?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лугу.</w:t>
      </w:r>
      <w:r>
        <w:rPr>
          <w:spacing w:val="1"/>
        </w:rPr>
        <w:t xml:space="preserve"> </w:t>
      </w:r>
      <w:r>
        <w:t>Дикие</w:t>
      </w:r>
      <w:r>
        <w:rPr>
          <w:spacing w:val="60"/>
        </w:rPr>
        <w:t xml:space="preserve"> </w:t>
      </w:r>
      <w:r>
        <w:t>животные.</w:t>
      </w:r>
      <w:r>
        <w:rPr>
          <w:spacing w:val="-57"/>
        </w:rPr>
        <w:t xml:space="preserve"> </w:t>
      </w:r>
      <w:r>
        <w:t>Дикие птицы. Лошадь - верный друг башкира. Звуки курая. Целительный напиток кумыс.</w:t>
      </w:r>
      <w:r>
        <w:rPr>
          <w:spacing w:val="1"/>
        </w:rPr>
        <w:t xml:space="preserve"> </w:t>
      </w:r>
      <w:r>
        <w:t>На рыбалке. Любимые игры наших бабушек и дедушек «Юрта», «Ак тиряк, кук тиряк».</w:t>
      </w:r>
      <w:r>
        <w:rPr>
          <w:spacing w:val="1"/>
        </w:rPr>
        <w:t xml:space="preserve"> </w:t>
      </w:r>
      <w:r>
        <w:t>Башкирские</w:t>
      </w:r>
      <w:r>
        <w:rPr>
          <w:spacing w:val="-2"/>
        </w:rPr>
        <w:t xml:space="preserve"> </w:t>
      </w:r>
      <w:r>
        <w:t>народная сказка</w:t>
      </w:r>
      <w:r>
        <w:rPr>
          <w:spacing w:val="-1"/>
        </w:rPr>
        <w:t xml:space="preserve"> </w:t>
      </w:r>
      <w:r>
        <w:t>«Как собака</w:t>
      </w:r>
      <w:r>
        <w:rPr>
          <w:spacing w:val="-1"/>
        </w:rPr>
        <w:t xml:space="preserve"> </w:t>
      </w:r>
      <w:r>
        <w:t>нашла</w:t>
      </w:r>
      <w:r>
        <w:rPr>
          <w:spacing w:val="-2"/>
        </w:rPr>
        <w:t xml:space="preserve"> </w:t>
      </w:r>
      <w:r>
        <w:t>хозяина».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3"/>
      </w:pPr>
      <w:r>
        <w:t>Общие сведения о языке. Башкирский язык как язык башкирского народа, отражающий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644A77" w:rsidRDefault="00644A77">
      <w:pPr>
        <w:pStyle w:val="BodyText"/>
        <w:ind w:right="687"/>
      </w:pPr>
      <w:r>
        <w:t>Фонетика и графика. Звуки башкирского языка: гласный - согласный, гласный: твёрдый -</w:t>
      </w:r>
      <w:r>
        <w:rPr>
          <w:spacing w:val="1"/>
        </w:rPr>
        <w:t xml:space="preserve"> </w:t>
      </w:r>
      <w:r>
        <w:t>мягкий, согласный: твёрдый - мягкий, парный - непарный, согласный глухой - звонкий,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непарный.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«ь»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«ъ»,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письме ь и ъ (повторение изученного). Соотношение звукового и буквенного состава в</w:t>
      </w:r>
      <w:r>
        <w:rPr>
          <w:spacing w:val="1"/>
        </w:rPr>
        <w:t xml:space="preserve"> </w:t>
      </w:r>
      <w:r>
        <w:t>словах с разделительными «ь» и «ъ». Буквы «у», «у» между гласными звуками и в конце</w:t>
      </w:r>
      <w:r>
        <w:rPr>
          <w:spacing w:val="1"/>
        </w:rPr>
        <w:t xml:space="preserve"> </w:t>
      </w:r>
      <w:r>
        <w:t>слова. Обозначение двух звуков буквой в (закрепление). Использование алфавита 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 словарями, справочниками, каталогами.</w:t>
      </w:r>
    </w:p>
    <w:p w:rsidR="00644A77" w:rsidRDefault="00644A77">
      <w:pPr>
        <w:pStyle w:val="BodyText"/>
        <w:spacing w:before="1"/>
        <w:ind w:right="693" w:firstLine="60"/>
      </w:pPr>
      <w:r>
        <w:t>Орфоэпия.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 в</w:t>
      </w:r>
      <w:r>
        <w:rPr>
          <w:spacing w:val="1"/>
        </w:rPr>
        <w:t xml:space="preserve"> </w:t>
      </w:r>
      <w:r>
        <w:t>учебнике).</w:t>
      </w:r>
    </w:p>
    <w:p w:rsidR="00644A77" w:rsidRDefault="00644A77">
      <w:pPr>
        <w:pStyle w:val="BodyText"/>
        <w:ind w:right="695"/>
      </w:pPr>
      <w:r>
        <w:t>Лексика. Повторение: лексическое значение слова. Прямое и переносное значение слова</w:t>
      </w:r>
      <w:r>
        <w:rPr>
          <w:spacing w:val="1"/>
        </w:rPr>
        <w:t xml:space="preserve"> </w:t>
      </w:r>
      <w:r>
        <w:t>(ознакомление). Синонимы и антонимы (ознакомление), подбор синонимов и антонимов к</w:t>
      </w:r>
      <w:r>
        <w:rPr>
          <w:spacing w:val="-57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разных частей речи. Устаревшие</w:t>
      </w:r>
      <w:r>
        <w:rPr>
          <w:spacing w:val="-2"/>
        </w:rPr>
        <w:t xml:space="preserve"> </w:t>
      </w:r>
      <w:r>
        <w:t>слова (ознакомление).</w:t>
      </w:r>
    </w:p>
    <w:p w:rsidR="00644A77" w:rsidRDefault="00644A77">
      <w:pPr>
        <w:pStyle w:val="BodyText"/>
        <w:ind w:right="689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 слов и синонимов, однокоренных слов и слов с омонимичными корнями;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644A77" w:rsidRDefault="00644A77">
      <w:pPr>
        <w:pStyle w:val="BodyText"/>
        <w:jc w:val="left"/>
      </w:pPr>
      <w:r>
        <w:t>Морфология.</w:t>
      </w:r>
    </w:p>
    <w:p w:rsidR="00644A77" w:rsidRDefault="00644A77">
      <w:pPr>
        <w:pStyle w:val="BodyText"/>
        <w:ind w:right="693"/>
      </w:pPr>
      <w:r>
        <w:t>Части речи. Имя существительное: общее значение, вопросы, употребление в речи.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одушевленные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неодушевленные.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имён существительных.</w:t>
      </w:r>
    </w:p>
    <w:p w:rsidR="00644A77" w:rsidRDefault="00644A77">
      <w:pPr>
        <w:pStyle w:val="BodyText"/>
        <w:ind w:right="695"/>
      </w:pPr>
      <w:r>
        <w:t>Имя прилагательное: общее значение, вопросы, употребление в речи. Качественные и</w:t>
      </w:r>
      <w:r>
        <w:rPr>
          <w:spacing w:val="1"/>
        </w:rPr>
        <w:t xml:space="preserve"> </w:t>
      </w:r>
      <w:r>
        <w:t>относительные прилагательные (без терминов). Степени сравнения имён прилагательных</w:t>
      </w:r>
      <w:r>
        <w:rPr>
          <w:spacing w:val="1"/>
        </w:rPr>
        <w:t xml:space="preserve"> </w:t>
      </w:r>
      <w:r>
        <w:t>(основная,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1"/>
        </w:rPr>
        <w:t xml:space="preserve"> </w:t>
      </w:r>
      <w:r>
        <w:t>превосходная,</w:t>
      </w:r>
      <w:r>
        <w:rPr>
          <w:spacing w:val="1"/>
        </w:rPr>
        <w:t xml:space="preserve"> </w:t>
      </w:r>
      <w:r>
        <w:t>уменьшительная)</w:t>
      </w:r>
      <w:r>
        <w:rPr>
          <w:spacing w:val="1"/>
        </w:rPr>
        <w:t xml:space="preserve"> </w:t>
      </w:r>
      <w:r>
        <w:t>(ознакомительно).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имён прилагательных.</w:t>
      </w:r>
    </w:p>
    <w:p w:rsidR="00644A77" w:rsidRDefault="00644A77">
      <w:pPr>
        <w:pStyle w:val="BodyText"/>
        <w:spacing w:before="1"/>
        <w:ind w:right="696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Падеж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местоимений.</w:t>
      </w:r>
    </w:p>
    <w:p w:rsidR="00644A77" w:rsidRDefault="00644A77">
      <w:pPr>
        <w:pStyle w:val="BodyText"/>
        <w:ind w:right="695"/>
      </w:pPr>
      <w:r>
        <w:t>Глагол: общее значение, вопросы, употребление в речи. Время и число глагола. Категория</w:t>
      </w:r>
      <w:r>
        <w:rPr>
          <w:spacing w:val="-57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 и во множественном числе. Изменение по лицам и числам глагола в форме</w:t>
      </w:r>
      <w:r>
        <w:rPr>
          <w:spacing w:val="1"/>
        </w:rPr>
        <w:t xml:space="preserve"> </w:t>
      </w:r>
      <w:r>
        <w:t>отрицания.</w:t>
      </w:r>
      <w:r>
        <w:rPr>
          <w:spacing w:val="-1"/>
        </w:rPr>
        <w:t xml:space="preserve"> </w:t>
      </w:r>
      <w:r>
        <w:t>Морфологический разбор глагола.</w:t>
      </w:r>
    </w:p>
    <w:p w:rsidR="00644A77" w:rsidRDefault="00644A77">
      <w:pPr>
        <w:pStyle w:val="BodyText"/>
        <w:tabs>
          <w:tab w:val="left" w:pos="2083"/>
          <w:tab w:val="left" w:pos="3776"/>
          <w:tab w:val="left" w:pos="4251"/>
          <w:tab w:val="left" w:pos="5469"/>
          <w:tab w:val="left" w:pos="5812"/>
          <w:tab w:val="left" w:pos="6375"/>
          <w:tab w:val="left" w:pos="6519"/>
          <w:tab w:val="left" w:pos="8431"/>
          <w:tab w:val="left" w:pos="8791"/>
          <w:tab w:val="left" w:pos="10261"/>
        </w:tabs>
        <w:ind w:right="690"/>
        <w:jc w:val="left"/>
      </w:pPr>
      <w:r>
        <w:t>Имя</w:t>
      </w:r>
      <w:r>
        <w:tab/>
        <w:t>числительное.</w:t>
      </w:r>
      <w:r>
        <w:tab/>
        <w:t>Употребление</w:t>
      </w:r>
      <w:r>
        <w:tab/>
        <w:t>в</w:t>
      </w:r>
      <w:r>
        <w:tab/>
        <w:t>речи</w:t>
      </w:r>
      <w:r>
        <w:tab/>
      </w:r>
      <w:r>
        <w:tab/>
        <w:t>количественных</w:t>
      </w:r>
      <w:r>
        <w:tab/>
        <w:t>и</w:t>
      </w:r>
      <w:r>
        <w:tab/>
        <w:t>порядковых</w:t>
      </w:r>
      <w:r>
        <w:tab/>
      </w:r>
      <w:r>
        <w:rPr>
          <w:spacing w:val="-2"/>
        </w:rPr>
        <w:t>имён</w:t>
      </w:r>
      <w:r>
        <w:rPr>
          <w:spacing w:val="-57"/>
        </w:rPr>
        <w:t xml:space="preserve"> </w:t>
      </w:r>
      <w:r>
        <w:t>числительных.</w:t>
      </w:r>
      <w:r>
        <w:rPr>
          <w:spacing w:val="-2"/>
        </w:rPr>
        <w:t xml:space="preserve"> </w:t>
      </w:r>
      <w:r>
        <w:t>Разряды</w:t>
      </w:r>
      <w:r>
        <w:tab/>
        <w:t>числительных:</w:t>
      </w:r>
      <w:r>
        <w:tab/>
      </w:r>
      <w:r>
        <w:tab/>
        <w:t>количественные и 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32"/>
        </w:rPr>
        <w:t xml:space="preserve"> </w:t>
      </w:r>
      <w:r>
        <w:t>Различение</w:t>
      </w:r>
      <w:r>
        <w:rPr>
          <w:spacing w:val="31"/>
        </w:rPr>
        <w:t xml:space="preserve"> </w:t>
      </w:r>
      <w:r>
        <w:t>количественных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порядковых</w:t>
      </w:r>
      <w:r>
        <w:rPr>
          <w:spacing w:val="33"/>
        </w:rPr>
        <w:t xml:space="preserve"> </w:t>
      </w:r>
      <w:r>
        <w:t>числительных.</w:t>
      </w:r>
      <w:r>
        <w:rPr>
          <w:spacing w:val="32"/>
        </w:rPr>
        <w:t xml:space="preserve"> </w:t>
      </w:r>
      <w:r>
        <w:t>Падежи</w:t>
      </w:r>
      <w:r>
        <w:rPr>
          <w:spacing w:val="34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числительного.</w:t>
      </w:r>
      <w:r>
        <w:rPr>
          <w:spacing w:val="-4"/>
        </w:rPr>
        <w:t xml:space="preserve"> </w:t>
      </w:r>
      <w:r>
        <w:t>Вопросы к падежам</w:t>
      </w:r>
      <w:r>
        <w:rPr>
          <w:spacing w:val="-1"/>
        </w:rPr>
        <w:t xml:space="preserve"> </w:t>
      </w:r>
      <w:r>
        <w:t>числительного.</w:t>
      </w:r>
    </w:p>
    <w:p w:rsidR="00644A77" w:rsidRDefault="00644A77">
      <w:pPr>
        <w:pStyle w:val="BodyText"/>
        <w:tabs>
          <w:tab w:val="left" w:pos="4251"/>
          <w:tab w:val="left" w:pos="5667"/>
        </w:tabs>
        <w:ind w:right="691"/>
        <w:jc w:val="left"/>
      </w:pPr>
      <w:r>
        <w:t>Синтаксис.</w:t>
      </w:r>
      <w:r>
        <w:rPr>
          <w:spacing w:val="10"/>
        </w:rPr>
        <w:t xml:space="preserve"> </w:t>
      </w:r>
      <w:r>
        <w:t>Предложение.</w:t>
      </w:r>
      <w:r>
        <w:rPr>
          <w:spacing w:val="9"/>
        </w:rPr>
        <w:t xml:space="preserve"> </w:t>
      </w:r>
      <w:r>
        <w:t>Установление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смысловых</w:t>
      </w:r>
      <w:r>
        <w:rPr>
          <w:spacing w:val="9"/>
        </w:rPr>
        <w:t xml:space="preserve"> </w:t>
      </w:r>
      <w:r>
        <w:t>(синтаксических)</w:t>
      </w:r>
      <w:r>
        <w:rPr>
          <w:spacing w:val="-57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tab/>
        <w:t>словами</w:t>
      </w:r>
      <w:r>
        <w:rPr>
          <w:spacing w:val="-1"/>
        </w:rPr>
        <w:t xml:space="preserve"> </w:t>
      </w:r>
      <w:r>
        <w:t>в</w:t>
      </w:r>
      <w:r>
        <w:tab/>
        <w:t>предложении.</w:t>
      </w:r>
      <w:r>
        <w:rPr>
          <w:spacing w:val="58"/>
        </w:rPr>
        <w:t xml:space="preserve"> </w:t>
      </w:r>
      <w:r>
        <w:t>Главные</w:t>
      </w:r>
      <w:r>
        <w:rPr>
          <w:spacing w:val="56"/>
        </w:rPr>
        <w:t xml:space="preserve"> </w:t>
      </w:r>
      <w:r>
        <w:t>члены</w:t>
      </w:r>
      <w:r>
        <w:rPr>
          <w:spacing w:val="2"/>
        </w:rPr>
        <w:t xml:space="preserve"> </w:t>
      </w:r>
      <w:r>
        <w:t>предложения</w:t>
      </w:r>
      <w:r>
        <w:rPr>
          <w:spacing w:val="58"/>
        </w:rPr>
        <w:t xml:space="preserve"> </w:t>
      </w:r>
      <w:r>
        <w:t>-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4"/>
      </w:pPr>
      <w:r>
        <w:t>подлежащее и сказуемое. Второстепенные члены предложения (без деления на 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высказывания. Понятие «слово-обращение» в предложении. Наблюдение за 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предложения с</w:t>
      </w:r>
      <w:r>
        <w:rPr>
          <w:spacing w:val="-1"/>
        </w:rPr>
        <w:t xml:space="preserve"> </w:t>
      </w:r>
      <w:r>
        <w:t>союзами и, а, но 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союзов.</w:t>
      </w:r>
    </w:p>
    <w:p w:rsidR="00644A77" w:rsidRDefault="00644A77">
      <w:pPr>
        <w:pStyle w:val="BodyText"/>
        <w:spacing w:before="1"/>
        <w:ind w:right="687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 текстов (повторение и применение на новом орфографическом материале).</w:t>
      </w:r>
      <w:r>
        <w:rPr>
          <w:spacing w:val="1"/>
        </w:rPr>
        <w:t xml:space="preserve"> </w:t>
      </w:r>
      <w:r>
        <w:t>Использование орфографического словаря для определения (уточнения) написания слова.</w:t>
      </w:r>
      <w:r>
        <w:rPr>
          <w:spacing w:val="1"/>
        </w:rPr>
        <w:t xml:space="preserve"> </w:t>
      </w:r>
      <w:r>
        <w:t>Правила правописания и их применение: разделительный ъ; разделительный ь; слитное</w:t>
      </w:r>
      <w:r>
        <w:rPr>
          <w:spacing w:val="1"/>
        </w:rPr>
        <w:t xml:space="preserve"> </w:t>
      </w:r>
      <w:r>
        <w:t>написание частиц в глаголах; знаки препинания в предложениях с однородными членами,</w:t>
      </w:r>
      <w:r>
        <w:rPr>
          <w:spacing w:val="1"/>
        </w:rPr>
        <w:t xml:space="preserve"> </w:t>
      </w:r>
      <w:r>
        <w:t>соединенными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[тс],</w:t>
      </w:r>
      <w:r>
        <w:rPr>
          <w:spacing w:val="1"/>
        </w:rPr>
        <w:t xml:space="preserve"> </w:t>
      </w:r>
      <w:r>
        <w:t>[к],</w:t>
      </w:r>
      <w:r>
        <w:rPr>
          <w:spacing w:val="1"/>
        </w:rPr>
        <w:t xml:space="preserve"> </w:t>
      </w:r>
      <w:r>
        <w:t>[п]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 [г], [г], [б] в конце слова при присоединении окончаний: калах - калагым; корэк -</w:t>
      </w:r>
      <w:r>
        <w:rPr>
          <w:spacing w:val="1"/>
        </w:rPr>
        <w:t xml:space="preserve"> </w:t>
      </w:r>
      <w:r>
        <w:t>керэгем;</w:t>
      </w:r>
      <w:r>
        <w:rPr>
          <w:spacing w:val="-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китабым; запятая после</w:t>
      </w:r>
      <w:r>
        <w:rPr>
          <w:spacing w:val="-1"/>
        </w:rPr>
        <w:t xml:space="preserve"> </w:t>
      </w:r>
      <w:r>
        <w:t>слова- обращения.</w:t>
      </w:r>
    </w:p>
    <w:p w:rsidR="00644A77" w:rsidRDefault="00644A77">
      <w:pPr>
        <w:pStyle w:val="BodyText"/>
        <w:ind w:right="695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-57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 договариваться и приходить к общему решению в совместной деятельности;</w:t>
      </w:r>
      <w:r>
        <w:rPr>
          <w:spacing w:val="1"/>
        </w:rPr>
        <w:t xml:space="preserve"> </w:t>
      </w:r>
      <w:r>
        <w:t>контролировать (устно координировать) действия при проведении парной и групповой</w:t>
      </w:r>
      <w:r>
        <w:rPr>
          <w:spacing w:val="1"/>
        </w:rPr>
        <w:t xml:space="preserve"> </w:t>
      </w:r>
      <w:r>
        <w:t>работы.</w:t>
      </w:r>
    </w:p>
    <w:p w:rsidR="00644A77" w:rsidRDefault="00644A77">
      <w:pPr>
        <w:pStyle w:val="BodyText"/>
        <w:spacing w:before="1"/>
        <w:ind w:right="690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-57"/>
        </w:rPr>
        <w:t xml:space="preserve"> </w:t>
      </w:r>
      <w:r>
        <w:t>текста по заданному плану. Связь предложений в тексте с помощью личных местоимений,</w:t>
      </w:r>
      <w:r>
        <w:rPr>
          <w:spacing w:val="-57"/>
        </w:rPr>
        <w:t xml:space="preserve"> </w:t>
      </w:r>
      <w:r>
        <w:t>синонимов, союзов Ьэм (и), лэкин (но). Ключевые слова в тексте. Уточнение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-57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письмо,</w:t>
      </w:r>
      <w:r>
        <w:rPr>
          <w:spacing w:val="-57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поздравление.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1"/>
        </w:rPr>
        <w:t xml:space="preserve"> </w:t>
      </w:r>
      <w:r>
        <w:t>плану. Изучающее, ознакомительное</w:t>
      </w:r>
      <w:r>
        <w:rPr>
          <w:spacing w:val="-2"/>
        </w:rPr>
        <w:t xml:space="preserve"> </w:t>
      </w:r>
      <w:r>
        <w:t>чтение.</w:t>
      </w:r>
    </w:p>
    <w:p w:rsidR="00644A77" w:rsidRDefault="00644A77">
      <w:pPr>
        <w:pStyle w:val="BodyText"/>
      </w:pPr>
      <w:r>
        <w:t>Тематические</w:t>
      </w:r>
      <w:r>
        <w:rPr>
          <w:spacing w:val="-4"/>
        </w:rPr>
        <w:t xml:space="preserve"> </w:t>
      </w:r>
      <w:r>
        <w:t>блоки.</w:t>
      </w:r>
    </w:p>
    <w:p w:rsidR="00644A77" w:rsidRDefault="00644A77">
      <w:pPr>
        <w:pStyle w:val="BodyText"/>
      </w:pPr>
      <w:r>
        <w:t>«Мин</w:t>
      </w:r>
      <w:r>
        <w:rPr>
          <w:spacing w:val="-3"/>
        </w:rPr>
        <w:t xml:space="preserve"> </w:t>
      </w:r>
      <w:r>
        <w:t>бапгкорт</w:t>
      </w:r>
      <w:r>
        <w:rPr>
          <w:spacing w:val="-3"/>
        </w:rPr>
        <w:t xml:space="preserve"> </w:t>
      </w:r>
      <w:r>
        <w:t>телен</w:t>
      </w:r>
      <w:r>
        <w:rPr>
          <w:spacing w:val="-2"/>
        </w:rPr>
        <w:t xml:space="preserve"> </w:t>
      </w:r>
      <w:r>
        <w:t>ейрэнэм»</w:t>
      </w:r>
      <w:r>
        <w:rPr>
          <w:spacing w:val="-4"/>
        </w:rPr>
        <w:t xml:space="preserve"> </w:t>
      </w:r>
      <w:r>
        <w:t>(«Я</w:t>
      </w:r>
      <w:r>
        <w:rPr>
          <w:spacing w:val="-3"/>
        </w:rPr>
        <w:t xml:space="preserve"> </w:t>
      </w:r>
      <w:r>
        <w:t>изучаю</w:t>
      </w:r>
      <w:r>
        <w:rPr>
          <w:spacing w:val="-2"/>
        </w:rPr>
        <w:t xml:space="preserve"> </w:t>
      </w:r>
      <w:r>
        <w:t>башкирский</w:t>
      </w:r>
      <w:r>
        <w:rPr>
          <w:spacing w:val="-3"/>
        </w:rPr>
        <w:t xml:space="preserve"> </w:t>
      </w:r>
      <w:r>
        <w:t>язык»).</w:t>
      </w:r>
    </w:p>
    <w:p w:rsidR="00644A77" w:rsidRDefault="00644A77">
      <w:pPr>
        <w:pStyle w:val="BodyText"/>
        <w:ind w:right="688"/>
      </w:pPr>
      <w:r>
        <w:t>Отражение в произведениях устного народного творчества сведений о жизни народов, их</w:t>
      </w:r>
      <w:r>
        <w:rPr>
          <w:spacing w:val="1"/>
        </w:rPr>
        <w:t xml:space="preserve"> </w:t>
      </w:r>
      <w:r>
        <w:t>быте, занятиях, чем они питались, как одевались. Можно ли проверить эту информацию,</w:t>
      </w:r>
      <w:r>
        <w:rPr>
          <w:spacing w:val="1"/>
        </w:rPr>
        <w:t xml:space="preserve"> </w:t>
      </w:r>
      <w:r>
        <w:t>опираясь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фольклор?</w:t>
      </w:r>
      <w:r>
        <w:rPr>
          <w:spacing w:val="20"/>
        </w:rPr>
        <w:t xml:space="preserve"> </w:t>
      </w:r>
      <w:r>
        <w:t>Сравнивая</w:t>
      </w:r>
      <w:r>
        <w:rPr>
          <w:spacing w:val="21"/>
        </w:rPr>
        <w:t xml:space="preserve"> </w:t>
      </w:r>
      <w:r>
        <w:t>иллюстрации</w:t>
      </w:r>
      <w:r>
        <w:rPr>
          <w:spacing w:val="21"/>
        </w:rPr>
        <w:t xml:space="preserve"> </w:t>
      </w:r>
      <w:r>
        <w:t>русской</w:t>
      </w:r>
      <w:r>
        <w:rPr>
          <w:spacing w:val="21"/>
        </w:rPr>
        <w:t xml:space="preserve"> </w:t>
      </w:r>
      <w:r>
        <w:t>народной</w:t>
      </w:r>
      <w:r>
        <w:rPr>
          <w:spacing w:val="20"/>
        </w:rPr>
        <w:t xml:space="preserve"> </w:t>
      </w:r>
      <w:r>
        <w:t>сказки</w:t>
      </w:r>
      <w:r>
        <w:rPr>
          <w:spacing w:val="19"/>
        </w:rPr>
        <w:t xml:space="preserve"> </w:t>
      </w:r>
      <w:r>
        <w:t>«Гуси-лебеди»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курае»,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носили,</w:t>
      </w:r>
      <w:r>
        <w:rPr>
          <w:spacing w:val="-4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одежды на</w:t>
      </w:r>
      <w:r>
        <w:rPr>
          <w:spacing w:val="-1"/>
        </w:rPr>
        <w:t xml:space="preserve"> </w:t>
      </w:r>
      <w:r>
        <w:t>русском и башкирском</w:t>
      </w:r>
      <w:r>
        <w:rPr>
          <w:spacing w:val="-1"/>
        </w:rPr>
        <w:t xml:space="preserve"> </w:t>
      </w:r>
      <w:r>
        <w:t>языках.</w:t>
      </w:r>
    </w:p>
    <w:p w:rsidR="00644A77" w:rsidRDefault="00644A77">
      <w:pPr>
        <w:pStyle w:val="BodyText"/>
      </w:pPr>
      <w:r>
        <w:t>«Танышыу»</w:t>
      </w:r>
      <w:r>
        <w:rPr>
          <w:spacing w:val="-3"/>
        </w:rPr>
        <w:t xml:space="preserve"> </w:t>
      </w:r>
      <w:r>
        <w:t>(«Знакомство»).</w:t>
      </w:r>
    </w:p>
    <w:p w:rsidR="00644A77" w:rsidRDefault="00644A77">
      <w:pPr>
        <w:pStyle w:val="BodyText"/>
        <w:ind w:right="697"/>
      </w:pPr>
      <w:r>
        <w:t>Реплики:</w:t>
      </w:r>
      <w:r>
        <w:rPr>
          <w:spacing w:val="1"/>
        </w:rPr>
        <w:t xml:space="preserve"> </w:t>
      </w:r>
      <w:r>
        <w:t>«Сколько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лет?»,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живешь?»,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семья?»,</w:t>
      </w:r>
      <w:r>
        <w:rPr>
          <w:spacing w:val="1"/>
        </w:rPr>
        <w:t xml:space="preserve"> </w:t>
      </w:r>
      <w:r>
        <w:t>«Чем</w:t>
      </w:r>
      <w:r>
        <w:rPr>
          <w:spacing w:val="1"/>
        </w:rPr>
        <w:t xml:space="preserve"> </w:t>
      </w:r>
      <w:r>
        <w:t>занимаешься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время?».</w:t>
      </w:r>
    </w:p>
    <w:p w:rsidR="00644A77" w:rsidRDefault="00644A77">
      <w:pPr>
        <w:pStyle w:val="BodyText"/>
        <w:spacing w:before="1"/>
      </w:pPr>
      <w:r>
        <w:t>«Минец</w:t>
      </w:r>
      <w:r>
        <w:rPr>
          <w:spacing w:val="-2"/>
        </w:rPr>
        <w:t xml:space="preserve"> </w:t>
      </w:r>
      <w:r>
        <w:t>мэктэбем»</w:t>
      </w:r>
      <w:r>
        <w:rPr>
          <w:spacing w:val="-2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школа»).</w:t>
      </w:r>
    </w:p>
    <w:p w:rsidR="00644A77" w:rsidRDefault="00644A77">
      <w:pPr>
        <w:pStyle w:val="BodyText"/>
        <w:ind w:right="690"/>
      </w:pPr>
      <w:r>
        <w:t>Реплики: «С Днём знаний!», «Я сегодня дежурный». На уроке башкирского языка. Книга -</w:t>
      </w:r>
      <w:r>
        <w:rPr>
          <w:spacing w:val="-57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друг.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писательница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Айсылыу</w:t>
      </w:r>
      <w:r>
        <w:rPr>
          <w:spacing w:val="1"/>
        </w:rPr>
        <w:t xml:space="preserve"> </w:t>
      </w:r>
      <w:r>
        <w:t>Ягафарова.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Нугуман Мусин.</w:t>
      </w:r>
    </w:p>
    <w:p w:rsidR="00644A77" w:rsidRDefault="00644A77">
      <w:pPr>
        <w:pStyle w:val="BodyText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2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гаилэм»</w:t>
      </w:r>
      <w:r>
        <w:rPr>
          <w:spacing w:val="-1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семья»).</w:t>
      </w:r>
    </w:p>
    <w:p w:rsidR="00644A77" w:rsidRDefault="00644A77">
      <w:pPr>
        <w:pStyle w:val="BodyText"/>
        <w:ind w:right="697"/>
      </w:pPr>
      <w:r>
        <w:t>Наставления дедушки. Советы бабушки. Моя родословная. Праздник семьи. Я люблю</w:t>
      </w:r>
      <w:r>
        <w:rPr>
          <w:spacing w:val="1"/>
        </w:rPr>
        <w:t xml:space="preserve"> </w:t>
      </w:r>
      <w:r>
        <w:t>помогать в домашних делах. Какая книга тебе нравится? Мое любимое занятие. Спорт и я.</w:t>
      </w:r>
      <w:r>
        <w:rPr>
          <w:spacing w:val="-57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воскресенье.</w:t>
      </w:r>
    </w:p>
    <w:p w:rsidR="00644A77" w:rsidRDefault="00644A77">
      <w:pPr>
        <w:pStyle w:val="BodyText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2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дудтарым»</w:t>
      </w:r>
      <w:r>
        <w:rPr>
          <w:spacing w:val="-1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друзья»).</w:t>
      </w:r>
    </w:p>
    <w:p w:rsidR="00644A77" w:rsidRDefault="00644A77">
      <w:pPr>
        <w:pStyle w:val="BodyText"/>
      </w:pPr>
      <w:r>
        <w:t>Мой</w:t>
      </w:r>
      <w:r>
        <w:rPr>
          <w:spacing w:val="58"/>
        </w:rPr>
        <w:t xml:space="preserve"> </w:t>
      </w:r>
      <w:r>
        <w:t>день</w:t>
      </w:r>
      <w:r>
        <w:rPr>
          <w:spacing w:val="56"/>
        </w:rPr>
        <w:t xml:space="preserve"> </w:t>
      </w:r>
      <w:r>
        <w:t>рождения.</w:t>
      </w:r>
      <w:r>
        <w:rPr>
          <w:spacing w:val="55"/>
        </w:rPr>
        <w:t xml:space="preserve"> </w:t>
      </w:r>
      <w:r>
        <w:t>Правила</w:t>
      </w:r>
      <w:r>
        <w:rPr>
          <w:spacing w:val="57"/>
        </w:rPr>
        <w:t xml:space="preserve"> </w:t>
      </w:r>
      <w:r>
        <w:t>поведения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гостях.</w:t>
      </w:r>
      <w:r>
        <w:rPr>
          <w:spacing w:val="58"/>
        </w:rPr>
        <w:t xml:space="preserve"> </w:t>
      </w:r>
      <w:r>
        <w:t>Весело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друзьями.</w:t>
      </w:r>
      <w:r>
        <w:rPr>
          <w:spacing w:val="57"/>
        </w:rPr>
        <w:t xml:space="preserve"> </w:t>
      </w:r>
      <w:r>
        <w:t>Народная</w:t>
      </w:r>
      <w:r>
        <w:rPr>
          <w:spacing w:val="57"/>
        </w:rPr>
        <w:t xml:space="preserve"> </w:t>
      </w:r>
      <w:r>
        <w:t>игра</w:t>
      </w:r>
    </w:p>
    <w:p w:rsidR="00644A77" w:rsidRDefault="00644A77">
      <w:pPr>
        <w:pStyle w:val="BodyText"/>
        <w:ind w:right="687"/>
      </w:pPr>
      <w:r>
        <w:t>«Прятки». Пишу письмо бабушке. Любимые игрушки. Мой друг компьютер. Атсбай -</w:t>
      </w:r>
      <w:r>
        <w:rPr>
          <w:spacing w:val="1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друг.</w:t>
      </w:r>
      <w:r>
        <w:rPr>
          <w:spacing w:val="-1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котенок»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Ушинскому).</w:t>
      </w:r>
      <w:r>
        <w:rPr>
          <w:spacing w:val="-1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Отечества.</w:t>
      </w:r>
    </w:p>
    <w:p w:rsidR="00644A77" w:rsidRDefault="00644A77">
      <w:pPr>
        <w:pStyle w:val="BodyText"/>
        <w:spacing w:before="1"/>
      </w:pPr>
      <w:r>
        <w:t>«Минец</w:t>
      </w:r>
      <w:r>
        <w:rPr>
          <w:spacing w:val="-3"/>
        </w:rPr>
        <w:t xml:space="preserve"> </w:t>
      </w:r>
      <w:r>
        <w:t>республикам»</w:t>
      </w:r>
      <w:r>
        <w:rPr>
          <w:spacing w:val="-2"/>
        </w:rPr>
        <w:t xml:space="preserve"> </w:t>
      </w:r>
      <w:r>
        <w:t>(«Моя</w:t>
      </w:r>
      <w:r>
        <w:rPr>
          <w:spacing w:val="-2"/>
        </w:rPr>
        <w:t xml:space="preserve"> </w:t>
      </w:r>
      <w:r>
        <w:t>республика»).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Башкортостан - чудесный край. Монумент Дружбы в Уфе. Салават Юлаев - национальный</w:t>
      </w:r>
      <w:r>
        <w:rPr>
          <w:spacing w:val="-57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Уфе.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Фарит</w:t>
      </w:r>
      <w:r>
        <w:rPr>
          <w:spacing w:val="1"/>
        </w:rPr>
        <w:t xml:space="preserve"> </w:t>
      </w:r>
      <w:r>
        <w:t>Исянгулов.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путешествовать?</w:t>
      </w:r>
    </w:p>
    <w:p w:rsidR="00644A77" w:rsidRDefault="00644A77">
      <w:pPr>
        <w:pStyle w:val="BodyText"/>
        <w:spacing w:before="1"/>
      </w:pPr>
      <w:r>
        <w:t>«Мине</w:t>
      </w:r>
      <w:r>
        <w:rPr>
          <w:spacing w:val="-4"/>
        </w:rPr>
        <w:t xml:space="preserve"> </w:t>
      </w:r>
      <w:r>
        <w:t>уратып</w:t>
      </w:r>
      <w:r>
        <w:rPr>
          <w:spacing w:val="-1"/>
        </w:rPr>
        <w:t xml:space="preserve"> </w:t>
      </w:r>
      <w:r>
        <w:t>алган</w:t>
      </w:r>
      <w:r>
        <w:rPr>
          <w:spacing w:val="-2"/>
        </w:rPr>
        <w:t xml:space="preserve"> </w:t>
      </w:r>
      <w:r>
        <w:t>донья»</w:t>
      </w:r>
      <w:r>
        <w:rPr>
          <w:spacing w:val="-2"/>
        </w:rPr>
        <w:t xml:space="preserve"> </w:t>
      </w:r>
      <w:r>
        <w:t>(«Мир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меня»).</w:t>
      </w:r>
    </w:p>
    <w:p w:rsidR="00644A77" w:rsidRDefault="00644A77">
      <w:pPr>
        <w:pStyle w:val="BodyText"/>
        <w:ind w:right="687"/>
      </w:pPr>
      <w:r>
        <w:t>Природа моего края. Горы Башкортостана. «Мой Урал» - отрывок из эпоса «Урал батыр».</w:t>
      </w:r>
      <w:r>
        <w:rPr>
          <w:spacing w:val="1"/>
        </w:rPr>
        <w:t xml:space="preserve"> </w:t>
      </w:r>
      <w:r>
        <w:t>Агидель-это жемчужина нашего края. Башкортостан - край озёр. Зеленая аптека. Косуля -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Лошадь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Шагает</w:t>
      </w:r>
      <w:r>
        <w:rPr>
          <w:spacing w:val="1"/>
        </w:rPr>
        <w:t xml:space="preserve"> </w:t>
      </w:r>
      <w:r>
        <w:t>осень</w:t>
      </w:r>
      <w:r>
        <w:rPr>
          <w:spacing w:val="1"/>
        </w:rPr>
        <w:t xml:space="preserve"> </w:t>
      </w:r>
      <w:r>
        <w:t>золотая.</w:t>
      </w:r>
      <w:r>
        <w:rPr>
          <w:spacing w:val="1"/>
        </w:rPr>
        <w:t xml:space="preserve"> </w:t>
      </w:r>
      <w:r>
        <w:t>Осеннее</w:t>
      </w:r>
      <w:r>
        <w:rPr>
          <w:spacing w:val="1"/>
        </w:rPr>
        <w:t xml:space="preserve"> </w:t>
      </w:r>
      <w:r>
        <w:t>богатство.</w:t>
      </w:r>
      <w:r>
        <w:rPr>
          <w:spacing w:val="-2"/>
        </w:rPr>
        <w:t xml:space="preserve"> </w:t>
      </w:r>
      <w:r>
        <w:t>Наступила</w:t>
      </w:r>
      <w:r>
        <w:rPr>
          <w:spacing w:val="-3"/>
        </w:rPr>
        <w:t xml:space="preserve"> </w:t>
      </w:r>
      <w:r>
        <w:t>зима.</w:t>
      </w:r>
      <w:r>
        <w:rPr>
          <w:spacing w:val="-2"/>
        </w:rPr>
        <w:t xml:space="preserve"> </w:t>
      </w:r>
      <w:r>
        <w:t>Зимние</w:t>
      </w:r>
      <w:r>
        <w:rPr>
          <w:spacing w:val="-2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Здравствуй,</w:t>
      </w:r>
      <w:r>
        <w:rPr>
          <w:spacing w:val="-2"/>
        </w:rPr>
        <w:t xml:space="preserve"> </w:t>
      </w:r>
      <w:r>
        <w:t>весна-красна!</w:t>
      </w:r>
      <w:r>
        <w:rPr>
          <w:spacing w:val="-1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Победы.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89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народа. Башкирский язык - государственный язык Республики Башкортостан.</w:t>
      </w:r>
      <w:r>
        <w:rPr>
          <w:spacing w:val="1"/>
        </w:rPr>
        <w:t xml:space="preserve"> </w:t>
      </w:r>
      <w:r>
        <w:t>Различные методы познания языка: наблюдение, анализ, лингвистический эксперимент,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проект.</w:t>
      </w:r>
    </w:p>
    <w:p w:rsidR="00644A77" w:rsidRDefault="00644A77">
      <w:pPr>
        <w:pStyle w:val="BodyText"/>
        <w:spacing w:before="1"/>
        <w:ind w:right="699"/>
      </w:pPr>
      <w:r>
        <w:t>Фонетика и графика. Характеристика, сравнение, классификация звуков вне слова и в</w:t>
      </w:r>
      <w:r>
        <w:rPr>
          <w:spacing w:val="1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по заданным</w:t>
      </w:r>
      <w:r>
        <w:rPr>
          <w:spacing w:val="-2"/>
        </w:rPr>
        <w:t xml:space="preserve"> </w:t>
      </w:r>
      <w:r>
        <w:t>параметрам. Звуко-буквенный</w:t>
      </w:r>
      <w:r>
        <w:rPr>
          <w:spacing w:val="-1"/>
        </w:rPr>
        <w:t xml:space="preserve"> </w:t>
      </w:r>
      <w:r>
        <w:t>разбор слова.</w:t>
      </w:r>
    </w:p>
    <w:p w:rsidR="00644A77" w:rsidRDefault="00644A77">
      <w:pPr>
        <w:pStyle w:val="BodyText"/>
        <w:ind w:right="693"/>
      </w:pPr>
      <w:r>
        <w:t>Орфоэпия. 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 и сочетаний звуков. Использование орфоэпических словарей башкирского языка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 правильного произношения</w:t>
      </w:r>
      <w:r>
        <w:rPr>
          <w:spacing w:val="-1"/>
        </w:rPr>
        <w:t xml:space="preserve"> </w:t>
      </w:r>
      <w:r>
        <w:t>слов.</w:t>
      </w:r>
    </w:p>
    <w:p w:rsidR="00644A77" w:rsidRDefault="00644A77">
      <w:pPr>
        <w:pStyle w:val="BodyText"/>
        <w:ind w:right="697"/>
      </w:pPr>
      <w:r>
        <w:t>Лексика.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фразеологизмов (простые</w:t>
      </w:r>
      <w:r>
        <w:rPr>
          <w:spacing w:val="-3"/>
        </w:rPr>
        <w:t xml:space="preserve"> </w:t>
      </w:r>
      <w:r>
        <w:t>случаи).</w:t>
      </w:r>
    </w:p>
    <w:p w:rsidR="00644A77" w:rsidRDefault="00644A77">
      <w:pPr>
        <w:pStyle w:val="BodyText"/>
        <w:ind w:right="694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изменяющие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Окончания,</w:t>
      </w:r>
      <w:r>
        <w:rPr>
          <w:spacing w:val="-57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схемой.</w:t>
      </w:r>
    </w:p>
    <w:p w:rsidR="00644A77" w:rsidRDefault="00644A77">
      <w:pPr>
        <w:pStyle w:val="BodyText"/>
        <w:jc w:val="left"/>
      </w:pPr>
      <w:r>
        <w:t>Морфология.</w:t>
      </w:r>
    </w:p>
    <w:p w:rsidR="00644A77" w:rsidRDefault="00644A77">
      <w:pPr>
        <w:pStyle w:val="BodyText"/>
        <w:jc w:val="left"/>
      </w:pP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644A77" w:rsidRDefault="00644A77">
      <w:pPr>
        <w:pStyle w:val="BodyText"/>
        <w:ind w:right="695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Аффиксы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число,</w:t>
      </w:r>
      <w:r>
        <w:rPr>
          <w:spacing w:val="6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(закрепление).</w:t>
      </w:r>
    </w:p>
    <w:p w:rsidR="00644A77" w:rsidRDefault="00644A77">
      <w:pPr>
        <w:pStyle w:val="BodyText"/>
        <w:ind w:right="689"/>
      </w:pPr>
      <w:r>
        <w:t>Имя прилагательное. Качественные и относительные прилагательные. Степени сравнения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(основная,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1"/>
        </w:rPr>
        <w:t xml:space="preserve"> </w:t>
      </w:r>
      <w:r>
        <w:t>превосходная,</w:t>
      </w:r>
      <w:r>
        <w:rPr>
          <w:spacing w:val="1"/>
        </w:rPr>
        <w:t xml:space="preserve"> </w:t>
      </w:r>
      <w:r>
        <w:t>уменьшительная)</w:t>
      </w:r>
      <w:r>
        <w:rPr>
          <w:spacing w:val="1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(закрепление).</w:t>
      </w:r>
    </w:p>
    <w:p w:rsidR="00644A77" w:rsidRDefault="00644A77">
      <w:pPr>
        <w:pStyle w:val="BodyText"/>
        <w:ind w:right="693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6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(ознакомительно).</w:t>
      </w:r>
    </w:p>
    <w:p w:rsidR="00644A77" w:rsidRDefault="00644A77">
      <w:pPr>
        <w:pStyle w:val="BodyText"/>
        <w:spacing w:before="1"/>
        <w:ind w:right="689"/>
      </w:pPr>
      <w:r>
        <w:t>Глагол.</w:t>
      </w:r>
      <w:r>
        <w:rPr>
          <w:spacing w:val="1"/>
        </w:rPr>
        <w:t xml:space="preserve"> </w:t>
      </w:r>
      <w:r>
        <w:t>Изъявительное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временам:</w:t>
      </w:r>
      <w:r>
        <w:rPr>
          <w:spacing w:val="1"/>
        </w:rPr>
        <w:t xml:space="preserve"> </w:t>
      </w:r>
      <w:r>
        <w:t>прошедшее,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прошедшего,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обозначающее</w:t>
      </w:r>
      <w:r>
        <w:rPr>
          <w:spacing w:val="1"/>
        </w:rPr>
        <w:t xml:space="preserve"> </w:t>
      </w:r>
      <w:r>
        <w:t>повелительное наклонение. Изменение глагола по лицам и числам (спряжение глаголов).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Наречие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 употребление в речи. Служебные слова: послелоги (менэн, есен, кеуек и другие),</w:t>
      </w:r>
      <w:r>
        <w:rPr>
          <w:spacing w:val="-57"/>
        </w:rPr>
        <w:t xml:space="preserve"> </w:t>
      </w:r>
      <w:r>
        <w:t>частицы (-мы, -ме, -мо, -ме и другие), союзы: э (а), лэкин (но, однако), сонки (потому что)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 Союзы в</w:t>
      </w:r>
      <w:r>
        <w:rPr>
          <w:spacing w:val="-1"/>
        </w:rPr>
        <w:t xml:space="preserve"> </w:t>
      </w:r>
      <w:r>
        <w:t>простых и</w:t>
      </w:r>
      <w:r>
        <w:rPr>
          <w:spacing w:val="1"/>
        </w:rPr>
        <w:t xml:space="preserve"> </w:t>
      </w:r>
      <w:r>
        <w:t>сложных предложениях.</w:t>
      </w:r>
    </w:p>
    <w:p w:rsidR="00644A77" w:rsidRDefault="00644A77">
      <w:pPr>
        <w:pStyle w:val="BodyText"/>
        <w:ind w:right="691"/>
      </w:pPr>
      <w:r>
        <w:t>Синтаксис.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осознание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различий;виды</w:t>
      </w:r>
      <w:r>
        <w:rPr>
          <w:spacing w:val="37"/>
        </w:rPr>
        <w:t xml:space="preserve"> </w:t>
      </w:r>
      <w:r>
        <w:t>предложений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цели</w:t>
      </w:r>
      <w:r>
        <w:rPr>
          <w:spacing w:val="38"/>
        </w:rPr>
        <w:t xml:space="preserve"> </w:t>
      </w:r>
      <w:r>
        <w:t>высказывания</w:t>
      </w:r>
      <w:r>
        <w:rPr>
          <w:spacing w:val="41"/>
        </w:rPr>
        <w:t xml:space="preserve"> </w:t>
      </w:r>
      <w:r>
        <w:t>(повествовательные,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-57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644A77" w:rsidRDefault="00644A77">
      <w:pPr>
        <w:pStyle w:val="BodyText"/>
        <w:spacing w:before="1"/>
        <w:ind w:right="690"/>
      </w:pP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лица) 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 вопросы «какой?», «который?», «чей?». Дополнение</w:t>
      </w:r>
      <w:r>
        <w:rPr>
          <w:spacing w:val="1"/>
        </w:rPr>
        <w:t xml:space="preserve"> </w:t>
      </w:r>
      <w:r>
        <w:t>- обозначает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падежей,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именительного.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обозначает</w:t>
      </w:r>
      <w:r>
        <w:rPr>
          <w:spacing w:val="-1"/>
        </w:rPr>
        <w:t xml:space="preserve"> </w:t>
      </w:r>
      <w:r>
        <w:t>как, когда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совершается действие</w:t>
      </w:r>
      <w:r>
        <w:rPr>
          <w:spacing w:val="-2"/>
        </w:rPr>
        <w:t xml:space="preserve"> </w:t>
      </w:r>
      <w:r>
        <w:t>и поясняет сказуемое.</w:t>
      </w:r>
    </w:p>
    <w:p w:rsidR="00644A77" w:rsidRDefault="00644A77">
      <w:pPr>
        <w:pStyle w:val="BodyText"/>
        <w:ind w:right="696"/>
      </w:pPr>
      <w:r>
        <w:t>Предложения с однородными членами: без союзов, с союзами. Интонация перечисления 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 членами.</w:t>
      </w:r>
    </w:p>
    <w:p w:rsidR="00644A77" w:rsidRDefault="00644A77">
      <w:pPr>
        <w:pStyle w:val="BodyText"/>
        <w:ind w:right="693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предложения.</w:t>
      </w:r>
    </w:p>
    <w:p w:rsidR="00644A77" w:rsidRDefault="00644A77">
      <w:pPr>
        <w:pStyle w:val="BodyText"/>
        <w:ind w:right="693"/>
      </w:pPr>
      <w:r>
        <w:t>Орфография и пунктуация. Повторение правил правописания, изученных в 1, 2, 3 классах.</w:t>
      </w:r>
      <w:r>
        <w:rPr>
          <w:spacing w:val="1"/>
        </w:rPr>
        <w:t xml:space="preserve"> </w:t>
      </w:r>
      <w:r>
        <w:t>Использование орфографического словаря для определения (уточнения) написания слова.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-57"/>
        </w:rPr>
        <w:t xml:space="preserve"> </w:t>
      </w:r>
      <w:r>
        <w:t>состоящем из двух простых (наблюдение); знаки препинания в предложении с прямой</w:t>
      </w:r>
      <w:r>
        <w:rPr>
          <w:spacing w:val="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(наблюдение); каллиграфические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письму.</w:t>
      </w:r>
    </w:p>
    <w:p w:rsidR="00644A77" w:rsidRDefault="00644A77">
      <w:pPr>
        <w:pStyle w:val="BodyText"/>
        <w:spacing w:before="1"/>
        <w:ind w:right="689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6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 и другие); диалог; монолог; отражение темы текста или основной мысли в</w:t>
      </w:r>
      <w:r>
        <w:rPr>
          <w:spacing w:val="1"/>
        </w:rPr>
        <w:t xml:space="preserve"> </w:t>
      </w:r>
      <w:r>
        <w:t>заголовке.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устных и письменных текстов (3-5 предложений) для конкретной ситуации письменного</w:t>
      </w:r>
      <w:r>
        <w:rPr>
          <w:spacing w:val="1"/>
        </w:rPr>
        <w:t xml:space="preserve"> </w:t>
      </w:r>
      <w:r>
        <w:t>общения (записки, объявления, отзыва, классной стенгазеты, сборника творческих работ и</w:t>
      </w:r>
      <w:r>
        <w:rPr>
          <w:spacing w:val="-57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пересказ текста). Сочинение как вид письменной работы. Изучающее, ознакомительное</w:t>
      </w:r>
      <w:r>
        <w:rPr>
          <w:spacing w:val="1"/>
        </w:rPr>
        <w:t xml:space="preserve"> </w:t>
      </w:r>
      <w:r>
        <w:t>чтение. Поиск информации, заданной в тексте в явном виде. Уточнение значения слова с</w:t>
      </w:r>
      <w:r>
        <w:rPr>
          <w:spacing w:val="1"/>
        </w:rPr>
        <w:t xml:space="preserve"> </w:t>
      </w:r>
      <w:r>
        <w:t>помощью справочных изданий, в том числе из числа верифицированных электронных</w:t>
      </w:r>
      <w:r>
        <w:rPr>
          <w:spacing w:val="1"/>
        </w:rPr>
        <w:t xml:space="preserve"> </w:t>
      </w:r>
      <w:r>
        <w:t>ресурсов, включенных в</w:t>
      </w:r>
      <w:r>
        <w:rPr>
          <w:spacing w:val="-1"/>
        </w:rPr>
        <w:t xml:space="preserve"> </w:t>
      </w:r>
      <w:r>
        <w:t>федеральный перечень.</w:t>
      </w:r>
    </w:p>
    <w:p w:rsidR="00644A77" w:rsidRDefault="00644A77">
      <w:pPr>
        <w:pStyle w:val="BodyText"/>
      </w:pPr>
      <w:r>
        <w:t>Тематические</w:t>
      </w:r>
      <w:r>
        <w:rPr>
          <w:spacing w:val="-4"/>
        </w:rPr>
        <w:t xml:space="preserve"> </w:t>
      </w:r>
      <w:r>
        <w:t>блоки.</w:t>
      </w:r>
    </w:p>
    <w:p w:rsidR="00644A77" w:rsidRDefault="00644A77">
      <w:pPr>
        <w:pStyle w:val="BodyText"/>
        <w:ind w:right="2714"/>
        <w:jc w:val="left"/>
      </w:pPr>
      <w:r>
        <w:t>«Мин бапгкорт телен ейрэнэм» («Я изучаю башкирский язык»).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башкирского</w:t>
      </w:r>
      <w:r>
        <w:rPr>
          <w:spacing w:val="-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просмотра</w:t>
      </w:r>
      <w:r>
        <w:rPr>
          <w:spacing w:val="-4"/>
        </w:rPr>
        <w:t xml:space="preserve"> </w:t>
      </w:r>
      <w:r>
        <w:t>мультфильма</w:t>
      </w:r>
    </w:p>
    <w:p w:rsidR="00644A77" w:rsidRDefault="00644A77">
      <w:pPr>
        <w:pStyle w:val="BodyText"/>
        <w:jc w:val="left"/>
      </w:pPr>
      <w:r>
        <w:t>«Колыбельная»</w:t>
      </w:r>
      <w:r>
        <w:rPr>
          <w:spacing w:val="-2"/>
        </w:rPr>
        <w:t xml:space="preserve"> </w:t>
      </w:r>
      <w:r>
        <w:t>(серия</w:t>
      </w:r>
      <w:r>
        <w:rPr>
          <w:spacing w:val="-2"/>
        </w:rPr>
        <w:t xml:space="preserve"> </w:t>
      </w:r>
      <w:r>
        <w:t>4).</w:t>
      </w:r>
      <w:r>
        <w:rPr>
          <w:spacing w:val="-2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слов.</w:t>
      </w:r>
    </w:p>
    <w:p w:rsidR="00644A77" w:rsidRDefault="00644A77">
      <w:pPr>
        <w:pStyle w:val="BodyText"/>
        <w:jc w:val="left"/>
      </w:pPr>
      <w:r>
        <w:t>«Танышыу»</w:t>
      </w:r>
      <w:r>
        <w:rPr>
          <w:spacing w:val="-3"/>
        </w:rPr>
        <w:t xml:space="preserve"> </w:t>
      </w:r>
      <w:r>
        <w:t>(«Знакомство»).</w:t>
      </w:r>
    </w:p>
    <w:p w:rsidR="00644A77" w:rsidRDefault="00644A77">
      <w:pPr>
        <w:pStyle w:val="BodyText"/>
        <w:ind w:right="691"/>
        <w:jc w:val="left"/>
      </w:pPr>
      <w:r>
        <w:t>Реплика</w:t>
      </w:r>
      <w:r>
        <w:rPr>
          <w:spacing w:val="37"/>
        </w:rPr>
        <w:t xml:space="preserve"> </w:t>
      </w:r>
      <w:r>
        <w:t>«Всем</w:t>
      </w:r>
      <w:r>
        <w:rPr>
          <w:spacing w:val="37"/>
        </w:rPr>
        <w:t xml:space="preserve"> </w:t>
      </w:r>
      <w:r>
        <w:t>желаю</w:t>
      </w:r>
      <w:r>
        <w:rPr>
          <w:spacing w:val="42"/>
        </w:rPr>
        <w:t xml:space="preserve"> </w:t>
      </w:r>
      <w:r>
        <w:t>доброго</w:t>
      </w:r>
      <w:r>
        <w:rPr>
          <w:spacing w:val="39"/>
        </w:rPr>
        <w:t xml:space="preserve"> </w:t>
      </w:r>
      <w:r>
        <w:t>дня!».</w:t>
      </w:r>
      <w:r>
        <w:rPr>
          <w:spacing w:val="39"/>
        </w:rPr>
        <w:t xml:space="preserve"> </w:t>
      </w:r>
      <w:r>
        <w:t>Волшебное</w:t>
      </w:r>
      <w:r>
        <w:rPr>
          <w:spacing w:val="37"/>
        </w:rPr>
        <w:t xml:space="preserve"> </w:t>
      </w:r>
      <w:r>
        <w:t>слово.</w:t>
      </w:r>
      <w:r>
        <w:rPr>
          <w:spacing w:val="39"/>
        </w:rPr>
        <w:t xml:space="preserve"> </w:t>
      </w:r>
      <w:r>
        <w:t>Факиха</w:t>
      </w:r>
      <w:r>
        <w:rPr>
          <w:spacing w:val="37"/>
        </w:rPr>
        <w:t xml:space="preserve"> </w:t>
      </w:r>
      <w:r>
        <w:t>Тугузбаева</w:t>
      </w:r>
      <w:r>
        <w:rPr>
          <w:spacing w:val="4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народная</w:t>
      </w:r>
      <w:r>
        <w:rPr>
          <w:spacing w:val="-57"/>
        </w:rPr>
        <w:t xml:space="preserve"> </w:t>
      </w:r>
      <w:r>
        <w:t>поэтесса</w:t>
      </w:r>
      <w:r>
        <w:rPr>
          <w:spacing w:val="-2"/>
        </w:rPr>
        <w:t xml:space="preserve"> </w:t>
      </w:r>
      <w:r>
        <w:t>Башкортостана. Самый счастливый день!</w:t>
      </w:r>
    </w:p>
    <w:p w:rsidR="00644A77" w:rsidRDefault="00644A77">
      <w:pPr>
        <w:pStyle w:val="BodyText"/>
        <w:jc w:val="left"/>
      </w:pPr>
      <w:r>
        <w:t>«Минец</w:t>
      </w:r>
      <w:r>
        <w:rPr>
          <w:spacing w:val="-2"/>
        </w:rPr>
        <w:t xml:space="preserve"> </w:t>
      </w:r>
      <w:r>
        <w:t>мэктэбем»</w:t>
      </w:r>
      <w:r>
        <w:rPr>
          <w:spacing w:val="-2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школа»).</w:t>
      </w:r>
    </w:p>
    <w:p w:rsidR="00644A77" w:rsidRDefault="00644A77">
      <w:pPr>
        <w:pStyle w:val="BodyText"/>
        <w:spacing w:before="1"/>
        <w:ind w:right="685"/>
        <w:jc w:val="left"/>
      </w:pPr>
      <w:r>
        <w:t>Реплики:</w:t>
      </w:r>
      <w:r>
        <w:rPr>
          <w:spacing w:val="7"/>
        </w:rPr>
        <w:t xml:space="preserve"> </w:t>
      </w:r>
      <w:r>
        <w:t>«Какой</w:t>
      </w:r>
      <w:r>
        <w:rPr>
          <w:spacing w:val="8"/>
        </w:rPr>
        <w:t xml:space="preserve"> </w:t>
      </w:r>
      <w:r>
        <w:t>был</w:t>
      </w:r>
      <w:r>
        <w:rPr>
          <w:spacing w:val="9"/>
        </w:rPr>
        <w:t xml:space="preserve"> </w:t>
      </w:r>
      <w:r>
        <w:t>мой</w:t>
      </w:r>
      <w:r>
        <w:rPr>
          <w:spacing w:val="10"/>
        </w:rPr>
        <w:t xml:space="preserve"> </w:t>
      </w:r>
      <w:r>
        <w:t>первый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школе?»,</w:t>
      </w:r>
      <w:r>
        <w:rPr>
          <w:spacing w:val="9"/>
        </w:rPr>
        <w:t xml:space="preserve"> </w:t>
      </w:r>
      <w:r>
        <w:t>«Вот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настал</w:t>
      </w:r>
      <w:r>
        <w:rPr>
          <w:spacing w:val="9"/>
        </w:rPr>
        <w:t xml:space="preserve"> </w:t>
      </w:r>
      <w:r>
        <w:t>сентябрь!».</w:t>
      </w:r>
      <w:r>
        <w:rPr>
          <w:spacing w:val="9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клад.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часы?</w:t>
      </w:r>
      <w:r>
        <w:rPr>
          <w:spacing w:val="-3"/>
        </w:rPr>
        <w:t xml:space="preserve"> </w:t>
      </w:r>
      <w:r>
        <w:t>Школьный двор. Мы любим</w:t>
      </w:r>
      <w:r>
        <w:rPr>
          <w:spacing w:val="-2"/>
        </w:rPr>
        <w:t xml:space="preserve"> </w:t>
      </w:r>
      <w:r>
        <w:t>трудиться!</w:t>
      </w:r>
    </w:p>
    <w:p w:rsidR="00644A77" w:rsidRDefault="00644A77">
      <w:pPr>
        <w:pStyle w:val="BodyText"/>
        <w:jc w:val="left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гаилэм»</w:t>
      </w:r>
      <w:r>
        <w:rPr>
          <w:spacing w:val="-1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семья»).</w:t>
      </w:r>
    </w:p>
    <w:p w:rsidR="00644A77" w:rsidRDefault="00644A77">
      <w:pPr>
        <w:pStyle w:val="BodyText"/>
        <w:jc w:val="left"/>
      </w:pPr>
      <w:r>
        <w:t>Секреты</w:t>
      </w:r>
      <w:r>
        <w:rPr>
          <w:spacing w:val="-2"/>
        </w:rPr>
        <w:t xml:space="preserve"> </w:t>
      </w:r>
      <w:r>
        <w:t>башкирских</w:t>
      </w:r>
      <w:r>
        <w:rPr>
          <w:spacing w:val="-5"/>
        </w:rPr>
        <w:t xml:space="preserve"> </w:t>
      </w:r>
      <w:r>
        <w:t>имён.</w:t>
      </w:r>
      <w:r>
        <w:rPr>
          <w:spacing w:val="-2"/>
        </w:rPr>
        <w:t xml:space="preserve"> </w:t>
      </w:r>
      <w:r>
        <w:t>Вырасту</w:t>
      </w:r>
      <w:r>
        <w:rPr>
          <w:spacing w:val="-1"/>
        </w:rPr>
        <w:t xml:space="preserve"> </w:t>
      </w:r>
      <w:r>
        <w:t>здоровым!</w:t>
      </w:r>
      <w:r>
        <w:rPr>
          <w:spacing w:val="-2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любимое</w:t>
      </w:r>
      <w:r>
        <w:rPr>
          <w:spacing w:val="-2"/>
        </w:rPr>
        <w:t xml:space="preserve"> </w:t>
      </w:r>
      <w:r>
        <w:t>занятие.</w:t>
      </w:r>
    </w:p>
    <w:p w:rsidR="00644A77" w:rsidRDefault="00644A77">
      <w:pPr>
        <w:pStyle w:val="BodyText"/>
        <w:ind w:right="5031"/>
        <w:jc w:val="left"/>
      </w:pPr>
      <w:r>
        <w:t>«Мин Ьэм минец дудтарым» («Я и мои друзья»).</w:t>
      </w:r>
      <w:r>
        <w:rPr>
          <w:spacing w:val="-57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кино.</w:t>
      </w:r>
    </w:p>
    <w:p w:rsidR="00644A77" w:rsidRDefault="00644A77">
      <w:pPr>
        <w:pStyle w:val="BodyText"/>
        <w:jc w:val="left"/>
      </w:pPr>
      <w:r>
        <w:t>«Минец</w:t>
      </w:r>
      <w:r>
        <w:rPr>
          <w:spacing w:val="-3"/>
        </w:rPr>
        <w:t xml:space="preserve"> </w:t>
      </w:r>
      <w:r>
        <w:t>республикам»</w:t>
      </w:r>
      <w:r>
        <w:rPr>
          <w:spacing w:val="-2"/>
        </w:rPr>
        <w:t xml:space="preserve"> </w:t>
      </w:r>
      <w:r>
        <w:t>(«Моя</w:t>
      </w:r>
      <w:r>
        <w:rPr>
          <w:spacing w:val="-2"/>
        </w:rPr>
        <w:t xml:space="preserve"> </w:t>
      </w:r>
      <w:r>
        <w:t>республика»).</w:t>
      </w:r>
    </w:p>
    <w:p w:rsidR="00644A77" w:rsidRDefault="00644A77">
      <w:pPr>
        <w:pStyle w:val="BodyText"/>
        <w:ind w:right="691"/>
        <w:jc w:val="left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Отечество?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курай.</w:t>
      </w:r>
      <w:r>
        <w:rPr>
          <w:spacing w:val="1"/>
        </w:rPr>
        <w:t xml:space="preserve"> </w:t>
      </w:r>
      <w:r>
        <w:t>Заповедник</w:t>
      </w:r>
      <w:r>
        <w:rPr>
          <w:spacing w:val="1"/>
        </w:rPr>
        <w:t xml:space="preserve"> </w:t>
      </w:r>
      <w:r>
        <w:t>«Шульганташ».</w:t>
      </w:r>
      <w:r>
        <w:rPr>
          <w:spacing w:val="1"/>
        </w:rPr>
        <w:t xml:space="preserve"> </w:t>
      </w:r>
      <w:r>
        <w:t>Санаторий</w:t>
      </w:r>
      <w:r>
        <w:rPr>
          <w:spacing w:val="1"/>
        </w:rPr>
        <w:t xml:space="preserve"> </w:t>
      </w:r>
      <w:r>
        <w:t>Янгантау.</w:t>
      </w:r>
      <w:r>
        <w:rPr>
          <w:spacing w:val="-57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республики.</w:t>
      </w:r>
    </w:p>
    <w:p w:rsidR="00644A77" w:rsidRDefault="00644A77">
      <w:pPr>
        <w:pStyle w:val="BodyText"/>
        <w:jc w:val="left"/>
      </w:pPr>
      <w:r>
        <w:t>«Мине</w:t>
      </w:r>
      <w:r>
        <w:rPr>
          <w:spacing w:val="-4"/>
        </w:rPr>
        <w:t xml:space="preserve"> </w:t>
      </w:r>
      <w:r>
        <w:t>уратып</w:t>
      </w:r>
      <w:r>
        <w:rPr>
          <w:spacing w:val="-1"/>
        </w:rPr>
        <w:t xml:space="preserve"> </w:t>
      </w:r>
      <w:r>
        <w:t>алган</w:t>
      </w:r>
      <w:r>
        <w:rPr>
          <w:spacing w:val="-2"/>
        </w:rPr>
        <w:t xml:space="preserve"> </w:t>
      </w:r>
      <w:r>
        <w:t>донья»</w:t>
      </w:r>
      <w:r>
        <w:rPr>
          <w:spacing w:val="-2"/>
        </w:rPr>
        <w:t xml:space="preserve"> </w:t>
      </w:r>
      <w:r>
        <w:t>(«Мир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меня»).</w:t>
      </w:r>
    </w:p>
    <w:p w:rsidR="00644A77" w:rsidRDefault="00644A77">
      <w:pPr>
        <w:pStyle w:val="BodyText"/>
        <w:tabs>
          <w:tab w:val="left" w:pos="2973"/>
          <w:tab w:val="left" w:pos="4459"/>
          <w:tab w:val="left" w:pos="6035"/>
          <w:tab w:val="left" w:pos="7542"/>
          <w:tab w:val="left" w:pos="9144"/>
          <w:tab w:val="left" w:pos="9487"/>
        </w:tabs>
        <w:ind w:right="695"/>
        <w:jc w:val="left"/>
      </w:pPr>
      <w:r>
        <w:t>Природа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наш</w:t>
      </w:r>
      <w:r>
        <w:rPr>
          <w:spacing w:val="36"/>
        </w:rPr>
        <w:t xml:space="preserve"> </w:t>
      </w:r>
      <w:r>
        <w:t>дом.</w:t>
      </w:r>
      <w:r>
        <w:rPr>
          <w:spacing w:val="33"/>
        </w:rPr>
        <w:t xml:space="preserve"> </w:t>
      </w:r>
      <w:r>
        <w:t>Времена</w:t>
      </w:r>
      <w:r>
        <w:rPr>
          <w:spacing w:val="35"/>
        </w:rPr>
        <w:t xml:space="preserve"> </w:t>
      </w:r>
      <w:r>
        <w:t>года.</w:t>
      </w:r>
      <w:r>
        <w:rPr>
          <w:spacing w:val="36"/>
        </w:rPr>
        <w:t xml:space="preserve"> </w:t>
      </w:r>
      <w:r>
        <w:t>Какие</w:t>
      </w:r>
      <w:r>
        <w:rPr>
          <w:spacing w:val="35"/>
        </w:rPr>
        <w:t xml:space="preserve"> </w:t>
      </w:r>
      <w:r>
        <w:t>газеты</w:t>
      </w:r>
      <w:r>
        <w:rPr>
          <w:spacing w:val="36"/>
        </w:rPr>
        <w:t xml:space="preserve"> </w:t>
      </w:r>
      <w:r>
        <w:t>читаешь?</w:t>
      </w:r>
      <w:r>
        <w:rPr>
          <w:spacing w:val="35"/>
        </w:rPr>
        <w:t xml:space="preserve"> </w:t>
      </w:r>
      <w:r>
        <w:t>Нравятся</w:t>
      </w:r>
      <w:r>
        <w:rPr>
          <w:spacing w:val="36"/>
        </w:rPr>
        <w:t xml:space="preserve"> </w:t>
      </w:r>
      <w:r>
        <w:t>ли</w:t>
      </w:r>
      <w:r>
        <w:rPr>
          <w:spacing w:val="37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башкирского</w:t>
      </w:r>
      <w:r>
        <w:tab/>
        <w:t>телевидения</w:t>
      </w:r>
      <w:r>
        <w:tab/>
        <w:t>«Башкирское</w:t>
      </w:r>
      <w:r>
        <w:tab/>
        <w:t>спутниковое</w:t>
      </w:r>
      <w:r>
        <w:tab/>
        <w:t>телевидение»</w:t>
      </w:r>
      <w:r>
        <w:tab/>
        <w:t>и</w:t>
      </w:r>
      <w:r>
        <w:tab/>
      </w:r>
      <w:r>
        <w:rPr>
          <w:spacing w:val="-1"/>
        </w:rPr>
        <w:t>радиоканала</w:t>
      </w:r>
    </w:p>
    <w:p w:rsidR="00644A77" w:rsidRDefault="00644A77">
      <w:pPr>
        <w:pStyle w:val="BodyText"/>
        <w:jc w:val="left"/>
      </w:pPr>
      <w:r>
        <w:t>«Юлдаш»?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3"/>
        <w:ind w:left="3898" w:right="708" w:hanging="2456"/>
        <w:jc w:val="left"/>
      </w:pPr>
      <w:r>
        <w:t>Планируемые результаты освоения программы по родному (башкирскому) языку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644A77" w:rsidRDefault="00644A77">
      <w:pPr>
        <w:pStyle w:val="BodyText"/>
        <w:spacing w:before="1"/>
        <w:ind w:right="691"/>
        <w:jc w:val="left"/>
      </w:pPr>
      <w:r>
        <w:t>В</w:t>
      </w:r>
      <w:r>
        <w:rPr>
          <w:spacing w:val="44"/>
        </w:rPr>
        <w:t xml:space="preserve"> </w:t>
      </w:r>
      <w:r>
        <w:t>результате</w:t>
      </w:r>
      <w:r>
        <w:rPr>
          <w:spacing w:val="43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родного</w:t>
      </w:r>
      <w:r>
        <w:rPr>
          <w:spacing w:val="44"/>
        </w:rPr>
        <w:t xml:space="preserve"> </w:t>
      </w:r>
      <w:r>
        <w:t>(башкирского)</w:t>
      </w:r>
      <w:r>
        <w:rPr>
          <w:spacing w:val="43"/>
        </w:rPr>
        <w:t xml:space="preserve"> </w:t>
      </w:r>
      <w:r>
        <w:t>языка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уровне</w:t>
      </w:r>
      <w:r>
        <w:rPr>
          <w:spacing w:val="45"/>
        </w:rPr>
        <w:t xml:space="preserve"> </w:t>
      </w:r>
      <w:r>
        <w:t>основного</w:t>
      </w:r>
      <w:r>
        <w:rPr>
          <w:spacing w:val="4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 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91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1"/>
        <w:jc w:val="left"/>
      </w:pPr>
      <w:r>
        <w:t>становление</w:t>
      </w:r>
      <w:r>
        <w:rPr>
          <w:spacing w:val="7"/>
        </w:rPr>
        <w:t xml:space="preserve"> </w:t>
      </w:r>
      <w:r>
        <w:t>ценностного</w:t>
      </w:r>
      <w:r>
        <w:rPr>
          <w:spacing w:val="9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Родине,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(башкирского)</w:t>
      </w:r>
      <w:r>
        <w:rPr>
          <w:spacing w:val="-2"/>
        </w:rPr>
        <w:t xml:space="preserve"> </w:t>
      </w:r>
      <w:r>
        <w:t>языка, являющегося</w:t>
      </w:r>
      <w:r>
        <w:rPr>
          <w:spacing w:val="-1"/>
        </w:rPr>
        <w:t xml:space="preserve"> </w:t>
      </w:r>
      <w:r>
        <w:t>частью истории и</w:t>
      </w:r>
      <w:r>
        <w:rPr>
          <w:spacing w:val="-3"/>
        </w:rPr>
        <w:t xml:space="preserve"> </w:t>
      </w:r>
      <w:r>
        <w:t>культуры страны;</w:t>
      </w:r>
    </w:p>
    <w:p w:rsidR="00644A77" w:rsidRDefault="00644A77">
      <w:pPr>
        <w:pStyle w:val="BodyText"/>
        <w:ind w:right="685"/>
        <w:jc w:val="left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статуса родного (башкирского) языка в Российской Федерации и в субъекте;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прошлому,</w:t>
      </w:r>
      <w:r>
        <w:rPr>
          <w:spacing w:val="55"/>
        </w:rPr>
        <w:t xml:space="preserve"> </w:t>
      </w:r>
      <w:r>
        <w:t>настоящему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будущему</w:t>
      </w:r>
      <w:r>
        <w:rPr>
          <w:spacing w:val="56"/>
        </w:rPr>
        <w:t xml:space="preserve"> </w:t>
      </w:r>
      <w:r>
        <w:t>родного</w:t>
      </w:r>
      <w:r>
        <w:rPr>
          <w:spacing w:val="55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учебными текстами;</w:t>
      </w:r>
    </w:p>
    <w:p w:rsidR="00644A77" w:rsidRDefault="00644A77">
      <w:pPr>
        <w:pStyle w:val="BodyText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</w:t>
      </w:r>
      <w:r>
        <w:rPr>
          <w:spacing w:val="-2"/>
        </w:rPr>
        <w:t xml:space="preserve"> </w:t>
      </w:r>
      <w:r>
        <w:t>России;</w:t>
      </w:r>
    </w:p>
    <w:p w:rsidR="00644A77" w:rsidRDefault="00644A77">
      <w:pPr>
        <w:pStyle w:val="BodyText"/>
        <w:ind w:right="6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текстами;</w:t>
      </w:r>
    </w:p>
    <w:p w:rsidR="00644A77" w:rsidRDefault="00644A77" w:rsidP="00404B6E">
      <w:pPr>
        <w:pStyle w:val="ListParagraph"/>
        <w:numPr>
          <w:ilvl w:val="0"/>
          <w:numId w:val="91"/>
        </w:numPr>
        <w:tabs>
          <w:tab w:val="left" w:pos="2127"/>
        </w:tabs>
        <w:spacing w:before="1"/>
        <w:ind w:hanging="709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</w:pPr>
      <w:r>
        <w:t>признание</w:t>
      </w:r>
      <w:r>
        <w:rPr>
          <w:spacing w:val="-5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644A77" w:rsidRDefault="00644A77">
      <w:pPr>
        <w:pStyle w:val="BodyText"/>
        <w:ind w:right="699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своего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чувств);</w:t>
      </w:r>
    </w:p>
    <w:p w:rsidR="00644A77" w:rsidRDefault="00644A77">
      <w:pPr>
        <w:pStyle w:val="BodyText"/>
        <w:ind w:right="694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 вреда другим людям (в том числе связанного с использованием недопустимых</w:t>
      </w:r>
      <w:r>
        <w:rPr>
          <w:spacing w:val="-5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644A77" w:rsidRDefault="00644A77" w:rsidP="00404B6E">
      <w:pPr>
        <w:pStyle w:val="ListParagraph"/>
        <w:numPr>
          <w:ilvl w:val="0"/>
          <w:numId w:val="91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1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 традициям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 своего</w:t>
      </w:r>
      <w:r>
        <w:rPr>
          <w:spacing w:val="-2"/>
        </w:rPr>
        <w:t xml:space="preserve"> </w:t>
      </w:r>
      <w:r>
        <w:t>и других народов;</w:t>
      </w:r>
    </w:p>
    <w:p w:rsidR="00644A77" w:rsidRDefault="00644A77">
      <w:pPr>
        <w:pStyle w:val="BodyText"/>
        <w:ind w:right="698"/>
      </w:pPr>
      <w:r>
        <w:t>стремление к самовыражению в искусстве слова; осознание важности родного языка как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 и самовыражения;</w:t>
      </w:r>
    </w:p>
    <w:p w:rsidR="00644A77" w:rsidRDefault="00644A77" w:rsidP="00404B6E">
      <w:pPr>
        <w:pStyle w:val="ListParagraph"/>
        <w:numPr>
          <w:ilvl w:val="0"/>
          <w:numId w:val="91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644A77" w:rsidRDefault="00644A77">
      <w:pPr>
        <w:pStyle w:val="BodyText"/>
        <w:ind w:right="693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 образования;</w:t>
      </w:r>
    </w:p>
    <w:p w:rsidR="00644A77" w:rsidRDefault="00644A77">
      <w:pPr>
        <w:pStyle w:val="BodyText"/>
        <w:ind w:right="697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самовыражения; 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644A77" w:rsidRDefault="00644A77" w:rsidP="00404B6E">
      <w:pPr>
        <w:pStyle w:val="ListParagraph"/>
        <w:numPr>
          <w:ilvl w:val="0"/>
          <w:numId w:val="91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2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 интерес к различным профессиям (в том числе через примеры из учебных</w:t>
      </w:r>
      <w:r>
        <w:rPr>
          <w:spacing w:val="1"/>
        </w:rPr>
        <w:t xml:space="preserve"> </w:t>
      </w:r>
      <w:r>
        <w:t>текстов);</w:t>
      </w:r>
    </w:p>
    <w:p w:rsidR="00644A77" w:rsidRDefault="00644A77" w:rsidP="00404B6E">
      <w:pPr>
        <w:pStyle w:val="ListParagraph"/>
        <w:numPr>
          <w:ilvl w:val="0"/>
          <w:numId w:val="91"/>
        </w:numPr>
        <w:tabs>
          <w:tab w:val="left" w:pos="2127"/>
        </w:tabs>
        <w:spacing w:before="1"/>
        <w:ind w:hanging="709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1860"/>
      </w:pPr>
      <w:r>
        <w:t>бережное отношение к природе, формируемое в процессе работы над 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 вред</w:t>
      </w:r>
      <w:r>
        <w:rPr>
          <w:spacing w:val="-1"/>
        </w:rPr>
        <w:t xml:space="preserve"> </w:t>
      </w:r>
      <w:r>
        <w:t>природе;</w:t>
      </w:r>
    </w:p>
    <w:p w:rsidR="00644A77" w:rsidRDefault="00644A77" w:rsidP="00404B6E">
      <w:pPr>
        <w:pStyle w:val="ListParagraph"/>
        <w:numPr>
          <w:ilvl w:val="0"/>
          <w:numId w:val="91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>
      <w:pPr>
        <w:pStyle w:val="BodyText"/>
        <w:ind w:right="699"/>
      </w:pPr>
      <w:r>
        <w:t>первоначальные представления о научной картине мира (в том числе первоначальные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системе</w:t>
      </w:r>
      <w:r>
        <w:rPr>
          <w:spacing w:val="-1"/>
        </w:rPr>
        <w:t xml:space="preserve"> </w:t>
      </w:r>
      <w:r>
        <w:t>родного (башкирского)</w:t>
      </w:r>
      <w:r>
        <w:rPr>
          <w:spacing w:val="-1"/>
        </w:rPr>
        <w:t xml:space="preserve"> </w:t>
      </w:r>
      <w:r>
        <w:t>языка);</w:t>
      </w:r>
    </w:p>
    <w:p w:rsidR="00644A77" w:rsidRDefault="00644A77">
      <w:pPr>
        <w:pStyle w:val="BodyText"/>
        <w:ind w:right="690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 (в том числе познавательный интерес к изучению 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-2"/>
        </w:rPr>
        <w:t xml:space="preserve"> </w:t>
      </w:r>
      <w:r>
        <w:t>языка).</w:t>
      </w:r>
    </w:p>
    <w:p w:rsidR="00644A77" w:rsidRDefault="00644A77">
      <w:pPr>
        <w:pStyle w:val="BodyText"/>
        <w:ind w:right="689" w:firstLine="707"/>
      </w:pPr>
      <w:r>
        <w:t>В результате изучения родного (башкирского) языка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умения</w:t>
      </w:r>
      <w:r>
        <w:rPr>
          <w:spacing w:val="-1"/>
        </w:rPr>
        <w:t xml:space="preserve"> </w:t>
      </w:r>
      <w:r>
        <w:t>совместной деятельности.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 w:firstLine="707"/>
      </w:pP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сформированы</w:t>
      </w:r>
      <w:r>
        <w:rPr>
          <w:spacing w:val="50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базовые</w:t>
      </w:r>
      <w:r>
        <w:rPr>
          <w:spacing w:val="49"/>
        </w:rPr>
        <w:t xml:space="preserve"> </w:t>
      </w:r>
      <w:r>
        <w:t>логические</w:t>
      </w:r>
      <w:r>
        <w:rPr>
          <w:spacing w:val="49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spacing w:before="1"/>
        <w:ind w:right="692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 и явления родного (башкирского) языка с языковыми явлениями русского языка;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объекты (языковые</w:t>
      </w:r>
      <w:r>
        <w:rPr>
          <w:spacing w:val="-2"/>
        </w:rPr>
        <w:t xml:space="preserve"> </w:t>
      </w:r>
      <w:r>
        <w:t>единицы)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 признаку;</w:t>
      </w:r>
    </w:p>
    <w:p w:rsidR="00644A77" w:rsidRDefault="00644A77">
      <w:pPr>
        <w:pStyle w:val="BodyText"/>
        <w:ind w:right="695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единицы;</w:t>
      </w:r>
    </w:p>
    <w:p w:rsidR="00644A77" w:rsidRDefault="00644A77">
      <w:pPr>
        <w:pStyle w:val="BodyText"/>
        <w:ind w:right="694"/>
      </w:pPr>
      <w:r>
        <w:t>находить закономерности и противоречия в языковом материале на основе предложенного</w:t>
      </w:r>
      <w:r>
        <w:rPr>
          <w:spacing w:val="-5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</w:t>
      </w:r>
      <w:r>
        <w:rPr>
          <w:spacing w:val="-2"/>
        </w:rPr>
        <w:t xml:space="preserve"> </w:t>
      </w:r>
      <w:r>
        <w:t>наблюдения;</w:t>
      </w:r>
    </w:p>
    <w:p w:rsidR="00644A77" w:rsidRDefault="00644A77">
      <w:pPr>
        <w:pStyle w:val="BodyText"/>
        <w:ind w:right="695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644A77" w:rsidRDefault="00644A77">
      <w:pPr>
        <w:pStyle w:val="BodyText"/>
        <w:ind w:right="693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644A77" w:rsidRDefault="00644A77">
      <w:pPr>
        <w:pStyle w:val="BodyText"/>
        <w:spacing w:before="1"/>
        <w:ind w:right="695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>
      <w:pPr>
        <w:pStyle w:val="BodyText"/>
        <w:ind w:right="695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ситуации)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вопросов;</w:t>
      </w:r>
    </w:p>
    <w:p w:rsidR="00644A77" w:rsidRDefault="00644A77">
      <w:pPr>
        <w:pStyle w:val="BodyText"/>
        <w:ind w:right="69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644A77" w:rsidRDefault="00644A77">
      <w:pPr>
        <w:pStyle w:val="BodyText"/>
        <w:ind w:right="699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:rsidR="00644A77" w:rsidRDefault="00644A77">
      <w:pPr>
        <w:pStyle w:val="BodyText"/>
      </w:pPr>
      <w:r>
        <w:t>выполнять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:rsidR="00644A77" w:rsidRDefault="00644A77">
      <w:pPr>
        <w:pStyle w:val="BodyText"/>
        <w:ind w:right="691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644A77" w:rsidRDefault="00644A77">
      <w:pPr>
        <w:pStyle w:val="BodyText"/>
        <w:ind w:right="697"/>
      </w:pPr>
      <w:r>
        <w:t>прогнозировать возможное развитие процессов, событий и их последствия в аналогичных</w:t>
      </w:r>
      <w:r>
        <w:rPr>
          <w:spacing w:val="1"/>
        </w:rPr>
        <w:t xml:space="preserve"> </w:t>
      </w:r>
      <w:r>
        <w:t>или сходных ситуациях.</w:t>
      </w:r>
    </w:p>
    <w:p w:rsidR="00644A77" w:rsidRDefault="00644A77">
      <w:pPr>
        <w:pStyle w:val="BodyText"/>
        <w:ind w:right="694" w:firstLine="707"/>
      </w:pPr>
      <w:r>
        <w:t>У обучающегося будут сформированы умения работать с информацией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ind w:right="696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справочник;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57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644A77" w:rsidRDefault="00644A77">
      <w:pPr>
        <w:pStyle w:val="BodyText"/>
        <w:ind w:right="695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справочников);</w:t>
      </w:r>
    </w:p>
    <w:p w:rsidR="00644A77" w:rsidRDefault="00644A77">
      <w:pPr>
        <w:pStyle w:val="BodyText"/>
        <w:ind w:right="688"/>
      </w:pPr>
      <w:r>
        <w:t>соблюдать с помощью взрослых (учителей, родителей, законных представителей) 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 и произношении слова, о значении слова, о происхождении слова, о синонимах</w:t>
      </w:r>
      <w:r>
        <w:rPr>
          <w:spacing w:val="-57"/>
        </w:rPr>
        <w:t xml:space="preserve"> </w:t>
      </w:r>
      <w:r>
        <w:t>слова);</w:t>
      </w:r>
    </w:p>
    <w:p w:rsidR="00644A77" w:rsidRDefault="00644A77">
      <w:pPr>
        <w:pStyle w:val="BodyText"/>
        <w:spacing w:before="1"/>
        <w:ind w:right="687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задачей;</w:t>
      </w:r>
    </w:p>
    <w:p w:rsidR="00644A77" w:rsidRDefault="00644A77">
      <w:pPr>
        <w:pStyle w:val="BodyText"/>
        <w:ind w:right="691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информации; понимать лингвистическую информацию, зафиксированную в виде таблиц,</w:t>
      </w:r>
      <w:r>
        <w:rPr>
          <w:spacing w:val="1"/>
        </w:rPr>
        <w:t xml:space="preserve"> </w:t>
      </w:r>
      <w:r>
        <w:t>схем.</w:t>
      </w:r>
    </w:p>
    <w:p w:rsidR="00644A77" w:rsidRDefault="00644A77">
      <w:pPr>
        <w:pStyle w:val="BodyText"/>
        <w:tabs>
          <w:tab w:val="left" w:pos="2628"/>
          <w:tab w:val="left" w:pos="4453"/>
          <w:tab w:val="left" w:pos="5376"/>
          <w:tab w:val="left" w:pos="7238"/>
          <w:tab w:val="left" w:pos="8315"/>
          <w:tab w:val="left" w:pos="9553"/>
          <w:tab w:val="left" w:pos="10225"/>
        </w:tabs>
        <w:ind w:right="691" w:firstLine="707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ind w:right="691"/>
        <w:jc w:val="left"/>
      </w:pPr>
      <w:r>
        <w:t>воспринимать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2"/>
        </w:rPr>
        <w:t xml:space="preserve"> </w:t>
      </w:r>
      <w:r>
        <w:t>суждения,</w:t>
      </w:r>
      <w:r>
        <w:rPr>
          <w:spacing w:val="31"/>
        </w:rPr>
        <w:t xml:space="preserve"> </w:t>
      </w:r>
      <w:r>
        <w:t>выражать</w:t>
      </w:r>
      <w:r>
        <w:rPr>
          <w:spacing w:val="32"/>
        </w:rPr>
        <w:t xml:space="preserve"> </w:t>
      </w:r>
      <w:r>
        <w:t>эмоции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целями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644A77" w:rsidRDefault="00644A77">
      <w:pPr>
        <w:pStyle w:val="BodyText"/>
        <w:ind w:right="691"/>
        <w:jc w:val="left"/>
      </w:pPr>
      <w:r>
        <w:t>проявлять</w:t>
      </w:r>
      <w:r>
        <w:rPr>
          <w:spacing w:val="9"/>
        </w:rPr>
        <w:t xml:space="preserve"> </w:t>
      </w:r>
      <w:r>
        <w:t>уважительное</w:t>
      </w:r>
      <w:r>
        <w:rPr>
          <w:spacing w:val="8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собеседнику,</w:t>
      </w:r>
      <w:r>
        <w:rPr>
          <w:spacing w:val="6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ведения</w:t>
      </w:r>
      <w:r>
        <w:rPr>
          <w:spacing w:val="9"/>
        </w:rPr>
        <w:t xml:space="preserve"> </w:t>
      </w:r>
      <w:r>
        <w:t>диалога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задачей; создавать устные и письменные тексты 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644A77" w:rsidRDefault="00644A77">
      <w:pPr>
        <w:pStyle w:val="BodyText"/>
        <w:spacing w:before="1"/>
      </w:pPr>
      <w:r>
        <w:t>подготавливать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644A77" w:rsidRDefault="00644A77">
      <w:pPr>
        <w:pStyle w:val="BodyTex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выступления.</w:t>
      </w:r>
    </w:p>
    <w:p w:rsidR="00644A77" w:rsidRDefault="00644A77">
      <w:pPr>
        <w:pStyle w:val="BodyText"/>
        <w:ind w:right="700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644A77" w:rsidRDefault="00644A77">
      <w:pPr>
        <w:pStyle w:val="BodyText"/>
        <w:ind w:right="699"/>
      </w:pPr>
      <w:r>
        <w:t>планировать действия по решению учебной задачи для получения результата; выстраивать</w:t>
      </w:r>
      <w:r>
        <w:rPr>
          <w:spacing w:val="-57"/>
        </w:rPr>
        <w:t xml:space="preserve"> </w:t>
      </w:r>
      <w:r>
        <w:t>последовательность выбранных действий.</w:t>
      </w:r>
    </w:p>
    <w:p w:rsidR="00644A77" w:rsidRDefault="00644A77">
      <w:pPr>
        <w:pStyle w:val="BodyText"/>
        <w:ind w:right="696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ind w:right="696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 преодоления</w:t>
      </w:r>
      <w:r>
        <w:rPr>
          <w:spacing w:val="-1"/>
        </w:rPr>
        <w:t xml:space="preserve"> </w:t>
      </w:r>
      <w:r>
        <w:t>речевых и</w:t>
      </w:r>
      <w:r>
        <w:rPr>
          <w:spacing w:val="3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ошибок.</w:t>
      </w:r>
    </w:p>
    <w:p w:rsidR="00644A77" w:rsidRDefault="00644A77">
      <w:pPr>
        <w:pStyle w:val="BodyText"/>
        <w:spacing w:before="1"/>
        <w:ind w:left="2126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>
      <w:pPr>
        <w:pStyle w:val="BodyText"/>
        <w:ind w:right="690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644A77" w:rsidRDefault="00644A77">
      <w:pPr>
        <w:pStyle w:val="BodyText"/>
        <w:ind w:right="69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работы);</w:t>
      </w:r>
    </w:p>
    <w:p w:rsidR="00644A77" w:rsidRDefault="00644A77">
      <w:pPr>
        <w:pStyle w:val="BodyText"/>
        <w:ind w:right="695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 свою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644A77" w:rsidRDefault="00644A77">
      <w:pPr>
        <w:pStyle w:val="BodyTex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образцов.</w:t>
      </w:r>
    </w:p>
    <w:p w:rsidR="00644A77" w:rsidRDefault="00644A77">
      <w:pPr>
        <w:pStyle w:val="Heading1"/>
        <w:ind w:left="288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(башкирского)</w:t>
      </w:r>
      <w:r>
        <w:rPr>
          <w:spacing w:val="-3"/>
        </w:rPr>
        <w:t xml:space="preserve"> </w:t>
      </w:r>
      <w:r>
        <w:t>языка.</w:t>
      </w:r>
    </w:p>
    <w:p w:rsidR="00644A77" w:rsidRDefault="00644A77">
      <w:pPr>
        <w:pStyle w:val="BodyTex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85"/>
        <w:jc w:val="left"/>
      </w:pPr>
      <w:r>
        <w:t>различать</w:t>
      </w:r>
      <w:r>
        <w:rPr>
          <w:spacing w:val="19"/>
        </w:rPr>
        <w:t xml:space="preserve"> </w:t>
      </w:r>
      <w:r>
        <w:t>слово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предложение;</w:t>
      </w:r>
      <w:r>
        <w:rPr>
          <w:spacing w:val="19"/>
        </w:rPr>
        <w:t xml:space="preserve"> </w:t>
      </w:r>
      <w:r>
        <w:t>выделять</w:t>
      </w:r>
      <w:r>
        <w:rPr>
          <w:spacing w:val="19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предложений;</w:t>
      </w:r>
      <w:r>
        <w:rPr>
          <w:spacing w:val="17"/>
        </w:rPr>
        <w:t xml:space="preserve"> </w:t>
      </w:r>
      <w:r>
        <w:t>различать</w:t>
      </w:r>
      <w:r>
        <w:rPr>
          <w:spacing w:val="19"/>
        </w:rPr>
        <w:t xml:space="preserve"> </w:t>
      </w:r>
      <w:r>
        <w:t>характерные</w:t>
      </w:r>
      <w:r>
        <w:rPr>
          <w:spacing w:val="-57"/>
        </w:rPr>
        <w:t xml:space="preserve"> </w:t>
      </w:r>
      <w:r>
        <w:t>гласные звуки башкирского языка [о], [ы], [э], [о], [у], [э] и обозначающие их буквы;</w:t>
      </w:r>
      <w:r>
        <w:rPr>
          <w:spacing w:val="1"/>
        </w:rPr>
        <w:t xml:space="preserve"> </w:t>
      </w:r>
      <w:r>
        <w:t>различать</w:t>
      </w:r>
      <w:r>
        <w:rPr>
          <w:spacing w:val="52"/>
        </w:rPr>
        <w:t xml:space="preserve"> </w:t>
      </w:r>
      <w:r>
        <w:t>характерные</w:t>
      </w:r>
      <w:r>
        <w:rPr>
          <w:spacing w:val="49"/>
        </w:rPr>
        <w:t xml:space="preserve"> </w:t>
      </w:r>
      <w:r>
        <w:t>согласные</w:t>
      </w:r>
      <w:r>
        <w:rPr>
          <w:spacing w:val="50"/>
        </w:rPr>
        <w:t xml:space="preserve"> </w:t>
      </w:r>
      <w:r>
        <w:t>звуки</w:t>
      </w:r>
      <w:r>
        <w:rPr>
          <w:spacing w:val="51"/>
        </w:rPr>
        <w:t xml:space="preserve"> </w:t>
      </w:r>
      <w:r>
        <w:t>башкирского</w:t>
      </w:r>
      <w:r>
        <w:rPr>
          <w:spacing w:val="50"/>
        </w:rPr>
        <w:t xml:space="preserve"> </w:t>
      </w:r>
      <w:r>
        <w:t>языка</w:t>
      </w:r>
      <w:r>
        <w:rPr>
          <w:spacing w:val="51"/>
        </w:rPr>
        <w:t xml:space="preserve"> </w:t>
      </w:r>
      <w:r>
        <w:t>[ж],</w:t>
      </w:r>
      <w:r>
        <w:rPr>
          <w:spacing w:val="49"/>
        </w:rPr>
        <w:t xml:space="preserve"> </w:t>
      </w:r>
      <w:r>
        <w:t>[г],</w:t>
      </w:r>
      <w:r>
        <w:rPr>
          <w:spacing w:val="50"/>
        </w:rPr>
        <w:t xml:space="preserve"> </w:t>
      </w:r>
      <w:r>
        <w:t>[h],</w:t>
      </w:r>
      <w:r>
        <w:rPr>
          <w:spacing w:val="50"/>
        </w:rPr>
        <w:t xml:space="preserve"> </w:t>
      </w:r>
      <w:r>
        <w:t>[3],</w:t>
      </w:r>
      <w:r>
        <w:rPr>
          <w:spacing w:val="50"/>
        </w:rPr>
        <w:t xml:space="preserve"> </w:t>
      </w:r>
      <w:r>
        <w:t>[5],</w:t>
      </w:r>
      <w:r>
        <w:rPr>
          <w:spacing w:val="50"/>
        </w:rPr>
        <w:t xml:space="preserve"> </w:t>
      </w:r>
      <w:r>
        <w:t>[ц]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 буквы;</w:t>
      </w:r>
    </w:p>
    <w:p w:rsidR="00644A77" w:rsidRDefault="00644A77">
      <w:pPr>
        <w:pStyle w:val="BodyText"/>
        <w:ind w:right="693"/>
      </w:pPr>
      <w:r>
        <w:t>различать гласные: мягкие - [э], [е], [у], [э], [и]; твёрдые - [а], [у], [о], [ы]; различать</w:t>
      </w:r>
      <w:r>
        <w:rPr>
          <w:spacing w:val="1"/>
        </w:rPr>
        <w:t xml:space="preserve"> </w:t>
      </w:r>
      <w:r>
        <w:t>обозначение при письме твердости согласных звуков буквами башкирского языка а, о, у,</w:t>
      </w:r>
      <w:r>
        <w:rPr>
          <w:spacing w:val="1"/>
        </w:rPr>
        <w:t xml:space="preserve"> </w:t>
      </w:r>
      <w:r>
        <w:t>ы;</w:t>
      </w:r>
    </w:p>
    <w:p w:rsidR="00644A77" w:rsidRDefault="00644A77">
      <w:pPr>
        <w:pStyle w:val="BodyText"/>
        <w:ind w:right="699"/>
      </w:pPr>
      <w:r>
        <w:t>различать обозначение при письме мягкости согласных звуков буквами э, е, у, э (е), 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буквами е, ё, ю, я;</w:t>
      </w:r>
    </w:p>
    <w:p w:rsidR="00644A77" w:rsidRDefault="00644A77">
      <w:pPr>
        <w:pStyle w:val="BodyText"/>
        <w:ind w:right="692"/>
      </w:pPr>
      <w:r>
        <w:t>различать произношение буквы в: в заимствованных из русского языка словах - как звука</w:t>
      </w:r>
      <w:r>
        <w:rPr>
          <w:spacing w:val="1"/>
        </w:rPr>
        <w:t xml:space="preserve"> </w:t>
      </w:r>
      <w:r>
        <w:t>[в]:</w:t>
      </w:r>
      <w:r>
        <w:rPr>
          <w:spacing w:val="-1"/>
        </w:rPr>
        <w:t xml:space="preserve"> </w:t>
      </w:r>
      <w:r>
        <w:t>вагон,</w:t>
      </w:r>
      <w:r>
        <w:rPr>
          <w:spacing w:val="-1"/>
        </w:rPr>
        <w:t xml:space="preserve"> </w:t>
      </w:r>
      <w:r>
        <w:t>ваза; в</w:t>
      </w:r>
      <w:r>
        <w:rPr>
          <w:spacing w:val="-2"/>
        </w:rPr>
        <w:t xml:space="preserve"> </w:t>
      </w:r>
      <w:r>
        <w:t>башкирских словах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[w]:</w:t>
      </w:r>
      <w:r>
        <w:rPr>
          <w:spacing w:val="-1"/>
        </w:rPr>
        <w:t xml:space="preserve"> </w:t>
      </w:r>
      <w:r>
        <w:t>ватсыт [ууатсыт];</w:t>
      </w:r>
    </w:p>
    <w:p w:rsidR="00644A77" w:rsidRDefault="00644A77">
      <w:pPr>
        <w:pStyle w:val="BodyText"/>
        <w:spacing w:before="1"/>
      </w:pPr>
      <w:r>
        <w:t>выделять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слова;</w:t>
      </w:r>
    </w:p>
    <w:p w:rsidR="00644A77" w:rsidRDefault="00644A77">
      <w:pPr>
        <w:pStyle w:val="BodyText"/>
        <w:ind w:right="698"/>
      </w:pPr>
      <w:r>
        <w:t>различать гласные и согласные звуки (в том числе различать в слове согласный звук [й5] и</w:t>
      </w:r>
      <w:r>
        <w:rPr>
          <w:spacing w:val="-57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[и]);</w:t>
      </w:r>
    </w:p>
    <w:p w:rsidR="00644A77" w:rsidRDefault="00644A77">
      <w:pPr>
        <w:pStyle w:val="BodyText"/>
      </w:pPr>
      <w:r>
        <w:t>различать</w:t>
      </w:r>
      <w:r>
        <w:rPr>
          <w:spacing w:val="-1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звуки:</w:t>
      </w:r>
      <w:r>
        <w:rPr>
          <w:spacing w:val="-2"/>
        </w:rPr>
        <w:t xml:space="preserve"> </w:t>
      </w:r>
      <w:r>
        <w:t>мягкие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твёрдые;</w:t>
      </w:r>
    </w:p>
    <w:p w:rsidR="00644A77" w:rsidRDefault="00644A77">
      <w:pPr>
        <w:pStyle w:val="BodyText"/>
        <w:ind w:right="691"/>
        <w:jc w:val="left"/>
      </w:pPr>
      <w:r>
        <w:t>различать</w:t>
      </w:r>
      <w:r>
        <w:rPr>
          <w:spacing w:val="-1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звуки:</w:t>
      </w:r>
      <w:r>
        <w:rPr>
          <w:spacing w:val="-2"/>
        </w:rPr>
        <w:t xml:space="preserve"> </w:t>
      </w:r>
      <w:r>
        <w:t>мягкие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твёрдые,</w:t>
      </w:r>
      <w:r>
        <w:rPr>
          <w:spacing w:val="-2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(вне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слове);</w:t>
      </w:r>
      <w:r>
        <w:rPr>
          <w:spacing w:val="-57"/>
        </w:rPr>
        <w:t xml:space="preserve"> </w:t>
      </w:r>
      <w:r>
        <w:t>различать понятия «звук» и «буква»;</w:t>
      </w:r>
    </w:p>
    <w:p w:rsidR="00644A77" w:rsidRDefault="00644A77">
      <w:pPr>
        <w:pStyle w:val="BodyText"/>
        <w:ind w:right="4175"/>
        <w:jc w:val="left"/>
      </w:pPr>
      <w:r>
        <w:t>работать со слоговыми таблицами и слогами-слияниями;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количество слогов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слове;</w:t>
      </w:r>
    </w:p>
    <w:p w:rsidR="00644A77" w:rsidRDefault="00644A77">
      <w:pPr>
        <w:pStyle w:val="BodyText"/>
        <w:ind w:right="2714"/>
        <w:jc w:val="left"/>
      </w:pPr>
      <w:r>
        <w:t>делить слова на слоги (простые случаи: слова без стечения согласных);</w:t>
      </w:r>
      <w:r>
        <w:rPr>
          <w:spacing w:val="-57"/>
        </w:rPr>
        <w:t xml:space="preserve"> </w:t>
      </w:r>
      <w:r>
        <w:t>читать целыми словами вслух</w:t>
      </w:r>
      <w:r>
        <w:rPr>
          <w:spacing w:val="-1"/>
        </w:rPr>
        <w:t xml:space="preserve"> </w:t>
      </w:r>
      <w:r>
        <w:t>и про себя;</w:t>
      </w:r>
    </w:p>
    <w:p w:rsidR="00644A77" w:rsidRDefault="00644A77">
      <w:pPr>
        <w:pStyle w:val="BodyText"/>
        <w:ind w:right="1506"/>
        <w:jc w:val="left"/>
      </w:pPr>
      <w:r>
        <w:t>читать слова, предложения, тексты осознанно, правильно, в темпе и выразительно;</w:t>
      </w:r>
      <w:r>
        <w:rPr>
          <w:spacing w:val="-57"/>
        </w:rPr>
        <w:t xml:space="preserve"> </w:t>
      </w:r>
      <w:r>
        <w:t>обозначать 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t>буквами е,</w:t>
      </w:r>
      <w:r>
        <w:rPr>
          <w:spacing w:val="-1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 я;</w:t>
      </w:r>
    </w:p>
    <w:p w:rsidR="00644A77" w:rsidRDefault="00644A77">
      <w:pPr>
        <w:pStyle w:val="BodyText"/>
        <w:ind w:right="691"/>
        <w:jc w:val="left"/>
      </w:pPr>
      <w:r>
        <w:t>иметь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правописании</w:t>
      </w:r>
      <w:r>
        <w:rPr>
          <w:spacing w:val="2"/>
        </w:rPr>
        <w:t xml:space="preserve"> </w:t>
      </w:r>
      <w:r>
        <w:t>буквы й</w:t>
      </w:r>
      <w:r>
        <w:rPr>
          <w:spacing w:val="1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буквами</w:t>
      </w:r>
      <w:r>
        <w:rPr>
          <w:spacing w:val="3"/>
        </w:rPr>
        <w:t xml:space="preserve"> </w:t>
      </w:r>
      <w:r>
        <w:t>о,</w:t>
      </w:r>
      <w:r>
        <w:rPr>
          <w:spacing w:val="3"/>
        </w:rPr>
        <w:t xml:space="preserve"> </w:t>
      </w:r>
      <w:r>
        <w:t>е,</w:t>
      </w:r>
      <w:r>
        <w:rPr>
          <w:spacing w:val="3"/>
        </w:rPr>
        <w:t xml:space="preserve"> </w:t>
      </w:r>
      <w:r>
        <w:t>у?</w:t>
      </w:r>
      <w:r>
        <w:rPr>
          <w:spacing w:val="-1"/>
        </w:rPr>
        <w:t xml:space="preserve"> </w:t>
      </w:r>
      <w:r>
        <w:t>ы,</w:t>
      </w:r>
      <w:r>
        <w:rPr>
          <w:spacing w:val="3"/>
        </w:rPr>
        <w:t xml:space="preserve"> </w:t>
      </w:r>
      <w:r>
        <w:t>э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 начале</w:t>
      </w:r>
      <w:r>
        <w:rPr>
          <w:spacing w:val="1"/>
        </w:rPr>
        <w:t xml:space="preserve"> </w:t>
      </w:r>
      <w:r>
        <w:t>слова:</w:t>
      </w:r>
      <w:r>
        <w:rPr>
          <w:spacing w:val="-57"/>
        </w:rPr>
        <w:t xml:space="preserve"> </w:t>
      </w:r>
      <w:r>
        <w:t>йомак,</w:t>
      </w:r>
      <w:r>
        <w:rPr>
          <w:spacing w:val="-1"/>
        </w:rPr>
        <w:t xml:space="preserve"> </w:t>
      </w:r>
      <w:r>
        <w:t>йен, йукэ,</w:t>
      </w:r>
      <w:r>
        <w:rPr>
          <w:spacing w:val="-1"/>
        </w:rPr>
        <w:t xml:space="preserve"> </w:t>
      </w:r>
      <w:r>
        <w:t>йылы,</w:t>
      </w:r>
      <w:r>
        <w:rPr>
          <w:spacing w:val="-4"/>
        </w:rPr>
        <w:t xml:space="preserve"> </w:t>
      </w:r>
      <w:r>
        <w:t>йэй;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иметь представления о правописании букв ю, я, ё в начале слов (так же, как в словах,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-1"/>
        </w:rPr>
        <w:t xml:space="preserve"> </w:t>
      </w:r>
      <w:r>
        <w:t>из русского языка:</w:t>
      </w:r>
      <w:r>
        <w:rPr>
          <w:spacing w:val="1"/>
        </w:rPr>
        <w:t xml:space="preserve"> </w:t>
      </w:r>
      <w:r>
        <w:t>юрган, япрак, ёлка);</w:t>
      </w:r>
    </w:p>
    <w:p w:rsidR="00644A77" w:rsidRDefault="00644A77">
      <w:pPr>
        <w:pStyle w:val="BodyText"/>
        <w:spacing w:before="1"/>
        <w:ind w:right="697"/>
      </w:pPr>
      <w:r>
        <w:t>правильно обозначать звук [йэ] буквой е в начале, в середине и в конце слова, несмотря на</w:t>
      </w:r>
      <w:r>
        <w:rPr>
          <w:spacing w:val="-57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середине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конце</w:t>
      </w:r>
      <w:r>
        <w:rPr>
          <w:spacing w:val="38"/>
        </w:rPr>
        <w:t xml:space="preserve"> </w:t>
      </w:r>
      <w:r>
        <w:t>слова</w:t>
      </w:r>
      <w:r>
        <w:rPr>
          <w:spacing w:val="39"/>
        </w:rPr>
        <w:t xml:space="preserve"> </w:t>
      </w:r>
      <w:r>
        <w:t>слышится</w:t>
      </w:r>
      <w:r>
        <w:rPr>
          <w:spacing w:val="40"/>
        </w:rPr>
        <w:t xml:space="preserve"> </w:t>
      </w:r>
      <w:r>
        <w:t>звук</w:t>
      </w:r>
      <w:r>
        <w:rPr>
          <w:spacing w:val="39"/>
        </w:rPr>
        <w:t xml:space="preserve"> </w:t>
      </w:r>
      <w:r>
        <w:t>э,</w:t>
      </w:r>
      <w:r>
        <w:rPr>
          <w:spacing w:val="40"/>
        </w:rPr>
        <w:t xml:space="preserve"> </w:t>
      </w:r>
      <w:r>
        <w:t>пишется</w:t>
      </w:r>
      <w:r>
        <w:rPr>
          <w:spacing w:val="39"/>
        </w:rPr>
        <w:t xml:space="preserve"> </w:t>
      </w:r>
      <w:r>
        <w:t>е:</w:t>
      </w:r>
      <w:r>
        <w:rPr>
          <w:spacing w:val="41"/>
        </w:rPr>
        <w:t xml:space="preserve"> </w:t>
      </w:r>
      <w:r>
        <w:t>ер</w:t>
      </w:r>
      <w:r>
        <w:rPr>
          <w:spacing w:val="39"/>
        </w:rPr>
        <w:t xml:space="preserve"> </w:t>
      </w:r>
      <w:r>
        <w:t>[йэр],</w:t>
      </w:r>
      <w:r>
        <w:rPr>
          <w:spacing w:val="40"/>
        </w:rPr>
        <w:t xml:space="preserve"> </w:t>
      </w:r>
      <w:r>
        <w:t>кеше</w:t>
      </w:r>
      <w:r>
        <w:rPr>
          <w:spacing w:val="42"/>
        </w:rPr>
        <w:t xml:space="preserve"> </w:t>
      </w:r>
      <w:r>
        <w:t>[кэшэ],</w:t>
      </w:r>
      <w:r>
        <w:rPr>
          <w:spacing w:val="-58"/>
        </w:rPr>
        <w:t xml:space="preserve"> </w:t>
      </w:r>
      <w:r>
        <w:t>етмеш</w:t>
      </w:r>
      <w:r>
        <w:rPr>
          <w:spacing w:val="-1"/>
        </w:rPr>
        <w:t xml:space="preserve"> </w:t>
      </w:r>
      <w:r>
        <w:t>[йэтмэш];</w:t>
      </w:r>
    </w:p>
    <w:p w:rsidR="00644A77" w:rsidRDefault="00644A77">
      <w:pPr>
        <w:pStyle w:val="BodyText"/>
        <w:ind w:right="690"/>
      </w:pP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букв башкирского алфавита для упорядочения небольшого списка</w:t>
      </w:r>
      <w:r>
        <w:rPr>
          <w:spacing w:val="1"/>
        </w:rPr>
        <w:t xml:space="preserve"> </w:t>
      </w:r>
      <w:r>
        <w:t>слов;</w:t>
      </w:r>
    </w:p>
    <w:p w:rsidR="00644A77" w:rsidRDefault="00644A77">
      <w:pPr>
        <w:pStyle w:val="BodyText"/>
        <w:ind w:right="691"/>
        <w:jc w:val="left"/>
      </w:pPr>
      <w:r>
        <w:t>выполнять начертание письменных прописных и строчных букв башкирского языка;</w:t>
      </w:r>
      <w:r>
        <w:rPr>
          <w:spacing w:val="1"/>
        </w:rPr>
        <w:t xml:space="preserve"> </w:t>
      </w:r>
      <w:r>
        <w:t>писать</w:t>
      </w:r>
      <w:r>
        <w:rPr>
          <w:spacing w:val="5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разборчивым</w:t>
      </w:r>
      <w:r>
        <w:rPr>
          <w:spacing w:val="1"/>
        </w:rPr>
        <w:t xml:space="preserve"> </w:t>
      </w:r>
      <w:r>
        <w:t>почерком</w:t>
      </w:r>
      <w:r>
        <w:rPr>
          <w:spacing w:val="58"/>
        </w:rPr>
        <w:t xml:space="preserve"> </w:t>
      </w:r>
      <w:r>
        <w:t>прописные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строчные</w:t>
      </w:r>
      <w:r>
        <w:rPr>
          <w:spacing w:val="1"/>
        </w:rPr>
        <w:t xml:space="preserve"> </w:t>
      </w:r>
      <w:r>
        <w:t>буквы,</w:t>
      </w:r>
      <w:r>
        <w:rPr>
          <w:spacing w:val="2"/>
        </w:rPr>
        <w:t xml:space="preserve"> </w:t>
      </w:r>
      <w:r>
        <w:t>соединения</w:t>
      </w:r>
      <w:r>
        <w:rPr>
          <w:spacing w:val="-57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слова;</w:t>
      </w:r>
    </w:p>
    <w:p w:rsidR="00644A77" w:rsidRDefault="00644A77">
      <w:pPr>
        <w:pStyle w:val="BodyText"/>
        <w:ind w:right="691"/>
        <w:jc w:val="left"/>
      </w:pPr>
      <w:r>
        <w:t>писать</w:t>
      </w:r>
      <w:r>
        <w:rPr>
          <w:spacing w:val="22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диктовку</w:t>
      </w:r>
      <w:r>
        <w:rPr>
          <w:spacing w:val="21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предложения,</w:t>
      </w:r>
      <w:r>
        <w:rPr>
          <w:spacing w:val="21"/>
        </w:rPr>
        <w:t xml:space="preserve"> </w:t>
      </w:r>
      <w:r>
        <w:t>написание</w:t>
      </w:r>
      <w:r>
        <w:rPr>
          <w:spacing w:val="20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расходится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произношением;</w:t>
      </w:r>
    </w:p>
    <w:p w:rsidR="00644A77" w:rsidRDefault="00644A77">
      <w:pPr>
        <w:pStyle w:val="BodyText"/>
        <w:spacing w:before="1"/>
        <w:ind w:right="691"/>
        <w:jc w:val="left"/>
      </w:pPr>
      <w:r>
        <w:t>иметь представления о приемах и последовательности правильного списывания текста;</w:t>
      </w:r>
      <w:r>
        <w:rPr>
          <w:spacing w:val="1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небуквенных</w:t>
      </w:r>
      <w:r>
        <w:rPr>
          <w:spacing w:val="4"/>
        </w:rPr>
        <w:t xml:space="preserve"> </w:t>
      </w:r>
      <w:r>
        <w:t>графических</w:t>
      </w:r>
      <w:r>
        <w:rPr>
          <w:spacing w:val="4"/>
        </w:rPr>
        <w:t xml:space="preserve"> </w:t>
      </w:r>
      <w:r>
        <w:t>средств:</w:t>
      </w:r>
      <w:r>
        <w:rPr>
          <w:spacing w:val="5"/>
        </w:rPr>
        <w:t xml:space="preserve"> </w:t>
      </w:r>
      <w:r>
        <w:t>пробела</w:t>
      </w:r>
      <w:r>
        <w:rPr>
          <w:spacing w:val="4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словами,</w:t>
      </w:r>
      <w:r>
        <w:rPr>
          <w:spacing w:val="4"/>
        </w:rPr>
        <w:t xml:space="preserve"> </w:t>
      </w:r>
      <w:r>
        <w:t>знака</w:t>
      </w:r>
      <w:r>
        <w:rPr>
          <w:spacing w:val="-57"/>
        </w:rPr>
        <w:t xml:space="preserve"> </w:t>
      </w:r>
      <w:r>
        <w:t>переноса;</w:t>
      </w:r>
    </w:p>
    <w:p w:rsidR="00644A77" w:rsidRDefault="00644A77">
      <w:pPr>
        <w:pStyle w:val="BodyText"/>
        <w:ind w:right="691"/>
      </w:pPr>
      <w:r>
        <w:t>применять изученные правила правописания: раздельное написание слов в 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 прописная буква в начале предложения и в именах собственных (имена, 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22"/>
        </w:rPr>
        <w:t xml:space="preserve"> </w:t>
      </w:r>
      <w:r>
        <w:t>животных);</w:t>
      </w:r>
      <w:r>
        <w:rPr>
          <w:spacing w:val="22"/>
        </w:rPr>
        <w:t xml:space="preserve"> </w:t>
      </w:r>
      <w:r>
        <w:t>перенос</w:t>
      </w:r>
      <w:r>
        <w:rPr>
          <w:spacing w:val="20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слогам</w:t>
      </w:r>
      <w:r>
        <w:rPr>
          <w:spacing w:val="21"/>
        </w:rPr>
        <w:t xml:space="preserve"> </w:t>
      </w:r>
      <w:r>
        <w:t>(простые</w:t>
      </w:r>
      <w:r>
        <w:rPr>
          <w:spacing w:val="20"/>
        </w:rPr>
        <w:t xml:space="preserve"> </w:t>
      </w:r>
      <w:r>
        <w:t>случаи:</w:t>
      </w:r>
      <w:r>
        <w:rPr>
          <w:spacing w:val="22"/>
        </w:rPr>
        <w:t xml:space="preserve"> </w:t>
      </w:r>
      <w:r>
        <w:t>слова</w:t>
      </w:r>
      <w:r>
        <w:rPr>
          <w:spacing w:val="20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слогов</w:t>
      </w:r>
      <w:r>
        <w:rPr>
          <w:spacing w:val="21"/>
        </w:rPr>
        <w:t xml:space="preserve"> </w:t>
      </w:r>
      <w:r>
        <w:t>типа</w:t>
      </w:r>
    </w:p>
    <w:p w:rsidR="00644A77" w:rsidRDefault="00644A77">
      <w:pPr>
        <w:pStyle w:val="BodyText"/>
      </w:pPr>
      <w:r>
        <w:t>«согласный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гласный»);</w:t>
      </w:r>
    </w:p>
    <w:p w:rsidR="00644A77" w:rsidRDefault="00644A77">
      <w:pPr>
        <w:pStyle w:val="BodyText"/>
        <w:ind w:right="696"/>
      </w:pPr>
      <w:r>
        <w:t>правильно списывать (без пропусков и искажений букв) слова и предложения, 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слов;</w:t>
      </w:r>
    </w:p>
    <w:p w:rsidR="00644A77" w:rsidRDefault="00644A77">
      <w:pPr>
        <w:pStyle w:val="BodyText"/>
        <w:ind w:right="685"/>
        <w:jc w:val="left"/>
      </w:pPr>
      <w:r>
        <w:t>писать</w:t>
      </w:r>
      <w:r>
        <w:rPr>
          <w:spacing w:val="25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диктовку</w:t>
      </w:r>
      <w:r>
        <w:rPr>
          <w:spacing w:val="25"/>
        </w:rPr>
        <w:t xml:space="preserve"> </w:t>
      </w:r>
      <w:r>
        <w:t>(без</w:t>
      </w:r>
      <w:r>
        <w:rPr>
          <w:spacing w:val="26"/>
        </w:rPr>
        <w:t xml:space="preserve"> </w:t>
      </w:r>
      <w:r>
        <w:t>пропусков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искажений</w:t>
      </w:r>
      <w:r>
        <w:rPr>
          <w:spacing w:val="26"/>
        </w:rPr>
        <w:t xml:space="preserve"> </w:t>
      </w:r>
      <w:r>
        <w:t>букв)</w:t>
      </w:r>
      <w:r>
        <w:rPr>
          <w:spacing w:val="22"/>
        </w:rPr>
        <w:t xml:space="preserve"> </w:t>
      </w:r>
      <w:r>
        <w:t>слова,</w:t>
      </w:r>
      <w:r>
        <w:rPr>
          <w:spacing w:val="25"/>
        </w:rPr>
        <w:t xml:space="preserve"> </w:t>
      </w:r>
      <w:r>
        <w:t>предложения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3-5</w:t>
      </w:r>
      <w:r>
        <w:rPr>
          <w:spacing w:val="25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тексты объёмом не более 20 слов, правописание которых не расходится с произношением;</w:t>
      </w:r>
      <w:r>
        <w:rPr>
          <w:spacing w:val="-57"/>
        </w:rPr>
        <w:t xml:space="preserve"> </w:t>
      </w:r>
      <w:r>
        <w:t>находить и исправлять ошибки по изученным правилам; понимать прослушанный текст;</w:t>
      </w:r>
      <w:r>
        <w:rPr>
          <w:spacing w:val="1"/>
        </w:rPr>
        <w:t xml:space="preserve"> </w:t>
      </w:r>
      <w:r>
        <w:t>читать вслух и про себя (с пониманием) короткие тексты с соблюдением интонации и пауз</w:t>
      </w:r>
      <w:r>
        <w:rPr>
          <w:spacing w:val="-5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t>знаками</w:t>
      </w:r>
      <w:r>
        <w:rPr>
          <w:spacing w:val="42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конце</w:t>
      </w:r>
      <w:r>
        <w:rPr>
          <w:spacing w:val="41"/>
        </w:rPr>
        <w:t xml:space="preserve"> </w:t>
      </w:r>
      <w:r>
        <w:t>предложения;</w:t>
      </w:r>
      <w:r>
        <w:rPr>
          <w:spacing w:val="41"/>
        </w:rPr>
        <w:t xml:space="preserve"> </w:t>
      </w:r>
      <w:r>
        <w:t>находить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</w:t>
      </w:r>
      <w:r>
        <w:rPr>
          <w:spacing w:val="4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которых</w:t>
      </w:r>
      <w:r>
        <w:rPr>
          <w:spacing w:val="31"/>
        </w:rPr>
        <w:t xml:space="preserve"> </w:t>
      </w:r>
      <w:r>
        <w:t>требует</w:t>
      </w:r>
      <w:r>
        <w:rPr>
          <w:spacing w:val="31"/>
        </w:rPr>
        <w:t xml:space="preserve"> </w:t>
      </w:r>
      <w:r>
        <w:t>уточнения;</w:t>
      </w:r>
      <w:r>
        <w:rPr>
          <w:spacing w:val="29"/>
        </w:rPr>
        <w:t xml:space="preserve"> </w:t>
      </w:r>
      <w:r>
        <w:t>составлять</w:t>
      </w:r>
      <w:r>
        <w:rPr>
          <w:spacing w:val="31"/>
        </w:rPr>
        <w:t xml:space="preserve"> </w:t>
      </w:r>
      <w:r>
        <w:t>предложение</w:t>
      </w:r>
      <w:r>
        <w:rPr>
          <w:spacing w:val="30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набора</w:t>
      </w:r>
      <w:r>
        <w:rPr>
          <w:spacing w:val="29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деформированные</w:t>
      </w:r>
      <w:r>
        <w:rPr>
          <w:spacing w:val="-2"/>
        </w:rPr>
        <w:t xml:space="preserve"> </w:t>
      </w:r>
      <w:r>
        <w:t>предложения;</w:t>
      </w:r>
    </w:p>
    <w:p w:rsidR="00644A77" w:rsidRDefault="00644A77">
      <w:pPr>
        <w:pStyle w:val="BodyText"/>
        <w:ind w:right="691"/>
        <w:jc w:val="left"/>
      </w:pPr>
      <w:r>
        <w:t>устно составлять текст из 3-5 предложений по сюжетным картинкам и наблюдениям;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7"/>
        </w:rPr>
        <w:t xml:space="preserve"> </w:t>
      </w:r>
      <w:r>
        <w:t>изученные</w:t>
      </w:r>
      <w:r>
        <w:rPr>
          <w:spacing w:val="55"/>
        </w:rPr>
        <w:t xml:space="preserve"> </w:t>
      </w:r>
      <w:r>
        <w:t>понятия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5"/>
        </w:rPr>
        <w:t xml:space="preserve"> </w:t>
      </w:r>
      <w:r>
        <w:t>решения</w:t>
      </w:r>
      <w:r>
        <w:rPr>
          <w:spacing w:val="56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задач;</w:t>
      </w:r>
      <w:r>
        <w:rPr>
          <w:spacing w:val="56"/>
        </w:rPr>
        <w:t xml:space="preserve"> </w:t>
      </w:r>
      <w:r>
        <w:t>воспринимать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предложения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текст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башкирском</w:t>
      </w:r>
      <w:r>
        <w:rPr>
          <w:spacing w:val="2"/>
        </w:rPr>
        <w:t xml:space="preserve"> </w:t>
      </w:r>
      <w:r>
        <w:t>языке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прослушивании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чтении вслух;</w:t>
      </w:r>
    </w:p>
    <w:p w:rsidR="00644A77" w:rsidRDefault="00644A77">
      <w:pPr>
        <w:pStyle w:val="BodyText"/>
        <w:ind w:right="691"/>
        <w:jc w:val="left"/>
      </w:pPr>
      <w:r>
        <w:t>воспринимать</w:t>
      </w:r>
      <w:r>
        <w:rPr>
          <w:spacing w:val="40"/>
        </w:rPr>
        <w:t xml:space="preserve"> </w:t>
      </w:r>
      <w:r>
        <w:t>слово</w:t>
      </w:r>
      <w:r>
        <w:rPr>
          <w:spacing w:val="42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объект</w:t>
      </w:r>
      <w:r>
        <w:rPr>
          <w:spacing w:val="39"/>
        </w:rPr>
        <w:t xml:space="preserve"> </w:t>
      </w:r>
      <w:r>
        <w:t>изучения,</w:t>
      </w:r>
      <w:r>
        <w:rPr>
          <w:spacing w:val="39"/>
        </w:rPr>
        <w:t xml:space="preserve"> </w:t>
      </w:r>
      <w:r>
        <w:t>материал</w:t>
      </w:r>
      <w:r>
        <w:rPr>
          <w:spacing w:val="42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анализа;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алфавит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упорядочения списка</w:t>
      </w:r>
      <w:r>
        <w:rPr>
          <w:spacing w:val="-1"/>
        </w:rPr>
        <w:t xml:space="preserve"> </w:t>
      </w:r>
      <w:r>
        <w:t>слов;</w:t>
      </w:r>
    </w:p>
    <w:p w:rsidR="00644A77" w:rsidRDefault="00644A77">
      <w:pPr>
        <w:pStyle w:val="BodyText"/>
        <w:ind w:right="691"/>
        <w:jc w:val="left"/>
      </w:pPr>
      <w:r>
        <w:t>переводить</w:t>
      </w:r>
      <w:r>
        <w:rPr>
          <w:spacing w:val="41"/>
        </w:rPr>
        <w:t xml:space="preserve"> </w:t>
      </w:r>
      <w:r>
        <w:t>слова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башкирский</w:t>
      </w:r>
      <w:r>
        <w:rPr>
          <w:spacing w:val="39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восприятия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звучания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смысла;</w:t>
      </w:r>
    </w:p>
    <w:p w:rsidR="00644A77" w:rsidRDefault="00644A77">
      <w:pPr>
        <w:pStyle w:val="BodyText"/>
        <w:spacing w:before="1"/>
        <w:jc w:val="left"/>
      </w:pPr>
      <w:r>
        <w:t>определять</w:t>
      </w:r>
      <w:r>
        <w:rPr>
          <w:spacing w:val="-2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предложения;</w:t>
      </w:r>
    </w:p>
    <w:p w:rsidR="00644A77" w:rsidRDefault="00644A77">
      <w:pPr>
        <w:pStyle w:val="BodyText"/>
        <w:ind w:right="691"/>
      </w:pP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восстанавливать деформированные предложения; определять цель общения, с кем и 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-1"/>
        </w:rPr>
        <w:t xml:space="preserve"> </w:t>
      </w:r>
      <w:r>
        <w:t>просмотр видеоматериалов,</w:t>
      </w:r>
      <w:r>
        <w:rPr>
          <w:spacing w:val="-2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аудиозаписи);</w:t>
      </w:r>
    </w:p>
    <w:p w:rsidR="00644A77" w:rsidRDefault="00644A77">
      <w:pPr>
        <w:pStyle w:val="BodyText"/>
        <w:ind w:right="695"/>
      </w:pPr>
      <w:r>
        <w:t>соблюдать нормы речевого этикета башкир в ситуациях учебного и бытового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 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просьбой).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644A77" w:rsidRDefault="00644A77">
      <w:pPr>
        <w:pStyle w:val="BodyText"/>
        <w:ind w:right="700"/>
      </w:pP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культуры народов;</w:t>
      </w:r>
    </w:p>
    <w:p w:rsidR="00644A77" w:rsidRDefault="00644A77">
      <w:pPr>
        <w:pStyle w:val="BodyText"/>
        <w:ind w:right="696"/>
      </w:pPr>
      <w:r>
        <w:t>наблюдать, сравнивать и анализировать звуки, буквы, слова, предложения на башкирском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7"/>
      </w:pPr>
      <w:r>
        <w:t>характеризовать согласные звуки вне слова и в слове по заданным параметрам: гласный и</w:t>
      </w:r>
      <w:r>
        <w:rPr>
          <w:spacing w:val="1"/>
        </w:rPr>
        <w:t xml:space="preserve"> </w:t>
      </w:r>
      <w:r>
        <w:t>согласный; гласные: мягкие и твёрдые; согласный парный</w:t>
      </w:r>
      <w:r>
        <w:rPr>
          <w:spacing w:val="1"/>
        </w:rPr>
        <w:t xml:space="preserve"> </w:t>
      </w:r>
      <w:r>
        <w:t>- непарный по твёрдости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мягкости;</w:t>
      </w:r>
      <w:r>
        <w:rPr>
          <w:spacing w:val="-1"/>
        </w:rPr>
        <w:t xml:space="preserve"> </w:t>
      </w:r>
      <w:r>
        <w:t>согласный парный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непарный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глухости;</w:t>
      </w:r>
    </w:p>
    <w:p w:rsidR="00644A77" w:rsidRDefault="00644A77">
      <w:pPr>
        <w:pStyle w:val="BodyText"/>
        <w:spacing w:before="1"/>
        <w:ind w:right="694"/>
      </w:pPr>
      <w:r>
        <w:t>употреблять в слове гласные одного ряда (твёрдые или мягкие): балалар, бэлэкэстэрзеке,</w:t>
      </w:r>
      <w:r>
        <w:rPr>
          <w:spacing w:val="1"/>
        </w:rPr>
        <w:t xml:space="preserve"> </w:t>
      </w:r>
      <w:r>
        <w:t>тсунатстарыбыз^ыц,</w:t>
      </w:r>
      <w:r>
        <w:rPr>
          <w:spacing w:val="-1"/>
        </w:rPr>
        <w:t xml:space="preserve"> </w:t>
      </w:r>
      <w:r>
        <w:t>0фвлэ;</w:t>
      </w:r>
    </w:p>
    <w:p w:rsidR="00644A77" w:rsidRDefault="00644A77">
      <w:pPr>
        <w:pStyle w:val="BodyText"/>
        <w:ind w:right="696"/>
      </w:pPr>
      <w:r>
        <w:t>произносить букву В в словах, заимствованных из русского языка как звук [в], в словах на</w:t>
      </w:r>
      <w:r>
        <w:rPr>
          <w:spacing w:val="-57"/>
        </w:rPr>
        <w:t xml:space="preserve"> </w:t>
      </w:r>
      <w:r>
        <w:t>башкирском языке как звук [w] в соответствии с нормами современного 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языка;</w:t>
      </w:r>
    </w:p>
    <w:p w:rsidR="00644A77" w:rsidRDefault="00644A77">
      <w:pPr>
        <w:pStyle w:val="BodyText"/>
        <w:ind w:right="699"/>
      </w:pPr>
      <w:r>
        <w:t>определять количество слогов в слове (в том числе при стечении согласных); делить слово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слоги;</w:t>
      </w:r>
    </w:p>
    <w:p w:rsidR="00644A77" w:rsidRDefault="00644A77">
      <w:pPr>
        <w:pStyle w:val="BodyText"/>
        <w:ind w:right="701"/>
      </w:pPr>
      <w:r>
        <w:t>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 ё, ю, я;</w:t>
      </w:r>
    </w:p>
    <w:p w:rsidR="00644A77" w:rsidRDefault="00644A77">
      <w:pPr>
        <w:pStyle w:val="BodyText"/>
        <w:ind w:right="693"/>
      </w:pPr>
      <w:r>
        <w:t>использовать небуквенные графические средства: пробел между словами, знак 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-1"/>
        </w:rPr>
        <w:t xml:space="preserve"> </w:t>
      </w:r>
      <w:r>
        <w:t>(красная строка), пунктуационные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:rsidR="00644A77" w:rsidRDefault="00644A77">
      <w:pPr>
        <w:pStyle w:val="BodyText"/>
        <w:spacing w:before="1"/>
        <w:ind w:right="698"/>
      </w:pPr>
      <w:r>
        <w:t>правильно ставить ударение в башкирском языке: на последнем слоге слова, на слое перед</w:t>
      </w:r>
      <w:r>
        <w:rPr>
          <w:spacing w:val="-57"/>
        </w:rPr>
        <w:t xml:space="preserve"> </w:t>
      </w:r>
      <w:r>
        <w:t>частицей</w:t>
      </w:r>
      <w:r>
        <w:rPr>
          <w:spacing w:val="-1"/>
        </w:rPr>
        <w:t xml:space="preserve"> </w:t>
      </w:r>
      <w:r>
        <w:t>отрицания -ма, -мэ;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слоге в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местоимениях;</w:t>
      </w:r>
    </w:p>
    <w:p w:rsidR="00644A77" w:rsidRDefault="00644A77">
      <w:pPr>
        <w:pStyle w:val="BodyText"/>
        <w:ind w:right="691"/>
        <w:jc w:val="left"/>
      </w:pPr>
      <w:r>
        <w:t>выявлять слова, значение которых требует уточнения с помощью толкового словаря;</w:t>
      </w:r>
      <w:r>
        <w:rPr>
          <w:spacing w:val="1"/>
        </w:rPr>
        <w:t xml:space="preserve"> </w:t>
      </w:r>
      <w:r>
        <w:t>различать</w:t>
      </w:r>
      <w:r>
        <w:rPr>
          <w:spacing w:val="44"/>
        </w:rPr>
        <w:t xml:space="preserve"> </w:t>
      </w:r>
      <w:r>
        <w:t>синонимы,</w:t>
      </w:r>
      <w:r>
        <w:rPr>
          <w:spacing w:val="42"/>
        </w:rPr>
        <w:t xml:space="preserve"> </w:t>
      </w:r>
      <w:r>
        <w:t>антонимы</w:t>
      </w:r>
      <w:r>
        <w:rPr>
          <w:spacing w:val="42"/>
        </w:rPr>
        <w:t xml:space="preserve"> </w:t>
      </w:r>
      <w:r>
        <w:t>(на</w:t>
      </w:r>
      <w:r>
        <w:rPr>
          <w:spacing w:val="42"/>
        </w:rPr>
        <w:t xml:space="preserve"> </w:t>
      </w:r>
      <w:r>
        <w:t>элементарном</w:t>
      </w:r>
      <w:r>
        <w:rPr>
          <w:spacing w:val="42"/>
        </w:rPr>
        <w:t xml:space="preserve"> </w:t>
      </w:r>
      <w:r>
        <w:t>уровне);</w:t>
      </w:r>
      <w:r>
        <w:rPr>
          <w:spacing w:val="43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однокоренные</w:t>
      </w:r>
      <w:r>
        <w:rPr>
          <w:spacing w:val="-57"/>
        </w:rPr>
        <w:t xml:space="preserve"> </w:t>
      </w:r>
      <w:r>
        <w:t>(родственные)</w:t>
      </w:r>
      <w:r>
        <w:rPr>
          <w:spacing w:val="29"/>
        </w:rPr>
        <w:t xml:space="preserve"> </w:t>
      </w:r>
      <w:r>
        <w:t>слова;</w:t>
      </w:r>
      <w:r>
        <w:rPr>
          <w:spacing w:val="32"/>
        </w:rPr>
        <w:t xml:space="preserve"> </w:t>
      </w:r>
      <w:r>
        <w:t>выделять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слове</w:t>
      </w:r>
      <w:r>
        <w:rPr>
          <w:spacing w:val="28"/>
        </w:rPr>
        <w:t xml:space="preserve"> </w:t>
      </w:r>
      <w:r>
        <w:t>корень</w:t>
      </w:r>
      <w:r>
        <w:rPr>
          <w:spacing w:val="30"/>
        </w:rPr>
        <w:t xml:space="preserve"> </w:t>
      </w:r>
      <w:r>
        <w:t>(простые</w:t>
      </w:r>
      <w:r>
        <w:rPr>
          <w:spacing w:val="28"/>
        </w:rPr>
        <w:t xml:space="preserve"> </w:t>
      </w:r>
      <w:r>
        <w:t>случаи);</w:t>
      </w:r>
      <w:r>
        <w:rPr>
          <w:spacing w:val="31"/>
        </w:rPr>
        <w:t xml:space="preserve"> </w:t>
      </w:r>
      <w:r>
        <w:t>выделять</w:t>
      </w:r>
      <w:r>
        <w:rPr>
          <w:spacing w:val="3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слове</w:t>
      </w:r>
      <w:r>
        <w:rPr>
          <w:spacing w:val="-57"/>
        </w:rPr>
        <w:t xml:space="preserve"> </w:t>
      </w:r>
      <w:r>
        <w:t>окончание;</w:t>
      </w:r>
    </w:p>
    <w:p w:rsidR="00644A77" w:rsidRDefault="00644A77">
      <w:pPr>
        <w:pStyle w:val="BodyText"/>
        <w:ind w:right="696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 значение по учебным словарям; случаи употребления синонимов и антонимов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 терминов);</w:t>
      </w:r>
    </w:p>
    <w:p w:rsidR="00644A77" w:rsidRDefault="00644A77">
      <w:pPr>
        <w:pStyle w:val="BodyText"/>
        <w:ind w:right="693"/>
      </w:pP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корнями;</w:t>
      </w:r>
    </w:p>
    <w:p w:rsidR="00644A77" w:rsidRDefault="00644A77">
      <w:pPr>
        <w:pStyle w:val="BodyText"/>
      </w:pPr>
      <w:r>
        <w:t>изменять</w:t>
      </w:r>
      <w:r>
        <w:rPr>
          <w:spacing w:val="18"/>
        </w:rPr>
        <w:t xml:space="preserve"> </w:t>
      </w:r>
      <w:r>
        <w:t>слова</w:t>
      </w:r>
      <w:r>
        <w:rPr>
          <w:spacing w:val="73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помощью</w:t>
      </w:r>
      <w:r>
        <w:rPr>
          <w:spacing w:val="75"/>
        </w:rPr>
        <w:t xml:space="preserve"> </w:t>
      </w:r>
      <w:r>
        <w:t>окончаний;</w:t>
      </w:r>
      <w:r>
        <w:rPr>
          <w:spacing w:val="75"/>
        </w:rPr>
        <w:t xml:space="preserve"> </w:t>
      </w:r>
      <w:r>
        <w:t>распознавать</w:t>
      </w:r>
      <w:r>
        <w:rPr>
          <w:spacing w:val="77"/>
        </w:rPr>
        <w:t xml:space="preserve"> </w:t>
      </w:r>
      <w:r>
        <w:t>слова,</w:t>
      </w:r>
      <w:r>
        <w:rPr>
          <w:spacing w:val="74"/>
        </w:rPr>
        <w:t xml:space="preserve"> </w:t>
      </w:r>
      <w:r>
        <w:t>отвечающие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вопросы</w:t>
      </w:r>
    </w:p>
    <w:p w:rsidR="00644A77" w:rsidRDefault="00644A77">
      <w:pPr>
        <w:pStyle w:val="BodyText"/>
        <w:ind w:right="696"/>
      </w:pPr>
      <w:r>
        <w:t>«кто?»,</w:t>
      </w:r>
      <w:r>
        <w:rPr>
          <w:spacing w:val="1"/>
        </w:rPr>
        <w:t xml:space="preserve"> </w:t>
      </w:r>
      <w:r>
        <w:t>«что?»;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«кто?»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назывании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и нарицательные;</w:t>
      </w:r>
    </w:p>
    <w:p w:rsidR="00644A77" w:rsidRDefault="00644A77">
      <w:pPr>
        <w:pStyle w:val="BodyText"/>
        <w:ind w:right="695"/>
      </w:pPr>
      <w:r>
        <w:t>изменять имена существительные по числам (в рамках изученных слов); распознавать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отвечающие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«что делать?»,</w:t>
      </w:r>
      <w:r>
        <w:rPr>
          <w:spacing w:val="-1"/>
        </w:rPr>
        <w:t xml:space="preserve"> </w:t>
      </w:r>
      <w:r>
        <w:t>«что сделать?», «что</w:t>
      </w:r>
      <w:r>
        <w:rPr>
          <w:spacing w:val="-1"/>
        </w:rPr>
        <w:t xml:space="preserve"> </w:t>
      </w:r>
      <w:r>
        <w:t>делали?»;</w:t>
      </w:r>
    </w:p>
    <w:p w:rsidR="00644A77" w:rsidRDefault="00644A77">
      <w:pPr>
        <w:pStyle w:val="BodyText"/>
        <w:ind w:right="685"/>
        <w:jc w:val="left"/>
      </w:pPr>
      <w:r>
        <w:t>изменять изученные глаголы по лицам и числам (по предложенному алгоритму);</w:t>
      </w:r>
      <w:r>
        <w:rPr>
          <w:spacing w:val="1"/>
        </w:rPr>
        <w:t xml:space="preserve"> </w:t>
      </w:r>
      <w:r>
        <w:t>образовать отрицательную форму глагола с помощью частиц -ма, -мэ; распознавать глагол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отрицательным</w:t>
      </w:r>
      <w:r>
        <w:rPr>
          <w:spacing w:val="-2"/>
        </w:rPr>
        <w:t xml:space="preserve"> </w:t>
      </w:r>
      <w:r>
        <w:t>значением;</w:t>
      </w:r>
    </w:p>
    <w:p w:rsidR="00644A77" w:rsidRDefault="00644A77">
      <w:pPr>
        <w:pStyle w:val="BodyText"/>
        <w:ind w:right="691"/>
        <w:jc w:val="left"/>
      </w:pPr>
      <w:r>
        <w:t>распознавать слова, отвечающие на вопросы «какой?», «какая?», «какое?», «какие?»;</w:t>
      </w:r>
      <w:r>
        <w:rPr>
          <w:spacing w:val="1"/>
        </w:rPr>
        <w:t xml:space="preserve"> </w:t>
      </w:r>
      <w:r>
        <w:t>распознавать</w:t>
      </w:r>
      <w:r>
        <w:rPr>
          <w:spacing w:val="43"/>
        </w:rPr>
        <w:t xml:space="preserve"> </w:t>
      </w:r>
      <w:r>
        <w:t>слова,</w:t>
      </w:r>
      <w:r>
        <w:rPr>
          <w:spacing w:val="42"/>
        </w:rPr>
        <w:t xml:space="preserve"> </w:t>
      </w:r>
      <w:r>
        <w:t>отвечающие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вопросы</w:t>
      </w:r>
      <w:r>
        <w:rPr>
          <w:spacing w:val="44"/>
        </w:rPr>
        <w:t xml:space="preserve"> </w:t>
      </w:r>
      <w:r>
        <w:t>«сколько?»,</w:t>
      </w:r>
      <w:r>
        <w:rPr>
          <w:spacing w:val="42"/>
        </w:rPr>
        <w:t xml:space="preserve"> </w:t>
      </w:r>
      <w:r>
        <w:t>«который,</w:t>
      </w:r>
      <w:r>
        <w:rPr>
          <w:spacing w:val="42"/>
        </w:rPr>
        <w:t xml:space="preserve"> </w:t>
      </w:r>
      <w:r>
        <w:t>какой?»;</w:t>
      </w:r>
      <w:r>
        <w:rPr>
          <w:spacing w:val="42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 сложные</w:t>
      </w:r>
      <w:r>
        <w:rPr>
          <w:spacing w:val="-2"/>
        </w:rPr>
        <w:t xml:space="preserve"> </w:t>
      </w:r>
      <w:r>
        <w:t>числительные;</w:t>
      </w:r>
    </w:p>
    <w:p w:rsidR="00644A77" w:rsidRDefault="00644A77">
      <w:pPr>
        <w:pStyle w:val="BodyText"/>
        <w:ind w:right="1576"/>
      </w:pPr>
      <w:r>
        <w:t>ставить логическое ударение, выделяя в устной речи одного из слов предложения;</w:t>
      </w:r>
      <w:r>
        <w:rPr>
          <w:spacing w:val="-57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правилам;</w:t>
      </w:r>
    </w:p>
    <w:p w:rsidR="00644A77" w:rsidRDefault="00644A77">
      <w:pPr>
        <w:pStyle w:val="BodyText"/>
        <w:spacing w:before="1"/>
        <w:ind w:right="695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 в корне слова; прописная буква в именах, отчествах, фамилиях людей, кличках</w:t>
      </w:r>
      <w:r>
        <w:rPr>
          <w:spacing w:val="1"/>
        </w:rPr>
        <w:t xml:space="preserve"> </w:t>
      </w:r>
      <w:r>
        <w:t>животных, географических названиях; слитное написание словообразующих окончаний с</w:t>
      </w:r>
      <w:r>
        <w:rPr>
          <w:spacing w:val="1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существительными, разделительный</w:t>
      </w:r>
      <w:r>
        <w:rPr>
          <w:spacing w:val="-2"/>
        </w:rPr>
        <w:t xml:space="preserve"> </w:t>
      </w:r>
      <w:r>
        <w:t>ь и ъ,</w:t>
      </w:r>
    </w:p>
    <w:p w:rsidR="00644A77" w:rsidRDefault="00644A77">
      <w:pPr>
        <w:pStyle w:val="BodyText"/>
        <w:ind w:right="691"/>
        <w:jc w:val="left"/>
      </w:pPr>
      <w:r>
        <w:t>слитное написание аффикса отрицания -ма, -мэ; перенос слов со строки на строку);</w:t>
      </w:r>
      <w:r>
        <w:rPr>
          <w:spacing w:val="1"/>
        </w:rPr>
        <w:t xml:space="preserve"> </w:t>
      </w:r>
      <w:r>
        <w:t>правильно</w:t>
      </w:r>
      <w:r>
        <w:rPr>
          <w:spacing w:val="50"/>
        </w:rPr>
        <w:t xml:space="preserve"> </w:t>
      </w:r>
      <w:r>
        <w:t>списывать</w:t>
      </w:r>
      <w:r>
        <w:rPr>
          <w:spacing w:val="52"/>
        </w:rPr>
        <w:t xml:space="preserve"> </w:t>
      </w:r>
      <w:r>
        <w:t>(без</w:t>
      </w:r>
      <w:r>
        <w:rPr>
          <w:spacing w:val="51"/>
        </w:rPr>
        <w:t xml:space="preserve"> </w:t>
      </w:r>
      <w:r>
        <w:t>пропусков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искажений</w:t>
      </w:r>
      <w:r>
        <w:rPr>
          <w:spacing w:val="51"/>
        </w:rPr>
        <w:t xml:space="preserve"> </w:t>
      </w:r>
      <w:r>
        <w:t>букв)</w:t>
      </w:r>
      <w:r>
        <w:rPr>
          <w:spacing w:val="49"/>
        </w:rPr>
        <w:t xml:space="preserve"> </w:t>
      </w:r>
      <w:r>
        <w:t>слова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предложения,</w:t>
      </w:r>
      <w:r>
        <w:rPr>
          <w:spacing w:val="50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 слов;</w:t>
      </w:r>
    </w:p>
    <w:p w:rsidR="00644A77" w:rsidRDefault="00644A77">
      <w:pPr>
        <w:pStyle w:val="BodyText"/>
        <w:ind w:right="690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 ошибки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правилам;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tabs>
          <w:tab w:val="left" w:pos="3013"/>
          <w:tab w:val="left" w:pos="4332"/>
          <w:tab w:val="left" w:pos="6439"/>
          <w:tab w:val="left" w:pos="7765"/>
          <w:tab w:val="left" w:pos="9034"/>
          <w:tab w:val="left" w:pos="10082"/>
        </w:tabs>
        <w:spacing w:before="73"/>
        <w:ind w:right="691"/>
        <w:jc w:val="left"/>
      </w:pPr>
      <w:r>
        <w:t>пользоваться</w:t>
      </w:r>
      <w:r>
        <w:tab/>
        <w:t>толковым,</w:t>
      </w:r>
      <w:r>
        <w:tab/>
        <w:t>орфографическим</w:t>
      </w:r>
      <w:r>
        <w:tab/>
        <w:t>словарями</w:t>
      </w:r>
      <w:r>
        <w:tab/>
        <w:t>учебника;</w:t>
      </w:r>
      <w:r>
        <w:tab/>
        <w:t>строить</w:t>
      </w:r>
      <w:r>
        <w:tab/>
        <w:t>устное</w:t>
      </w:r>
      <w:r>
        <w:rPr>
          <w:spacing w:val="-57"/>
        </w:rPr>
        <w:t xml:space="preserve"> </w:t>
      </w:r>
      <w:r>
        <w:t>диалогическое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монологическое</w:t>
      </w:r>
      <w:r>
        <w:rPr>
          <w:spacing w:val="11"/>
        </w:rPr>
        <w:t xml:space="preserve"> </w:t>
      </w:r>
      <w:r>
        <w:t>высказывания</w:t>
      </w:r>
      <w:r>
        <w:rPr>
          <w:spacing w:val="12"/>
        </w:rPr>
        <w:t xml:space="preserve"> </w:t>
      </w:r>
      <w:r>
        <w:t>(2-4</w:t>
      </w:r>
      <w:r>
        <w:rPr>
          <w:spacing w:val="13"/>
        </w:rPr>
        <w:t xml:space="preserve"> </w:t>
      </w:r>
      <w:r>
        <w:t>предложения</w:t>
      </w:r>
      <w:r>
        <w:rPr>
          <w:spacing w:val="1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определённую</w:t>
      </w:r>
      <w:r>
        <w:rPr>
          <w:spacing w:val="12"/>
        </w:rPr>
        <w:t xml:space="preserve"> </w:t>
      </w:r>
      <w:r>
        <w:t>тему,</w:t>
      </w:r>
      <w:r>
        <w:rPr>
          <w:spacing w:val="-57"/>
        </w:rPr>
        <w:t xml:space="preserve"> </w:t>
      </w:r>
      <w:r>
        <w:t>по наблюдениям) с соблюдением орфоэпических норм, правильной интонации;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2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перевода</w:t>
      </w:r>
      <w:r>
        <w:rPr>
          <w:spacing w:val="49"/>
        </w:rPr>
        <w:t xml:space="preserve"> </w:t>
      </w:r>
      <w:r>
        <w:t>русско-башкирский</w:t>
      </w:r>
      <w:r>
        <w:rPr>
          <w:spacing w:val="52"/>
        </w:rPr>
        <w:t xml:space="preserve"> </w:t>
      </w:r>
      <w:r>
        <w:t>словарь</w:t>
      </w:r>
      <w:r>
        <w:rPr>
          <w:spacing w:val="51"/>
        </w:rPr>
        <w:t xml:space="preserve"> </w:t>
      </w:r>
      <w:r>
        <w:t>учебника;</w:t>
      </w:r>
      <w:r>
        <w:rPr>
          <w:spacing w:val="50"/>
        </w:rPr>
        <w:t xml:space="preserve"> </w:t>
      </w:r>
      <w:r>
        <w:t>определять</w:t>
      </w:r>
      <w:r>
        <w:rPr>
          <w:spacing w:val="52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тексту или уточнение</w:t>
      </w:r>
      <w:r>
        <w:rPr>
          <w:spacing w:val="-1"/>
        </w:rPr>
        <w:t xml:space="preserve"> </w:t>
      </w:r>
      <w:r>
        <w:t>значения с</w:t>
      </w:r>
      <w:r>
        <w:rPr>
          <w:spacing w:val="-2"/>
        </w:rPr>
        <w:t xml:space="preserve"> </w:t>
      </w:r>
      <w:r>
        <w:t>помощью толкового</w:t>
      </w:r>
      <w:r>
        <w:rPr>
          <w:spacing w:val="-1"/>
        </w:rPr>
        <w:t xml:space="preserve"> </w:t>
      </w:r>
      <w:r>
        <w:t>словаря;</w:t>
      </w:r>
    </w:p>
    <w:p w:rsidR="00644A77" w:rsidRDefault="00644A77">
      <w:pPr>
        <w:pStyle w:val="BodyText"/>
        <w:spacing w:before="1"/>
        <w:ind w:right="691"/>
        <w:jc w:val="left"/>
      </w:pPr>
      <w:r>
        <w:t>формулировать</w:t>
      </w:r>
      <w:r>
        <w:rPr>
          <w:spacing w:val="8"/>
        </w:rPr>
        <w:t xml:space="preserve"> </w:t>
      </w:r>
      <w:r>
        <w:t>простые</w:t>
      </w:r>
      <w:r>
        <w:rPr>
          <w:spacing w:val="5"/>
        </w:rPr>
        <w:t xml:space="preserve"> </w:t>
      </w:r>
      <w:r>
        <w:t>выводы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прочитанного</w:t>
      </w:r>
      <w:r>
        <w:rPr>
          <w:spacing w:val="7"/>
        </w:rPr>
        <w:t xml:space="preserve"> </w:t>
      </w:r>
      <w:r>
        <w:t>(услышанного)</w:t>
      </w:r>
      <w:r>
        <w:rPr>
          <w:spacing w:val="6"/>
        </w:rPr>
        <w:t xml:space="preserve"> </w:t>
      </w:r>
      <w:r>
        <w:t>устно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(1-2 предложения);</w:t>
      </w:r>
    </w:p>
    <w:p w:rsidR="00644A77" w:rsidRDefault="00644A77">
      <w:pPr>
        <w:pStyle w:val="BodyText"/>
        <w:ind w:right="770"/>
        <w:jc w:val="left"/>
      </w:pP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вопросам;</w:t>
      </w:r>
    </w:p>
    <w:p w:rsidR="00644A77" w:rsidRDefault="00644A77">
      <w:pPr>
        <w:pStyle w:val="BodyText"/>
        <w:ind w:right="691"/>
        <w:jc w:val="left"/>
      </w:pPr>
      <w:r>
        <w:t>определять</w:t>
      </w:r>
      <w:r>
        <w:rPr>
          <w:spacing w:val="11"/>
        </w:rPr>
        <w:t xml:space="preserve"> </w:t>
      </w:r>
      <w:r>
        <w:t>типы</w:t>
      </w:r>
      <w:r>
        <w:rPr>
          <w:spacing w:val="10"/>
        </w:rPr>
        <w:t xml:space="preserve"> </w:t>
      </w:r>
      <w:r>
        <w:t>текстов:</w:t>
      </w:r>
      <w:r>
        <w:rPr>
          <w:spacing w:val="11"/>
        </w:rPr>
        <w:t xml:space="preserve"> </w:t>
      </w:r>
      <w:r>
        <w:t>описание,</w:t>
      </w:r>
      <w:r>
        <w:rPr>
          <w:spacing w:val="12"/>
        </w:rPr>
        <w:t xml:space="preserve"> </w:t>
      </w:r>
      <w:r>
        <w:t>повествование,</w:t>
      </w:r>
      <w:r>
        <w:rPr>
          <w:spacing w:val="11"/>
        </w:rPr>
        <w:t xml:space="preserve"> </w:t>
      </w:r>
      <w:r>
        <w:t>рассуждение,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(первичное</w:t>
      </w:r>
      <w:r>
        <w:rPr>
          <w:spacing w:val="-2"/>
        </w:rPr>
        <w:t xml:space="preserve"> </w:t>
      </w:r>
      <w:r>
        <w:t>ознакомление);</w:t>
      </w:r>
    </w:p>
    <w:p w:rsidR="00644A77" w:rsidRDefault="00644A77">
      <w:pPr>
        <w:pStyle w:val="BodyText"/>
        <w:ind w:right="693"/>
      </w:pPr>
      <w:r>
        <w:t>определять последовательность предложений в тексте; выражение в тексте законченной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разрозненных</w:t>
      </w:r>
      <w:r>
        <w:rPr>
          <w:spacing w:val="-57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6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644A77" w:rsidRDefault="00644A77">
      <w:pPr>
        <w:pStyle w:val="BodyText"/>
        <w:spacing w:before="1"/>
        <w:ind w:right="693"/>
      </w:pP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наблюдениям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вопросам;</w:t>
      </w:r>
    </w:p>
    <w:p w:rsidR="00644A77" w:rsidRDefault="00644A77">
      <w:pPr>
        <w:pStyle w:val="BodyText"/>
      </w:pP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уточнения;</w:t>
      </w:r>
    </w:p>
    <w:p w:rsidR="00644A77" w:rsidRDefault="00644A77">
      <w:pPr>
        <w:pStyle w:val="BodyText"/>
        <w:ind w:right="693"/>
      </w:pP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30-45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вопросов;</w:t>
      </w:r>
    </w:p>
    <w:p w:rsidR="00644A77" w:rsidRDefault="00644A77">
      <w:pPr>
        <w:pStyle w:val="BodyText"/>
        <w:ind w:right="698"/>
      </w:pPr>
      <w:r>
        <w:t>писать записку, поздравление и поздравительную открытку; объяснять своими 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изученных понятий;</w:t>
      </w:r>
      <w:r>
        <w:rPr>
          <w:spacing w:val="-1"/>
        </w:rPr>
        <w:t xml:space="preserve"> </w:t>
      </w:r>
      <w:r>
        <w:t>использовать изученные</w:t>
      </w:r>
      <w:r>
        <w:rPr>
          <w:spacing w:val="-3"/>
        </w:rPr>
        <w:t xml:space="preserve"> </w:t>
      </w:r>
      <w:r>
        <w:t>понятия;</w:t>
      </w:r>
    </w:p>
    <w:p w:rsidR="00644A77" w:rsidRDefault="00644A77">
      <w:pPr>
        <w:pStyle w:val="BodyText"/>
        <w:ind w:right="691"/>
        <w:jc w:val="left"/>
      </w:pPr>
      <w:r>
        <w:t>вести разговор (начать, поддержать, закончить разговор, привлечь внимание и другие);</w:t>
      </w:r>
      <w:r>
        <w:rPr>
          <w:spacing w:val="1"/>
        </w:rPr>
        <w:t xml:space="preserve"> </w:t>
      </w:r>
      <w:r>
        <w:t>вести</w:t>
      </w:r>
      <w:r>
        <w:rPr>
          <w:spacing w:val="30"/>
        </w:rPr>
        <w:t xml:space="preserve"> </w:t>
      </w:r>
      <w:r>
        <w:t>диалог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соблюдением</w:t>
      </w:r>
      <w:r>
        <w:rPr>
          <w:spacing w:val="28"/>
        </w:rPr>
        <w:t xml:space="preserve"> </w:t>
      </w:r>
      <w:r>
        <w:t>норм</w:t>
      </w:r>
      <w:r>
        <w:rPr>
          <w:spacing w:val="28"/>
        </w:rPr>
        <w:t xml:space="preserve"> </w:t>
      </w:r>
      <w:r>
        <w:t>речевого</w:t>
      </w:r>
      <w:r>
        <w:rPr>
          <w:spacing w:val="30"/>
        </w:rPr>
        <w:t xml:space="preserve"> </w:t>
      </w:r>
      <w:r>
        <w:t>этикета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орфоэпических</w:t>
      </w:r>
      <w:r>
        <w:rPr>
          <w:spacing w:val="28"/>
        </w:rPr>
        <w:t xml:space="preserve"> </w:t>
      </w:r>
      <w:r>
        <w:t>норм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учебного и бытового общения;</w:t>
      </w:r>
    </w:p>
    <w:p w:rsidR="00644A77" w:rsidRDefault="00644A77">
      <w:pPr>
        <w:pStyle w:val="BodyText"/>
        <w:ind w:right="691"/>
        <w:jc w:val="left"/>
      </w:pPr>
      <w:r>
        <w:t>договариваться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59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общему</w:t>
      </w:r>
      <w:r>
        <w:rPr>
          <w:spacing w:val="60"/>
        </w:rPr>
        <w:t xml:space="preserve"> </w:t>
      </w:r>
      <w:r>
        <w:t>решению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 групповой работы;</w:t>
      </w:r>
    </w:p>
    <w:p w:rsidR="00644A77" w:rsidRDefault="00644A77">
      <w:pPr>
        <w:pStyle w:val="BodyText"/>
        <w:ind w:right="691"/>
        <w:jc w:val="left"/>
      </w:pPr>
      <w:r>
        <w:t>составлять устный рассказ по репродукции картины, по личным наблюдениям и вопросам.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 в</w:t>
      </w:r>
      <w:r>
        <w:rPr>
          <w:spacing w:val="-1"/>
        </w:rPr>
        <w:t xml:space="preserve"> </w:t>
      </w:r>
      <w:r>
        <w:t>3 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6"/>
      </w:pP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башкирским</w:t>
      </w:r>
      <w:r>
        <w:rPr>
          <w:spacing w:val="-2"/>
        </w:rPr>
        <w:t xml:space="preserve"> </w:t>
      </w:r>
      <w:r>
        <w:t>сказкам;</w:t>
      </w:r>
    </w:p>
    <w:p w:rsidR="00644A77" w:rsidRDefault="00644A77">
      <w:pPr>
        <w:pStyle w:val="BodyText"/>
        <w:ind w:right="696"/>
      </w:pPr>
      <w:r>
        <w:t>характеризовать, сравнивать, классифицировать звуки башкирского языка вне слова и в</w:t>
      </w:r>
      <w:r>
        <w:rPr>
          <w:spacing w:val="1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по заданным</w:t>
      </w:r>
      <w:r>
        <w:rPr>
          <w:spacing w:val="-2"/>
        </w:rPr>
        <w:t xml:space="preserve"> </w:t>
      </w:r>
      <w:r>
        <w:t>параметрам;</w:t>
      </w:r>
    </w:p>
    <w:p w:rsidR="00644A77" w:rsidRDefault="00644A77">
      <w:pPr>
        <w:pStyle w:val="BodyText"/>
        <w:ind w:right="693"/>
      </w:pPr>
      <w:r>
        <w:t>производить звуко-буквенный анализ слова (в словах с орфограммами; без транскрипции);</w:t>
      </w:r>
      <w:r>
        <w:rPr>
          <w:spacing w:val="-57"/>
        </w:rPr>
        <w:t xml:space="preserve"> </w:t>
      </w:r>
      <w:r>
        <w:t>определять функцию разделительных мягкого и твердого знаков в словах; 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8"/>
        </w:rPr>
        <w:t xml:space="preserve"> </w:t>
      </w:r>
      <w:r>
        <w:t>звукового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буквенного</w:t>
      </w:r>
      <w:r>
        <w:rPr>
          <w:spacing w:val="9"/>
        </w:rPr>
        <w:t xml:space="preserve"> </w:t>
      </w:r>
      <w:r>
        <w:t>состава,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функций</w:t>
      </w:r>
      <w:r>
        <w:rPr>
          <w:spacing w:val="8"/>
        </w:rPr>
        <w:t xml:space="preserve"> </w:t>
      </w:r>
      <w:r>
        <w:t>букв</w:t>
      </w:r>
      <w:r>
        <w:rPr>
          <w:spacing w:val="10"/>
        </w:rPr>
        <w:t xml:space="preserve"> </w:t>
      </w:r>
      <w:r>
        <w:t>е,</w:t>
      </w:r>
      <w:r>
        <w:rPr>
          <w:spacing w:val="9"/>
        </w:rPr>
        <w:t xml:space="preserve"> </w:t>
      </w:r>
      <w:r>
        <w:t>ё,</w:t>
      </w:r>
      <w:r>
        <w:rPr>
          <w:spacing w:val="9"/>
        </w:rPr>
        <w:t xml:space="preserve"> </w:t>
      </w:r>
      <w:r>
        <w:t>ю,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разделительными ь,</w:t>
      </w:r>
      <w:r>
        <w:rPr>
          <w:spacing w:val="-3"/>
        </w:rPr>
        <w:t xml:space="preserve"> </w:t>
      </w:r>
      <w:r>
        <w:t>ъ;</w:t>
      </w:r>
    </w:p>
    <w:p w:rsidR="00644A77" w:rsidRDefault="00644A77">
      <w:pPr>
        <w:pStyle w:val="BodyText"/>
        <w:spacing w:before="1"/>
        <w:ind w:right="695"/>
      </w:pP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использовать алфавит при работе со словарями, справочниками, каталогами; различать</w:t>
      </w:r>
      <w:r>
        <w:rPr>
          <w:spacing w:val="1"/>
        </w:rPr>
        <w:t xml:space="preserve"> </w:t>
      </w:r>
      <w:r>
        <w:t>однокоренные слова и формы одного и того же слова; различать однокоренные слова и</w:t>
      </w:r>
      <w:r>
        <w:rPr>
          <w:spacing w:val="1"/>
        </w:rPr>
        <w:t xml:space="preserve"> </w:t>
      </w:r>
      <w:r>
        <w:t>слова с омонимичными корнями (без называния термина); различать однокоренные слова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синонимы;</w:t>
      </w:r>
    </w:p>
    <w:p w:rsidR="00644A77" w:rsidRDefault="00644A77">
      <w:pPr>
        <w:pStyle w:val="BodyText"/>
        <w:ind w:right="692"/>
      </w:pPr>
      <w:r>
        <w:t>выявлять случаи употребления синонимов и антонимов; подбирать синонимы и антонимы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разных частей речи</w:t>
      </w:r>
      <w:r>
        <w:rPr>
          <w:spacing w:val="-1"/>
        </w:rPr>
        <w:t xml:space="preserve"> </w:t>
      </w:r>
      <w:r>
        <w:t>и устаревшим</w:t>
      </w:r>
      <w:r>
        <w:rPr>
          <w:spacing w:val="-1"/>
        </w:rPr>
        <w:t xml:space="preserve"> </w:t>
      </w:r>
      <w:r>
        <w:t>словам;</w:t>
      </w:r>
    </w:p>
    <w:p w:rsidR="00644A77" w:rsidRDefault="00644A77">
      <w:pPr>
        <w:pStyle w:val="BodyText"/>
        <w:ind w:right="691"/>
        <w:jc w:val="left"/>
      </w:pPr>
      <w:r>
        <w:t>распознавать слова, употребленные в прямом и переносном значении (простые случаи);</w:t>
      </w:r>
      <w:r>
        <w:rPr>
          <w:spacing w:val="1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  <w:r>
        <w:rPr>
          <w:spacing w:val="3"/>
        </w:rPr>
        <w:t xml:space="preserve"> </w:t>
      </w:r>
      <w:r>
        <w:t>выделять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словах</w:t>
      </w:r>
      <w:r>
        <w:rPr>
          <w:spacing w:val="5"/>
        </w:rPr>
        <w:t xml:space="preserve"> </w:t>
      </w:r>
      <w:r>
        <w:t>корень</w:t>
      </w:r>
      <w:r>
        <w:rPr>
          <w:spacing w:val="4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слове</w:t>
      </w:r>
      <w:r>
        <w:rPr>
          <w:spacing w:val="54"/>
        </w:rPr>
        <w:t xml:space="preserve"> </w:t>
      </w:r>
      <w:r>
        <w:t>окончание</w:t>
      </w:r>
      <w:r>
        <w:rPr>
          <w:spacing w:val="5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изменяемая</w:t>
      </w:r>
      <w:r>
        <w:rPr>
          <w:spacing w:val="52"/>
        </w:rPr>
        <w:t xml:space="preserve"> </w:t>
      </w:r>
      <w:r>
        <w:t>часть</w:t>
      </w:r>
      <w:r>
        <w:rPr>
          <w:spacing w:val="53"/>
        </w:rPr>
        <w:t xml:space="preserve"> </w:t>
      </w:r>
      <w:r>
        <w:t>слова;</w:t>
      </w:r>
      <w:r>
        <w:rPr>
          <w:spacing w:val="53"/>
        </w:rPr>
        <w:t xml:space="preserve"> </w:t>
      </w:r>
      <w:r>
        <w:t>распознавать</w:t>
      </w:r>
      <w:r>
        <w:rPr>
          <w:spacing w:val="54"/>
        </w:rPr>
        <w:t xml:space="preserve"> </w:t>
      </w:r>
      <w:r>
        <w:t>имена</w:t>
      </w:r>
      <w:r>
        <w:rPr>
          <w:spacing w:val="51"/>
        </w:rPr>
        <w:t xml:space="preserve"> </w:t>
      </w:r>
      <w:r>
        <w:t>существительные;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определять грамматические признаки имён существительных: число, падеж; склонять 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существительные;</w:t>
      </w:r>
    </w:p>
    <w:p w:rsidR="00644A77" w:rsidRDefault="00644A77">
      <w:pPr>
        <w:pStyle w:val="BodyText"/>
        <w:spacing w:before="1"/>
        <w:ind w:right="694"/>
      </w:pPr>
      <w:r>
        <w:t>различать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различать</w:t>
      </w:r>
      <w:r>
        <w:rPr>
          <w:spacing w:val="61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неодушевленные;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57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качественные и относительные прилагательные (без терминов), степени сравнения имён</w:t>
      </w:r>
      <w:r>
        <w:rPr>
          <w:spacing w:val="1"/>
        </w:rPr>
        <w:t xml:space="preserve"> </w:t>
      </w:r>
      <w:r>
        <w:t>прилагательных;</w:t>
      </w:r>
    </w:p>
    <w:p w:rsidR="00644A77" w:rsidRDefault="00644A77">
      <w:pPr>
        <w:pStyle w:val="BodyText"/>
        <w:ind w:right="697"/>
      </w:pPr>
      <w:r>
        <w:t>производить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отрицания;</w:t>
      </w:r>
    </w:p>
    <w:p w:rsidR="00644A77" w:rsidRDefault="00644A77">
      <w:pPr>
        <w:pStyle w:val="BodyText"/>
      </w:pPr>
      <w:r>
        <w:t>ставить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глаголу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единственном</w:t>
      </w:r>
      <w:r>
        <w:rPr>
          <w:spacing w:val="-4"/>
        </w:rPr>
        <w:t xml:space="preserve"> </w:t>
      </w:r>
      <w:r>
        <w:t>числе;</w:t>
      </w:r>
    </w:p>
    <w:p w:rsidR="00644A77" w:rsidRDefault="00644A77">
      <w:pPr>
        <w:pStyle w:val="BodyText"/>
        <w:tabs>
          <w:tab w:val="left" w:pos="2641"/>
          <w:tab w:val="left" w:pos="3178"/>
          <w:tab w:val="left" w:pos="4099"/>
          <w:tab w:val="left" w:pos="4516"/>
          <w:tab w:val="left" w:pos="5536"/>
          <w:tab w:val="left" w:pos="7402"/>
          <w:tab w:val="left" w:pos="8357"/>
          <w:tab w:val="left" w:pos="9477"/>
        </w:tabs>
        <w:ind w:right="697"/>
        <w:jc w:val="left"/>
      </w:pPr>
      <w:r>
        <w:t>задавать вопросы к глаголу настоящего и прошедшего времени во множественном числе;</w:t>
      </w:r>
      <w:r>
        <w:rPr>
          <w:spacing w:val="1"/>
        </w:rPr>
        <w:t xml:space="preserve"> </w:t>
      </w:r>
      <w:r>
        <w:t>изменять</w:t>
      </w:r>
      <w:r>
        <w:tab/>
        <w:t>по</w:t>
      </w:r>
      <w:r>
        <w:tab/>
        <w:t>лицам</w:t>
      </w:r>
      <w:r>
        <w:tab/>
        <w:t>и</w:t>
      </w:r>
      <w:r>
        <w:tab/>
        <w:t>числам</w:t>
      </w:r>
      <w:r>
        <w:tab/>
        <w:t>отрицательную</w:t>
      </w:r>
      <w:r>
        <w:tab/>
        <w:t>форму</w:t>
      </w:r>
      <w:r>
        <w:tab/>
        <w:t>глагола;</w:t>
      </w:r>
      <w:r>
        <w:tab/>
      </w:r>
      <w:r>
        <w:rPr>
          <w:spacing w:val="-1"/>
        </w:rPr>
        <w:t>производить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глагола;</w:t>
      </w:r>
    </w:p>
    <w:p w:rsidR="00644A77" w:rsidRDefault="00644A77">
      <w:pPr>
        <w:pStyle w:val="BodyText"/>
        <w:spacing w:before="1"/>
        <w:ind w:right="691"/>
        <w:jc w:val="left"/>
      </w:pPr>
      <w:r>
        <w:t>распознавать</w:t>
      </w:r>
      <w:r>
        <w:rPr>
          <w:spacing w:val="28"/>
        </w:rPr>
        <w:t xml:space="preserve"> </w:t>
      </w:r>
      <w:r>
        <w:t>личные</w:t>
      </w:r>
      <w:r>
        <w:rPr>
          <w:spacing w:val="22"/>
        </w:rPr>
        <w:t xml:space="preserve"> </w:t>
      </w:r>
      <w:r>
        <w:t>местоимения</w:t>
      </w:r>
      <w:r>
        <w:rPr>
          <w:spacing w:val="26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форме);</w:t>
      </w:r>
      <w:r>
        <w:rPr>
          <w:spacing w:val="26"/>
        </w:rPr>
        <w:t xml:space="preserve"> </w:t>
      </w:r>
      <w:r>
        <w:t>определять</w:t>
      </w:r>
      <w:r>
        <w:rPr>
          <w:spacing w:val="27"/>
        </w:rPr>
        <w:t xml:space="preserve"> </w:t>
      </w:r>
      <w:r>
        <w:t>падеж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местоимений;</w:t>
      </w:r>
    </w:p>
    <w:p w:rsidR="00644A77" w:rsidRDefault="00644A77">
      <w:pPr>
        <w:pStyle w:val="BodyText"/>
        <w:tabs>
          <w:tab w:val="left" w:pos="2910"/>
          <w:tab w:val="left" w:pos="4951"/>
          <w:tab w:val="left" w:pos="6812"/>
          <w:tab w:val="left" w:pos="10002"/>
        </w:tabs>
        <w:ind w:right="695"/>
        <w:jc w:val="left"/>
      </w:pPr>
      <w:r>
        <w:t>производить</w:t>
      </w:r>
      <w:r>
        <w:tab/>
        <w:t>морфологический</w:t>
      </w:r>
      <w:r>
        <w:tab/>
        <w:t xml:space="preserve">разбор  </w:t>
      </w:r>
      <w:r>
        <w:rPr>
          <w:spacing w:val="16"/>
        </w:rPr>
        <w:t xml:space="preserve"> </w:t>
      </w:r>
      <w:r>
        <w:t>личных</w:t>
      </w:r>
      <w:r>
        <w:tab/>
        <w:t xml:space="preserve">местоимений;  </w:t>
      </w:r>
      <w:r>
        <w:rPr>
          <w:spacing w:val="14"/>
        </w:rPr>
        <w:t xml:space="preserve"> </w:t>
      </w:r>
      <w:r>
        <w:t>использовать</w:t>
      </w:r>
      <w:r>
        <w:tab/>
        <w:t>личные</w:t>
      </w:r>
      <w:r>
        <w:rPr>
          <w:spacing w:val="-5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для устранения</w:t>
      </w:r>
      <w:r>
        <w:rPr>
          <w:spacing w:val="-3"/>
        </w:rPr>
        <w:t xml:space="preserve"> </w:t>
      </w:r>
      <w:r>
        <w:t>неоправданных 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644A77" w:rsidRDefault="00644A77">
      <w:pPr>
        <w:pStyle w:val="BodyText"/>
        <w:ind w:right="691"/>
        <w:jc w:val="left"/>
      </w:pPr>
      <w:r>
        <w:t>распознавать</w:t>
      </w:r>
      <w:r>
        <w:rPr>
          <w:spacing w:val="16"/>
        </w:rPr>
        <w:t xml:space="preserve"> </w:t>
      </w:r>
      <w:r>
        <w:t>имя</w:t>
      </w:r>
      <w:r>
        <w:rPr>
          <w:spacing w:val="14"/>
        </w:rPr>
        <w:t xml:space="preserve"> </w:t>
      </w:r>
      <w:r>
        <w:t>числительное;</w:t>
      </w:r>
      <w:r>
        <w:rPr>
          <w:spacing w:val="14"/>
        </w:rPr>
        <w:t xml:space="preserve"> </w:t>
      </w:r>
      <w:r>
        <w:t>определять</w:t>
      </w:r>
      <w:r>
        <w:rPr>
          <w:spacing w:val="13"/>
        </w:rPr>
        <w:t xml:space="preserve"> </w:t>
      </w:r>
      <w:r>
        <w:t>количественные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порядковые</w:t>
      </w:r>
      <w:r>
        <w:rPr>
          <w:spacing w:val="14"/>
        </w:rPr>
        <w:t xml:space="preserve"> </w:t>
      </w:r>
      <w:r>
        <w:t>числительные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падежи</w:t>
      </w:r>
      <w:r>
        <w:rPr>
          <w:spacing w:val="-2"/>
        </w:rPr>
        <w:t xml:space="preserve"> </w:t>
      </w:r>
      <w:r>
        <w:t>и ставить</w:t>
      </w:r>
      <w:r>
        <w:rPr>
          <w:spacing w:val="1"/>
        </w:rPr>
        <w:t xml:space="preserve"> </w:t>
      </w:r>
      <w:r>
        <w:t>вопросы;</w:t>
      </w:r>
    </w:p>
    <w:p w:rsidR="00644A77" w:rsidRDefault="00644A77">
      <w:pPr>
        <w:pStyle w:val="BodyText"/>
        <w:jc w:val="left"/>
      </w:pPr>
      <w:r>
        <w:t>ставить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падежам</w:t>
      </w:r>
      <w:r>
        <w:rPr>
          <w:spacing w:val="-2"/>
        </w:rPr>
        <w:t xml:space="preserve"> </w:t>
      </w:r>
      <w:r>
        <w:t>числительного;</w:t>
      </w:r>
    </w:p>
    <w:p w:rsidR="00644A77" w:rsidRDefault="00644A77">
      <w:pPr>
        <w:pStyle w:val="BodyText"/>
        <w:ind w:right="1615"/>
        <w:jc w:val="left"/>
      </w:pPr>
      <w:r>
        <w:t>определять вид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 распространенные</w:t>
      </w:r>
      <w:r>
        <w:rPr>
          <w:spacing w:val="-3"/>
        </w:rPr>
        <w:t xml:space="preserve"> </w:t>
      </w:r>
      <w:r>
        <w:t>и нераспространенные</w:t>
      </w:r>
      <w:r>
        <w:rPr>
          <w:spacing w:val="-3"/>
        </w:rPr>
        <w:t xml:space="preserve"> </w:t>
      </w:r>
      <w:r>
        <w:t>предложения;</w:t>
      </w:r>
    </w:p>
    <w:p w:rsidR="00644A77" w:rsidRDefault="00644A77">
      <w:pPr>
        <w:pStyle w:val="BodyText"/>
        <w:jc w:val="left"/>
      </w:pPr>
      <w:r>
        <w:t>наблюдать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союзов;</w:t>
      </w:r>
    </w:p>
    <w:p w:rsidR="00644A77" w:rsidRDefault="00644A77">
      <w:pPr>
        <w:pStyle w:val="BodyText"/>
        <w:ind w:right="691"/>
        <w:jc w:val="left"/>
      </w:pPr>
      <w:r>
        <w:t>чередовать</w:t>
      </w:r>
      <w:r>
        <w:rPr>
          <w:spacing w:val="17"/>
        </w:rPr>
        <w:t xml:space="preserve"> </w:t>
      </w:r>
      <w:r>
        <w:t>согласные</w:t>
      </w:r>
      <w:r>
        <w:rPr>
          <w:spacing w:val="16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[тс],</w:t>
      </w:r>
      <w:r>
        <w:rPr>
          <w:spacing w:val="14"/>
        </w:rPr>
        <w:t xml:space="preserve"> </w:t>
      </w:r>
      <w:r>
        <w:t>[к],</w:t>
      </w:r>
      <w:r>
        <w:rPr>
          <w:spacing w:val="15"/>
        </w:rPr>
        <w:t xml:space="preserve"> </w:t>
      </w:r>
      <w:r>
        <w:t>[п]</w:t>
      </w:r>
      <w:r>
        <w:rPr>
          <w:spacing w:val="15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звуками</w:t>
      </w:r>
      <w:r>
        <w:rPr>
          <w:spacing w:val="16"/>
        </w:rPr>
        <w:t xml:space="preserve"> </w:t>
      </w:r>
      <w:r>
        <w:t>[г],</w:t>
      </w:r>
      <w:r>
        <w:rPr>
          <w:spacing w:val="14"/>
        </w:rPr>
        <w:t xml:space="preserve"> </w:t>
      </w:r>
      <w:r>
        <w:t>[г],</w:t>
      </w:r>
      <w:r>
        <w:rPr>
          <w:spacing w:val="14"/>
        </w:rPr>
        <w:t xml:space="preserve"> </w:t>
      </w:r>
      <w:r>
        <w:t>[б]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конце</w:t>
      </w:r>
      <w:r>
        <w:rPr>
          <w:spacing w:val="21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присоединении</w:t>
      </w:r>
      <w:r>
        <w:rPr>
          <w:spacing w:val="-1"/>
        </w:rPr>
        <w:t xml:space="preserve"> </w:t>
      </w:r>
      <w:r>
        <w:t>окончаний:</w:t>
      </w:r>
      <w:r>
        <w:rPr>
          <w:spacing w:val="-1"/>
        </w:rPr>
        <w:t xml:space="preserve"> </w:t>
      </w:r>
      <w:r>
        <w:t>жалах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жалагым;</w:t>
      </w:r>
      <w:r>
        <w:rPr>
          <w:spacing w:val="1"/>
        </w:rPr>
        <w:t xml:space="preserve"> </w:t>
      </w:r>
      <w:r>
        <w:t>керэк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керэгем;</w:t>
      </w:r>
      <w:r>
        <w:rPr>
          <w:spacing w:val="-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китабым;</w:t>
      </w:r>
    </w:p>
    <w:p w:rsidR="00644A77" w:rsidRDefault="00644A77">
      <w:pPr>
        <w:pStyle w:val="BodyText"/>
        <w:jc w:val="left"/>
      </w:pP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слова-обращения;</w:t>
      </w:r>
    </w:p>
    <w:p w:rsidR="00644A77" w:rsidRDefault="00644A77">
      <w:pPr>
        <w:pStyle w:val="BodyText"/>
        <w:ind w:right="1845"/>
        <w:jc w:val="left"/>
      </w:pPr>
      <w:r>
        <w:t>находить место орфограммы в слове и между словами по изученным правилам;</w:t>
      </w:r>
      <w:r>
        <w:rPr>
          <w:spacing w:val="-58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списывать слова,</w:t>
      </w:r>
      <w:r>
        <w:rPr>
          <w:spacing w:val="-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 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70 слов;</w:t>
      </w:r>
    </w:p>
    <w:p w:rsidR="00644A77" w:rsidRDefault="00644A77">
      <w:pPr>
        <w:pStyle w:val="BodyText"/>
        <w:ind w:right="691"/>
        <w:jc w:val="left"/>
      </w:pPr>
      <w:r>
        <w:t>писать</w:t>
      </w:r>
      <w:r>
        <w:rPr>
          <w:spacing w:val="13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диктовку</w:t>
      </w:r>
      <w:r>
        <w:rPr>
          <w:spacing w:val="9"/>
        </w:rPr>
        <w:t xml:space="preserve"> </w:t>
      </w:r>
      <w:r>
        <w:t>тексты</w:t>
      </w:r>
      <w:r>
        <w:rPr>
          <w:spacing w:val="11"/>
        </w:rPr>
        <w:t xml:space="preserve"> </w:t>
      </w:r>
      <w:r>
        <w:t>объёмом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65</w:t>
      </w:r>
      <w:r>
        <w:rPr>
          <w:spacing w:val="14"/>
        </w:rPr>
        <w:t xml:space="preserve"> </w:t>
      </w:r>
      <w:r>
        <w:t>слов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11"/>
        </w:rPr>
        <w:t xml:space="preserve"> </w:t>
      </w:r>
      <w:r>
        <w:t>изученных</w:t>
      </w:r>
      <w:r>
        <w:rPr>
          <w:spacing w:val="11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правописания;</w:t>
      </w:r>
    </w:p>
    <w:p w:rsidR="00644A77" w:rsidRDefault="00644A77">
      <w:pPr>
        <w:pStyle w:val="BodyText"/>
        <w:jc w:val="left"/>
      </w:pP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изученным</w:t>
      </w:r>
      <w:r>
        <w:rPr>
          <w:spacing w:val="-6"/>
        </w:rPr>
        <w:t xml:space="preserve"> </w:t>
      </w:r>
      <w:r>
        <w:t>правилам;</w:t>
      </w:r>
    </w:p>
    <w:p w:rsidR="00644A77" w:rsidRDefault="00644A77">
      <w:pPr>
        <w:pStyle w:val="BodyText"/>
        <w:ind w:right="1041"/>
        <w:jc w:val="left"/>
      </w:pPr>
      <w:r>
        <w:t>использовать орфографический словарь для определения (уточнения) написания слова;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информацию;</w:t>
      </w:r>
    </w:p>
    <w:p w:rsidR="00644A77" w:rsidRDefault="00644A77">
      <w:pPr>
        <w:pStyle w:val="BodyText"/>
        <w:ind w:right="691"/>
        <w:jc w:val="left"/>
      </w:pPr>
      <w:r>
        <w:t>формулировать</w:t>
      </w:r>
      <w:r>
        <w:rPr>
          <w:spacing w:val="3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 на</w:t>
      </w:r>
      <w:r>
        <w:rPr>
          <w:spacing w:val="1"/>
        </w:rPr>
        <w:t xml:space="preserve"> </w:t>
      </w:r>
      <w:r>
        <w:t>основе прочитанной</w:t>
      </w:r>
      <w:r>
        <w:rPr>
          <w:spacing w:val="3"/>
        </w:rPr>
        <w:t xml:space="preserve"> </w:t>
      </w:r>
      <w:r>
        <w:t>(услышанной) информации</w:t>
      </w:r>
      <w:r>
        <w:rPr>
          <w:spacing w:val="3"/>
        </w:rPr>
        <w:t xml:space="preserve"> </w:t>
      </w:r>
      <w:r>
        <w:t>устно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 (1-2 предложения);</w:t>
      </w:r>
    </w:p>
    <w:p w:rsidR="00644A77" w:rsidRDefault="00644A77">
      <w:pPr>
        <w:pStyle w:val="BodyText"/>
        <w:spacing w:before="1"/>
        <w:ind w:right="688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 тему, по наблюдениям) с соблюдением орфоэпических норм, 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 приглашение, просьбу, извинение, благодарность, отказ, с 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644A77" w:rsidRDefault="00644A77">
      <w:pPr>
        <w:pStyle w:val="BodyText"/>
        <w:ind w:right="696"/>
      </w:pPr>
      <w:r>
        <w:t>писать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отзывы,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объявления;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 в тексте (с помощью личных местоимений, синонимов, союзов: Ьэм (и),</w:t>
      </w:r>
      <w:r>
        <w:rPr>
          <w:spacing w:val="1"/>
        </w:rPr>
        <w:t xml:space="preserve"> </w:t>
      </w:r>
      <w:r>
        <w:t>лэкин</w:t>
      </w:r>
      <w:r>
        <w:rPr>
          <w:spacing w:val="1"/>
        </w:rPr>
        <w:t xml:space="preserve"> </w:t>
      </w:r>
      <w:r>
        <w:t>(но); определять ключевые слова в тексте; определять</w:t>
      </w:r>
      <w:r>
        <w:rPr>
          <w:spacing w:val="1"/>
        </w:rPr>
        <w:t xml:space="preserve"> </w:t>
      </w:r>
      <w:r>
        <w:t>тему и</w:t>
      </w:r>
      <w:r>
        <w:rPr>
          <w:spacing w:val="1"/>
        </w:rPr>
        <w:t xml:space="preserve"> </w:t>
      </w:r>
      <w:r>
        <w:t>основную мысль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(закрепление); озаглавливать</w:t>
      </w:r>
      <w:r>
        <w:rPr>
          <w:spacing w:val="1"/>
        </w:rPr>
        <w:t xml:space="preserve"> </w:t>
      </w:r>
      <w:r>
        <w:t>текст;</w:t>
      </w:r>
    </w:p>
    <w:p w:rsidR="00644A77" w:rsidRDefault="00644A77">
      <w:pPr>
        <w:pStyle w:val="BodyText"/>
        <w:ind w:right="697"/>
      </w:pPr>
      <w:r>
        <w:t>выявлять части текста (абзацы) и отражать с помощью ключевых слов или предложений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смысловое содержание;</w:t>
      </w:r>
    </w:p>
    <w:p w:rsidR="00644A77" w:rsidRDefault="00644A77">
      <w:pPr>
        <w:pStyle w:val="BodyText"/>
        <w:ind w:right="695"/>
      </w:pPr>
      <w:r>
        <w:t>составлять план текста, создавать по нему текст и корректировать текст; писать подробное</w:t>
      </w:r>
      <w:r>
        <w:rPr>
          <w:spacing w:val="-57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заданному,</w:t>
      </w:r>
      <w:r>
        <w:rPr>
          <w:spacing w:val="1"/>
        </w:rPr>
        <w:t xml:space="preserve"> </w:t>
      </w:r>
      <w:r>
        <w:t>коллективно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1"/>
        </w:rPr>
        <w:t xml:space="preserve"> </w:t>
      </w:r>
      <w:r>
        <w:t>плану;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понятия;</w:t>
      </w:r>
    </w:p>
    <w:p w:rsidR="00644A77" w:rsidRDefault="00644A77">
      <w:pPr>
        <w:pStyle w:val="BodyText"/>
        <w:spacing w:before="1"/>
      </w:pPr>
      <w:r>
        <w:t>уточнять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словаря;</w:t>
      </w:r>
    </w:p>
    <w:p w:rsidR="00644A77" w:rsidRDefault="00644A77">
      <w:pPr>
        <w:pStyle w:val="BodyText"/>
        <w:ind w:right="692"/>
      </w:pPr>
      <w:r>
        <w:t>ставить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соединенными</w:t>
      </w:r>
      <w:r>
        <w:rPr>
          <w:spacing w:val="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 без союзов;</w:t>
      </w:r>
      <w:r>
        <w:rPr>
          <w:spacing w:val="-3"/>
        </w:rPr>
        <w:t xml:space="preserve"> </w:t>
      </w:r>
      <w:r>
        <w:t>запятую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слова-обращения.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2"/>
      </w:pPr>
      <w:r>
        <w:t>изучать, сравнивать информацию на разных языках, используя возможности 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духовно¬нравственными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нашей страны;</w:t>
      </w:r>
    </w:p>
    <w:p w:rsidR="00644A77" w:rsidRDefault="00644A77">
      <w:pPr>
        <w:pStyle w:val="BodyText"/>
        <w:ind w:right="690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наблюдении,</w:t>
      </w:r>
      <w:r>
        <w:rPr>
          <w:spacing w:val="1"/>
        </w:rPr>
        <w:t xml:space="preserve"> </w:t>
      </w:r>
      <w:r>
        <w:t>анализе,</w:t>
      </w:r>
      <w:r>
        <w:rPr>
          <w:spacing w:val="1"/>
        </w:rPr>
        <w:t xml:space="preserve"> </w:t>
      </w:r>
      <w:r>
        <w:t>лингвистическом</w:t>
      </w:r>
      <w:r>
        <w:rPr>
          <w:spacing w:val="-2"/>
        </w:rPr>
        <w:t xml:space="preserve"> </w:t>
      </w:r>
      <w:r>
        <w:t>эксперименте, мини-исследовании,</w:t>
      </w:r>
      <w:r>
        <w:rPr>
          <w:spacing w:val="-1"/>
        </w:rPr>
        <w:t xml:space="preserve"> </w:t>
      </w:r>
      <w:r>
        <w:t>проекте;</w:t>
      </w:r>
    </w:p>
    <w:p w:rsidR="00644A77" w:rsidRDefault="00644A77">
      <w:pPr>
        <w:pStyle w:val="BodyText"/>
        <w:ind w:right="690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Башкортостан;</w:t>
      </w:r>
    </w:p>
    <w:p w:rsidR="00644A77" w:rsidRDefault="00644A77">
      <w:pPr>
        <w:pStyle w:val="BodyText"/>
        <w:spacing w:before="1"/>
        <w:ind w:right="691"/>
        <w:jc w:val="left"/>
      </w:pPr>
      <w:r>
        <w:t>осознавать устную и письменную речь как важный показатель общей культуры человека;</w:t>
      </w:r>
      <w:r>
        <w:rPr>
          <w:spacing w:val="1"/>
        </w:rPr>
        <w:t xml:space="preserve"> </w:t>
      </w:r>
      <w:r>
        <w:t>давать</w:t>
      </w:r>
      <w:r>
        <w:rPr>
          <w:spacing w:val="41"/>
        </w:rPr>
        <w:t xml:space="preserve"> </w:t>
      </w:r>
      <w:r>
        <w:t>характеристику,</w:t>
      </w:r>
      <w:r>
        <w:rPr>
          <w:spacing w:val="39"/>
        </w:rPr>
        <w:t xml:space="preserve"> </w:t>
      </w:r>
      <w:r>
        <w:t>сравнение,</w:t>
      </w:r>
      <w:r>
        <w:rPr>
          <w:spacing w:val="39"/>
        </w:rPr>
        <w:t xml:space="preserve"> </w:t>
      </w:r>
      <w:r>
        <w:t>классификацию</w:t>
      </w:r>
      <w:r>
        <w:rPr>
          <w:spacing w:val="40"/>
        </w:rPr>
        <w:t xml:space="preserve"> </w:t>
      </w:r>
      <w:r>
        <w:t>звукам</w:t>
      </w:r>
      <w:r>
        <w:rPr>
          <w:spacing w:val="38"/>
        </w:rPr>
        <w:t xml:space="preserve"> </w:t>
      </w:r>
      <w:r>
        <w:t>вне</w:t>
      </w:r>
      <w:r>
        <w:rPr>
          <w:spacing w:val="38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слове</w:t>
      </w:r>
      <w:r>
        <w:rPr>
          <w:spacing w:val="3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параметрам;</w:t>
      </w:r>
    </w:p>
    <w:p w:rsidR="00644A77" w:rsidRDefault="00644A77">
      <w:pPr>
        <w:pStyle w:val="BodyText"/>
        <w:ind w:right="691"/>
        <w:jc w:val="left"/>
      </w:pPr>
      <w:r>
        <w:t>соблюдать нормы произношения звуков и сочетаний звуков башкирского языка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орфоэпические</w:t>
      </w:r>
      <w:r>
        <w:rPr>
          <w:spacing w:val="35"/>
        </w:rPr>
        <w:t xml:space="preserve"> </w:t>
      </w:r>
      <w:r>
        <w:t>словари</w:t>
      </w:r>
      <w:r>
        <w:rPr>
          <w:spacing w:val="37"/>
        </w:rPr>
        <w:t xml:space="preserve"> </w:t>
      </w:r>
      <w:r>
        <w:t>башкирского</w:t>
      </w:r>
      <w:r>
        <w:rPr>
          <w:spacing w:val="36"/>
        </w:rPr>
        <w:t xml:space="preserve"> </w:t>
      </w:r>
      <w:r>
        <w:t>языка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определении</w:t>
      </w:r>
      <w:r>
        <w:rPr>
          <w:spacing w:val="35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слов;</w:t>
      </w:r>
    </w:p>
    <w:p w:rsidR="00644A77" w:rsidRDefault="00644A77">
      <w:pPr>
        <w:pStyle w:val="BodyText"/>
        <w:jc w:val="left"/>
      </w:pP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синонимы,</w:t>
      </w:r>
      <w:r>
        <w:rPr>
          <w:spacing w:val="-3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устаревшие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случаи);</w:t>
      </w:r>
    </w:p>
    <w:p w:rsidR="00644A77" w:rsidRDefault="00644A77">
      <w:pPr>
        <w:pStyle w:val="BodyText"/>
        <w:ind w:right="685"/>
        <w:jc w:val="left"/>
      </w:pPr>
      <w:r>
        <w:t>наблюдать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фразеологизмов</w:t>
      </w:r>
      <w:r>
        <w:rPr>
          <w:spacing w:val="11"/>
        </w:rPr>
        <w:t xml:space="preserve"> </w:t>
      </w:r>
      <w:r>
        <w:t>(простые</w:t>
      </w:r>
      <w:r>
        <w:rPr>
          <w:spacing w:val="10"/>
        </w:rPr>
        <w:t xml:space="preserve"> </w:t>
      </w:r>
      <w:r>
        <w:t>случаи);</w:t>
      </w:r>
      <w:r>
        <w:rPr>
          <w:spacing w:val="12"/>
        </w:rPr>
        <w:t xml:space="preserve"> </w:t>
      </w:r>
      <w:r>
        <w:t>проводить</w:t>
      </w:r>
      <w:r>
        <w:rPr>
          <w:spacing w:val="12"/>
        </w:rPr>
        <w:t xml:space="preserve"> </w:t>
      </w:r>
      <w:r>
        <w:t>звуко-</w:t>
      </w:r>
      <w:r>
        <w:rPr>
          <w:spacing w:val="-57"/>
        </w:rPr>
        <w:t xml:space="preserve"> </w:t>
      </w:r>
      <w:r>
        <w:t>буквенный разбор слов (в соответствии с предложенным в учебнике алгоритмом);</w:t>
      </w:r>
      <w:r>
        <w:rPr>
          <w:spacing w:val="1"/>
        </w:rPr>
        <w:t xml:space="preserve"> </w:t>
      </w:r>
      <w:r>
        <w:t>подбирать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предложенным</w:t>
      </w:r>
      <w:r>
        <w:rPr>
          <w:spacing w:val="24"/>
        </w:rPr>
        <w:t xml:space="preserve"> </w:t>
      </w:r>
      <w:r>
        <w:t>словам</w:t>
      </w:r>
      <w:r>
        <w:rPr>
          <w:spacing w:val="24"/>
        </w:rPr>
        <w:t xml:space="preserve"> </w:t>
      </w:r>
      <w:r>
        <w:t>синонимы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антонимы;</w:t>
      </w:r>
      <w:r>
        <w:rPr>
          <w:spacing w:val="25"/>
        </w:rPr>
        <w:t xml:space="preserve"> </w:t>
      </w:r>
      <w:r>
        <w:t>выявлять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 уточнение,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контексту;</w:t>
      </w:r>
    </w:p>
    <w:p w:rsidR="00644A77" w:rsidRDefault="00644A77">
      <w:pPr>
        <w:pStyle w:val="BodyText"/>
        <w:ind w:right="691"/>
        <w:jc w:val="left"/>
      </w:pPr>
      <w:r>
        <w:t>определять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изменяющие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окончаний;</w:t>
      </w:r>
    </w:p>
    <w:p w:rsidR="00644A77" w:rsidRDefault="00644A77">
      <w:pPr>
        <w:pStyle w:val="BodyText"/>
        <w:ind w:right="691"/>
        <w:jc w:val="left"/>
      </w:pPr>
      <w:r>
        <w:t>проводить</w:t>
      </w:r>
      <w:r>
        <w:rPr>
          <w:spacing w:val="51"/>
        </w:rPr>
        <w:t xml:space="preserve"> </w:t>
      </w:r>
      <w:r>
        <w:t>разбор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составу</w:t>
      </w:r>
      <w:r>
        <w:rPr>
          <w:spacing w:val="50"/>
        </w:rPr>
        <w:t xml:space="preserve"> </w:t>
      </w:r>
      <w:r>
        <w:t>слов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однозначно</w:t>
      </w:r>
      <w:r>
        <w:rPr>
          <w:spacing w:val="51"/>
        </w:rPr>
        <w:t xml:space="preserve"> </w:t>
      </w:r>
      <w:r>
        <w:t>выделяемыми</w:t>
      </w:r>
      <w:r>
        <w:rPr>
          <w:spacing w:val="52"/>
        </w:rPr>
        <w:t xml:space="preserve"> </w:t>
      </w:r>
      <w:r>
        <w:t>морфемами;</w:t>
      </w:r>
      <w:r>
        <w:rPr>
          <w:spacing w:val="52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схему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соотносить 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схемой;</w:t>
      </w:r>
    </w:p>
    <w:p w:rsidR="00644A77" w:rsidRDefault="00644A77">
      <w:pPr>
        <w:pStyle w:val="BodyText"/>
        <w:ind w:right="688"/>
        <w:jc w:val="left"/>
      </w:pPr>
      <w:r>
        <w:t>устанавливать принадлежность слова к определенной части речи (в объёме изученного) по</w:t>
      </w:r>
      <w:r>
        <w:rPr>
          <w:spacing w:val="-57"/>
        </w:rPr>
        <w:t xml:space="preserve"> </w:t>
      </w:r>
      <w:r>
        <w:t>комплексу</w:t>
      </w:r>
      <w:r>
        <w:rPr>
          <w:spacing w:val="-1"/>
        </w:rPr>
        <w:t xml:space="preserve"> </w:t>
      </w:r>
      <w:r>
        <w:t>освоенных грамматических признаков;</w:t>
      </w:r>
    </w:p>
    <w:p w:rsidR="00644A77" w:rsidRDefault="00644A77">
      <w:pPr>
        <w:pStyle w:val="BodyText"/>
        <w:tabs>
          <w:tab w:val="left" w:pos="2725"/>
          <w:tab w:val="left" w:pos="3595"/>
          <w:tab w:val="left" w:pos="5677"/>
          <w:tab w:val="left" w:pos="7297"/>
          <w:tab w:val="left" w:pos="9309"/>
          <w:tab w:val="left" w:pos="9770"/>
        </w:tabs>
        <w:ind w:right="689"/>
        <w:jc w:val="left"/>
      </w:pPr>
      <w:r>
        <w:t>определять грамматические признаки имён существительных: склонение, число, падеж;</w:t>
      </w:r>
      <w:r>
        <w:rPr>
          <w:spacing w:val="1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разбор</w:t>
      </w:r>
      <w:r>
        <w:rPr>
          <w:spacing w:val="40"/>
        </w:rPr>
        <w:t xml:space="preserve"> </w:t>
      </w:r>
      <w:r>
        <w:t>имени</w:t>
      </w:r>
      <w:r>
        <w:rPr>
          <w:spacing w:val="41"/>
        </w:rPr>
        <w:t xml:space="preserve"> </w:t>
      </w:r>
      <w:r>
        <w:t>существительного</w:t>
      </w:r>
      <w:r>
        <w:rPr>
          <w:spacing w:val="38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части</w:t>
      </w:r>
      <w:r>
        <w:rPr>
          <w:spacing w:val="41"/>
        </w:rPr>
        <w:t xml:space="preserve"> </w:t>
      </w:r>
      <w:r>
        <w:t>речи;</w:t>
      </w:r>
      <w:r>
        <w:rPr>
          <w:spacing w:val="47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-57"/>
        </w:rPr>
        <w:t xml:space="preserve"> </w:t>
      </w:r>
      <w:r>
        <w:t>признаки</w:t>
      </w:r>
      <w:r>
        <w:tab/>
        <w:t>имён</w:t>
      </w:r>
      <w:r>
        <w:tab/>
        <w:t>прилагательных:</w:t>
      </w:r>
      <w:r>
        <w:tab/>
        <w:t>образование</w:t>
      </w:r>
      <w:r>
        <w:tab/>
        <w:t>прилагательных</w:t>
      </w:r>
      <w:r>
        <w:tab/>
        <w:t>с</w:t>
      </w:r>
      <w:r>
        <w:tab/>
        <w:t>помощью</w:t>
      </w:r>
      <w:r>
        <w:rPr>
          <w:spacing w:val="-57"/>
        </w:rPr>
        <w:t xml:space="preserve"> </w:t>
      </w:r>
      <w:r>
        <w:t>словообразующих</w:t>
      </w:r>
      <w:r>
        <w:rPr>
          <w:spacing w:val="52"/>
        </w:rPr>
        <w:t xml:space="preserve"> </w:t>
      </w:r>
      <w:r>
        <w:t>окончаний,</w:t>
      </w:r>
      <w:r>
        <w:rPr>
          <w:spacing w:val="53"/>
        </w:rPr>
        <w:t xml:space="preserve"> </w:t>
      </w:r>
      <w:r>
        <w:t>разряды</w:t>
      </w:r>
      <w:r>
        <w:rPr>
          <w:spacing w:val="53"/>
        </w:rPr>
        <w:t xml:space="preserve"> </w:t>
      </w:r>
      <w:r>
        <w:t>(качественные,</w:t>
      </w:r>
      <w:r>
        <w:rPr>
          <w:spacing w:val="53"/>
        </w:rPr>
        <w:t xml:space="preserve"> </w:t>
      </w:r>
      <w:r>
        <w:t>относительные)</w:t>
      </w:r>
      <w:r>
        <w:rPr>
          <w:spacing w:val="52"/>
        </w:rPr>
        <w:t xml:space="preserve"> </w:t>
      </w:r>
      <w:r>
        <w:t>прилагательных;</w:t>
      </w:r>
      <w:r>
        <w:rPr>
          <w:spacing w:val="-57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 прилагательных; находить неопределенную</w:t>
      </w:r>
      <w:r>
        <w:rPr>
          <w:spacing w:val="1"/>
        </w:rPr>
        <w:t xml:space="preserve"> </w:t>
      </w:r>
      <w:r>
        <w:t>форму глагола;</w:t>
      </w:r>
      <w:r>
        <w:rPr>
          <w:spacing w:val="1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изъявительное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повелительное</w:t>
      </w:r>
      <w:r>
        <w:rPr>
          <w:spacing w:val="7"/>
        </w:rPr>
        <w:t xml:space="preserve"> </w:t>
      </w:r>
      <w:r>
        <w:t>наклонения</w:t>
      </w:r>
      <w:r>
        <w:rPr>
          <w:spacing w:val="8"/>
        </w:rPr>
        <w:t xml:space="preserve"> </w:t>
      </w:r>
      <w:r>
        <w:t>глагола;</w:t>
      </w:r>
      <w:r>
        <w:rPr>
          <w:spacing w:val="9"/>
        </w:rPr>
        <w:t xml:space="preserve"> </w:t>
      </w:r>
      <w:r>
        <w:t>задавать</w:t>
      </w:r>
      <w:r>
        <w:rPr>
          <w:spacing w:val="10"/>
        </w:rPr>
        <w:t xml:space="preserve"> </w:t>
      </w:r>
      <w:r>
        <w:t>вопросы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формам</w:t>
      </w:r>
      <w:r>
        <w:rPr>
          <w:spacing w:val="-57"/>
        </w:rPr>
        <w:t xml:space="preserve"> </w:t>
      </w:r>
      <w:r>
        <w:t>прошедшего</w:t>
      </w:r>
      <w:r>
        <w:rPr>
          <w:spacing w:val="37"/>
        </w:rPr>
        <w:t xml:space="preserve"> </w:t>
      </w:r>
      <w:r>
        <w:t>времени</w:t>
      </w:r>
      <w:r>
        <w:rPr>
          <w:spacing w:val="38"/>
        </w:rPr>
        <w:t xml:space="preserve"> </w:t>
      </w:r>
      <w:r>
        <w:t>изъявительного</w:t>
      </w:r>
      <w:r>
        <w:rPr>
          <w:spacing w:val="37"/>
        </w:rPr>
        <w:t xml:space="preserve"> </w:t>
      </w:r>
      <w:r>
        <w:t>наклонения</w:t>
      </w:r>
      <w:r>
        <w:rPr>
          <w:spacing w:val="37"/>
        </w:rPr>
        <w:t xml:space="preserve"> </w:t>
      </w:r>
      <w:r>
        <w:t>(«нимэ</w:t>
      </w:r>
      <w:r>
        <w:rPr>
          <w:spacing w:val="37"/>
        </w:rPr>
        <w:t xml:space="preserve"> </w:t>
      </w:r>
      <w:r>
        <w:t>эшлэне?»</w:t>
      </w:r>
      <w:r>
        <w:rPr>
          <w:spacing w:val="37"/>
        </w:rPr>
        <w:t xml:space="preserve"> </w:t>
      </w:r>
      <w:r>
        <w:t>(«что</w:t>
      </w:r>
      <w:r>
        <w:rPr>
          <w:spacing w:val="38"/>
        </w:rPr>
        <w:t xml:space="preserve"> </w:t>
      </w:r>
      <w:r>
        <w:t>сделал?»),</w:t>
      </w:r>
      <w:r>
        <w:rPr>
          <w:spacing w:val="-57"/>
        </w:rPr>
        <w:t xml:space="preserve"> </w:t>
      </w:r>
      <w:r>
        <w:t>настоящего</w:t>
      </w:r>
      <w:r>
        <w:rPr>
          <w:spacing w:val="18"/>
        </w:rPr>
        <w:t xml:space="preserve"> </w:t>
      </w:r>
      <w:r>
        <w:t>времени</w:t>
      </w:r>
      <w:r>
        <w:rPr>
          <w:spacing w:val="19"/>
        </w:rPr>
        <w:t xml:space="preserve"> </w:t>
      </w:r>
      <w:r>
        <w:t>(«нимэ</w:t>
      </w:r>
      <w:r>
        <w:rPr>
          <w:spacing w:val="19"/>
        </w:rPr>
        <w:t xml:space="preserve"> </w:t>
      </w:r>
      <w:r>
        <w:t>эшлэй?»</w:t>
      </w:r>
      <w:r>
        <w:rPr>
          <w:spacing w:val="18"/>
        </w:rPr>
        <w:t xml:space="preserve"> </w:t>
      </w:r>
      <w:r>
        <w:t>(«что</w:t>
      </w:r>
      <w:r>
        <w:rPr>
          <w:spacing w:val="20"/>
        </w:rPr>
        <w:t xml:space="preserve"> </w:t>
      </w:r>
      <w:r>
        <w:t>делает?»),</w:t>
      </w:r>
      <w:r>
        <w:rPr>
          <w:spacing w:val="18"/>
        </w:rPr>
        <w:t xml:space="preserve"> </w:t>
      </w:r>
      <w:r>
        <w:t>будущего</w:t>
      </w:r>
      <w:r>
        <w:rPr>
          <w:spacing w:val="21"/>
        </w:rPr>
        <w:t xml:space="preserve"> </w:t>
      </w:r>
      <w:r>
        <w:t>времени</w:t>
      </w:r>
      <w:r>
        <w:rPr>
          <w:spacing w:val="19"/>
        </w:rPr>
        <w:t xml:space="preserve"> </w:t>
      </w:r>
      <w:r>
        <w:t>(«нимэ</w:t>
      </w:r>
      <w:r>
        <w:rPr>
          <w:spacing w:val="19"/>
        </w:rPr>
        <w:t xml:space="preserve"> </w:t>
      </w:r>
      <w:r>
        <w:t>эшлэр?»</w:t>
      </w:r>
      <w:r>
        <w:rPr>
          <w:spacing w:val="-57"/>
        </w:rPr>
        <w:t xml:space="preserve"> </w:t>
      </w:r>
      <w:r>
        <w:t>(«что</w:t>
      </w:r>
      <w:r>
        <w:rPr>
          <w:spacing w:val="-1"/>
        </w:rPr>
        <w:t xml:space="preserve"> </w:t>
      </w:r>
      <w:r>
        <w:t>сделает?»), глагола;</w:t>
      </w:r>
    </w:p>
    <w:p w:rsidR="00644A77" w:rsidRDefault="00644A77">
      <w:pPr>
        <w:pStyle w:val="BodyText"/>
        <w:spacing w:before="1"/>
        <w:ind w:right="691"/>
        <w:jc w:val="left"/>
      </w:pPr>
      <w:r>
        <w:t>определять</w:t>
      </w:r>
      <w:r>
        <w:rPr>
          <w:spacing w:val="55"/>
        </w:rPr>
        <w:t xml:space="preserve"> </w:t>
      </w:r>
      <w:r>
        <w:t>повелительное</w:t>
      </w:r>
      <w:r>
        <w:rPr>
          <w:spacing w:val="53"/>
        </w:rPr>
        <w:t xml:space="preserve"> </w:t>
      </w:r>
      <w:r>
        <w:t>наклонение</w:t>
      </w:r>
      <w:r>
        <w:rPr>
          <w:spacing w:val="53"/>
        </w:rPr>
        <w:t xml:space="preserve"> </w:t>
      </w:r>
      <w:r>
        <w:t>глагола</w:t>
      </w:r>
      <w:r>
        <w:rPr>
          <w:spacing w:val="53"/>
        </w:rPr>
        <w:t xml:space="preserve"> </w:t>
      </w:r>
      <w:r>
        <w:t>(тор</w:t>
      </w:r>
      <w:r>
        <w:rPr>
          <w:spacing w:val="54"/>
        </w:rPr>
        <w:t xml:space="preserve"> </w:t>
      </w:r>
      <w:r>
        <w:t>(встань),</w:t>
      </w:r>
      <w:r>
        <w:rPr>
          <w:spacing w:val="54"/>
        </w:rPr>
        <w:t xml:space="preserve"> </w:t>
      </w:r>
      <w:r>
        <w:t>ултыр</w:t>
      </w:r>
      <w:r>
        <w:rPr>
          <w:spacing w:val="53"/>
        </w:rPr>
        <w:t xml:space="preserve"> </w:t>
      </w:r>
      <w:r>
        <w:t>(садись)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ставить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 нему («нимэ</w:t>
      </w:r>
      <w:r>
        <w:rPr>
          <w:spacing w:val="-1"/>
        </w:rPr>
        <w:t xml:space="preserve"> </w:t>
      </w:r>
      <w:r>
        <w:t>эшлэ?» («что</w:t>
      </w:r>
      <w:r>
        <w:rPr>
          <w:spacing w:val="-1"/>
        </w:rPr>
        <w:t xml:space="preserve"> </w:t>
      </w:r>
      <w:r>
        <w:t>ты должен сделать?»);</w:t>
      </w:r>
    </w:p>
    <w:p w:rsidR="00644A77" w:rsidRDefault="00644A77">
      <w:pPr>
        <w:pStyle w:val="BodyText"/>
        <w:jc w:val="left"/>
      </w:pPr>
      <w:r>
        <w:t>определять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числах;</w:t>
      </w:r>
    </w:p>
    <w:p w:rsidR="00644A77" w:rsidRDefault="00644A77">
      <w:pPr>
        <w:pStyle w:val="BodyText"/>
        <w:ind w:right="691"/>
        <w:jc w:val="left"/>
      </w:pPr>
      <w:r>
        <w:t>определять</w:t>
      </w:r>
      <w:r>
        <w:rPr>
          <w:spacing w:val="33"/>
        </w:rPr>
        <w:t xml:space="preserve"> </w:t>
      </w:r>
      <w:r>
        <w:t>грамматические</w:t>
      </w:r>
      <w:r>
        <w:rPr>
          <w:spacing w:val="35"/>
        </w:rPr>
        <w:t xml:space="preserve"> </w:t>
      </w:r>
      <w:r>
        <w:t>признаки</w:t>
      </w:r>
      <w:r>
        <w:rPr>
          <w:spacing w:val="34"/>
        </w:rPr>
        <w:t xml:space="preserve"> </w:t>
      </w:r>
      <w:r>
        <w:t>глаголов:</w:t>
      </w:r>
      <w:r>
        <w:rPr>
          <w:spacing w:val="34"/>
        </w:rPr>
        <w:t xml:space="preserve"> </w:t>
      </w:r>
      <w:r>
        <w:t>спряжение,</w:t>
      </w:r>
      <w:r>
        <w:rPr>
          <w:spacing w:val="34"/>
        </w:rPr>
        <w:t xml:space="preserve"> </w:t>
      </w:r>
      <w:r>
        <w:t>время,</w:t>
      </w:r>
      <w:r>
        <w:rPr>
          <w:spacing w:val="33"/>
        </w:rPr>
        <w:t xml:space="preserve"> </w:t>
      </w:r>
      <w:r>
        <w:t>лицо</w:t>
      </w:r>
      <w:r>
        <w:rPr>
          <w:spacing w:val="34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настоящем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будущем</w:t>
      </w:r>
      <w:r>
        <w:rPr>
          <w:spacing w:val="-3"/>
        </w:rPr>
        <w:t xml:space="preserve"> </w:t>
      </w:r>
      <w:r>
        <w:t>времени);</w:t>
      </w:r>
    </w:p>
    <w:p w:rsidR="00644A77" w:rsidRDefault="00644A77">
      <w:pPr>
        <w:pStyle w:val="BodyText"/>
        <w:ind w:right="691"/>
        <w:jc w:val="left"/>
      </w:pPr>
      <w:r>
        <w:t>изменять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лицам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числам</w:t>
      </w:r>
      <w:r>
        <w:rPr>
          <w:spacing w:val="-3"/>
        </w:rPr>
        <w:t xml:space="preserve"> </w:t>
      </w:r>
      <w:r>
        <w:t>(спрягать);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 глагола</w:t>
      </w:r>
      <w:r>
        <w:rPr>
          <w:spacing w:val="-2"/>
        </w:rPr>
        <w:t xml:space="preserve"> </w:t>
      </w:r>
      <w:r>
        <w:t>как части</w:t>
      </w:r>
      <w:r>
        <w:rPr>
          <w:spacing w:val="1"/>
        </w:rPr>
        <w:t xml:space="preserve"> </w:t>
      </w:r>
      <w:r>
        <w:t>речи;</w:t>
      </w:r>
    </w:p>
    <w:p w:rsidR="00644A77" w:rsidRDefault="00644A77">
      <w:pPr>
        <w:pStyle w:val="BodyText"/>
        <w:ind w:right="3697"/>
        <w:jc w:val="left"/>
      </w:pPr>
      <w:r>
        <w:t>определять синтаксическую функцию числительных;</w:t>
      </w:r>
      <w:r>
        <w:rPr>
          <w:spacing w:val="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числительных;</w:t>
      </w:r>
    </w:p>
    <w:p w:rsidR="00644A77" w:rsidRDefault="00644A77">
      <w:pPr>
        <w:pStyle w:val="BodyText"/>
        <w:ind w:right="739"/>
        <w:jc w:val="left"/>
      </w:pPr>
      <w:r>
        <w:t>находить наречие, определять значение, ставить вопросы, объяснять употребление в речи;</w:t>
      </w:r>
      <w:r>
        <w:rPr>
          <w:spacing w:val="-57"/>
        </w:rPr>
        <w:t xml:space="preserve"> </w:t>
      </w:r>
      <w:r>
        <w:t>различать союзы в</w:t>
      </w:r>
      <w:r>
        <w:rPr>
          <w:spacing w:val="-1"/>
        </w:rPr>
        <w:t xml:space="preserve"> </w:t>
      </w:r>
      <w:r>
        <w:t>простых и</w:t>
      </w:r>
      <w:r>
        <w:rPr>
          <w:spacing w:val="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предложениях;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лицо,</w:t>
      </w:r>
      <w:r>
        <w:rPr>
          <w:spacing w:val="-57"/>
        </w:rPr>
        <w:t xml:space="preserve"> </w:t>
      </w:r>
      <w:r>
        <w:t>число;</w:t>
      </w:r>
    </w:p>
    <w:p w:rsidR="00644A77" w:rsidRDefault="00644A77">
      <w:pPr>
        <w:pStyle w:val="BodyText"/>
        <w:spacing w:before="1"/>
        <w:ind w:right="835"/>
        <w:jc w:val="left"/>
      </w:pPr>
      <w:r>
        <w:t>использовать личные местоимения для устранения неоправданных повторов в тексте;</w:t>
      </w:r>
      <w:r>
        <w:rPr>
          <w:spacing w:val="1"/>
        </w:rPr>
        <w:t xml:space="preserve"> </w:t>
      </w:r>
      <w:r>
        <w:t>различать вопросительные местоимения; местоимения образа действия, времени и места;</w:t>
      </w:r>
      <w:r>
        <w:rPr>
          <w:spacing w:val="-57"/>
        </w:rPr>
        <w:t xml:space="preserve"> </w:t>
      </w:r>
      <w:r>
        <w:t>различать предложение, словосочетание</w:t>
      </w:r>
      <w:r>
        <w:rPr>
          <w:spacing w:val="-1"/>
        </w:rPr>
        <w:t xml:space="preserve"> </w:t>
      </w:r>
      <w:r>
        <w:t>и слово;</w:t>
      </w:r>
    </w:p>
    <w:p w:rsidR="00644A77" w:rsidRDefault="00644A77">
      <w:pPr>
        <w:pStyle w:val="BodyText"/>
        <w:ind w:right="1288"/>
        <w:jc w:val="left"/>
      </w:pPr>
      <w:r>
        <w:t>классифицировать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различать распространенные</w:t>
      </w:r>
      <w:r>
        <w:rPr>
          <w:spacing w:val="-2"/>
        </w:rPr>
        <w:t xml:space="preserve"> </w:t>
      </w:r>
      <w:r>
        <w:t>и нераспространенные</w:t>
      </w:r>
      <w:r>
        <w:rPr>
          <w:spacing w:val="-3"/>
        </w:rPr>
        <w:t xml:space="preserve"> </w:t>
      </w:r>
      <w:r>
        <w:t>предложения;</w:t>
      </w:r>
    </w:p>
    <w:p w:rsidR="00644A77" w:rsidRDefault="00644A77">
      <w:pPr>
        <w:pStyle w:val="BodyText"/>
        <w:ind w:right="696"/>
      </w:pPr>
      <w:r>
        <w:t>различать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дополнение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обозначаемых</w:t>
      </w:r>
      <w:r>
        <w:rPr>
          <w:spacing w:val="-1"/>
        </w:rPr>
        <w:t xml:space="preserve"> </w:t>
      </w:r>
      <w:r>
        <w:t>ими значений;</w:t>
      </w:r>
    </w:p>
    <w:p w:rsidR="00644A77" w:rsidRDefault="00644A77">
      <w:pPr>
        <w:pStyle w:val="BodyText"/>
        <w:tabs>
          <w:tab w:val="left" w:pos="2996"/>
          <w:tab w:val="left" w:pos="4584"/>
          <w:tab w:val="left" w:pos="4922"/>
          <w:tab w:val="left" w:pos="6577"/>
          <w:tab w:val="left" w:pos="7618"/>
          <w:tab w:val="left" w:pos="7738"/>
          <w:tab w:val="left" w:pos="9074"/>
          <w:tab w:val="left" w:pos="10663"/>
        </w:tabs>
        <w:ind w:right="691"/>
        <w:jc w:val="left"/>
      </w:pPr>
      <w:r>
        <w:t>распознавать</w:t>
      </w:r>
      <w:r>
        <w:tab/>
        <w:t>предложения</w:t>
      </w:r>
      <w:r>
        <w:tab/>
        <w:t>с</w:t>
      </w:r>
      <w:r>
        <w:tab/>
        <w:t>однородными</w:t>
      </w:r>
      <w:r>
        <w:tab/>
        <w:t>членами;</w:t>
      </w:r>
      <w:r>
        <w:tab/>
      </w:r>
      <w:r>
        <w:tab/>
        <w:t>составлять</w:t>
      </w:r>
      <w:r>
        <w:tab/>
        <w:t>предложения</w:t>
      </w:r>
      <w:r>
        <w:tab/>
        <w:t>с</w:t>
      </w:r>
      <w:r>
        <w:rPr>
          <w:spacing w:val="-57"/>
        </w:rPr>
        <w:t xml:space="preserve"> </w:t>
      </w:r>
      <w:r>
        <w:t>однородными членами; использовать предложения с однородными членами в речи;</w:t>
      </w:r>
      <w:r>
        <w:rPr>
          <w:spacing w:val="1"/>
        </w:rPr>
        <w:t xml:space="preserve"> </w:t>
      </w:r>
      <w:r>
        <w:t>разграничивать</w:t>
      </w:r>
      <w:r>
        <w:rPr>
          <w:spacing w:val="35"/>
        </w:rPr>
        <w:t xml:space="preserve"> </w:t>
      </w:r>
      <w:r>
        <w:t>простые</w:t>
      </w:r>
      <w:r>
        <w:rPr>
          <w:spacing w:val="35"/>
        </w:rPr>
        <w:t xml:space="preserve"> </w:t>
      </w:r>
      <w:r>
        <w:t>распространенные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сложные</w:t>
      </w:r>
      <w:r>
        <w:rPr>
          <w:spacing w:val="34"/>
        </w:rPr>
        <w:t xml:space="preserve"> </w:t>
      </w:r>
      <w:r>
        <w:t>предложения,</w:t>
      </w:r>
      <w:r>
        <w:rPr>
          <w:spacing w:val="33"/>
        </w:rPr>
        <w:t xml:space="preserve"> </w:t>
      </w:r>
      <w:r>
        <w:t>состоящие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 xml:space="preserve">простых  </w:t>
      </w:r>
      <w:r>
        <w:rPr>
          <w:spacing w:val="15"/>
        </w:rPr>
        <w:t xml:space="preserve"> </w:t>
      </w:r>
      <w:r>
        <w:t xml:space="preserve">(сложносочиненные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бессоюзные  </w:t>
      </w:r>
      <w:r>
        <w:rPr>
          <w:spacing w:val="15"/>
        </w:rPr>
        <w:t xml:space="preserve"> </w:t>
      </w:r>
      <w:r>
        <w:t>сложные</w:t>
      </w:r>
      <w:r>
        <w:tab/>
        <w:t>предложения</w:t>
      </w:r>
      <w:r>
        <w:rPr>
          <w:spacing w:val="15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называния</w:t>
      </w:r>
      <w:r>
        <w:rPr>
          <w:spacing w:val="-57"/>
        </w:rPr>
        <w:t xml:space="preserve"> </w:t>
      </w:r>
      <w:r>
        <w:t>терминов);</w:t>
      </w:r>
    </w:p>
    <w:p w:rsidR="00644A77" w:rsidRDefault="00644A77">
      <w:pPr>
        <w:pStyle w:val="BodyText"/>
        <w:spacing w:before="1"/>
        <w:ind w:right="695"/>
      </w:pP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</w:p>
    <w:p w:rsidR="00644A77" w:rsidRDefault="00644A77">
      <w:pPr>
        <w:pStyle w:val="BodyText"/>
        <w:ind w:right="695"/>
      </w:pPr>
      <w:r>
        <w:t>производить</w:t>
      </w:r>
      <w:r>
        <w:rPr>
          <w:spacing w:val="19"/>
        </w:rPr>
        <w:t xml:space="preserve"> </w:t>
      </w:r>
      <w:r>
        <w:t>синтаксический</w:t>
      </w:r>
      <w:r>
        <w:rPr>
          <w:spacing w:val="19"/>
        </w:rPr>
        <w:t xml:space="preserve"> </w:t>
      </w:r>
      <w:r>
        <w:t>разбор</w:t>
      </w:r>
      <w:r>
        <w:rPr>
          <w:spacing w:val="18"/>
        </w:rPr>
        <w:t xml:space="preserve"> </w:t>
      </w:r>
      <w:r>
        <w:t>простого</w:t>
      </w:r>
      <w:r>
        <w:rPr>
          <w:spacing w:val="17"/>
        </w:rPr>
        <w:t xml:space="preserve"> </w:t>
      </w:r>
      <w:r>
        <w:t>предложения;</w:t>
      </w:r>
      <w:r>
        <w:rPr>
          <w:spacing w:val="16"/>
        </w:rPr>
        <w:t xml:space="preserve"> </w:t>
      </w:r>
      <w:r>
        <w:t>находить</w:t>
      </w:r>
      <w:r>
        <w:rPr>
          <w:spacing w:val="17"/>
        </w:rPr>
        <w:t xml:space="preserve"> </w:t>
      </w:r>
      <w:r>
        <w:t>место</w:t>
      </w:r>
      <w:r>
        <w:rPr>
          <w:spacing w:val="19"/>
        </w:rPr>
        <w:t xml:space="preserve"> </w:t>
      </w:r>
      <w:r>
        <w:t>орфограммы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и между</w:t>
      </w:r>
      <w:r>
        <w:rPr>
          <w:spacing w:val="2"/>
        </w:rPr>
        <w:t xml:space="preserve"> </w:t>
      </w:r>
      <w:r>
        <w:t>словами по</w:t>
      </w:r>
      <w:r>
        <w:rPr>
          <w:spacing w:val="-1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правилам;</w:t>
      </w:r>
    </w:p>
    <w:p w:rsidR="00644A77" w:rsidRDefault="00644A77">
      <w:pPr>
        <w:pStyle w:val="BodyText"/>
        <w:ind w:right="691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письма);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списывать тексты объёмом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85 слов;</w:t>
      </w:r>
    </w:p>
    <w:p w:rsidR="00644A77" w:rsidRDefault="00644A77">
      <w:pPr>
        <w:pStyle w:val="BodyText"/>
        <w:ind w:right="697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644A77" w:rsidRDefault="00644A77">
      <w:pPr>
        <w:pStyle w:val="BodyText"/>
        <w:ind w:right="697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правилам;</w:t>
      </w:r>
    </w:p>
    <w:p w:rsidR="00644A77" w:rsidRDefault="00644A77">
      <w:pPr>
        <w:pStyle w:val="BodyText"/>
        <w:ind w:right="697"/>
      </w:pPr>
      <w:r>
        <w:t>осознавать ситуацию общения (с какой целью, с кем, где происходит общение); выбирать</w:t>
      </w:r>
      <w:r>
        <w:rPr>
          <w:spacing w:val="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общения;</w:t>
      </w:r>
    </w:p>
    <w:p w:rsidR="00644A77" w:rsidRDefault="00644A77">
      <w:pPr>
        <w:pStyle w:val="BodyText"/>
        <w:ind w:right="688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(4-6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взаимодействия;</w:t>
      </w:r>
    </w:p>
    <w:p w:rsidR="00644A77" w:rsidRDefault="00644A77">
      <w:pPr>
        <w:pStyle w:val="BodyText"/>
        <w:ind w:right="692"/>
      </w:pPr>
      <w:r>
        <w:t>создавать небольшие устные и письменные тексты (3-5 предложений) для конкретной</w:t>
      </w:r>
      <w:r>
        <w:rPr>
          <w:spacing w:val="1"/>
        </w:rPr>
        <w:t xml:space="preserve"> </w:t>
      </w:r>
      <w:r>
        <w:t>ситуации письменного общения (сообщение, отзыв, сборник творческих работ, классная</w:t>
      </w:r>
      <w:r>
        <w:rPr>
          <w:spacing w:val="1"/>
        </w:rPr>
        <w:t xml:space="preserve"> </w:t>
      </w:r>
      <w:r>
        <w:t>стенгазета);</w:t>
      </w:r>
    </w:p>
    <w:p w:rsidR="00644A77" w:rsidRDefault="00644A77">
      <w:pPr>
        <w:pStyle w:val="BodyText"/>
        <w:ind w:right="688"/>
      </w:pP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темы или</w:t>
      </w:r>
      <w:r>
        <w:rPr>
          <w:spacing w:val="1"/>
        </w:rPr>
        <w:t xml:space="preserve"> </w:t>
      </w:r>
      <w:r>
        <w:t>основной мысли;</w:t>
      </w:r>
    </w:p>
    <w:p w:rsidR="00644A77" w:rsidRDefault="00644A77">
      <w:pPr>
        <w:pStyle w:val="BodyText"/>
        <w:spacing w:before="1"/>
        <w:ind w:right="697"/>
      </w:pPr>
      <w:r>
        <w:t>корректировать порядок предложений и частей текста; осуществлять подробный 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письменно);</w:t>
      </w:r>
      <w:r>
        <w:rPr>
          <w:spacing w:val="-1"/>
        </w:rPr>
        <w:t xml:space="preserve"> </w:t>
      </w:r>
      <w:r>
        <w:t>осуществлять выборочный пересказ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(устно);</w:t>
      </w:r>
    </w:p>
    <w:p w:rsidR="00644A77" w:rsidRDefault="00644A77">
      <w:pPr>
        <w:pStyle w:val="BodyText"/>
        <w:ind w:right="692"/>
      </w:pPr>
      <w:r>
        <w:t>писать (после предварительной подготовки) сочинения по заданным темам; работать 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</w:p>
    <w:p w:rsidR="00644A77" w:rsidRDefault="00644A77">
      <w:pPr>
        <w:pStyle w:val="BodyText"/>
        <w:ind w:right="690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6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понятия;</w:t>
      </w:r>
    </w:p>
    <w:p w:rsidR="00644A77" w:rsidRDefault="00644A77">
      <w:pPr>
        <w:pStyle w:val="BodyText"/>
        <w:ind w:right="697"/>
      </w:pPr>
      <w:r>
        <w:t>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-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включенных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перечень;</w:t>
      </w:r>
    </w:p>
    <w:p w:rsidR="00644A77" w:rsidRDefault="00644A77">
      <w:pPr>
        <w:pStyle w:val="BodyText"/>
        <w:ind w:right="688"/>
      </w:pPr>
      <w:r>
        <w:t>ставить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(наблюдение).</w:t>
      </w:r>
    </w:p>
    <w:p w:rsidR="00644A77" w:rsidRDefault="00644A77">
      <w:pPr>
        <w:pStyle w:val="BodyText"/>
        <w:spacing w:before="1"/>
        <w:ind w:left="0"/>
        <w:jc w:val="left"/>
      </w:pPr>
    </w:p>
    <w:p w:rsidR="00644A77" w:rsidRDefault="00644A77">
      <w:pPr>
        <w:pStyle w:val="Heading1"/>
        <w:ind w:left="2230"/>
        <w:jc w:val="left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(татарский)</w:t>
      </w:r>
      <w:r>
        <w:rPr>
          <w:spacing w:val="-2"/>
        </w:rPr>
        <w:t xml:space="preserve"> </w:t>
      </w:r>
      <w:r>
        <w:t>язык».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7" w:firstLine="707"/>
      </w:pPr>
      <w:r>
        <w:t>Рабочая программа по учебному предмету «Родной (татарский) язык» (предметная</w:t>
      </w:r>
      <w:r>
        <w:rPr>
          <w:spacing w:val="1"/>
        </w:rPr>
        <w:t xml:space="preserve"> </w:t>
      </w:r>
      <w:r>
        <w:t>область «Родной язык и литературное чтение на родном языке») (далее соответственно 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язык)</w:t>
      </w:r>
      <w:r>
        <w:rPr>
          <w:spacing w:val="-57"/>
        </w:rPr>
        <w:t xml:space="preserve"> </w:t>
      </w:r>
      <w:r>
        <w:t>разработана для обучающихся, слабо владеющих родным (татарским) языком, и 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родному (татарскому) языку.</w:t>
      </w:r>
    </w:p>
    <w:p w:rsidR="00644A77" w:rsidRDefault="00644A77">
      <w:pPr>
        <w:pStyle w:val="BodyText"/>
        <w:spacing w:before="1"/>
        <w:ind w:right="697" w:firstLine="707"/>
      </w:pPr>
      <w:r>
        <w:t>Пояснительная записка отражает общие цели изучения родного (татарского) языка,</w:t>
      </w:r>
      <w:r>
        <w:rPr>
          <w:spacing w:val="1"/>
        </w:rPr>
        <w:t xml:space="preserve"> </w:t>
      </w:r>
      <w:r>
        <w:t>место в структуре учебного плана, а также подходы к отбору содержания, к 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644A77" w:rsidRDefault="00644A77">
      <w:pPr>
        <w:pStyle w:val="BodyText"/>
        <w:ind w:right="695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5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 личностные, метапредметные результаты за весь период обучения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Heading1"/>
        <w:spacing w:before="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5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предмету.</w:t>
      </w:r>
    </w:p>
    <w:p w:rsidR="00644A77" w:rsidRDefault="00644A77">
      <w:pPr>
        <w:pStyle w:val="BodyText"/>
        <w:ind w:right="692" w:firstLine="707"/>
      </w:pPr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родной,</w:t>
      </w:r>
      <w:r>
        <w:rPr>
          <w:spacing w:val="1"/>
        </w:rPr>
        <w:t xml:space="preserve"> </w:t>
      </w:r>
      <w:r>
        <w:t>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самореализации личности, развития 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 и умений, включая организацию учебной деятельности. Татарский язык является</w:t>
      </w:r>
      <w:r>
        <w:rPr>
          <w:spacing w:val="1"/>
        </w:rPr>
        <w:t xml:space="preserve"> </w:t>
      </w:r>
      <w:r>
        <w:t>средством приобщения к духовному богатству культуры и литературы народа, одним из</w:t>
      </w:r>
      <w:r>
        <w:rPr>
          <w:spacing w:val="1"/>
        </w:rPr>
        <w:t xml:space="preserve"> </w:t>
      </w:r>
      <w:r>
        <w:t>каналов социализации личности. Будучи основой развития мышления, предмет 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языке».</w:t>
      </w:r>
    </w:p>
    <w:p w:rsidR="00644A77" w:rsidRDefault="00644A77">
      <w:pPr>
        <w:pStyle w:val="BodyText"/>
        <w:ind w:right="696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 начального общего образования научатся осознавать и использовать татарский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народа.</w:t>
      </w:r>
    </w:p>
    <w:p w:rsidR="00644A77" w:rsidRDefault="00644A77">
      <w:pPr>
        <w:pStyle w:val="BodyText"/>
        <w:ind w:right="691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 ситуациях общения, правильно писать и читать, участвовать в диалоге, 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тексты.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закладываются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культуры личности.</w:t>
      </w:r>
    </w:p>
    <w:p w:rsidR="00644A77" w:rsidRDefault="00644A77">
      <w:pPr>
        <w:pStyle w:val="BodyText"/>
        <w:ind w:right="694" w:firstLine="707"/>
      </w:pPr>
      <w:r>
        <w:t>В содержании программы по родному (татарскому) языку выделяются 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3"/>
        </w:rPr>
        <w:t xml:space="preserve"> </w:t>
      </w:r>
      <w:r>
        <w:t>линии: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грамоте,</w:t>
      </w:r>
      <w:r>
        <w:rPr>
          <w:spacing w:val="-1"/>
        </w:rPr>
        <w:t xml:space="preserve"> </w:t>
      </w:r>
      <w:r>
        <w:t>систематический</w:t>
      </w:r>
      <w:r>
        <w:rPr>
          <w:spacing w:val="-1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речи.</w:t>
      </w:r>
    </w:p>
    <w:p w:rsidR="00644A77" w:rsidRDefault="00644A77">
      <w:pPr>
        <w:pStyle w:val="BodyText"/>
        <w:spacing w:before="1"/>
        <w:ind w:right="691" w:firstLine="707"/>
        <w:jc w:val="left"/>
      </w:pPr>
      <w:r>
        <w:t>Изучение родного (татарского) языка направлено на достижение следующих целей:</w:t>
      </w:r>
      <w:r>
        <w:rPr>
          <w:spacing w:val="-57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элементарной</w:t>
      </w:r>
      <w:r>
        <w:rPr>
          <w:spacing w:val="52"/>
        </w:rPr>
        <w:t xml:space="preserve"> </w:t>
      </w:r>
      <w:r>
        <w:t>коммуникативной</w:t>
      </w:r>
      <w:r>
        <w:rPr>
          <w:spacing w:val="50"/>
        </w:rPr>
        <w:t xml:space="preserve"> </w:t>
      </w:r>
      <w:r>
        <w:t>компетенции</w:t>
      </w:r>
      <w:r>
        <w:rPr>
          <w:spacing w:val="52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доступном</w:t>
      </w:r>
      <w:r>
        <w:rPr>
          <w:spacing w:val="-57"/>
        </w:rPr>
        <w:t xml:space="preserve"> </w:t>
      </w:r>
      <w:r>
        <w:t>уровне в основных видах речевой деятельности: слушание, говорение, чтение и письмо;</w:t>
      </w:r>
      <w:r>
        <w:rPr>
          <w:spacing w:val="1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уважающей</w:t>
      </w:r>
      <w:r>
        <w:rPr>
          <w:spacing w:val="4"/>
        </w:rPr>
        <w:t xml:space="preserve"> </w:t>
      </w:r>
      <w:r>
        <w:t>языковое</w:t>
      </w:r>
      <w:r>
        <w:rPr>
          <w:spacing w:val="3"/>
        </w:rPr>
        <w:t xml:space="preserve"> </w:t>
      </w:r>
      <w:r>
        <w:t>наследие</w:t>
      </w:r>
      <w:r>
        <w:rPr>
          <w:spacing w:val="5"/>
        </w:rPr>
        <w:t xml:space="preserve"> </w:t>
      </w:r>
      <w:r>
        <w:t>многонационального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Федерации.</w:t>
      </w:r>
    </w:p>
    <w:p w:rsidR="00644A77" w:rsidRDefault="00644A77">
      <w:pPr>
        <w:pStyle w:val="BodyText"/>
        <w:ind w:right="691"/>
        <w:jc w:val="left"/>
      </w:pPr>
      <w:r>
        <w:t>Достижение поставленных целей</w:t>
      </w:r>
      <w:r>
        <w:rPr>
          <w:spacing w:val="1"/>
        </w:rPr>
        <w:t xml:space="preserve"> </w:t>
      </w:r>
      <w:r>
        <w:t>реализации программы 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 языку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 задач:</w:t>
      </w:r>
    </w:p>
    <w:p w:rsidR="00644A77" w:rsidRDefault="00644A77" w:rsidP="00404B6E">
      <w:pPr>
        <w:pStyle w:val="ListParagraph"/>
        <w:numPr>
          <w:ilvl w:val="0"/>
          <w:numId w:val="9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языку: любви и интереса к нему, осознания его красоты и эстетической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 языку;</w:t>
      </w:r>
    </w:p>
    <w:p w:rsidR="00644A77" w:rsidRDefault="00644A77" w:rsidP="00404B6E">
      <w:pPr>
        <w:pStyle w:val="ListParagraph"/>
        <w:numPr>
          <w:ilvl w:val="0"/>
          <w:numId w:val="9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развитие у обучающихся диалогической и монологической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 коммуникативных умений, нравственных и эстетических чувств,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0"/>
        </w:numPr>
        <w:tabs>
          <w:tab w:val="left" w:pos="2139"/>
        </w:tabs>
        <w:spacing w:before="73"/>
        <w:ind w:right="697"/>
        <w:rPr>
          <w:sz w:val="24"/>
        </w:rPr>
      </w:pPr>
      <w:r>
        <w:rPr>
          <w:sz w:val="24"/>
        </w:rPr>
        <w:t>формирование первоначальных знаний о системе и структуре родного (татарского)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морфемике,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синтаксисе;</w:t>
      </w:r>
    </w:p>
    <w:p w:rsidR="00644A77" w:rsidRDefault="00644A77" w:rsidP="00404B6E">
      <w:pPr>
        <w:pStyle w:val="ListParagraph"/>
        <w:numPr>
          <w:ilvl w:val="0"/>
          <w:numId w:val="90"/>
        </w:numPr>
        <w:tabs>
          <w:tab w:val="left" w:pos="2139"/>
        </w:tabs>
        <w:spacing w:before="1"/>
        <w:ind w:right="68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рассуждения.</w:t>
      </w:r>
    </w:p>
    <w:p w:rsidR="00644A77" w:rsidRDefault="00644A77">
      <w:pPr>
        <w:pStyle w:val="BodyText"/>
        <w:ind w:right="687" w:firstLine="707"/>
      </w:pPr>
      <w:r>
        <w:t>Общее число часов, рекомендованных для изучения родного (татарского) языка, -</w:t>
      </w:r>
      <w:r>
        <w:rPr>
          <w:spacing w:val="1"/>
        </w:rPr>
        <w:t xml:space="preserve"> </w:t>
      </w:r>
      <w:r>
        <w:t>260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в 1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часов (1 час в неделю), во 2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 (2 часа в неделю), в</w:t>
      </w:r>
    </w:p>
    <w:p w:rsidR="00644A77" w:rsidRDefault="00644A77">
      <w:pPr>
        <w:pStyle w:val="BodyText"/>
        <w:ind w:right="691"/>
      </w:pPr>
      <w:r>
        <w:t>3 классе - 68 часов (2 часа в неделю, 34 учебные недели), в 4 классе - 68 часов (2 часа в</w:t>
      </w:r>
      <w:r>
        <w:rPr>
          <w:spacing w:val="1"/>
        </w:rPr>
        <w:t xml:space="preserve"> </w:t>
      </w:r>
      <w:r>
        <w:t>неделю).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3" w:firstLine="707"/>
      </w:pP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учебный курс «Обучение грамоте». На учебный курс «Обучение грамоте» 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5"/>
        </w:rPr>
        <w:t xml:space="preserve"> </w:t>
      </w:r>
      <w:r>
        <w:t>46</w:t>
      </w:r>
      <w:r>
        <w:rPr>
          <w:spacing w:val="3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(2</w:t>
      </w:r>
      <w:r>
        <w:rPr>
          <w:spacing w:val="5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неделю:</w:t>
      </w:r>
      <w:r>
        <w:rPr>
          <w:spacing w:val="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«Родной</w:t>
      </w:r>
      <w:r>
        <w:rPr>
          <w:spacing w:val="3"/>
        </w:rPr>
        <w:t xml:space="preserve"> </w:t>
      </w:r>
      <w:r>
        <w:t>(татарский)</w:t>
      </w:r>
      <w:r>
        <w:rPr>
          <w:spacing w:val="2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t>и</w:t>
      </w:r>
    </w:p>
    <w:p w:rsidR="00644A77" w:rsidRDefault="00644A77">
      <w:pPr>
        <w:pStyle w:val="BodyText"/>
        <w:ind w:right="694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языке»).</w:t>
      </w:r>
      <w:r>
        <w:rPr>
          <w:spacing w:val="1"/>
        </w:rPr>
        <w:t xml:space="preserve"> </w:t>
      </w:r>
      <w:r>
        <w:t>Продолжительность учебного курса «Обучение грамоте» зависит от уровня 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продолжительность изучения систематического курса в 1 классе может варьироваться до</w:t>
      </w:r>
      <w:r>
        <w:rPr>
          <w:spacing w:val="1"/>
        </w:rPr>
        <w:t xml:space="preserve"> </w:t>
      </w:r>
      <w:r>
        <w:t>10 недель.</w:t>
      </w:r>
    </w:p>
    <w:p w:rsidR="00644A77" w:rsidRDefault="00644A77">
      <w:pPr>
        <w:pStyle w:val="BodyText"/>
        <w:spacing w:before="1"/>
        <w:ind w:right="692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аудиотекста,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знакомом</w:t>
      </w:r>
      <w:r>
        <w:rPr>
          <w:spacing w:val="1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 и при самостоятельном чтении вслух. Чтение по слогам слов и предложений.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диалоге.</w:t>
      </w:r>
    </w:p>
    <w:p w:rsidR="00644A77" w:rsidRDefault="00644A77">
      <w:pPr>
        <w:pStyle w:val="BodyText"/>
        <w:ind w:right="690"/>
      </w:pPr>
      <w:r>
        <w:t>Фонетика.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алфавите).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Различение</w:t>
      </w:r>
      <w:r>
        <w:rPr>
          <w:spacing w:val="-57"/>
        </w:rPr>
        <w:t xml:space="preserve"> </w:t>
      </w:r>
      <w:r>
        <w:t>гласных и согласных звуков, гласных - твёрдых и мягких, согласных - звонких и глухих,</w:t>
      </w:r>
      <w:r>
        <w:rPr>
          <w:spacing w:val="1"/>
        </w:rPr>
        <w:t xml:space="preserve"> </w:t>
      </w:r>
      <w:r>
        <w:t>парных и непарных. Произношение и умение различать на слух специфичных гласных</w:t>
      </w:r>
      <w:r>
        <w:rPr>
          <w:spacing w:val="1"/>
        </w:rPr>
        <w:t xml:space="preserve"> </w:t>
      </w:r>
      <w:r>
        <w:t>звуков татарского языка. Деление слов на слоги. Определение количества слогов. Слого-</w:t>
      </w:r>
      <w:r>
        <w:rPr>
          <w:spacing w:val="1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разбор слова.</w:t>
      </w:r>
    </w:p>
    <w:p w:rsidR="00644A77" w:rsidRDefault="00644A77">
      <w:pPr>
        <w:pStyle w:val="BodyText"/>
        <w:ind w:right="689"/>
      </w:pPr>
      <w:r>
        <w:t>Графика.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ритмичного</w:t>
      </w:r>
      <w:r>
        <w:rPr>
          <w:spacing w:val="60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букв. Правильное расположение букв и слов на строке. Основные элементы соединения</w:t>
      </w:r>
      <w:r>
        <w:rPr>
          <w:spacing w:val="1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 Татарский</w:t>
      </w:r>
      <w:r>
        <w:rPr>
          <w:spacing w:val="-2"/>
        </w:rPr>
        <w:t xml:space="preserve"> </w:t>
      </w:r>
      <w:r>
        <w:t>алфавит.</w:t>
      </w:r>
    </w:p>
    <w:p w:rsidR="00644A77" w:rsidRDefault="00644A77">
      <w:pPr>
        <w:pStyle w:val="BodyText"/>
        <w:ind w:right="692"/>
      </w:pPr>
      <w:r>
        <w:t>Чтение. Гигиенические требования при чтении. Беглое и выразительное чтение текстов 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строению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тона,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громкости,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выражает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читаемого.</w:t>
      </w:r>
    </w:p>
    <w:p w:rsidR="00644A77" w:rsidRDefault="00644A77">
      <w:pPr>
        <w:pStyle w:val="BodyText"/>
        <w:ind w:right="693"/>
      </w:pPr>
      <w:r>
        <w:t>Письмо. Гигиенические требования при письме. Записывание прописных букв в начале</w:t>
      </w:r>
      <w:r>
        <w:rPr>
          <w:spacing w:val="1"/>
        </w:rPr>
        <w:t xml:space="preserve"> </w:t>
      </w:r>
      <w:r>
        <w:t>предложения и в именах собственных. Записывание предложений после предварительного</w:t>
      </w:r>
      <w:r>
        <w:rPr>
          <w:spacing w:val="-57"/>
        </w:rPr>
        <w:t xml:space="preserve"> </w:t>
      </w:r>
      <w:r>
        <w:t>слого-звукового</w:t>
      </w:r>
      <w:r>
        <w:rPr>
          <w:spacing w:val="-3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Записывание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памяти.</w:t>
      </w:r>
    </w:p>
    <w:p w:rsidR="00644A77" w:rsidRDefault="00644A77">
      <w:pPr>
        <w:pStyle w:val="BodyText"/>
        <w:ind w:right="694"/>
      </w:pPr>
      <w:r>
        <w:t>Орфография</w:t>
      </w:r>
      <w:r>
        <w:rPr>
          <w:spacing w:val="1"/>
        </w:rPr>
        <w:t xml:space="preserve"> </w:t>
      </w:r>
      <w:r>
        <w:t>и пунктуация.</w:t>
      </w:r>
      <w:r>
        <w:rPr>
          <w:spacing w:val="1"/>
        </w:rPr>
        <w:t xml:space="preserve"> </w:t>
      </w:r>
      <w:r>
        <w:t>Прописные и</w:t>
      </w:r>
      <w:r>
        <w:rPr>
          <w:spacing w:val="1"/>
        </w:rPr>
        <w:t xml:space="preserve"> </w:t>
      </w:r>
      <w:r>
        <w:t>строчные буквы.</w:t>
      </w:r>
      <w:r>
        <w:rPr>
          <w:spacing w:val="1"/>
        </w:rPr>
        <w:t xml:space="preserve"> </w:t>
      </w:r>
      <w:r>
        <w:t>Знаки препинания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предложения.</w:t>
      </w:r>
    </w:p>
    <w:p w:rsidR="00644A77" w:rsidRDefault="00644A77">
      <w:pPr>
        <w:pStyle w:val="BodyText"/>
      </w:pPr>
      <w:r>
        <w:t>Систематический</w:t>
      </w:r>
      <w:r>
        <w:rPr>
          <w:spacing w:val="-3"/>
        </w:rPr>
        <w:t xml:space="preserve"> </w:t>
      </w:r>
      <w:r>
        <w:t>курс.</w:t>
      </w:r>
    </w:p>
    <w:p w:rsidR="00644A77" w:rsidRDefault="00644A77">
      <w:pPr>
        <w:pStyle w:val="BodyText"/>
        <w:ind w:right="693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 речи.</w:t>
      </w:r>
    </w:p>
    <w:p w:rsidR="00644A77" w:rsidRDefault="00644A77">
      <w:pPr>
        <w:pStyle w:val="BodyText"/>
        <w:ind w:right="692"/>
      </w:pPr>
      <w:r>
        <w:t>Фонетика. Гласные и согласные звуки татарского языка. Твёрдые и мягкие гласные звуки.</w:t>
      </w:r>
      <w:r>
        <w:rPr>
          <w:spacing w:val="1"/>
        </w:rPr>
        <w:t xml:space="preserve"> </w:t>
      </w:r>
      <w:r>
        <w:t>Звонкие и глухие согласные звуки. Специфичные звуки татарского языка [э], [е], [у]&gt; [w],</w:t>
      </w:r>
      <w:r>
        <w:rPr>
          <w:spacing w:val="1"/>
        </w:rPr>
        <w:t xml:space="preserve"> </w:t>
      </w:r>
      <w:r>
        <w:t>[г], [к], 1X1, [ц], [И]. Звуковое значение букв е, ю, я. Слог. Количество слогов в слове.</w:t>
      </w:r>
      <w:r>
        <w:rPr>
          <w:spacing w:val="1"/>
        </w:rPr>
        <w:t xml:space="preserve"> </w:t>
      </w:r>
      <w:r>
        <w:t>Ударение.</w:t>
      </w:r>
      <w:r>
        <w:rPr>
          <w:spacing w:val="-2"/>
        </w:rPr>
        <w:t xml:space="preserve"> </w:t>
      </w:r>
      <w:r>
        <w:t>Татарский</w:t>
      </w:r>
      <w:r>
        <w:rPr>
          <w:spacing w:val="-1"/>
        </w:rPr>
        <w:t xml:space="preserve"> </w:t>
      </w:r>
      <w:r>
        <w:t>алфавит:</w:t>
      </w:r>
      <w:r>
        <w:rPr>
          <w:spacing w:val="-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последовательность.</w:t>
      </w:r>
    </w:p>
    <w:p w:rsidR="00644A77" w:rsidRDefault="00644A77">
      <w:pPr>
        <w:pStyle w:val="BodyText"/>
        <w:ind w:right="692"/>
      </w:pPr>
      <w:r>
        <w:t>Графика. Звук и буква. Различение звуков и букв. Правильное употребление при письме</w:t>
      </w:r>
      <w:r>
        <w:rPr>
          <w:spacing w:val="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обозначающие</w:t>
      </w:r>
      <w:r>
        <w:rPr>
          <w:spacing w:val="-1"/>
        </w:rPr>
        <w:t xml:space="preserve"> </w:t>
      </w:r>
      <w:r>
        <w:t>специфичные</w:t>
      </w:r>
      <w:r>
        <w:rPr>
          <w:spacing w:val="-2"/>
        </w:rPr>
        <w:t xml:space="preserve"> </w:t>
      </w:r>
      <w:r>
        <w:t>звуки татарского</w:t>
      </w:r>
      <w:r>
        <w:rPr>
          <w:spacing w:val="-1"/>
        </w:rPr>
        <w:t xml:space="preserve"> </w:t>
      </w:r>
      <w:r>
        <w:t>языка.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Орфоэпия. Правильное произношение специфичных гласных звуков татарского языка [э],</w:t>
      </w:r>
      <w:r>
        <w:rPr>
          <w:spacing w:val="1"/>
        </w:rPr>
        <w:t xml:space="preserve"> </w:t>
      </w:r>
      <w:r>
        <w:t>[е], [у]. Правильное произношение специфичных согласных звуков татарского языка [W],</w:t>
      </w:r>
      <w:r>
        <w:rPr>
          <w:spacing w:val="1"/>
        </w:rPr>
        <w:t xml:space="preserve"> </w:t>
      </w:r>
      <w:r>
        <w:t>[г],</w:t>
      </w:r>
      <w:r>
        <w:rPr>
          <w:spacing w:val="-1"/>
        </w:rPr>
        <w:t xml:space="preserve"> </w:t>
      </w:r>
      <w:r>
        <w:t>м, [ж], [ц], [h].</w:t>
      </w:r>
    </w:p>
    <w:p w:rsidR="00644A77" w:rsidRDefault="00644A77">
      <w:pPr>
        <w:pStyle w:val="BodyText"/>
        <w:spacing w:before="1"/>
        <w:ind w:right="1227"/>
        <w:jc w:val="left"/>
      </w:pPr>
      <w:r>
        <w:t>Лексика. Слово как единица языка. Слово как название предмета, признака предмета,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предмета (ознакомление).</w:t>
      </w:r>
    </w:p>
    <w:p w:rsidR="00644A77" w:rsidRDefault="00644A77">
      <w:pPr>
        <w:pStyle w:val="BodyText"/>
        <w:jc w:val="left"/>
      </w:pPr>
      <w:r>
        <w:t>Морфология.</w:t>
      </w:r>
      <w:r>
        <w:rPr>
          <w:spacing w:val="45"/>
        </w:rPr>
        <w:t xml:space="preserve"> </w:t>
      </w:r>
      <w:r>
        <w:t>Умение</w:t>
      </w:r>
      <w:r>
        <w:rPr>
          <w:spacing w:val="101"/>
        </w:rPr>
        <w:t xml:space="preserve"> </w:t>
      </w:r>
      <w:r>
        <w:t>различать</w:t>
      </w:r>
      <w:r>
        <w:rPr>
          <w:spacing w:val="104"/>
        </w:rPr>
        <w:t xml:space="preserve"> </w:t>
      </w:r>
      <w:r>
        <w:t>слова,</w:t>
      </w:r>
      <w:r>
        <w:rPr>
          <w:spacing w:val="102"/>
        </w:rPr>
        <w:t xml:space="preserve"> </w:t>
      </w:r>
      <w:r>
        <w:t>отвечающие</w:t>
      </w:r>
      <w:r>
        <w:rPr>
          <w:spacing w:val="102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вопросы</w:t>
      </w:r>
      <w:r>
        <w:rPr>
          <w:spacing w:val="102"/>
        </w:rPr>
        <w:t xml:space="preserve"> </w:t>
      </w:r>
      <w:r>
        <w:t>«кем?»</w:t>
      </w:r>
      <w:r>
        <w:rPr>
          <w:spacing w:val="103"/>
        </w:rPr>
        <w:t xml:space="preserve"> </w:t>
      </w:r>
      <w:r>
        <w:t>(«кто?»)</w:t>
      </w:r>
      <w:r>
        <w:rPr>
          <w:spacing w:val="101"/>
        </w:rPr>
        <w:t xml:space="preserve"> </w:t>
      </w:r>
      <w:r>
        <w:t>и</w:t>
      </w:r>
    </w:p>
    <w:p w:rsidR="00644A77" w:rsidRDefault="00644A77">
      <w:pPr>
        <w:pStyle w:val="BodyText"/>
        <w:jc w:val="left"/>
      </w:pPr>
      <w:r>
        <w:t>«нэрсэ?»</w:t>
      </w:r>
      <w:r>
        <w:rPr>
          <w:spacing w:val="-4"/>
        </w:rPr>
        <w:t xml:space="preserve"> </w:t>
      </w:r>
      <w:r>
        <w:t>(«что?»).</w:t>
      </w:r>
    </w:p>
    <w:p w:rsidR="00644A77" w:rsidRDefault="00644A77">
      <w:pPr>
        <w:pStyle w:val="BodyText"/>
        <w:jc w:val="left"/>
      </w:pPr>
      <w:r>
        <w:t>Синтаксис.</w:t>
      </w:r>
      <w:r>
        <w:rPr>
          <w:spacing w:val="-3"/>
        </w:rPr>
        <w:t xml:space="preserve"> </w:t>
      </w:r>
      <w:r>
        <w:t>Слово,</w:t>
      </w:r>
      <w:r>
        <w:rPr>
          <w:spacing w:val="-2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текст.</w:t>
      </w:r>
    </w:p>
    <w:p w:rsidR="00644A77" w:rsidRDefault="00644A77">
      <w:pPr>
        <w:pStyle w:val="BodyText"/>
        <w:ind w:right="688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письме,</w:t>
      </w:r>
      <w:r>
        <w:rPr>
          <w:spacing w:val="6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знака конца предложения. Использование прописной буквы в начале предложения и 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изученных правил правописания: раздельное написание слов в предложении, перенос слов</w:t>
      </w:r>
      <w:r>
        <w:rPr>
          <w:spacing w:val="-57"/>
        </w:rPr>
        <w:t xml:space="preserve"> </w:t>
      </w:r>
      <w:r>
        <w:t>на следующую строку, перенос слов с буквами ъ и ь по слогам. Присоединение к слову</w:t>
      </w:r>
      <w:r>
        <w:rPr>
          <w:spacing w:val="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 варианта аффиксов.</w:t>
      </w:r>
    </w:p>
    <w:p w:rsidR="00644A77" w:rsidRDefault="00644A77">
      <w:pPr>
        <w:pStyle w:val="BodyText"/>
        <w:spacing w:before="1"/>
        <w:ind w:right="689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-57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аудиозаписей).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-57"/>
        </w:rPr>
        <w:t xml:space="preserve"> </w:t>
      </w:r>
      <w:r>
        <w:t>повествовательного характера по серии сюжетных картинок, на основе собственных игр,</w:t>
      </w:r>
      <w:r>
        <w:rPr>
          <w:spacing w:val="1"/>
        </w:rPr>
        <w:t xml:space="preserve"> </w:t>
      </w:r>
      <w:r>
        <w:t>занятий.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Систематический</w:t>
      </w:r>
      <w:r>
        <w:rPr>
          <w:spacing w:val="-3"/>
        </w:rPr>
        <w:t xml:space="preserve"> </w:t>
      </w:r>
      <w:r>
        <w:t>курс.</w:t>
      </w:r>
    </w:p>
    <w:p w:rsidR="00644A77" w:rsidRDefault="00644A77">
      <w:pPr>
        <w:pStyle w:val="BodyText"/>
        <w:ind w:right="685"/>
        <w:jc w:val="left"/>
      </w:pPr>
      <w:r>
        <w:t>Фонетика,</w:t>
      </w:r>
      <w:r>
        <w:rPr>
          <w:spacing w:val="39"/>
        </w:rPr>
        <w:t xml:space="preserve"> </w:t>
      </w:r>
      <w:r>
        <w:t>орфоэпия,</w:t>
      </w:r>
      <w:r>
        <w:rPr>
          <w:spacing w:val="37"/>
        </w:rPr>
        <w:t xml:space="preserve"> </w:t>
      </w:r>
      <w:r>
        <w:t>графика.</w:t>
      </w:r>
      <w:r>
        <w:rPr>
          <w:spacing w:val="42"/>
        </w:rPr>
        <w:t xml:space="preserve"> </w:t>
      </w:r>
      <w:r>
        <w:t>Различение</w:t>
      </w:r>
      <w:r>
        <w:rPr>
          <w:spacing w:val="36"/>
        </w:rPr>
        <w:t xml:space="preserve"> </w:t>
      </w:r>
      <w:r>
        <w:t>звуков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букв.</w:t>
      </w:r>
      <w:r>
        <w:rPr>
          <w:spacing w:val="37"/>
        </w:rPr>
        <w:t xml:space="preserve"> </w:t>
      </w:r>
      <w:r>
        <w:t>Система</w:t>
      </w:r>
      <w:r>
        <w:rPr>
          <w:spacing w:val="39"/>
        </w:rPr>
        <w:t xml:space="preserve"> </w:t>
      </w:r>
      <w:r>
        <w:t>гласных</w:t>
      </w:r>
      <w:r>
        <w:rPr>
          <w:spacing w:val="39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>татарского</w:t>
      </w:r>
      <w:r>
        <w:rPr>
          <w:spacing w:val="16"/>
        </w:rPr>
        <w:t xml:space="preserve"> </w:t>
      </w:r>
      <w:r>
        <w:t>языка:</w:t>
      </w:r>
      <w:r>
        <w:rPr>
          <w:spacing w:val="17"/>
        </w:rPr>
        <w:t xml:space="preserve"> </w:t>
      </w:r>
      <w:r>
        <w:t>специфичные</w:t>
      </w:r>
      <w:r>
        <w:rPr>
          <w:spacing w:val="15"/>
        </w:rPr>
        <w:t xml:space="preserve"> </w:t>
      </w:r>
      <w:r>
        <w:t>гласные</w:t>
      </w:r>
      <w:r>
        <w:rPr>
          <w:spacing w:val="15"/>
        </w:rPr>
        <w:t xml:space="preserve"> </w:t>
      </w:r>
      <w:r>
        <w:t>звуки.</w:t>
      </w:r>
      <w:r>
        <w:rPr>
          <w:spacing w:val="14"/>
        </w:rPr>
        <w:t xml:space="preserve"> </w:t>
      </w:r>
      <w:r>
        <w:t>Согласные</w:t>
      </w:r>
      <w:r>
        <w:rPr>
          <w:spacing w:val="15"/>
        </w:rPr>
        <w:t xml:space="preserve"> </w:t>
      </w:r>
      <w:r>
        <w:t>звуки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татарском</w:t>
      </w:r>
      <w:r>
        <w:rPr>
          <w:spacing w:val="16"/>
        </w:rPr>
        <w:t xml:space="preserve"> </w:t>
      </w:r>
      <w:r>
        <w:t>языке:</w:t>
      </w:r>
      <w:r>
        <w:rPr>
          <w:spacing w:val="-57"/>
        </w:rPr>
        <w:t xml:space="preserve"> </w:t>
      </w:r>
      <w:r>
        <w:t>специфичные</w:t>
      </w:r>
      <w:r>
        <w:rPr>
          <w:spacing w:val="4"/>
        </w:rPr>
        <w:t xml:space="preserve"> </w:t>
      </w:r>
      <w:r>
        <w:t>согласные</w:t>
      </w:r>
      <w:r>
        <w:rPr>
          <w:spacing w:val="4"/>
        </w:rPr>
        <w:t xml:space="preserve"> </w:t>
      </w:r>
      <w:r>
        <w:t>звуки</w:t>
      </w:r>
      <w:r>
        <w:rPr>
          <w:spacing w:val="9"/>
        </w:rPr>
        <w:t xml:space="preserve"> </w:t>
      </w:r>
      <w:r>
        <w:t>[w],</w:t>
      </w:r>
      <w:r>
        <w:rPr>
          <w:spacing w:val="7"/>
        </w:rPr>
        <w:t xml:space="preserve"> </w:t>
      </w:r>
      <w:r>
        <w:t>[г],</w:t>
      </w:r>
      <w:r>
        <w:rPr>
          <w:spacing w:val="7"/>
        </w:rPr>
        <w:t xml:space="preserve"> </w:t>
      </w:r>
      <w:r>
        <w:t>[к],</w:t>
      </w:r>
      <w:r>
        <w:rPr>
          <w:spacing w:val="5"/>
        </w:rPr>
        <w:t xml:space="preserve"> </w:t>
      </w:r>
      <w:r>
        <w:t>[ж],</w:t>
      </w:r>
      <w:r>
        <w:rPr>
          <w:spacing w:val="8"/>
        </w:rPr>
        <w:t xml:space="preserve"> </w:t>
      </w:r>
      <w:r>
        <w:t>[ц],</w:t>
      </w:r>
      <w:r>
        <w:rPr>
          <w:spacing w:val="5"/>
        </w:rPr>
        <w:t xml:space="preserve"> </w:t>
      </w:r>
      <w:r>
        <w:t>[h].</w:t>
      </w:r>
      <w:r>
        <w:rPr>
          <w:spacing w:val="5"/>
        </w:rPr>
        <w:t xml:space="preserve"> </w:t>
      </w:r>
      <w:r>
        <w:t>Краткая</w:t>
      </w:r>
      <w:r>
        <w:rPr>
          <w:spacing w:val="5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гласных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согласных</w:t>
      </w:r>
      <w:r>
        <w:rPr>
          <w:spacing w:val="4"/>
        </w:rPr>
        <w:t xml:space="preserve"> </w:t>
      </w:r>
      <w:r>
        <w:t>звуков:</w:t>
      </w:r>
      <w:r>
        <w:rPr>
          <w:spacing w:val="5"/>
        </w:rPr>
        <w:t xml:space="preserve"> </w:t>
      </w:r>
      <w:r>
        <w:t>гласный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согласный;</w:t>
      </w:r>
      <w:r>
        <w:rPr>
          <w:spacing w:val="6"/>
        </w:rPr>
        <w:t xml:space="preserve"> </w:t>
      </w:r>
      <w:r>
        <w:t>гласный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твёрдый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мягкий;</w:t>
      </w:r>
      <w:r>
        <w:rPr>
          <w:spacing w:val="6"/>
        </w:rPr>
        <w:t xml:space="preserve"> </w:t>
      </w:r>
      <w:r>
        <w:t>согласный</w:t>
      </w:r>
      <w:r>
        <w:rPr>
          <w:spacing w:val="5"/>
        </w:rPr>
        <w:t xml:space="preserve"> </w:t>
      </w:r>
      <w:r>
        <w:t>звонкий</w:t>
      </w:r>
      <w:r>
        <w:rPr>
          <w:spacing w:val="7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глухой, парный - непарный. Татарский алфавит. Правописание букв татарского алфавита.</w:t>
      </w:r>
      <w:r>
        <w:rPr>
          <w:spacing w:val="1"/>
        </w:rPr>
        <w:t xml:space="preserve"> </w:t>
      </w:r>
      <w:r>
        <w:t>Соблюдение</w:t>
      </w:r>
      <w:r>
        <w:rPr>
          <w:spacing w:val="41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ударения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словах.</w:t>
      </w:r>
      <w:r>
        <w:rPr>
          <w:spacing w:val="46"/>
        </w:rPr>
        <w:t xml:space="preserve"> </w:t>
      </w:r>
      <w:r>
        <w:t>Записывание</w:t>
      </w:r>
      <w:r>
        <w:rPr>
          <w:spacing w:val="41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алфавитном</w:t>
      </w:r>
      <w:r>
        <w:rPr>
          <w:spacing w:val="40"/>
        </w:rPr>
        <w:t xml:space="preserve"> </w:t>
      </w:r>
      <w:r>
        <w:t>порядке.</w:t>
      </w:r>
      <w:r>
        <w:rPr>
          <w:spacing w:val="-5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правописания.</w:t>
      </w:r>
    </w:p>
    <w:p w:rsidR="00644A77" w:rsidRDefault="00644A77">
      <w:pPr>
        <w:pStyle w:val="BodyText"/>
        <w:ind w:right="2386"/>
        <w:jc w:val="left"/>
      </w:pPr>
      <w:r>
        <w:t>Лексика. Слово, лексическое значение слова. Синонимы. Антонимы.</w:t>
      </w:r>
      <w:r>
        <w:rPr>
          <w:spacing w:val="1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(морфемика).</w:t>
      </w:r>
      <w:r>
        <w:rPr>
          <w:spacing w:val="-3"/>
        </w:rPr>
        <w:t xml:space="preserve"> </w:t>
      </w:r>
      <w:r>
        <w:t>Присоединение</w:t>
      </w:r>
      <w:r>
        <w:rPr>
          <w:spacing w:val="-3"/>
        </w:rPr>
        <w:t xml:space="preserve"> </w:t>
      </w:r>
      <w:r>
        <w:t>аффиксов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существительным.</w:t>
      </w:r>
    </w:p>
    <w:p w:rsidR="00644A77" w:rsidRDefault="00644A77">
      <w:pPr>
        <w:pStyle w:val="BodyText"/>
        <w:ind w:right="695"/>
      </w:pPr>
      <w:r>
        <w:t>Морфология.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 «кем?» («кто?»), «нэрсэ?» («что?»), употребление в речи. Имена собственные и</w:t>
      </w:r>
      <w:r>
        <w:rPr>
          <w:spacing w:val="1"/>
        </w:rPr>
        <w:t xml:space="preserve"> </w:t>
      </w:r>
      <w:r>
        <w:t>нарицательные.</w:t>
      </w:r>
      <w:r>
        <w:rPr>
          <w:spacing w:val="-1"/>
        </w:rPr>
        <w:t xml:space="preserve"> </w:t>
      </w:r>
      <w:r>
        <w:t>Категория числа</w:t>
      </w:r>
      <w:r>
        <w:rPr>
          <w:spacing w:val="-1"/>
        </w:rPr>
        <w:t xml:space="preserve"> </w:t>
      </w:r>
      <w:r>
        <w:t>существительных.</w:t>
      </w:r>
    </w:p>
    <w:p w:rsidR="00644A77" w:rsidRDefault="00644A77">
      <w:pPr>
        <w:pStyle w:val="BodyText"/>
        <w:ind w:right="691"/>
        <w:jc w:val="left"/>
      </w:pPr>
      <w:r>
        <w:t>Имя прилагательное: общее значение, вопрос «нинди?» («какой?»), употребление в речи.</w:t>
      </w:r>
      <w:r>
        <w:rPr>
          <w:spacing w:val="1"/>
        </w:rPr>
        <w:t xml:space="preserve"> </w:t>
      </w: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«нишли?»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12"/>
        </w:rPr>
        <w:t xml:space="preserve"> </w:t>
      </w:r>
      <w:r>
        <w:t>признаки</w:t>
      </w:r>
      <w:r>
        <w:rPr>
          <w:spacing w:val="17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время,</w:t>
      </w:r>
      <w:r>
        <w:rPr>
          <w:spacing w:val="13"/>
        </w:rPr>
        <w:t xml:space="preserve"> </w:t>
      </w:r>
      <w:r>
        <w:t>лицо,</w:t>
      </w:r>
      <w:r>
        <w:rPr>
          <w:spacing w:val="13"/>
        </w:rPr>
        <w:t xml:space="preserve"> </w:t>
      </w:r>
      <w:r>
        <w:t>число.</w:t>
      </w:r>
      <w:r>
        <w:rPr>
          <w:spacing w:val="13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глагола</w:t>
      </w:r>
      <w:r>
        <w:rPr>
          <w:spacing w:val="12"/>
        </w:rPr>
        <w:t xml:space="preserve"> </w:t>
      </w:r>
      <w:r>
        <w:t>изъявительного</w:t>
      </w:r>
      <w:r>
        <w:rPr>
          <w:spacing w:val="-57"/>
        </w:rPr>
        <w:t xml:space="preserve"> </w:t>
      </w:r>
      <w:r>
        <w:t>наклонения.</w:t>
      </w:r>
    </w:p>
    <w:p w:rsidR="00644A77" w:rsidRDefault="00644A77">
      <w:pPr>
        <w:pStyle w:val="BodyText"/>
        <w:spacing w:before="1"/>
        <w:ind w:right="691"/>
        <w:jc w:val="left"/>
      </w:pPr>
      <w:r>
        <w:t>Синтаксис.</w:t>
      </w:r>
      <w:r>
        <w:rPr>
          <w:spacing w:val="4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предложение.</w:t>
      </w:r>
      <w:r>
        <w:rPr>
          <w:spacing w:val="3"/>
        </w:rPr>
        <w:t xml:space="preserve"> </w:t>
      </w:r>
      <w:r>
        <w:t>Составление</w:t>
      </w:r>
      <w:r>
        <w:rPr>
          <w:spacing w:val="2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заданных</w:t>
      </w:r>
      <w:r>
        <w:rPr>
          <w:spacing w:val="3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предложений по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высказывания.</w:t>
      </w:r>
    </w:p>
    <w:p w:rsidR="00644A77" w:rsidRDefault="00644A77">
      <w:pPr>
        <w:pStyle w:val="BodyText"/>
        <w:ind w:right="695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пунктуация.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-57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Перенос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 строки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строку.</w:t>
      </w:r>
    </w:p>
    <w:p w:rsidR="00644A77" w:rsidRDefault="00644A77">
      <w:pPr>
        <w:pStyle w:val="BodyText"/>
        <w:ind w:right="697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правильной интонации. Составление предложений для решения определенной речевой</w:t>
      </w:r>
      <w:r>
        <w:rPr>
          <w:spacing w:val="1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текста-описания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картине. 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аудиотекстом.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Систематический</w:t>
      </w:r>
      <w:r>
        <w:rPr>
          <w:spacing w:val="-3"/>
        </w:rPr>
        <w:t xml:space="preserve"> </w:t>
      </w:r>
      <w:r>
        <w:t>курс.</w:t>
      </w:r>
    </w:p>
    <w:p w:rsidR="00644A77" w:rsidRDefault="00644A77">
      <w:pPr>
        <w:pStyle w:val="BodyText"/>
        <w:ind w:right="695"/>
      </w:pPr>
      <w:r>
        <w:t>Фонетика,</w:t>
      </w:r>
      <w:r>
        <w:rPr>
          <w:spacing w:val="1"/>
        </w:rPr>
        <w:t xml:space="preserve"> </w:t>
      </w:r>
      <w:r>
        <w:t>орфоэпия,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ударного</w:t>
      </w:r>
      <w:r>
        <w:rPr>
          <w:spacing w:val="-2"/>
        </w:rPr>
        <w:t xml:space="preserve"> </w:t>
      </w:r>
      <w:r>
        <w:t>слога.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Лексика.</w:t>
      </w:r>
      <w:r>
        <w:rPr>
          <w:spacing w:val="56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слова</w:t>
      </w:r>
      <w:r>
        <w:rPr>
          <w:spacing w:val="55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единицы</w:t>
      </w:r>
      <w:r>
        <w:rPr>
          <w:spacing w:val="56"/>
        </w:rPr>
        <w:t xml:space="preserve"> </w:t>
      </w:r>
      <w:r>
        <w:t>лексического</w:t>
      </w:r>
      <w:r>
        <w:rPr>
          <w:spacing w:val="56"/>
        </w:rPr>
        <w:t xml:space="preserve"> </w:t>
      </w:r>
      <w:r>
        <w:t>уровня</w:t>
      </w:r>
      <w:r>
        <w:rPr>
          <w:spacing w:val="56"/>
        </w:rPr>
        <w:t xml:space="preserve"> </w:t>
      </w:r>
      <w:r>
        <w:t>языка.</w:t>
      </w:r>
      <w:r>
        <w:rPr>
          <w:spacing w:val="56"/>
        </w:rPr>
        <w:t xml:space="preserve"> </w:t>
      </w:r>
      <w:r>
        <w:t>Наблюдение</w:t>
      </w:r>
      <w:r>
        <w:rPr>
          <w:spacing w:val="5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синонимов, антонимов и</w:t>
      </w:r>
      <w:r>
        <w:rPr>
          <w:spacing w:val="-1"/>
        </w:rPr>
        <w:t xml:space="preserve"> </w:t>
      </w:r>
      <w:r>
        <w:t>омонимов в</w:t>
      </w:r>
      <w:r>
        <w:rPr>
          <w:spacing w:val="-1"/>
        </w:rPr>
        <w:t xml:space="preserve"> </w:t>
      </w:r>
      <w:r>
        <w:t>речи.</w:t>
      </w:r>
    </w:p>
    <w:p w:rsidR="00644A77" w:rsidRDefault="00644A77">
      <w:pPr>
        <w:pStyle w:val="BodyText"/>
        <w:spacing w:before="1"/>
        <w:ind w:right="691"/>
        <w:jc w:val="left"/>
      </w:pPr>
      <w:r>
        <w:t>Различение однозначных и многозначных слов, прямого и переносного значения слова.</w:t>
      </w:r>
      <w:r>
        <w:rPr>
          <w:spacing w:val="1"/>
        </w:rPr>
        <w:t xml:space="preserve"> </w:t>
      </w:r>
      <w:r>
        <w:t>Состав</w:t>
      </w:r>
      <w:r>
        <w:rPr>
          <w:spacing w:val="11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(морфемика).</w:t>
      </w:r>
      <w:r>
        <w:rPr>
          <w:spacing w:val="13"/>
        </w:rPr>
        <w:t xml:space="preserve"> </w:t>
      </w:r>
      <w:r>
        <w:t>Выделение</w:t>
      </w:r>
      <w:r>
        <w:rPr>
          <w:spacing w:val="11"/>
        </w:rPr>
        <w:t xml:space="preserve"> </w:t>
      </w:r>
      <w:r>
        <w:t>корня</w:t>
      </w:r>
      <w:r>
        <w:rPr>
          <w:spacing w:val="12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(простые</w:t>
      </w:r>
      <w:r>
        <w:rPr>
          <w:spacing w:val="10"/>
        </w:rPr>
        <w:t xml:space="preserve"> </w:t>
      </w:r>
      <w:r>
        <w:t>случаи).</w:t>
      </w:r>
      <w:r>
        <w:rPr>
          <w:spacing w:val="11"/>
        </w:rPr>
        <w:t xml:space="preserve"> </w:t>
      </w:r>
      <w:r>
        <w:t>Образование</w:t>
      </w:r>
      <w:r>
        <w:rPr>
          <w:spacing w:val="11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при помощи аффиксов.</w:t>
      </w:r>
    </w:p>
    <w:p w:rsidR="00644A77" w:rsidRDefault="00644A77">
      <w:pPr>
        <w:pStyle w:val="BodyText"/>
        <w:jc w:val="left"/>
      </w:pPr>
      <w:r>
        <w:t>Морфология.</w:t>
      </w:r>
    </w:p>
    <w:p w:rsidR="00644A77" w:rsidRDefault="00644A77">
      <w:pPr>
        <w:pStyle w:val="BodyText"/>
        <w:ind w:right="691"/>
        <w:jc w:val="left"/>
      </w:pPr>
      <w:r>
        <w:t>Имя</w:t>
      </w:r>
      <w:r>
        <w:rPr>
          <w:spacing w:val="49"/>
        </w:rPr>
        <w:t xml:space="preserve"> </w:t>
      </w:r>
      <w:r>
        <w:t>существительное.</w:t>
      </w:r>
      <w:r>
        <w:rPr>
          <w:spacing w:val="49"/>
        </w:rPr>
        <w:t xml:space="preserve"> </w:t>
      </w:r>
      <w:r>
        <w:t>Определение</w:t>
      </w:r>
      <w:r>
        <w:rPr>
          <w:spacing w:val="49"/>
        </w:rPr>
        <w:t xml:space="preserve"> </w:t>
      </w:r>
      <w:r>
        <w:t>грамматических</w:t>
      </w:r>
      <w:r>
        <w:rPr>
          <w:spacing w:val="49"/>
        </w:rPr>
        <w:t xml:space="preserve"> </w:t>
      </w:r>
      <w:r>
        <w:t>признаков</w:t>
      </w:r>
      <w:r>
        <w:rPr>
          <w:spacing w:val="49"/>
        </w:rPr>
        <w:t xml:space="preserve"> </w:t>
      </w:r>
      <w:r>
        <w:t>имён</w:t>
      </w:r>
      <w:r>
        <w:rPr>
          <w:spacing w:val="50"/>
        </w:rPr>
        <w:t xml:space="preserve"> </w:t>
      </w:r>
      <w:r>
        <w:t>существительных</w:t>
      </w:r>
      <w:r>
        <w:rPr>
          <w:spacing w:val="-57"/>
        </w:rPr>
        <w:t xml:space="preserve"> </w:t>
      </w:r>
      <w:r>
        <w:t>(число,</w:t>
      </w:r>
      <w:r>
        <w:rPr>
          <w:spacing w:val="-2"/>
        </w:rPr>
        <w:t xml:space="preserve"> </w:t>
      </w:r>
      <w:r>
        <w:t>падеж). 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 по падежам.</w:t>
      </w:r>
    </w:p>
    <w:p w:rsidR="00644A77" w:rsidRDefault="00644A77">
      <w:pPr>
        <w:pStyle w:val="BodyText"/>
        <w:tabs>
          <w:tab w:val="left" w:pos="2435"/>
          <w:tab w:val="left" w:pos="4385"/>
          <w:tab w:val="left" w:pos="5595"/>
          <w:tab w:val="left" w:pos="6614"/>
          <w:tab w:val="left" w:pos="8054"/>
          <w:tab w:val="left" w:pos="9169"/>
        </w:tabs>
        <w:ind w:right="689"/>
        <w:jc w:val="left"/>
      </w:pPr>
      <w:r>
        <w:t>Местоимения. Личные местоимения 1, 2, 3 лица единственного и множественного числа.</w:t>
      </w:r>
      <w:r>
        <w:rPr>
          <w:spacing w:val="1"/>
        </w:rPr>
        <w:t xml:space="preserve"> </w:t>
      </w:r>
      <w:r>
        <w:t>Глагол.</w:t>
      </w:r>
      <w:r>
        <w:tab/>
        <w:t>Грамматические</w:t>
      </w:r>
      <w:r>
        <w:tab/>
        <w:t>признаки</w:t>
      </w:r>
      <w:r>
        <w:tab/>
        <w:t>глагола</w:t>
      </w:r>
      <w:r>
        <w:tab/>
        <w:t>настоящего</w:t>
      </w:r>
      <w:r>
        <w:tab/>
        <w:t>времени</w:t>
      </w:r>
      <w:r>
        <w:tab/>
        <w:t>изъявительного</w:t>
      </w:r>
      <w:r>
        <w:rPr>
          <w:spacing w:val="-57"/>
        </w:rPr>
        <w:t xml:space="preserve"> </w:t>
      </w:r>
      <w:r>
        <w:t>наклонения.</w:t>
      </w:r>
      <w:r>
        <w:rPr>
          <w:spacing w:val="-1"/>
        </w:rPr>
        <w:t xml:space="preserve"> </w:t>
      </w:r>
      <w:r>
        <w:t>Спряжение</w:t>
      </w:r>
      <w:r>
        <w:rPr>
          <w:spacing w:val="-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времени.</w:t>
      </w:r>
    </w:p>
    <w:p w:rsidR="00644A77" w:rsidRDefault="00644A77">
      <w:pPr>
        <w:pStyle w:val="BodyText"/>
        <w:jc w:val="left"/>
      </w:pPr>
      <w:r>
        <w:t>Имя</w:t>
      </w:r>
      <w:r>
        <w:rPr>
          <w:spacing w:val="-3"/>
        </w:rPr>
        <w:t xml:space="preserve"> </w:t>
      </w:r>
      <w:r>
        <w:t>прилагательное.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644A77" w:rsidRDefault="00644A77">
      <w:pPr>
        <w:pStyle w:val="BodyText"/>
        <w:ind w:right="691"/>
        <w:jc w:val="left"/>
      </w:pPr>
      <w:r>
        <w:t>Синтаксис.</w:t>
      </w:r>
      <w:r>
        <w:rPr>
          <w:spacing w:val="27"/>
        </w:rPr>
        <w:t xml:space="preserve"> </w:t>
      </w:r>
      <w:r>
        <w:t>Главные</w:t>
      </w:r>
      <w:r>
        <w:rPr>
          <w:spacing w:val="25"/>
        </w:rPr>
        <w:t xml:space="preserve"> </w:t>
      </w:r>
      <w:r>
        <w:t>члены</w:t>
      </w:r>
      <w:r>
        <w:rPr>
          <w:spacing w:val="26"/>
        </w:rPr>
        <w:t xml:space="preserve"> </w:t>
      </w:r>
      <w:r>
        <w:t>предложения:</w:t>
      </w:r>
      <w:r>
        <w:rPr>
          <w:spacing w:val="24"/>
        </w:rPr>
        <w:t xml:space="preserve"> </w:t>
      </w:r>
      <w:r>
        <w:t>подлежащее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сказуемое.</w:t>
      </w:r>
      <w:r>
        <w:rPr>
          <w:spacing w:val="26"/>
        </w:rPr>
        <w:t xml:space="preserve"> </w:t>
      </w:r>
      <w:r>
        <w:t>Порядок</w:t>
      </w:r>
      <w:r>
        <w:rPr>
          <w:spacing w:val="27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предложении.</w:t>
      </w:r>
    </w:p>
    <w:p w:rsidR="00644A77" w:rsidRDefault="00644A77">
      <w:pPr>
        <w:pStyle w:val="BodyText"/>
        <w:tabs>
          <w:tab w:val="left" w:pos="2997"/>
          <w:tab w:val="left" w:pos="3416"/>
          <w:tab w:val="left" w:pos="4964"/>
          <w:tab w:val="left" w:pos="6528"/>
          <w:tab w:val="left" w:pos="6947"/>
          <w:tab w:val="left" w:pos="8530"/>
          <w:tab w:val="left" w:pos="10641"/>
        </w:tabs>
        <w:spacing w:before="1"/>
        <w:ind w:right="694"/>
        <w:jc w:val="left"/>
      </w:pPr>
      <w:r>
        <w:t>Орфография</w:t>
      </w:r>
      <w:r>
        <w:tab/>
        <w:t>и</w:t>
      </w:r>
      <w:r>
        <w:tab/>
        <w:t>пунктуация.</w:t>
      </w:r>
      <w:r>
        <w:tab/>
        <w:t>Нахождение</w:t>
      </w:r>
      <w:r>
        <w:tab/>
        <w:t>и</w:t>
      </w:r>
      <w:r>
        <w:tab/>
        <w:t>исправление</w:t>
      </w:r>
      <w:r>
        <w:tab/>
        <w:t>орфографических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 по изученным</w:t>
      </w:r>
      <w:r>
        <w:rPr>
          <w:spacing w:val="-3"/>
        </w:rPr>
        <w:t xml:space="preserve"> </w:t>
      </w:r>
      <w:r>
        <w:t>правилам.</w:t>
      </w:r>
    </w:p>
    <w:p w:rsidR="00644A77" w:rsidRDefault="00644A77">
      <w:pPr>
        <w:pStyle w:val="BodyText"/>
        <w:ind w:right="695"/>
      </w:pPr>
      <w:r>
        <w:t>Развитие речи. Составление небольшого устного рассказа. Понимание содержащуюся в</w:t>
      </w:r>
      <w:r>
        <w:rPr>
          <w:spacing w:val="1"/>
        </w:rPr>
        <w:t xml:space="preserve"> </w:t>
      </w:r>
      <w:r>
        <w:t>прочитанном тексте информацию. Выражение собственного мнения, аргументируя его с</w:t>
      </w:r>
      <w:r>
        <w:rPr>
          <w:spacing w:val="1"/>
        </w:rPr>
        <w:t xml:space="preserve"> </w:t>
      </w:r>
      <w:r>
        <w:t>учётом ситуации общения. Соблюдение норм речевого этикета в ситуациях учебного и</w:t>
      </w:r>
      <w:r>
        <w:rPr>
          <w:spacing w:val="1"/>
        </w:rPr>
        <w:t xml:space="preserve"> </w:t>
      </w:r>
      <w:r>
        <w:t>бытового</w:t>
      </w:r>
      <w:r>
        <w:rPr>
          <w:spacing w:val="-1"/>
        </w:rPr>
        <w:t xml:space="preserve"> </w:t>
      </w:r>
      <w:r>
        <w:t>общения.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Систематический</w:t>
      </w:r>
      <w:r>
        <w:rPr>
          <w:spacing w:val="-1"/>
        </w:rPr>
        <w:t xml:space="preserve"> </w:t>
      </w:r>
      <w:r>
        <w:t>курс.</w:t>
      </w:r>
    </w:p>
    <w:p w:rsidR="00644A77" w:rsidRDefault="00644A77">
      <w:pPr>
        <w:pStyle w:val="BodyText"/>
        <w:ind w:right="695"/>
      </w:pPr>
      <w:r>
        <w:t>Фонетика, орфоэпия, графика. Специфичные звуки татарского языка: [w], [г], [к], [ж;], [ц],</w:t>
      </w:r>
      <w:r>
        <w:rPr>
          <w:spacing w:val="1"/>
        </w:rPr>
        <w:t xml:space="preserve"> </w:t>
      </w:r>
      <w:r>
        <w:t>[h],</w:t>
      </w:r>
      <w:r>
        <w:rPr>
          <w:spacing w:val="-1"/>
        </w:rPr>
        <w:t xml:space="preserve"> </w:t>
      </w:r>
      <w:r>
        <w:t>[э], [о], [у]. Закон сингармонизма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языке.</w:t>
      </w:r>
    </w:p>
    <w:p w:rsidR="00644A77" w:rsidRDefault="00644A77">
      <w:pPr>
        <w:pStyle w:val="BodyText"/>
        <w:ind w:right="695"/>
      </w:pPr>
      <w:r>
        <w:t>Орфоэпия. Правильная интонация в процессе говорения и чтения. Нормы произношения</w:t>
      </w:r>
      <w:r>
        <w:rPr>
          <w:spacing w:val="1"/>
        </w:rPr>
        <w:t xml:space="preserve"> </w:t>
      </w:r>
      <w:r>
        <w:t>звуков и сочетаний звуков. Ударение в словах в соответствии с нормами современного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644A77" w:rsidRDefault="00644A77">
      <w:pPr>
        <w:pStyle w:val="BodyText"/>
        <w:ind w:right="691"/>
      </w:pPr>
      <w:r>
        <w:t>Лексика. Собственно татарские слова и заимствования в татарском языке. Однозначные 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 Прямое</w:t>
      </w:r>
      <w:r>
        <w:rPr>
          <w:spacing w:val="-1"/>
        </w:rPr>
        <w:t xml:space="preserve"> </w:t>
      </w:r>
      <w:r>
        <w:t>и 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слова.</w:t>
      </w:r>
    </w:p>
    <w:p w:rsidR="00644A77" w:rsidRDefault="00644A77">
      <w:pPr>
        <w:pStyle w:val="BodyText"/>
        <w:ind w:right="691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(морфемика).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аффиксы.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-2"/>
        </w:rPr>
        <w:t xml:space="preserve"> </w:t>
      </w:r>
      <w:r>
        <w:t>и формообразующие</w:t>
      </w:r>
      <w:r>
        <w:rPr>
          <w:spacing w:val="-1"/>
        </w:rPr>
        <w:t xml:space="preserve"> </w:t>
      </w:r>
      <w:r>
        <w:t>аффиксы.</w:t>
      </w:r>
    </w:p>
    <w:p w:rsidR="00644A77" w:rsidRDefault="00644A77">
      <w:pPr>
        <w:pStyle w:val="BodyText"/>
        <w:jc w:val="left"/>
      </w:pPr>
      <w:r>
        <w:t>Морфология.</w:t>
      </w:r>
    </w:p>
    <w:p w:rsidR="00644A77" w:rsidRDefault="00644A77">
      <w:pPr>
        <w:pStyle w:val="BodyText"/>
        <w:ind w:right="691"/>
        <w:jc w:val="left"/>
      </w:pPr>
      <w:r>
        <w:t>Устанавливание</w:t>
      </w:r>
      <w:r>
        <w:rPr>
          <w:spacing w:val="6"/>
        </w:rPr>
        <w:t xml:space="preserve"> </w:t>
      </w:r>
      <w:r>
        <w:t>принадлежности</w:t>
      </w:r>
      <w:r>
        <w:rPr>
          <w:spacing w:val="9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определенной</w:t>
      </w:r>
      <w:r>
        <w:rPr>
          <w:spacing w:val="8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объёме</w:t>
      </w:r>
      <w:r>
        <w:rPr>
          <w:spacing w:val="6"/>
        </w:rPr>
        <w:t xml:space="preserve"> </w:t>
      </w:r>
      <w:r>
        <w:t>изученного)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комплексу освоенных грамматических</w:t>
      </w:r>
      <w:r>
        <w:rPr>
          <w:spacing w:val="-1"/>
        </w:rPr>
        <w:t xml:space="preserve"> </w:t>
      </w:r>
      <w:r>
        <w:t>признаков.</w:t>
      </w:r>
    </w:p>
    <w:p w:rsidR="00644A77" w:rsidRDefault="00644A77">
      <w:pPr>
        <w:pStyle w:val="BodyText"/>
        <w:ind w:right="691"/>
        <w:jc w:val="left"/>
      </w:pPr>
      <w:r>
        <w:t>Имя</w:t>
      </w:r>
      <w:r>
        <w:rPr>
          <w:spacing w:val="15"/>
        </w:rPr>
        <w:t xml:space="preserve"> </w:t>
      </w:r>
      <w:r>
        <w:t>существительное.</w:t>
      </w:r>
      <w:r>
        <w:rPr>
          <w:spacing w:val="15"/>
        </w:rPr>
        <w:t xml:space="preserve"> </w:t>
      </w:r>
      <w:r>
        <w:t>Повторение</w:t>
      </w:r>
      <w:r>
        <w:rPr>
          <w:spacing w:val="15"/>
        </w:rPr>
        <w:t xml:space="preserve"> </w:t>
      </w:r>
      <w:r>
        <w:t>грамматических</w:t>
      </w:r>
      <w:r>
        <w:rPr>
          <w:spacing w:val="15"/>
        </w:rPr>
        <w:t xml:space="preserve"> </w:t>
      </w:r>
      <w:r>
        <w:t>категорий</w:t>
      </w:r>
      <w:r>
        <w:rPr>
          <w:spacing w:val="16"/>
        </w:rPr>
        <w:t xml:space="preserve"> </w:t>
      </w:r>
      <w:r>
        <w:t>имён</w:t>
      </w:r>
      <w:r>
        <w:rPr>
          <w:spacing w:val="16"/>
        </w:rPr>
        <w:t xml:space="preserve"> </w:t>
      </w:r>
      <w:r>
        <w:t>существительных</w:t>
      </w:r>
      <w:r>
        <w:rPr>
          <w:spacing w:val="-57"/>
        </w:rPr>
        <w:t xml:space="preserve"> </w:t>
      </w:r>
      <w:r>
        <w:t>(число,</w:t>
      </w:r>
      <w:r>
        <w:rPr>
          <w:spacing w:val="-2"/>
        </w:rPr>
        <w:t xml:space="preserve"> </w:t>
      </w:r>
      <w:r>
        <w:t>падеж).</w:t>
      </w:r>
    </w:p>
    <w:p w:rsidR="00644A77" w:rsidRDefault="00644A77">
      <w:pPr>
        <w:pStyle w:val="BodyText"/>
        <w:ind w:right="691"/>
        <w:jc w:val="left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Степени</w:t>
      </w:r>
      <w:r>
        <w:rPr>
          <w:spacing w:val="-58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прилагательных.</w:t>
      </w:r>
    </w:p>
    <w:p w:rsidR="00644A77" w:rsidRDefault="00644A77">
      <w:pPr>
        <w:pStyle w:val="BodyText"/>
        <w:spacing w:before="1"/>
        <w:ind w:right="4842"/>
        <w:jc w:val="left"/>
      </w:pPr>
      <w:r>
        <w:t>Местоимение. Личные местоимения (повторение).</w:t>
      </w:r>
      <w:r>
        <w:rPr>
          <w:spacing w:val="-57"/>
        </w:rPr>
        <w:t xml:space="preserve"> </w:t>
      </w:r>
      <w:r>
        <w:t>Указательные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местоимения.</w:t>
      </w:r>
    </w:p>
    <w:p w:rsidR="00644A77" w:rsidRDefault="00644A77">
      <w:pPr>
        <w:pStyle w:val="BodyText"/>
        <w:ind w:right="2199"/>
        <w:jc w:val="left"/>
      </w:pPr>
      <w:r>
        <w:t>Числительное. Определение значения и употребления в речи числительных.</w:t>
      </w:r>
      <w:r>
        <w:rPr>
          <w:spacing w:val="-57"/>
        </w:rPr>
        <w:t xml:space="preserve"> </w:t>
      </w:r>
      <w:r>
        <w:t>Количественные</w:t>
      </w:r>
      <w:r>
        <w:rPr>
          <w:spacing w:val="-3"/>
        </w:rPr>
        <w:t xml:space="preserve"> </w:t>
      </w:r>
      <w:r>
        <w:t>и порядковые</w:t>
      </w:r>
      <w:r>
        <w:rPr>
          <w:spacing w:val="-1"/>
        </w:rPr>
        <w:t xml:space="preserve"> </w:t>
      </w:r>
      <w:r>
        <w:t>числительные.</w:t>
      </w:r>
    </w:p>
    <w:p w:rsidR="00644A77" w:rsidRDefault="00644A77">
      <w:pPr>
        <w:pStyle w:val="BodyText"/>
        <w:jc w:val="left"/>
      </w:pPr>
      <w:r>
        <w:t>Глагол.</w:t>
      </w:r>
      <w:r>
        <w:rPr>
          <w:spacing w:val="-6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повелительного</w:t>
      </w:r>
      <w:r>
        <w:rPr>
          <w:spacing w:val="-4"/>
        </w:rPr>
        <w:t xml:space="preserve"> </w:t>
      </w:r>
      <w:r>
        <w:t>наклонения</w:t>
      </w:r>
      <w:r>
        <w:rPr>
          <w:spacing w:val="-5"/>
        </w:rPr>
        <w:t xml:space="preserve"> </w:t>
      </w:r>
      <w:r>
        <w:t>глагола.</w:t>
      </w:r>
    </w:p>
    <w:p w:rsidR="00644A77" w:rsidRDefault="00644A77">
      <w:pPr>
        <w:pStyle w:val="BodyText"/>
        <w:tabs>
          <w:tab w:val="left" w:pos="2989"/>
          <w:tab w:val="left" w:pos="4246"/>
          <w:tab w:val="left" w:pos="5325"/>
          <w:tab w:val="left" w:pos="6318"/>
          <w:tab w:val="left" w:pos="8156"/>
          <w:tab w:val="left" w:pos="9640"/>
        </w:tabs>
        <w:ind w:right="691"/>
        <w:jc w:val="left"/>
      </w:pPr>
      <w:r>
        <w:t>Определение</w:t>
      </w:r>
      <w:r>
        <w:tab/>
        <w:t>категории</w:t>
      </w:r>
      <w:r>
        <w:tab/>
        <w:t>времени</w:t>
      </w:r>
      <w:r>
        <w:tab/>
        <w:t>глагола</w:t>
      </w:r>
      <w:r>
        <w:tab/>
        <w:t>изъявительного</w:t>
      </w:r>
      <w:r>
        <w:tab/>
        <w:t>наклонения:</w:t>
      </w:r>
      <w:r>
        <w:tab/>
      </w:r>
      <w:r>
        <w:rPr>
          <w:spacing w:val="-1"/>
        </w:rPr>
        <w:t>настоящее,</w:t>
      </w:r>
      <w:r>
        <w:rPr>
          <w:spacing w:val="-57"/>
        </w:rPr>
        <w:t xml:space="preserve"> </w:t>
      </w:r>
      <w:r>
        <w:t>прошедшее</w:t>
      </w:r>
      <w:r>
        <w:rPr>
          <w:spacing w:val="-2"/>
        </w:rPr>
        <w:t xml:space="preserve"> </w:t>
      </w:r>
      <w:r>
        <w:t>и будущее.</w:t>
      </w:r>
    </w:p>
    <w:p w:rsidR="00644A77" w:rsidRDefault="00644A77">
      <w:pPr>
        <w:pStyle w:val="BodyText"/>
        <w:ind w:right="695"/>
      </w:pPr>
      <w:r>
        <w:t>Отрицательный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настоящего,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определённого времени. Спряжение глаголов в настоящем (повторение), прошедшем и</w:t>
      </w:r>
      <w:r>
        <w:rPr>
          <w:spacing w:val="1"/>
        </w:rPr>
        <w:t xml:space="preserve"> </w:t>
      </w:r>
      <w:r>
        <w:t>будущем</w:t>
      </w:r>
      <w:r>
        <w:rPr>
          <w:spacing w:val="-3"/>
        </w:rPr>
        <w:t xml:space="preserve"> </w:t>
      </w:r>
      <w:r>
        <w:t>временах.</w:t>
      </w:r>
    </w:p>
    <w:p w:rsidR="00644A77" w:rsidRDefault="00644A77">
      <w:pPr>
        <w:pStyle w:val="BodyText"/>
        <w:ind w:right="691"/>
      </w:pPr>
      <w:r>
        <w:t>Синтаксис.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 предложения (ознакомление).</w:t>
      </w:r>
    </w:p>
    <w:p w:rsidR="00644A77" w:rsidRDefault="00644A77">
      <w:pPr>
        <w:pStyle w:val="BodyText"/>
        <w:spacing w:before="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  <w:r>
        <w:rPr>
          <w:spacing w:val="-1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правописания,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1-3</w:t>
      </w:r>
      <w:r>
        <w:rPr>
          <w:spacing w:val="-3"/>
        </w:rPr>
        <w:t xml:space="preserve"> </w:t>
      </w:r>
      <w:r>
        <w:t>классах.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Развитие речи. Соблюдение норм татарского литературного языка в собственной речи и</w:t>
      </w:r>
      <w:r>
        <w:rPr>
          <w:spacing w:val="1"/>
        </w:rPr>
        <w:t xml:space="preserve"> </w:t>
      </w:r>
      <w:r>
        <w:t>оценивание соблюдения этих норм в речи собеседников. Составление диалогической и</w:t>
      </w:r>
      <w:r>
        <w:rPr>
          <w:spacing w:val="1"/>
        </w:rPr>
        <w:t xml:space="preserve"> </w:t>
      </w:r>
      <w:r>
        <w:t>монологической речи с соблюдением орфоэпических и интонационных норм татарского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техникой чтения, приемами понимания прочитанного и прослушанного, интерпретации 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текстов.</w:t>
      </w:r>
    </w:p>
    <w:p w:rsidR="00644A77" w:rsidRDefault="00644A77">
      <w:pPr>
        <w:pStyle w:val="Heading1"/>
        <w:spacing w:before="1"/>
        <w:ind w:right="698"/>
      </w:pPr>
      <w:r>
        <w:t>Планируемые результаты освоения программы по родному (татарскому) языку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644A77" w:rsidRDefault="00644A77">
      <w:pPr>
        <w:pStyle w:val="BodyText"/>
        <w:ind w:right="690" w:firstLine="707"/>
      </w:pPr>
      <w:r>
        <w:t>В результате изучения родного (татарского) языка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89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8"/>
      </w:pPr>
      <w:r>
        <w:t>становление ценностного отношения к своей Родине, в том числе через изучение 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-2"/>
        </w:rPr>
        <w:t xml:space="preserve"> </w:t>
      </w:r>
      <w:r>
        <w:t>языка, являющегося частью истории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 страны;</w:t>
      </w:r>
    </w:p>
    <w:p w:rsidR="00644A77" w:rsidRDefault="00644A77">
      <w:pPr>
        <w:pStyle w:val="BodyText"/>
        <w:spacing w:before="1"/>
        <w:ind w:right="697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 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идентичности, понимание</w:t>
      </w:r>
      <w:r>
        <w:rPr>
          <w:spacing w:val="1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родного (татарского)</w:t>
      </w:r>
      <w:r>
        <w:rPr>
          <w:spacing w:val="-2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субъекте;</w:t>
      </w:r>
    </w:p>
    <w:p w:rsidR="00644A77" w:rsidRDefault="00644A77">
      <w:pPr>
        <w:pStyle w:val="BodyText"/>
        <w:ind w:right="690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 том числе 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учебными текстами;</w:t>
      </w:r>
    </w:p>
    <w:p w:rsidR="00644A77" w:rsidRDefault="00644A77">
      <w:pPr>
        <w:pStyle w:val="BodyTex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</w:t>
      </w:r>
      <w:r>
        <w:rPr>
          <w:spacing w:val="-2"/>
        </w:rPr>
        <w:t xml:space="preserve"> </w:t>
      </w:r>
      <w:r>
        <w:t>России;</w:t>
      </w:r>
    </w:p>
    <w:p w:rsidR="00644A77" w:rsidRDefault="00644A77">
      <w:pPr>
        <w:pStyle w:val="BodyText"/>
        <w:ind w:right="6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текстами;</w:t>
      </w:r>
    </w:p>
    <w:p w:rsidR="00644A77" w:rsidRDefault="00644A77" w:rsidP="00404B6E">
      <w:pPr>
        <w:pStyle w:val="ListParagraph"/>
        <w:numPr>
          <w:ilvl w:val="0"/>
          <w:numId w:val="89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644A77" w:rsidRDefault="00644A77">
      <w:pPr>
        <w:pStyle w:val="BodyText"/>
        <w:ind w:right="699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чувств);</w:t>
      </w:r>
    </w:p>
    <w:p w:rsidR="00644A77" w:rsidRDefault="00644A77">
      <w:pPr>
        <w:pStyle w:val="BodyText"/>
        <w:ind w:right="695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 вреда другим людям (в том числе связанного с использованием недопустимых</w:t>
      </w:r>
      <w:r>
        <w:rPr>
          <w:spacing w:val="-5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644A77" w:rsidRDefault="00644A77" w:rsidP="00404B6E">
      <w:pPr>
        <w:pStyle w:val="ListParagraph"/>
        <w:numPr>
          <w:ilvl w:val="0"/>
          <w:numId w:val="89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jc w:val="left"/>
      </w:pP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культуре,</w:t>
      </w:r>
    </w:p>
    <w:p w:rsidR="00644A77" w:rsidRDefault="00644A77">
      <w:pPr>
        <w:pStyle w:val="BodyText"/>
        <w:ind w:right="691"/>
        <w:jc w:val="left"/>
      </w:pPr>
      <w:r>
        <w:t>восприимчивость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разным</w:t>
      </w:r>
      <w:r>
        <w:rPr>
          <w:spacing w:val="48"/>
        </w:rPr>
        <w:t xml:space="preserve"> </w:t>
      </w:r>
      <w:r>
        <w:t>видам</w:t>
      </w:r>
      <w:r>
        <w:rPr>
          <w:spacing w:val="48"/>
        </w:rPr>
        <w:t xml:space="preserve"> </w:t>
      </w:r>
      <w:r>
        <w:t>искусства,</w:t>
      </w:r>
      <w:r>
        <w:rPr>
          <w:spacing w:val="49"/>
        </w:rPr>
        <w:t xml:space="preserve"> </w:t>
      </w:r>
      <w:r>
        <w:t>традициям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творчеству</w:t>
      </w:r>
      <w:r>
        <w:rPr>
          <w:spacing w:val="49"/>
        </w:rPr>
        <w:t xml:space="preserve"> </w:t>
      </w:r>
      <w:r>
        <w:t>своего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644A77" w:rsidRDefault="00644A77">
      <w:pPr>
        <w:pStyle w:val="BodyText"/>
        <w:ind w:right="691"/>
        <w:jc w:val="left"/>
      </w:pPr>
      <w:r>
        <w:t>стремление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самовыражению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искусстве</w:t>
      </w:r>
      <w:r>
        <w:rPr>
          <w:spacing w:val="21"/>
        </w:rPr>
        <w:t xml:space="preserve"> </w:t>
      </w:r>
      <w:r>
        <w:t>слова;</w:t>
      </w:r>
      <w:r>
        <w:rPr>
          <w:spacing w:val="21"/>
        </w:rPr>
        <w:t xml:space="preserve"> </w:t>
      </w:r>
      <w:r>
        <w:t>осознание</w:t>
      </w:r>
      <w:r>
        <w:rPr>
          <w:spacing w:val="20"/>
        </w:rPr>
        <w:t xml:space="preserve"> </w:t>
      </w:r>
      <w:r>
        <w:t>важности</w:t>
      </w:r>
      <w:r>
        <w:rPr>
          <w:spacing w:val="22"/>
        </w:rPr>
        <w:t xml:space="preserve"> </w:t>
      </w:r>
      <w:r>
        <w:t>родного</w:t>
      </w:r>
      <w:r>
        <w:rPr>
          <w:spacing w:val="21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 и самовыражения;</w:t>
      </w:r>
    </w:p>
    <w:p w:rsidR="00644A77" w:rsidRDefault="00644A77" w:rsidP="00404B6E">
      <w:pPr>
        <w:pStyle w:val="ListParagraph"/>
        <w:numPr>
          <w:ilvl w:val="0"/>
          <w:numId w:val="89"/>
        </w:numPr>
        <w:tabs>
          <w:tab w:val="left" w:pos="2127"/>
        </w:tabs>
        <w:ind w:left="1418" w:right="695" w:firstLine="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644A77" w:rsidRDefault="00644A77">
      <w:pPr>
        <w:pStyle w:val="BodyText"/>
        <w:ind w:right="691"/>
        <w:jc w:val="left"/>
      </w:pPr>
      <w:r>
        <w:t>соблюдение</w:t>
      </w:r>
      <w:r>
        <w:rPr>
          <w:spacing w:val="29"/>
        </w:rPr>
        <w:t xml:space="preserve"> </w:t>
      </w:r>
      <w:r>
        <w:t>правил</w:t>
      </w:r>
      <w:r>
        <w:rPr>
          <w:spacing w:val="31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безопасного</w:t>
      </w:r>
      <w:r>
        <w:rPr>
          <w:spacing w:val="29"/>
        </w:rPr>
        <w:t xml:space="preserve"> </w:t>
      </w:r>
      <w:r>
        <w:t>(для</w:t>
      </w:r>
      <w:r>
        <w:rPr>
          <w:spacing w:val="30"/>
        </w:rPr>
        <w:t xml:space="preserve"> </w:t>
      </w:r>
      <w:r>
        <w:t>себя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t>людей)</w:t>
      </w:r>
      <w:r>
        <w:rPr>
          <w:spacing w:val="30"/>
        </w:rPr>
        <w:t xml:space="preserve"> </w:t>
      </w:r>
      <w:r>
        <w:t>образа</w:t>
      </w:r>
      <w:r>
        <w:rPr>
          <w:spacing w:val="29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 образования;</w:t>
      </w:r>
    </w:p>
    <w:p w:rsidR="00644A77" w:rsidRDefault="00644A77">
      <w:pPr>
        <w:pStyle w:val="BodyText"/>
        <w:spacing w:before="1"/>
        <w:ind w:right="691"/>
        <w:jc w:val="left"/>
      </w:pPr>
      <w:r>
        <w:t>бережное</w:t>
      </w:r>
      <w:r>
        <w:rPr>
          <w:spacing w:val="30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физическому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психическому</w:t>
      </w:r>
      <w:r>
        <w:rPr>
          <w:spacing w:val="31"/>
        </w:rPr>
        <w:t xml:space="preserve"> </w:t>
      </w:r>
      <w:r>
        <w:t>здоровью,</w:t>
      </w:r>
      <w:r>
        <w:rPr>
          <w:spacing w:val="31"/>
        </w:rPr>
        <w:t xml:space="preserve"> </w:t>
      </w:r>
      <w:r>
        <w:t>выбор</w:t>
      </w:r>
      <w:r>
        <w:rPr>
          <w:spacing w:val="31"/>
        </w:rPr>
        <w:t xml:space="preserve"> </w:t>
      </w:r>
      <w:r>
        <w:t>приемлемых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самовыражения; 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644A77" w:rsidRDefault="00644A77" w:rsidP="00404B6E">
      <w:pPr>
        <w:pStyle w:val="ListParagraph"/>
        <w:numPr>
          <w:ilvl w:val="0"/>
          <w:numId w:val="89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7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 интерес к различным профессиям (в том числе через примеры из учебных</w:t>
      </w:r>
      <w:r>
        <w:rPr>
          <w:spacing w:val="1"/>
        </w:rPr>
        <w:t xml:space="preserve"> </w:t>
      </w:r>
      <w:r>
        <w:t>текстов);</w:t>
      </w:r>
    </w:p>
    <w:p w:rsidR="00644A77" w:rsidRDefault="00644A77" w:rsidP="00404B6E">
      <w:pPr>
        <w:pStyle w:val="ListParagraph"/>
        <w:numPr>
          <w:ilvl w:val="0"/>
          <w:numId w:val="89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1844"/>
        <w:jc w:val="left"/>
      </w:pPr>
      <w:r>
        <w:t>бережное отношение к природе, формируемое в процессе работы над 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 вред</w:t>
      </w:r>
      <w:r>
        <w:rPr>
          <w:spacing w:val="-1"/>
        </w:rPr>
        <w:t xml:space="preserve"> </w:t>
      </w:r>
      <w:r>
        <w:t>природе;</w:t>
      </w:r>
    </w:p>
    <w:p w:rsidR="00644A77" w:rsidRDefault="00644A77" w:rsidP="00404B6E">
      <w:pPr>
        <w:pStyle w:val="ListParagraph"/>
        <w:numPr>
          <w:ilvl w:val="0"/>
          <w:numId w:val="89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>
      <w:pPr>
        <w:pStyle w:val="BodyText"/>
        <w:ind w:right="691"/>
        <w:jc w:val="left"/>
      </w:pPr>
      <w:r>
        <w:t>первоначальные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научной</w:t>
      </w:r>
      <w:r>
        <w:rPr>
          <w:spacing w:val="53"/>
        </w:rPr>
        <w:t xml:space="preserve"> </w:t>
      </w:r>
      <w:r>
        <w:t>картине</w:t>
      </w:r>
      <w:r>
        <w:rPr>
          <w:spacing w:val="54"/>
        </w:rPr>
        <w:t xml:space="preserve"> </w:t>
      </w:r>
      <w:r>
        <w:t>мира</w:t>
      </w:r>
      <w:r>
        <w:rPr>
          <w:spacing w:val="54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первоначальные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системе</w:t>
      </w:r>
      <w:r>
        <w:rPr>
          <w:spacing w:val="-1"/>
        </w:rPr>
        <w:t xml:space="preserve"> </w:t>
      </w:r>
      <w:r>
        <w:t>родного (татарского)</w:t>
      </w:r>
      <w:r>
        <w:rPr>
          <w:spacing w:val="1"/>
        </w:rPr>
        <w:t xml:space="preserve"> </w:t>
      </w:r>
      <w:r>
        <w:t>языка);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 (в том числе познавательный интерес к изучению 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-2"/>
        </w:rPr>
        <w:t xml:space="preserve"> </w:t>
      </w:r>
      <w:r>
        <w:t>языка).</w:t>
      </w:r>
    </w:p>
    <w:p w:rsidR="00644A77" w:rsidRDefault="00644A77">
      <w:pPr>
        <w:pStyle w:val="BodyText"/>
        <w:spacing w:before="1"/>
        <w:ind w:right="691" w:firstLine="707"/>
      </w:pPr>
      <w:r>
        <w:t>В результате изучения родного (татарского) языка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умения</w:t>
      </w:r>
      <w:r>
        <w:rPr>
          <w:spacing w:val="-1"/>
        </w:rPr>
        <w:t xml:space="preserve"> </w:t>
      </w:r>
      <w:r>
        <w:t>совместной деятельности.</w:t>
      </w:r>
    </w:p>
    <w:p w:rsidR="00644A77" w:rsidRDefault="00644A77">
      <w:pPr>
        <w:pStyle w:val="BodyText"/>
        <w:ind w:right="691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сравнивать различные языковые единицы, устанавливать основания для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единиц, устанавливать аналогии языковых единиц, сравнивать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и явления родного (татарского) языка с языковыми явлениями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  <w:tab w:val="left" w:pos="3527"/>
          <w:tab w:val="left" w:pos="5261"/>
          <w:tab w:val="left" w:pos="6323"/>
          <w:tab w:val="left" w:pos="6913"/>
          <w:tab w:val="left" w:pos="8731"/>
          <w:tab w:val="left" w:pos="9964"/>
        </w:tabs>
        <w:ind w:right="69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</w:t>
      </w:r>
      <w:r>
        <w:rPr>
          <w:sz w:val="24"/>
        </w:rPr>
        <w:tab/>
        <w:t>языковых</w:t>
      </w:r>
      <w:r>
        <w:rPr>
          <w:sz w:val="24"/>
        </w:rPr>
        <w:tab/>
      </w:r>
      <w:r>
        <w:rPr>
          <w:spacing w:val="-1"/>
          <w:sz w:val="24"/>
        </w:rPr>
        <w:t>единиц,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8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39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базовые</w:t>
      </w:r>
      <w:r>
        <w:rPr>
          <w:spacing w:val="39"/>
        </w:rPr>
        <w:t xml:space="preserve"> </w:t>
      </w:r>
      <w:r>
        <w:t>исследовательские</w:t>
      </w:r>
      <w:r>
        <w:rPr>
          <w:spacing w:val="39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цель,</w:t>
      </w:r>
      <w:r>
        <w:rPr>
          <w:spacing w:val="4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соблюдать с помощью взрослых (учителей, родителей, 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о синонимах слова);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73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представления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  <w:tab w:val="left" w:pos="8500"/>
        </w:tabs>
        <w:spacing w:before="1" w:line="293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лингвистической</w:t>
      </w:r>
      <w:r>
        <w:rPr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z w:val="24"/>
        </w:rPr>
        <w:t xml:space="preserve"> понимать</w:t>
      </w:r>
      <w:r>
        <w:rPr>
          <w:spacing w:val="-30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z w:val="24"/>
        </w:rPr>
        <w:tab/>
        <w:t>информацию,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зафиксированную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схем.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20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сформированы</w:t>
      </w:r>
      <w:r>
        <w:rPr>
          <w:spacing w:val="19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действий.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и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 деятельности: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 (распределять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ind w:left="1418" w:right="3156"/>
        <w:jc w:val="both"/>
        <w:rPr>
          <w:sz w:val="24"/>
        </w:rPr>
      </w:pPr>
      <w:r>
        <w:rPr>
          <w:b/>
          <w:sz w:val="24"/>
        </w:rPr>
        <w:t>Предметные результаты изучения родного (татарского) языка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9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37"/>
          <w:sz w:val="24"/>
        </w:rPr>
        <w:t xml:space="preserve"> </w:t>
      </w:r>
      <w:r>
        <w:rPr>
          <w:sz w:val="24"/>
        </w:rPr>
        <w:t>форму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буквенной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записи;</w:t>
      </w:r>
      <w:r>
        <w:rPr>
          <w:spacing w:val="37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друзьях;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37"/>
          <w:sz w:val="24"/>
        </w:rPr>
        <w:t xml:space="preserve"> </w:t>
      </w:r>
      <w:r>
        <w:rPr>
          <w:sz w:val="24"/>
        </w:rPr>
        <w:t>нормы</w:t>
      </w:r>
      <w:r>
        <w:rPr>
          <w:spacing w:val="3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языка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2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3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4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32"/>
          <w:sz w:val="24"/>
        </w:rPr>
        <w:t xml:space="preserve"> </w:t>
      </w:r>
      <w:r>
        <w:rPr>
          <w:sz w:val="24"/>
        </w:rPr>
        <w:t>темпу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  <w:tab w:val="left" w:pos="3122"/>
          <w:tab w:val="left" w:pos="4630"/>
          <w:tab w:val="left" w:pos="7443"/>
          <w:tab w:val="left" w:pos="7774"/>
          <w:tab w:val="left" w:pos="8957"/>
          <w:tab w:val="left" w:pos="9695"/>
        </w:tabs>
        <w:ind w:right="696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начертанием</w:t>
      </w:r>
      <w:r>
        <w:rPr>
          <w:sz w:val="24"/>
        </w:rPr>
        <w:tab/>
        <w:t xml:space="preserve">письменных  </w:t>
      </w:r>
      <w:r>
        <w:rPr>
          <w:spacing w:val="14"/>
          <w:sz w:val="24"/>
        </w:rPr>
        <w:t xml:space="preserve"> </w:t>
      </w:r>
      <w:r>
        <w:rPr>
          <w:sz w:val="24"/>
        </w:rPr>
        <w:t>прописных</w:t>
      </w:r>
      <w:r>
        <w:rPr>
          <w:sz w:val="24"/>
        </w:rPr>
        <w:tab/>
        <w:t>и</w:t>
      </w:r>
      <w:r>
        <w:rPr>
          <w:sz w:val="24"/>
        </w:rPr>
        <w:tab/>
        <w:t>строчных</w:t>
      </w:r>
      <w:r>
        <w:rPr>
          <w:sz w:val="24"/>
        </w:rPr>
        <w:tab/>
        <w:t>букв;</w:t>
      </w:r>
      <w:r>
        <w:rPr>
          <w:sz w:val="24"/>
        </w:rPr>
        <w:tab/>
      </w:r>
      <w:r>
        <w:rPr>
          <w:spacing w:val="-1"/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списывать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предложения;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  <w:tab w:val="left" w:pos="3032"/>
          <w:tab w:val="left" w:pos="3932"/>
          <w:tab w:val="left" w:pos="5822"/>
          <w:tab w:val="left" w:pos="6664"/>
          <w:tab w:val="left" w:pos="7497"/>
          <w:tab w:val="left" w:pos="9064"/>
          <w:tab w:val="left" w:pos="9378"/>
        </w:tabs>
        <w:ind w:right="694"/>
        <w:jc w:val="left"/>
        <w:rPr>
          <w:sz w:val="24"/>
        </w:rPr>
      </w:pPr>
      <w:r>
        <w:rPr>
          <w:sz w:val="24"/>
        </w:rPr>
        <w:t>писать</w:t>
      </w:r>
      <w:r>
        <w:rPr>
          <w:sz w:val="24"/>
        </w:rPr>
        <w:tab/>
        <w:t>буквы,</w:t>
      </w:r>
      <w:r>
        <w:rPr>
          <w:sz w:val="24"/>
        </w:rPr>
        <w:tab/>
        <w:t>буквосочетания,</w:t>
      </w:r>
      <w:r>
        <w:rPr>
          <w:sz w:val="24"/>
        </w:rPr>
        <w:tab/>
        <w:t>слоги,</w:t>
      </w:r>
      <w:r>
        <w:rPr>
          <w:sz w:val="24"/>
        </w:rPr>
        <w:tab/>
        <w:t>слова,</w:t>
      </w:r>
      <w:r>
        <w:rPr>
          <w:sz w:val="24"/>
        </w:rPr>
        <w:tab/>
        <w:t>предложения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73"/>
        <w:ind w:right="699"/>
        <w:rPr>
          <w:sz w:val="24"/>
        </w:rPr>
      </w:pPr>
      <w:r>
        <w:rPr>
          <w:sz w:val="24"/>
        </w:rPr>
        <w:t>вырабатывать связное и ритмичное написание букв; писать под диктовку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текст;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1"/>
        <w:ind w:right="698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 и согласные звуки; гласные - твёрдые и мягкие; согласные - звонкие 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определять количество и последовательность звуков в слове; различать звуки и</w:t>
      </w:r>
      <w:r>
        <w:rPr>
          <w:spacing w:val="1"/>
          <w:sz w:val="24"/>
        </w:rPr>
        <w:t xml:space="preserve"> </w:t>
      </w:r>
      <w:r>
        <w:rPr>
          <w:sz w:val="24"/>
        </w:rPr>
        <w:t>буквы: буква как знак звука; определять количество слогов; переносить слова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строку;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702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[э],</w:t>
      </w:r>
      <w:r>
        <w:rPr>
          <w:spacing w:val="1"/>
          <w:sz w:val="24"/>
        </w:rPr>
        <w:t xml:space="preserve"> </w:t>
      </w:r>
      <w:r>
        <w:rPr>
          <w:sz w:val="24"/>
        </w:rPr>
        <w:t>[е],</w:t>
      </w:r>
      <w:r>
        <w:rPr>
          <w:spacing w:val="1"/>
          <w:sz w:val="24"/>
        </w:rPr>
        <w:t xml:space="preserve"> </w:t>
      </w:r>
      <w:r>
        <w:rPr>
          <w:sz w:val="24"/>
        </w:rPr>
        <w:t>[у];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 специфичные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 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[w],</w:t>
      </w:r>
      <w:r>
        <w:rPr>
          <w:spacing w:val="-2"/>
          <w:sz w:val="24"/>
        </w:rPr>
        <w:t xml:space="preserve"> </w:t>
      </w:r>
      <w:r>
        <w:rPr>
          <w:sz w:val="24"/>
        </w:rPr>
        <w:t>[г],</w:t>
      </w:r>
      <w:r>
        <w:rPr>
          <w:spacing w:val="-1"/>
          <w:sz w:val="24"/>
        </w:rPr>
        <w:t xml:space="preserve"> </w:t>
      </w:r>
      <w:r>
        <w:rPr>
          <w:sz w:val="24"/>
        </w:rPr>
        <w:t>[к;],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М,</w:t>
      </w:r>
      <w:r>
        <w:rPr>
          <w:spacing w:val="-3"/>
          <w:sz w:val="24"/>
        </w:rPr>
        <w:t xml:space="preserve"> </w:t>
      </w:r>
      <w:r>
        <w:rPr>
          <w:sz w:val="24"/>
        </w:rPr>
        <w:t>М,</w:t>
      </w:r>
      <w:r>
        <w:rPr>
          <w:spacing w:val="-2"/>
          <w:sz w:val="24"/>
        </w:rPr>
        <w:t xml:space="preserve"> </w:t>
      </w:r>
      <w:r>
        <w:rPr>
          <w:sz w:val="24"/>
        </w:rPr>
        <w:t>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е,</w:t>
      </w:r>
      <w:r>
        <w:rPr>
          <w:spacing w:val="-1"/>
          <w:sz w:val="24"/>
        </w:rPr>
        <w:t xml:space="preserve"> </w:t>
      </w:r>
      <w:r>
        <w:rPr>
          <w:sz w:val="24"/>
        </w:rPr>
        <w:t>ё,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1"/>
          <w:sz w:val="24"/>
        </w:rPr>
        <w:t xml:space="preserve"> </w:t>
      </w:r>
      <w:r>
        <w:rPr>
          <w:sz w:val="24"/>
        </w:rPr>
        <w:t>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алфавит для упорядочения списка слов; правильно присоединять к</w:t>
      </w:r>
      <w:r>
        <w:rPr>
          <w:spacing w:val="1"/>
          <w:sz w:val="24"/>
        </w:rPr>
        <w:t xml:space="preserve"> </w:t>
      </w:r>
      <w:r>
        <w:rPr>
          <w:sz w:val="24"/>
        </w:rPr>
        <w:t>слову твёрдый или мягкий вариант аффиксов; различать слова, отвечающие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«кем?»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«нэрсэ?»</w:t>
      </w:r>
      <w:r>
        <w:rPr>
          <w:spacing w:val="1"/>
          <w:sz w:val="24"/>
        </w:rPr>
        <w:t xml:space="preserve"> </w:t>
      </w:r>
      <w:r>
        <w:rPr>
          <w:sz w:val="24"/>
        </w:rPr>
        <w:t>(«что?»);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«нишли?» («что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делает?»);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вести диалог, расспрашивая собеседника, отвечая на его вопросы; воспринимать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слух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аудиотекст, построенный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владеть техникой чтения, приёмами понимания прочитанного и 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644A77" w:rsidRDefault="00644A77">
      <w:pPr>
        <w:pStyle w:val="BodyText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рассказывать о друзьях, любимых животных, каникулах; понимать на слух 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обучающихся;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выразительно читать текст вслух, соблюдая правильную интонацию;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 (без пропусков и искажений букв) слова и предложения, текст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 слов;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12 слов 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 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применять правила правописания и теоретический материал, соблюдать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антонимов;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среди</w:t>
      </w:r>
      <w:r>
        <w:rPr>
          <w:spacing w:val="19"/>
          <w:sz w:val="24"/>
        </w:rPr>
        <w:t xml:space="preserve"> </w:t>
      </w:r>
      <w:r>
        <w:rPr>
          <w:sz w:val="24"/>
        </w:rPr>
        <w:t>имён</w:t>
      </w:r>
      <w:r>
        <w:rPr>
          <w:spacing w:val="1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нарицательные;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имён существительных;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9"/>
          <w:sz w:val="24"/>
        </w:rPr>
        <w:t xml:space="preserve"> </w:t>
      </w:r>
      <w:r>
        <w:rPr>
          <w:sz w:val="24"/>
        </w:rPr>
        <w:t>имена</w:t>
      </w:r>
      <w:r>
        <w:rPr>
          <w:spacing w:val="49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9"/>
          <w:sz w:val="24"/>
        </w:rPr>
        <w:t xml:space="preserve"> </w:t>
      </w:r>
      <w:r>
        <w:rPr>
          <w:sz w:val="24"/>
        </w:rPr>
        <w:t>«кем?»</w:t>
      </w:r>
      <w:r>
        <w:rPr>
          <w:spacing w:val="50"/>
          <w:sz w:val="24"/>
        </w:rPr>
        <w:t xml:space="preserve"> </w:t>
      </w:r>
      <w:r>
        <w:rPr>
          <w:sz w:val="24"/>
        </w:rPr>
        <w:t>(«кто?»)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«нэрсэ?»</w:t>
      </w:r>
      <w:r>
        <w:rPr>
          <w:spacing w:val="-57"/>
          <w:sz w:val="24"/>
        </w:rPr>
        <w:t xml:space="preserve"> </w:t>
      </w:r>
      <w:r>
        <w:rPr>
          <w:sz w:val="24"/>
        </w:rPr>
        <w:t>(«что?»);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9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0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роль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речи;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глаголы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73"/>
        <w:ind w:right="69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для решения определённой речевой задачи (для ответа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выражения собственного мнения);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монолога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диалога.</w:t>
      </w:r>
    </w:p>
    <w:p w:rsidR="00644A77" w:rsidRDefault="00644A77">
      <w:pPr>
        <w:pStyle w:val="BodyText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700"/>
        <w:rPr>
          <w:sz w:val="24"/>
        </w:rPr>
      </w:pPr>
      <w:r>
        <w:rPr>
          <w:sz w:val="24"/>
        </w:rPr>
        <w:t>читать вслух небольшой текст, построенный на изученном языковом материале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интонирования;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кратко излагать содержание прочитанного (услышанного) текста, выражать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прочитанному (услышанному), используя речевые средства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устанавливать последовательность событий в тексте; правильно списывать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 текст объёмом не более 15 слов; писать под диктовку текст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15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понимать социокультурные реалии при чтении и аудировании в рамках 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700"/>
        <w:rPr>
          <w:sz w:val="24"/>
        </w:rPr>
      </w:pPr>
      <w:r>
        <w:rPr>
          <w:sz w:val="24"/>
        </w:rPr>
        <w:t>использовать при письме разделительный ъ и ь знаки; выделять в слове ударный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слог;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корень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слова как единицы лексического уровня языка; определять синонимы,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омонимы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 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повторов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обобщенному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лексическому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тексте-описании;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изъявительного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наклонения;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сказуемое;</w:t>
      </w:r>
      <w:r>
        <w:rPr>
          <w:spacing w:val="6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 по картине, используя выразительные средства языка; соблюдать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 языка в собственной речи и оценивать соблюдение этих норм 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собеседников.</w:t>
      </w:r>
    </w:p>
    <w:p w:rsidR="00644A77" w:rsidRDefault="00644A77">
      <w:pPr>
        <w:pStyle w:val="BodyText"/>
        <w:spacing w:line="276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 незнакомых слов по контексту; правильно списывать текст объёмом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701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сингармонизма;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происхождения;</w:t>
      </w:r>
    </w:p>
    <w:p w:rsidR="00644A77" w:rsidRDefault="00644A77">
      <w:pPr>
        <w:spacing w:line="293" w:lineRule="exact"/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73"/>
        <w:ind w:right="697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аффиксы;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образовывать 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аффиксов;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1"/>
        <w:ind w:right="699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прилагательных;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«кем»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(«кто»), «нэрсэ» («что»), «кайда» («где»), «купме» («сколько»), «бу» («это»), «теге»</w:t>
      </w:r>
      <w:r>
        <w:rPr>
          <w:spacing w:val="-57"/>
          <w:sz w:val="24"/>
        </w:rPr>
        <w:t xml:space="preserve"> </w:t>
      </w:r>
      <w:r>
        <w:rPr>
          <w:sz w:val="24"/>
        </w:rPr>
        <w:t>(«тот»);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речи</w:t>
      </w:r>
      <w:r>
        <w:rPr>
          <w:spacing w:val="53"/>
          <w:sz w:val="24"/>
        </w:rPr>
        <w:t xml:space="preserve"> </w:t>
      </w:r>
      <w:r>
        <w:rPr>
          <w:sz w:val="24"/>
        </w:rPr>
        <w:t>порядковых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числительных;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42" w:lineRule="auto"/>
        <w:ind w:right="69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6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4"/>
          <w:sz w:val="24"/>
        </w:rPr>
        <w:t xml:space="preserve"> </w:t>
      </w:r>
      <w:r>
        <w:rPr>
          <w:sz w:val="24"/>
        </w:rPr>
        <w:t>изъявительного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наклонения:</w:t>
      </w:r>
      <w:r>
        <w:rPr>
          <w:spacing w:val="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прошедшее</w:t>
      </w:r>
      <w:r>
        <w:rPr>
          <w:spacing w:val="-2"/>
          <w:sz w:val="24"/>
        </w:rPr>
        <w:t xml:space="preserve"> </w:t>
      </w:r>
      <w:r>
        <w:rPr>
          <w:sz w:val="24"/>
        </w:rPr>
        <w:t>и будущее;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образовывать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отрицательный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настоящего, 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5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5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50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48"/>
          <w:sz w:val="24"/>
        </w:rPr>
        <w:t xml:space="preserve"> </w:t>
      </w:r>
      <w:r>
        <w:rPr>
          <w:sz w:val="24"/>
        </w:rPr>
        <w:t>перед</w:t>
      </w:r>
      <w:r>
        <w:rPr>
          <w:spacing w:val="49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аудиторией;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культуру.</w:t>
      </w:r>
    </w:p>
    <w:p w:rsidR="00644A77" w:rsidRDefault="00644A77">
      <w:pPr>
        <w:pStyle w:val="BodyText"/>
        <w:spacing w:before="3"/>
        <w:ind w:left="0"/>
        <w:jc w:val="left"/>
        <w:rPr>
          <w:sz w:val="23"/>
        </w:rPr>
      </w:pPr>
    </w:p>
    <w:p w:rsidR="00644A77" w:rsidRDefault="00644A77">
      <w:pPr>
        <w:pStyle w:val="Heading1"/>
        <w:spacing w:before="1"/>
        <w:ind w:left="5122" w:right="1217" w:hanging="3186"/>
      </w:pPr>
      <w:r>
        <w:t>Рабочая программа по учебному предмету «Литературное чтение на 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языке».</w:t>
      </w:r>
    </w:p>
    <w:p w:rsidR="00644A77" w:rsidRDefault="00644A77">
      <w:pPr>
        <w:pStyle w:val="BodyText"/>
        <w:ind w:right="693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-57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 языке.</w:t>
      </w:r>
    </w:p>
    <w:p w:rsidR="00644A77" w:rsidRDefault="00644A77">
      <w:pPr>
        <w:pStyle w:val="BodyText"/>
        <w:ind w:right="696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подходы к</w:t>
      </w:r>
      <w:r>
        <w:rPr>
          <w:spacing w:val="-1"/>
        </w:rPr>
        <w:t xml:space="preserve"> </w:t>
      </w:r>
      <w:r>
        <w:t>отбору</w:t>
      </w:r>
      <w:r>
        <w:rPr>
          <w:spacing w:val="-1"/>
        </w:rPr>
        <w:t xml:space="preserve"> </w:t>
      </w:r>
      <w:r>
        <w:t>содержания.</w:t>
      </w:r>
    </w:p>
    <w:p w:rsidR="00644A77" w:rsidRDefault="00644A77">
      <w:pPr>
        <w:pStyle w:val="BodyText"/>
        <w:ind w:right="696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89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 за</w:t>
      </w:r>
      <w:r>
        <w:rPr>
          <w:spacing w:val="-1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Heading1"/>
        <w:spacing w:before="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4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 воспитания.</w:t>
      </w:r>
    </w:p>
    <w:p w:rsidR="00644A77" w:rsidRDefault="00644A77">
      <w:pPr>
        <w:pStyle w:val="BodyText"/>
        <w:ind w:right="695" w:firstLine="707"/>
      </w:pPr>
      <w:r>
        <w:t>Программа по литературному чтению на родном (русском) языке разработана для</w:t>
      </w:r>
      <w:r>
        <w:rPr>
          <w:spacing w:val="1"/>
        </w:rPr>
        <w:t xml:space="preserve"> </w:t>
      </w:r>
      <w:r>
        <w:t>организаций, реализующих программы начального общего образования. Программа по</w:t>
      </w:r>
      <w:r>
        <w:rPr>
          <w:spacing w:val="1"/>
        </w:rPr>
        <w:t xml:space="preserve"> </w:t>
      </w:r>
      <w:r>
        <w:t>литературному чтению на родном (русском) языке направлена на оказание 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и учителю и позволит: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реализовать в процессе преподавания литературного чтения на родном 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сформулированных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2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73"/>
        <w:ind w:right="692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1"/>
        <w:ind w:right="694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644A77" w:rsidRDefault="00644A77">
      <w:pPr>
        <w:pStyle w:val="BodyText"/>
        <w:ind w:right="687" w:firstLine="707"/>
      </w:pPr>
      <w:r>
        <w:t>Программа по литературному чтению на родном (русском) языке направлена на</w:t>
      </w:r>
      <w:r>
        <w:rPr>
          <w:spacing w:val="1"/>
        </w:rPr>
        <w:t xml:space="preserve"> </w:t>
      </w:r>
      <w:r>
        <w:t>формирование понимания места и роли литературы на родном языке в едином культурном</w:t>
      </w:r>
      <w:r>
        <w:rPr>
          <w:spacing w:val="-57"/>
        </w:rPr>
        <w:t xml:space="preserve"> </w:t>
      </w:r>
      <w:r>
        <w:t>пространстве Российской Федерации, в сохранении и передаче от поколения к поколению</w:t>
      </w:r>
      <w:r>
        <w:rPr>
          <w:spacing w:val="1"/>
        </w:rPr>
        <w:t xml:space="preserve"> </w:t>
      </w:r>
      <w:r>
        <w:t>историко-культурных, нравственных, эстетических ценностей, понимания роли фольклора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 и традиций, формирования представлений о мире, национальной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 на родном (русском)</w:t>
      </w:r>
      <w:r>
        <w:rPr>
          <w:spacing w:val="1"/>
        </w:rPr>
        <w:t xml:space="preserve"> </w:t>
      </w:r>
      <w:r>
        <w:t>языке положена идея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преемственную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прошлого, настоящего и будущего русской национально-культурной традиции в сознании</w:t>
      </w:r>
      <w:r>
        <w:rPr>
          <w:spacing w:val="1"/>
        </w:rPr>
        <w:t xml:space="preserve"> </w:t>
      </w:r>
      <w:r>
        <w:t>обучающихся.</w:t>
      </w:r>
    </w:p>
    <w:p w:rsidR="00644A77" w:rsidRDefault="00644A77">
      <w:pPr>
        <w:pStyle w:val="BodyText"/>
        <w:spacing w:before="1" w:line="276" w:lineRule="exact"/>
      </w:pPr>
      <w:r>
        <w:t>Целями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являются: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воспитание ценностного отношения к русской литературе и русскому языку как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культуры;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к его культурному наследию и современности, к традициям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культуры;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умений.</w:t>
      </w:r>
    </w:p>
    <w:p w:rsidR="00644A77" w:rsidRDefault="00644A77">
      <w:pPr>
        <w:pStyle w:val="BodyText"/>
        <w:spacing w:line="275" w:lineRule="exact"/>
      </w:pPr>
      <w:r>
        <w:t>Достижение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российский народ и историю России, осознание своей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введение обучающегося в культурно-языковое пространство своего 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нравственных, 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обогащение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художественно-эстетических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4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литературы;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самосовершенствования;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spacing w:before="73" w:line="242" w:lineRule="auto"/>
        <w:ind w:right="697"/>
        <w:rPr>
          <w:sz w:val="24"/>
        </w:rPr>
      </w:pPr>
      <w:r>
        <w:rPr>
          <w:sz w:val="24"/>
        </w:rPr>
        <w:t>развитие всех видов речевой деятельности, приобретение опыта создания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прочитанном.</w:t>
      </w:r>
    </w:p>
    <w:p w:rsidR="00644A77" w:rsidRDefault="00644A77">
      <w:pPr>
        <w:pStyle w:val="BodyText"/>
        <w:ind w:right="690" w:firstLine="707"/>
      </w:pPr>
      <w:r>
        <w:t>В программе по литературному чтению на родном (русском) языке представлено</w:t>
      </w:r>
      <w:r>
        <w:rPr>
          <w:spacing w:val="1"/>
        </w:rPr>
        <w:t xml:space="preserve"> </w:t>
      </w:r>
      <w:r>
        <w:t>содержание, изучение которого позволит раскрыть национально-культурную 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России, с материальной и духовной культурой русского народа.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 знакомство обучающихся с ключевыми для национального сознания и русской</w:t>
      </w:r>
      <w:r>
        <w:rPr>
          <w:spacing w:val="-57"/>
        </w:rPr>
        <w:t xml:space="preserve"> </w:t>
      </w:r>
      <w:r>
        <w:t>культуры понятиями. Предложенные обучающимся для чтения и изучения 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 вечные ценности (добро, сострадание, великодушие, милосердие, совесть,</w:t>
      </w:r>
      <w:r>
        <w:rPr>
          <w:spacing w:val="1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любовь и другие).</w:t>
      </w:r>
    </w:p>
    <w:p w:rsidR="00644A77" w:rsidRDefault="00644A77">
      <w:pPr>
        <w:pStyle w:val="BodyText"/>
        <w:ind w:right="697" w:firstLine="707"/>
      </w:pPr>
      <w:r>
        <w:t>При определении содержания литературного чтения на родном (русском) языке в</w:t>
      </w:r>
      <w:r>
        <w:rPr>
          <w:spacing w:val="1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находятся: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концепты,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доброта, сострадание, чувство справедливости, совесть). Работа с этими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культуры;</w:t>
      </w:r>
    </w:p>
    <w:p w:rsidR="00644A77" w:rsidRDefault="00644A77" w:rsidP="00404B6E">
      <w:pPr>
        <w:pStyle w:val="ListParagraph"/>
        <w:numPr>
          <w:ilvl w:val="0"/>
          <w:numId w:val="88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открывают для себя представленные в программе по 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(русском) 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понятия.</w:t>
      </w:r>
    </w:p>
    <w:p w:rsidR="00644A77" w:rsidRDefault="00644A77">
      <w:pPr>
        <w:pStyle w:val="BodyText"/>
        <w:ind w:right="689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 позволяет обучающемуся глазами сверстника увидеть русскую культуру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 продолжающих в своём творчестве национальные традиции русской литературы,</w:t>
      </w:r>
      <w:r>
        <w:rPr>
          <w:spacing w:val="1"/>
        </w:rPr>
        <w:t xml:space="preserve"> </w:t>
      </w:r>
      <w:r>
        <w:t>эти произведения близки и понятны современному обучающемуся, произведения, дающие</w:t>
      </w:r>
      <w:r>
        <w:rPr>
          <w:spacing w:val="-57"/>
        </w:rPr>
        <w:t xml:space="preserve"> </w:t>
      </w:r>
      <w:r>
        <w:t>возможность включить в сферу выделяемых национально-специфических явлений образы</w:t>
      </w:r>
      <w:r>
        <w:rPr>
          <w:spacing w:val="1"/>
        </w:rPr>
        <w:t xml:space="preserve"> </w:t>
      </w:r>
      <w:r>
        <w:t>и мотивы, отражённые средствами других видов искусства, что позволяет 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искусств в</w:t>
      </w:r>
      <w:r>
        <w:rPr>
          <w:spacing w:val="-1"/>
        </w:rPr>
        <w:t xml:space="preserve"> </w:t>
      </w:r>
      <w:r>
        <w:t>русской культуре.</w:t>
      </w:r>
    </w:p>
    <w:p w:rsidR="00644A77" w:rsidRDefault="00644A77">
      <w:pPr>
        <w:pStyle w:val="BodyText"/>
        <w:ind w:right="689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 содержание обучения для каждого класса включает два основных раздела: «Мир</w:t>
      </w:r>
      <w:r>
        <w:rPr>
          <w:spacing w:val="1"/>
        </w:rPr>
        <w:t xml:space="preserve"> </w:t>
      </w:r>
      <w:r>
        <w:t>детства»</w:t>
      </w:r>
      <w:r>
        <w:rPr>
          <w:spacing w:val="-1"/>
        </w:rPr>
        <w:t xml:space="preserve"> </w:t>
      </w:r>
      <w:r>
        <w:t>и «Россия -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моя».</w:t>
      </w:r>
    </w:p>
    <w:p w:rsidR="00644A77" w:rsidRDefault="00644A77">
      <w:pPr>
        <w:pStyle w:val="BodyText"/>
        <w:ind w:right="691" w:firstLine="707"/>
      </w:pPr>
      <w:r>
        <w:t>Программа по литературному чтению на родном (русском) языке 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 национально-специфического и общего в произведениях, близких по тематике</w:t>
      </w:r>
      <w:r>
        <w:rPr>
          <w:spacing w:val="1"/>
        </w:rPr>
        <w:t xml:space="preserve"> </w:t>
      </w:r>
      <w:r>
        <w:t>и проблематике. Произведения региональных авторов учителя могут включать в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национально-культурной</w:t>
      </w:r>
      <w:r>
        <w:rPr>
          <w:spacing w:val="-2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 w:firstLine="707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(русском) языке - 135 часов: в 1 классе - 33 часа (1 час в неделю), во 2 классе - 34</w:t>
      </w:r>
      <w:r>
        <w:rPr>
          <w:spacing w:val="1"/>
        </w:rPr>
        <w:t xml:space="preserve"> </w:t>
      </w:r>
      <w:r>
        <w:t>часа (1 час в неделю), в 3 классе - 34 часа (1 час в неделю), в 4 классе - 34 часа (1 час в</w:t>
      </w:r>
      <w:r>
        <w:rPr>
          <w:spacing w:val="1"/>
        </w:rPr>
        <w:t xml:space="preserve"> </w:t>
      </w:r>
      <w:r>
        <w:t>неделю).</w:t>
      </w:r>
    </w:p>
    <w:p w:rsidR="00644A77" w:rsidRDefault="00644A77">
      <w:pPr>
        <w:pStyle w:val="Heading1"/>
        <w:spacing w:before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детства.</w:t>
      </w:r>
    </w:p>
    <w:p w:rsidR="00644A77" w:rsidRDefault="00644A77">
      <w:pPr>
        <w:pStyle w:val="BodyText"/>
        <w:ind w:right="691"/>
      </w:pPr>
      <w:r>
        <w:t>Я и книги. Не красна книга письмом, красна умом. Произведения, отражающие первые</w:t>
      </w:r>
      <w:r>
        <w:rPr>
          <w:spacing w:val="1"/>
        </w:rPr>
        <w:t xml:space="preserve"> </w:t>
      </w:r>
      <w:r>
        <w:t>шаги в чтении. Например: С.А. Баруздин «Самое простое дело».</w:t>
      </w:r>
      <w:r>
        <w:rPr>
          <w:spacing w:val="1"/>
        </w:rPr>
        <w:t xml:space="preserve"> </w:t>
      </w:r>
      <w:r>
        <w:t>Л.В. Куклин «Как я</w:t>
      </w:r>
      <w:r>
        <w:rPr>
          <w:spacing w:val="1"/>
        </w:rPr>
        <w:t xml:space="preserve"> </w:t>
      </w:r>
      <w:r>
        <w:t>научился</w:t>
      </w:r>
      <w:r>
        <w:rPr>
          <w:spacing w:val="16"/>
        </w:rPr>
        <w:t xml:space="preserve"> </w:t>
      </w:r>
      <w:r>
        <w:t>читать»</w:t>
      </w:r>
      <w:r>
        <w:rPr>
          <w:spacing w:val="16"/>
        </w:rPr>
        <w:t xml:space="preserve"> </w:t>
      </w:r>
      <w:r>
        <w:t>(фрагмент).</w:t>
      </w:r>
      <w:r>
        <w:rPr>
          <w:spacing w:val="19"/>
        </w:rPr>
        <w:t xml:space="preserve"> </w:t>
      </w:r>
      <w:r>
        <w:t>Н.Н.</w:t>
      </w:r>
      <w:r>
        <w:rPr>
          <w:spacing w:val="16"/>
        </w:rPr>
        <w:t xml:space="preserve"> </w:t>
      </w:r>
      <w:r>
        <w:t>Носов</w:t>
      </w:r>
      <w:r>
        <w:rPr>
          <w:spacing w:val="18"/>
        </w:rPr>
        <w:t xml:space="preserve"> </w:t>
      </w:r>
      <w:r>
        <w:t>«Тайна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дне</w:t>
      </w:r>
      <w:r>
        <w:rPr>
          <w:spacing w:val="16"/>
        </w:rPr>
        <w:t xml:space="preserve"> </w:t>
      </w:r>
      <w:r>
        <w:t>колодца»</w:t>
      </w:r>
      <w:r>
        <w:rPr>
          <w:spacing w:val="16"/>
        </w:rPr>
        <w:t xml:space="preserve"> </w:t>
      </w:r>
      <w:r>
        <w:t>(фрагмент</w:t>
      </w:r>
      <w:r>
        <w:rPr>
          <w:spacing w:val="17"/>
        </w:rPr>
        <w:t xml:space="preserve"> </w:t>
      </w:r>
      <w:r>
        <w:t>главы</w:t>
      </w:r>
    </w:p>
    <w:p w:rsidR="00644A77" w:rsidRDefault="00644A77">
      <w:pPr>
        <w:pStyle w:val="BodyText"/>
        <w:ind w:right="7725"/>
      </w:pPr>
      <w:r>
        <w:t>«Волшебные сказки»).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взрослею.</w:t>
      </w:r>
    </w:p>
    <w:p w:rsidR="00644A77" w:rsidRDefault="00644A77">
      <w:pPr>
        <w:pStyle w:val="BodyText"/>
        <w:ind w:right="688"/>
      </w:pPr>
      <w:r>
        <w:t>Без</w:t>
      </w:r>
      <w:r>
        <w:rPr>
          <w:spacing w:val="12"/>
        </w:rPr>
        <w:t xml:space="preserve"> </w:t>
      </w:r>
      <w:r>
        <w:t>друга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туго.</w:t>
      </w:r>
      <w:r>
        <w:rPr>
          <w:spacing w:val="14"/>
        </w:rPr>
        <w:t xml:space="preserve"> </w:t>
      </w:r>
      <w:r>
        <w:t>Пословицы</w:t>
      </w:r>
      <w:r>
        <w:rPr>
          <w:spacing w:val="1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дружбе.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отражающие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о дружбе как нравственно¬этической ценности, значимой для национального русского</w:t>
      </w:r>
      <w:r>
        <w:rPr>
          <w:spacing w:val="1"/>
        </w:rPr>
        <w:t xml:space="preserve"> </w:t>
      </w:r>
      <w:r>
        <w:t>сознания. Например: Н.К. Абрамцева «Цветы и зеркало». И.А. Мазнин «Давайте будем</w:t>
      </w:r>
      <w:r>
        <w:rPr>
          <w:spacing w:val="1"/>
        </w:rPr>
        <w:t xml:space="preserve"> </w:t>
      </w:r>
      <w:r>
        <w:t>дружить друг с</w:t>
      </w:r>
      <w:r>
        <w:rPr>
          <w:spacing w:val="-2"/>
        </w:rPr>
        <w:t xml:space="preserve"> </w:t>
      </w:r>
      <w:r>
        <w:t>другом» (фрагмент). С.Л.</w:t>
      </w:r>
      <w:r>
        <w:rPr>
          <w:spacing w:val="-1"/>
        </w:rPr>
        <w:t xml:space="preserve"> </w:t>
      </w:r>
      <w:r>
        <w:t>Прокофьева</w:t>
      </w:r>
      <w:r>
        <w:rPr>
          <w:spacing w:val="-2"/>
        </w:rPr>
        <w:t xml:space="preserve"> </w:t>
      </w:r>
      <w:r>
        <w:t>«Самый</w:t>
      </w:r>
      <w:r>
        <w:rPr>
          <w:spacing w:val="-1"/>
        </w:rPr>
        <w:t xml:space="preserve"> </w:t>
      </w:r>
      <w:r>
        <w:t>большой друг».</w:t>
      </w:r>
    </w:p>
    <w:p w:rsidR="00644A77" w:rsidRDefault="00644A77">
      <w:pPr>
        <w:pStyle w:val="BodyText"/>
        <w:spacing w:before="1"/>
      </w:pPr>
      <w:r>
        <w:t>Не</w:t>
      </w:r>
      <w:r>
        <w:rPr>
          <w:spacing w:val="-3"/>
        </w:rPr>
        <w:t xml:space="preserve"> </w:t>
      </w:r>
      <w:r>
        <w:t>тот прав,</w:t>
      </w:r>
      <w:r>
        <w:rPr>
          <w:spacing w:val="-2"/>
        </w:rPr>
        <w:t xml:space="preserve"> </w:t>
      </w:r>
      <w:r>
        <w:t>кто сильный,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 честный.</w:t>
      </w:r>
    </w:p>
    <w:p w:rsidR="00644A77" w:rsidRDefault="00644A77">
      <w:pPr>
        <w:pStyle w:val="BodyText"/>
        <w:ind w:right="691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честности.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честности как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  <w:r>
        <w:rPr>
          <w:spacing w:val="4"/>
        </w:rPr>
        <w:t xml:space="preserve"> </w:t>
      </w:r>
      <w:r>
        <w:t>B.</w:t>
      </w:r>
      <w:r>
        <w:rPr>
          <w:spacing w:val="17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Осеева</w:t>
      </w:r>
    </w:p>
    <w:p w:rsidR="00644A77" w:rsidRDefault="00644A77">
      <w:pPr>
        <w:pStyle w:val="BodyText"/>
        <w:ind w:right="6552"/>
      </w:pPr>
      <w:r>
        <w:t>«Почему?». Л.Н. Толстой «Лгун».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фантазирую и мечтаю.</w:t>
      </w:r>
    </w:p>
    <w:p w:rsidR="00644A77" w:rsidRDefault="00644A77">
      <w:pPr>
        <w:pStyle w:val="BodyText"/>
        <w:ind w:right="689"/>
      </w:pPr>
      <w:r>
        <w:t>Необычное в обычном. Произведения, отражающие умение удивляться при восприятии</w:t>
      </w:r>
      <w:r>
        <w:rPr>
          <w:spacing w:val="1"/>
        </w:rPr>
        <w:t xml:space="preserve"> </w:t>
      </w:r>
      <w:r>
        <w:rPr>
          <w:spacing w:val="-1"/>
        </w:rPr>
        <w:t xml:space="preserve">окружающего мира. Например: </w:t>
      </w:r>
      <w:r>
        <w:t>C. А.</w:t>
      </w:r>
      <w:r>
        <w:rPr>
          <w:spacing w:val="1"/>
        </w:rPr>
        <w:t xml:space="preserve"> </w:t>
      </w:r>
      <w:r>
        <w:t>Иванов</w:t>
      </w:r>
      <w:r>
        <w:rPr>
          <w:spacing w:val="1"/>
        </w:rPr>
        <w:t xml:space="preserve"> </w:t>
      </w:r>
      <w:r>
        <w:t>«Снежный</w:t>
      </w:r>
      <w:r>
        <w:rPr>
          <w:spacing w:val="1"/>
        </w:rPr>
        <w:t xml:space="preserve"> </w:t>
      </w:r>
      <w:r>
        <w:t>заповедник»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 «Я видела чудо». М.М. Пришвин «Осинкам холодно». B.Ф.Тендряков «Весенние</w:t>
      </w:r>
      <w:r>
        <w:rPr>
          <w:spacing w:val="1"/>
        </w:rPr>
        <w:t xml:space="preserve"> </w:t>
      </w:r>
      <w:r>
        <w:t>перевертыши»</w:t>
      </w:r>
      <w:r>
        <w:rPr>
          <w:spacing w:val="-1"/>
        </w:rPr>
        <w:t xml:space="preserve"> </w:t>
      </w:r>
      <w:r>
        <w:t>(фрагмент).</w:t>
      </w:r>
    </w:p>
    <w:p w:rsidR="00644A77" w:rsidRDefault="00644A77">
      <w:pPr>
        <w:pStyle w:val="BodyTex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644A77" w:rsidRDefault="00644A77">
      <w:pPr>
        <w:pStyle w:val="BodyText"/>
        <w:ind w:right="690"/>
      </w:pP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Родиной</w:t>
      </w:r>
      <w:r>
        <w:rPr>
          <w:spacing w:val="1"/>
        </w:rPr>
        <w:t xml:space="preserve"> </w:t>
      </w:r>
      <w:r>
        <w:t>зовём.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Родина?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многогранность понятия «Родина». Например: Ф.П. Савинов «Родное» (фрагмент). П.А.</w:t>
      </w:r>
      <w:r>
        <w:rPr>
          <w:spacing w:val="1"/>
        </w:rPr>
        <w:t xml:space="preserve"> </w:t>
      </w:r>
      <w:r>
        <w:t>Синявский</w:t>
      </w:r>
      <w:r>
        <w:rPr>
          <w:spacing w:val="-1"/>
        </w:rPr>
        <w:t xml:space="preserve"> </w:t>
      </w:r>
      <w:r>
        <w:t>«Рисунок».</w:t>
      </w:r>
      <w:r>
        <w:rPr>
          <w:spacing w:val="-1"/>
        </w:rPr>
        <w:t xml:space="preserve"> </w:t>
      </w:r>
      <w:r>
        <w:t>К.Д. Ушинский</w:t>
      </w:r>
      <w:r>
        <w:rPr>
          <w:spacing w:val="-1"/>
        </w:rPr>
        <w:t xml:space="preserve"> </w:t>
      </w:r>
      <w:r>
        <w:t>«Наше</w:t>
      </w:r>
      <w:r>
        <w:rPr>
          <w:spacing w:val="-1"/>
        </w:rPr>
        <w:t xml:space="preserve"> </w:t>
      </w:r>
      <w:r>
        <w:t>Отечество».</w:t>
      </w:r>
    </w:p>
    <w:p w:rsidR="00644A77" w:rsidRDefault="00644A77">
      <w:pPr>
        <w:pStyle w:val="BodyTex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природе.</w:t>
      </w:r>
    </w:p>
    <w:p w:rsidR="00644A77" w:rsidRDefault="00644A77">
      <w:pPr>
        <w:pStyle w:val="BodyText"/>
        <w:ind w:right="691"/>
      </w:pPr>
      <w:r>
        <w:t>Сколько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солнце,</w:t>
      </w:r>
      <w:r>
        <w:rPr>
          <w:spacing w:val="12"/>
        </w:rPr>
        <w:t xml:space="preserve"> </w:t>
      </w:r>
      <w:r>
        <w:t>луне,</w:t>
      </w:r>
      <w:r>
        <w:rPr>
          <w:spacing w:val="12"/>
        </w:rPr>
        <w:t xml:space="preserve"> </w:t>
      </w:r>
      <w:r>
        <w:t>звёздах,</w:t>
      </w:r>
      <w:r>
        <w:rPr>
          <w:spacing w:val="9"/>
        </w:rPr>
        <w:t xml:space="preserve"> </w:t>
      </w:r>
      <w:r>
        <w:t>облаках,</w:t>
      </w:r>
      <w:r>
        <w:rPr>
          <w:spacing w:val="12"/>
        </w:rPr>
        <w:t xml:space="preserve"> </w:t>
      </w:r>
      <w:r>
        <w:t>отражение</w:t>
      </w:r>
      <w:r>
        <w:rPr>
          <w:spacing w:val="11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фольклоре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в русской поэзии и прозе. Например: Русские народные загадки о солнце, луне, звёздах,</w:t>
      </w:r>
      <w:r>
        <w:rPr>
          <w:spacing w:val="1"/>
        </w:rPr>
        <w:t xml:space="preserve"> </w:t>
      </w:r>
      <w:r>
        <w:t>облаках. И.А. Бунин «Серп луны под тучкой длинной...». C.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Востоков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яблока».</w:t>
      </w:r>
      <w:r>
        <w:rPr>
          <w:spacing w:val="1"/>
        </w:rPr>
        <w:t xml:space="preserve"> </w:t>
      </w:r>
      <w:r>
        <w:t>В.М.</w:t>
      </w:r>
      <w:r>
        <w:rPr>
          <w:spacing w:val="-1"/>
        </w:rPr>
        <w:t xml:space="preserve"> </w:t>
      </w:r>
      <w:r>
        <w:t>Катанов «Жар-птица». А.Н. Толстой</w:t>
      </w:r>
      <w:r>
        <w:rPr>
          <w:spacing w:val="1"/>
        </w:rPr>
        <w:t xml:space="preserve"> </w:t>
      </w:r>
      <w:r>
        <w:t>«Петушки».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детства.</w:t>
      </w:r>
    </w:p>
    <w:p w:rsidR="00644A77" w:rsidRDefault="00644A77">
      <w:pPr>
        <w:pStyle w:val="BodyText"/>
        <w:ind w:right="691"/>
      </w:pPr>
      <w:r>
        <w:t>Я и книги. Не торопись отвечать, торопись слушать. Произведения, отражающие детское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услышанных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стихов.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Е.Н.</w:t>
      </w:r>
      <w:r>
        <w:rPr>
          <w:spacing w:val="1"/>
        </w:rPr>
        <w:t xml:space="preserve"> </w:t>
      </w:r>
      <w:r>
        <w:t>Егорова</w:t>
      </w:r>
      <w:r>
        <w:rPr>
          <w:spacing w:val="1"/>
        </w:rPr>
        <w:t xml:space="preserve"> </w:t>
      </w:r>
      <w:r>
        <w:t>«Детство</w:t>
      </w:r>
      <w:r>
        <w:rPr>
          <w:spacing w:val="1"/>
        </w:rPr>
        <w:t xml:space="preserve"> </w:t>
      </w:r>
      <w:r>
        <w:t>Александра Пушкина» (глава «Нянины сказки»). Т.А. Луговская «Как знаю, как помню,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умею» (фрагмент).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2"/>
        </w:rPr>
        <w:t xml:space="preserve"> </w:t>
      </w:r>
      <w:r>
        <w:t>взрослею.</w:t>
      </w:r>
    </w:p>
    <w:p w:rsidR="00644A77" w:rsidRDefault="00644A77">
      <w:pPr>
        <w:pStyle w:val="BodyText"/>
        <w:ind w:right="689"/>
      </w:pPr>
      <w:r>
        <w:t>Как</w:t>
      </w:r>
      <w:r>
        <w:rPr>
          <w:spacing w:val="1"/>
        </w:rPr>
        <w:t xml:space="preserve"> </w:t>
      </w:r>
      <w:r>
        <w:t>аукнется,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откликнется.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Произведения, отражающие традиционные представления об отношении к другим людям.</w:t>
      </w:r>
      <w:r>
        <w:rPr>
          <w:spacing w:val="1"/>
        </w:rPr>
        <w:t xml:space="preserve"> </w:t>
      </w:r>
      <w:r>
        <w:rPr>
          <w:spacing w:val="-1"/>
        </w:rPr>
        <w:t>Например:</w:t>
      </w:r>
      <w:r>
        <w:t xml:space="preserve"> </w:t>
      </w:r>
      <w:r>
        <w:rPr>
          <w:spacing w:val="-1"/>
        </w:rPr>
        <w:t>B.</w:t>
      </w:r>
      <w:r>
        <w:rPr>
          <w:spacing w:val="-27"/>
        </w:rPr>
        <w:t xml:space="preserve"> </w:t>
      </w:r>
      <w:r>
        <w:rPr>
          <w:spacing w:val="-1"/>
        </w:rPr>
        <w:t>В.</w:t>
      </w:r>
      <w:r>
        <w:t xml:space="preserve"> </w:t>
      </w:r>
      <w:r>
        <w:rPr>
          <w:spacing w:val="-1"/>
        </w:rPr>
        <w:t>Бианки</w:t>
      </w:r>
      <w:r>
        <w:t xml:space="preserve"> </w:t>
      </w:r>
      <w:r>
        <w:rPr>
          <w:spacing w:val="-1"/>
        </w:rPr>
        <w:t>«Сова».</w:t>
      </w:r>
      <w:r>
        <w:rPr>
          <w:spacing w:val="2"/>
        </w:rPr>
        <w:t xml:space="preserve"> </w:t>
      </w:r>
      <w:r>
        <w:t>Л.И.</w:t>
      </w:r>
      <w:r>
        <w:rPr>
          <w:spacing w:val="-1"/>
        </w:rPr>
        <w:t xml:space="preserve"> </w:t>
      </w:r>
      <w:r>
        <w:t>Кузьмин «Дом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колокольчиком».</w:t>
      </w:r>
    </w:p>
    <w:p w:rsidR="00644A77" w:rsidRDefault="00644A77">
      <w:pPr>
        <w:pStyle w:val="BodyText"/>
      </w:pPr>
      <w:r>
        <w:t>Воля</w:t>
      </w:r>
      <w:r>
        <w:rPr>
          <w:spacing w:val="-2"/>
        </w:rPr>
        <w:t xml:space="preserve"> </w:t>
      </w:r>
      <w:r>
        <w:t>и труд</w:t>
      </w:r>
      <w:r>
        <w:rPr>
          <w:spacing w:val="-1"/>
        </w:rPr>
        <w:t xml:space="preserve"> </w:t>
      </w:r>
      <w:r>
        <w:t>дивные</w:t>
      </w:r>
      <w:r>
        <w:rPr>
          <w:spacing w:val="-4"/>
        </w:rPr>
        <w:t xml:space="preserve"> </w:t>
      </w:r>
      <w:r>
        <w:t>всходы</w:t>
      </w:r>
      <w:r>
        <w:rPr>
          <w:spacing w:val="-1"/>
        </w:rPr>
        <w:t xml:space="preserve"> </w:t>
      </w:r>
      <w:r>
        <w:t>дают.</w:t>
      </w:r>
    </w:p>
    <w:p w:rsidR="00644A77" w:rsidRDefault="00644A77">
      <w:pPr>
        <w:pStyle w:val="BodyText"/>
        <w:ind w:right="692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трудолюбии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«Маркел-самодел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</w:t>
      </w:r>
      <w:r>
        <w:rPr>
          <w:spacing w:val="1"/>
        </w:rPr>
        <w:t xml:space="preserve"> </w:t>
      </w:r>
      <w:r>
        <w:t>«Пословицы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рассказах».</w:t>
      </w:r>
    </w:p>
    <w:p w:rsidR="00644A77" w:rsidRDefault="00644A77">
      <w:pPr>
        <w:pStyle w:val="BodyText"/>
      </w:pPr>
      <w:r>
        <w:t>Кто</w:t>
      </w:r>
      <w:r>
        <w:rPr>
          <w:spacing w:val="-2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страх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берёт.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смелости.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смелости как нравственном ориентире. Например: C.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«Медаль».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Голявкин</w:t>
      </w:r>
      <w:r>
        <w:rPr>
          <w:spacing w:val="-1"/>
        </w:rPr>
        <w:t xml:space="preserve"> </w:t>
      </w:r>
      <w:r>
        <w:t>«Этот</w:t>
      </w:r>
      <w:r>
        <w:rPr>
          <w:spacing w:val="1"/>
        </w:rPr>
        <w:t xml:space="preserve"> </w:t>
      </w:r>
      <w:r>
        <w:t>мальчик».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644A77" w:rsidRDefault="00644A77">
      <w:pPr>
        <w:pStyle w:val="BodyText"/>
        <w:ind w:right="690"/>
      </w:pPr>
      <w:r>
        <w:t>Семья</w:t>
      </w:r>
      <w:r>
        <w:rPr>
          <w:spacing w:val="1"/>
        </w:rPr>
        <w:t xml:space="preserve"> </w:t>
      </w:r>
      <w:r>
        <w:t>крепка</w:t>
      </w:r>
      <w:r>
        <w:rPr>
          <w:spacing w:val="1"/>
        </w:rPr>
        <w:t xml:space="preserve"> </w:t>
      </w:r>
      <w:r>
        <w:t>ладом.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ценностях.</w:t>
      </w:r>
      <w:r>
        <w:rPr>
          <w:spacing w:val="-1"/>
        </w:rPr>
        <w:t xml:space="preserve"> </w:t>
      </w:r>
      <w:r>
        <w:t>Например:</w:t>
      </w:r>
      <w:r>
        <w:rPr>
          <w:spacing w:val="-1"/>
        </w:rPr>
        <w:t xml:space="preserve"> </w:t>
      </w:r>
      <w:r>
        <w:t>C.</w:t>
      </w:r>
      <w:r>
        <w:rPr>
          <w:spacing w:val="7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Георгиев</w:t>
      </w:r>
      <w:r>
        <w:rPr>
          <w:spacing w:val="14"/>
        </w:rPr>
        <w:t xml:space="preserve"> </w:t>
      </w:r>
      <w:r>
        <w:t>«Стрекот</w:t>
      </w:r>
      <w:r>
        <w:rPr>
          <w:spacing w:val="15"/>
        </w:rPr>
        <w:t xml:space="preserve"> </w:t>
      </w:r>
      <w:r>
        <w:t>кузнечика».</w:t>
      </w:r>
      <w:r>
        <w:rPr>
          <w:spacing w:val="1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Голявкин</w:t>
      </w:r>
    </w:p>
    <w:p w:rsidR="00644A77" w:rsidRDefault="00644A77">
      <w:pPr>
        <w:pStyle w:val="BodyText"/>
        <w:ind w:right="688"/>
      </w:pPr>
      <w:r>
        <w:t>«Мой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папа»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Дружинина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подарок».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 «Отец и сыновья».</w:t>
      </w:r>
    </w:p>
    <w:p w:rsidR="00644A77" w:rsidRDefault="00644A77">
      <w:pPr>
        <w:pStyle w:val="BodyText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мечтаю.</w:t>
      </w:r>
    </w:p>
    <w:p w:rsidR="00644A77" w:rsidRDefault="00644A77">
      <w:pPr>
        <w:pStyle w:val="BodyText"/>
        <w:ind w:right="688"/>
      </w:pPr>
      <w:r>
        <w:t>Мечты, зовущие ввысь. Произведения, отражающие представления об идеалах в детских</w:t>
      </w:r>
      <w:r>
        <w:rPr>
          <w:spacing w:val="1"/>
        </w:rPr>
        <w:t xml:space="preserve"> </w:t>
      </w:r>
      <w:r>
        <w:t>мечтах. Например: Н.К. Абрамцева «Заветное желание». Е.В. Григорьева «Мечта». Л.Н.</w:t>
      </w:r>
      <w:r>
        <w:rPr>
          <w:spacing w:val="1"/>
        </w:rPr>
        <w:t xml:space="preserve"> </w:t>
      </w:r>
      <w:r>
        <w:t>Толстой «Воспоминания» (глава</w:t>
      </w:r>
      <w:r>
        <w:rPr>
          <w:spacing w:val="-2"/>
        </w:rPr>
        <w:t xml:space="preserve"> </w:t>
      </w:r>
      <w:r>
        <w:t>«Фанфаронова</w:t>
      </w:r>
      <w:r>
        <w:rPr>
          <w:spacing w:val="-2"/>
        </w:rPr>
        <w:t xml:space="preserve"> </w:t>
      </w:r>
      <w:r>
        <w:t>гора»).</w:t>
      </w:r>
    </w:p>
    <w:p w:rsidR="00644A77" w:rsidRDefault="00644A77">
      <w:pPr>
        <w:pStyle w:val="BodyTex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644A77" w:rsidRDefault="00644A77">
      <w:pPr>
        <w:pStyle w:val="BodyText"/>
        <w:spacing w:before="1"/>
        <w:ind w:right="690"/>
      </w:pPr>
      <w:r>
        <w:t>Родная страна во все времена сынами сильна.</w:t>
      </w:r>
      <w:r>
        <w:rPr>
          <w:spacing w:val="1"/>
        </w:rPr>
        <w:t xml:space="preserve"> </w:t>
      </w:r>
      <w:r>
        <w:t>Люди земли Русской.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биографии</w:t>
      </w:r>
      <w:r>
        <w:rPr>
          <w:spacing w:val="5"/>
        </w:rPr>
        <w:t xml:space="preserve"> </w:t>
      </w:r>
      <w:r>
        <w:t>выдающихся</w:t>
      </w:r>
      <w:r>
        <w:rPr>
          <w:spacing w:val="6"/>
        </w:rPr>
        <w:t xml:space="preserve"> </w:t>
      </w:r>
      <w:r>
        <w:t>представителей</w:t>
      </w:r>
      <w:r>
        <w:rPr>
          <w:spacing w:val="6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народа.</w:t>
      </w:r>
      <w:r>
        <w:rPr>
          <w:spacing w:val="6"/>
        </w:rPr>
        <w:t xml:space="preserve"> </w:t>
      </w:r>
      <w:r>
        <w:t>Например:</w:t>
      </w:r>
      <w:r>
        <w:rPr>
          <w:spacing w:val="11"/>
        </w:rPr>
        <w:t xml:space="preserve"> </w:t>
      </w:r>
      <w:r>
        <w:t>В.А.</w:t>
      </w:r>
      <w:r>
        <w:rPr>
          <w:spacing w:val="5"/>
        </w:rPr>
        <w:t xml:space="preserve"> </w:t>
      </w:r>
      <w:r>
        <w:t>Бахревский</w:t>
      </w:r>
    </w:p>
    <w:p w:rsidR="00644A77" w:rsidRDefault="00644A77">
      <w:pPr>
        <w:pStyle w:val="BodyText"/>
        <w:ind w:right="693"/>
      </w:pPr>
      <w:r>
        <w:t>«Виктор</w:t>
      </w:r>
      <w:r>
        <w:rPr>
          <w:spacing w:val="1"/>
        </w:rPr>
        <w:t xml:space="preserve"> </w:t>
      </w:r>
      <w:r>
        <w:t>Васнецов»</w:t>
      </w:r>
      <w:r>
        <w:rPr>
          <w:spacing w:val="1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«Рябово»).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Порудоминский</w:t>
      </w:r>
      <w:r>
        <w:rPr>
          <w:spacing w:val="1"/>
        </w:rPr>
        <w:t xml:space="preserve"> </w:t>
      </w:r>
      <w:r>
        <w:t>«Собирал</w:t>
      </w:r>
      <w:r>
        <w:rPr>
          <w:spacing w:val="1"/>
        </w:rPr>
        <w:t xml:space="preserve"> </w:t>
      </w:r>
      <w:r>
        <w:t>человек слова... Повесть о В.И. Дале» (фрагмент). М.Л. Яковлев «Сергий Радонежский</w:t>
      </w:r>
      <w:r>
        <w:rPr>
          <w:spacing w:val="1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помощь» (фрагмент).</w:t>
      </w:r>
    </w:p>
    <w:p w:rsidR="00644A77" w:rsidRDefault="00644A77">
      <w:pPr>
        <w:pStyle w:val="BodyText"/>
      </w:pPr>
      <w:r>
        <w:t>Народные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временами</w:t>
      </w:r>
      <w:r>
        <w:rPr>
          <w:spacing w:val="-3"/>
        </w:rPr>
        <w:t xml:space="preserve"> </w:t>
      </w:r>
      <w:r>
        <w:t>года.</w:t>
      </w:r>
    </w:p>
    <w:p w:rsidR="00644A77" w:rsidRDefault="00644A77">
      <w:pPr>
        <w:pStyle w:val="BodyText"/>
        <w:ind w:right="691"/>
      </w:pPr>
      <w:r>
        <w:t>Хорош праздник после трудов праведных. Песни-веснянки. Произведения о праздниках и</w:t>
      </w:r>
      <w:r>
        <w:rPr>
          <w:spacing w:val="1"/>
        </w:rPr>
        <w:t xml:space="preserve"> </w:t>
      </w:r>
      <w:r>
        <w:t>традициях, связанных с народным календарём. Например: И.С. Шмелёв «Лето Господне»</w:t>
      </w:r>
      <w:r>
        <w:rPr>
          <w:spacing w:val="1"/>
        </w:rPr>
        <w:t xml:space="preserve"> </w:t>
      </w:r>
      <w:r>
        <w:t>(фрагмент главы «Масленица»). Л.Ф. Воронкова «Девочка из города» (глава «Праздник</w:t>
      </w:r>
      <w:r>
        <w:rPr>
          <w:spacing w:val="1"/>
        </w:rPr>
        <w:t xml:space="preserve"> </w:t>
      </w:r>
      <w:r>
        <w:t>весны»).</w:t>
      </w:r>
      <w:r>
        <w:rPr>
          <w:spacing w:val="-1"/>
        </w:rPr>
        <w:t xml:space="preserve"> </w:t>
      </w:r>
      <w:r>
        <w:t>В.А. Жуковский</w:t>
      </w:r>
      <w:r>
        <w:rPr>
          <w:spacing w:val="-1"/>
        </w:rPr>
        <w:t xml:space="preserve"> </w:t>
      </w:r>
      <w:r>
        <w:t>«Жаворонок».</w:t>
      </w:r>
      <w:r>
        <w:rPr>
          <w:spacing w:val="2"/>
        </w:rPr>
        <w:t xml:space="preserve"> </w:t>
      </w:r>
      <w:r>
        <w:t>A.</w:t>
      </w:r>
      <w:r>
        <w:rPr>
          <w:spacing w:val="4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 «Птичка».</w:t>
      </w:r>
    </w:p>
    <w:p w:rsidR="00644A77" w:rsidRDefault="00644A77">
      <w:pPr>
        <w:pStyle w:val="BodyTex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природе.</w:t>
      </w:r>
    </w:p>
    <w:p w:rsidR="00644A77" w:rsidRDefault="00644A77">
      <w:pPr>
        <w:pStyle w:val="BodyText"/>
        <w:ind w:right="692"/>
      </w:pPr>
      <w:r>
        <w:t>К зелёным далям с детства взор приучен. Поэтические представления русского народа о</w:t>
      </w:r>
      <w:r>
        <w:rPr>
          <w:spacing w:val="1"/>
        </w:rPr>
        <w:t xml:space="preserve"> </w:t>
      </w:r>
      <w:r>
        <w:t>поле, луге, травах и цветах, отражение этих представлений в фольклоре и их развитие в</w:t>
      </w:r>
      <w:r>
        <w:rPr>
          <w:spacing w:val="1"/>
        </w:rPr>
        <w:t xml:space="preserve"> </w:t>
      </w:r>
      <w:r>
        <w:t>русской</w:t>
      </w:r>
      <w:r>
        <w:rPr>
          <w:spacing w:val="70"/>
        </w:rPr>
        <w:t xml:space="preserve"> </w:t>
      </w:r>
      <w:r>
        <w:t>поэзии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прозе.</w:t>
      </w:r>
      <w:r>
        <w:rPr>
          <w:spacing w:val="70"/>
        </w:rPr>
        <w:t xml:space="preserve"> </w:t>
      </w:r>
      <w:r>
        <w:t>Например:</w:t>
      </w:r>
      <w:r>
        <w:rPr>
          <w:spacing w:val="74"/>
        </w:rPr>
        <w:t xml:space="preserve"> </w:t>
      </w:r>
      <w:r>
        <w:t>Русские</w:t>
      </w:r>
      <w:r>
        <w:rPr>
          <w:spacing w:val="71"/>
        </w:rPr>
        <w:t xml:space="preserve"> </w:t>
      </w:r>
      <w:r>
        <w:t>народные</w:t>
      </w:r>
      <w:r>
        <w:rPr>
          <w:spacing w:val="68"/>
        </w:rPr>
        <w:t xml:space="preserve"> </w:t>
      </w:r>
      <w:r>
        <w:t>загадки</w:t>
      </w:r>
      <w:r>
        <w:rPr>
          <w:spacing w:val="71"/>
        </w:rPr>
        <w:t xml:space="preserve"> </w:t>
      </w:r>
      <w:r>
        <w:t>о</w:t>
      </w:r>
      <w:r>
        <w:rPr>
          <w:spacing w:val="72"/>
        </w:rPr>
        <w:t xml:space="preserve"> </w:t>
      </w:r>
      <w:r>
        <w:t>поле.</w:t>
      </w:r>
      <w:r>
        <w:rPr>
          <w:spacing w:val="74"/>
        </w:rPr>
        <w:t xml:space="preserve"> </w:t>
      </w:r>
      <w:r>
        <w:t>Ю.И.</w:t>
      </w:r>
      <w:r>
        <w:rPr>
          <w:spacing w:val="70"/>
        </w:rPr>
        <w:t xml:space="preserve"> </w:t>
      </w:r>
      <w:r>
        <w:t>Коваль</w:t>
      </w:r>
    </w:p>
    <w:p w:rsidR="00644A77" w:rsidRDefault="00644A77">
      <w:pPr>
        <w:pStyle w:val="BodyText"/>
        <w:ind w:right="689"/>
      </w:pPr>
      <w:r>
        <w:t>«Фарфоровые</w:t>
      </w:r>
      <w:r>
        <w:rPr>
          <w:spacing w:val="1"/>
        </w:rPr>
        <w:t xml:space="preserve"> </w:t>
      </w:r>
      <w:r>
        <w:t>колокольчики».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шагает».</w:t>
      </w:r>
      <w:r>
        <w:rPr>
          <w:spacing w:val="1"/>
        </w:rPr>
        <w:t xml:space="preserve"> </w:t>
      </w:r>
      <w:r>
        <w:t>М.С.</w:t>
      </w:r>
      <w:r>
        <w:rPr>
          <w:spacing w:val="-57"/>
        </w:rPr>
        <w:t xml:space="preserve"> </w:t>
      </w:r>
      <w:r>
        <w:t>Пляцковский</w:t>
      </w:r>
      <w:r>
        <w:rPr>
          <w:spacing w:val="-2"/>
        </w:rPr>
        <w:t xml:space="preserve"> </w:t>
      </w:r>
      <w:r>
        <w:t>«Колокольчик».</w:t>
      </w:r>
      <w:r>
        <w:rPr>
          <w:spacing w:val="1"/>
        </w:rPr>
        <w:t xml:space="preserve"> </w:t>
      </w:r>
      <w:r>
        <w:t>B.</w:t>
      </w:r>
      <w:r>
        <w:rPr>
          <w:spacing w:val="119"/>
        </w:rPr>
        <w:t xml:space="preserve"> </w:t>
      </w:r>
      <w:r>
        <w:t xml:space="preserve">А.  </w:t>
      </w:r>
      <w:r>
        <w:rPr>
          <w:spacing w:val="19"/>
        </w:rPr>
        <w:t xml:space="preserve"> </w:t>
      </w:r>
      <w:r>
        <w:t xml:space="preserve">Солоухин  </w:t>
      </w:r>
      <w:r>
        <w:rPr>
          <w:spacing w:val="18"/>
        </w:rPr>
        <w:t xml:space="preserve"> </w:t>
      </w:r>
      <w:r>
        <w:t xml:space="preserve">«Трава»  </w:t>
      </w:r>
      <w:r>
        <w:rPr>
          <w:spacing w:val="19"/>
        </w:rPr>
        <w:t xml:space="preserve"> </w:t>
      </w:r>
      <w:r>
        <w:t xml:space="preserve">(фрагмент).  </w:t>
      </w:r>
      <w:r>
        <w:rPr>
          <w:spacing w:val="21"/>
        </w:rPr>
        <w:t xml:space="preserve"> </w:t>
      </w:r>
      <w:r>
        <w:t xml:space="preserve">Е.А.  </w:t>
      </w:r>
      <w:r>
        <w:rPr>
          <w:spacing w:val="19"/>
        </w:rPr>
        <w:t xml:space="preserve"> </w:t>
      </w:r>
      <w:r>
        <w:t>Благинина</w:t>
      </w:r>
    </w:p>
    <w:p w:rsidR="00644A77" w:rsidRDefault="00644A77">
      <w:pPr>
        <w:pStyle w:val="BodyText"/>
        <w:jc w:val="left"/>
      </w:pPr>
      <w:r>
        <w:t>«Журавушка».</w:t>
      </w:r>
    </w:p>
    <w:p w:rsidR="00644A77" w:rsidRDefault="00644A77">
      <w:pPr>
        <w:pStyle w:val="Heading1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jc w:val="lef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детства.</w:t>
      </w:r>
    </w:p>
    <w:p w:rsidR="00644A77" w:rsidRDefault="00644A77">
      <w:pPr>
        <w:pStyle w:val="BodyText"/>
        <w:jc w:val="left"/>
      </w:pPr>
      <w:r>
        <w:t>Я</w:t>
      </w:r>
      <w:r>
        <w:rPr>
          <w:spacing w:val="55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книги.</w:t>
      </w:r>
      <w:r>
        <w:rPr>
          <w:spacing w:val="117"/>
        </w:rPr>
        <w:t xml:space="preserve"> </w:t>
      </w:r>
      <w:r>
        <w:t>Пишут</w:t>
      </w:r>
      <w:r>
        <w:rPr>
          <w:spacing w:val="113"/>
        </w:rPr>
        <w:t xml:space="preserve"> </w:t>
      </w:r>
      <w:r>
        <w:t>не</w:t>
      </w:r>
      <w:r>
        <w:rPr>
          <w:spacing w:val="114"/>
        </w:rPr>
        <w:t xml:space="preserve"> </w:t>
      </w:r>
      <w:r>
        <w:t>пером,</w:t>
      </w:r>
      <w:r>
        <w:rPr>
          <w:spacing w:val="115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умом.</w:t>
      </w:r>
      <w:r>
        <w:rPr>
          <w:spacing w:val="120"/>
        </w:rPr>
        <w:t xml:space="preserve"> </w:t>
      </w:r>
      <w:r>
        <w:t>Произведения,</w:t>
      </w:r>
      <w:r>
        <w:rPr>
          <w:spacing w:val="115"/>
        </w:rPr>
        <w:t xml:space="preserve"> </w:t>
      </w:r>
      <w:r>
        <w:t>отражающие</w:t>
      </w:r>
      <w:r>
        <w:rPr>
          <w:spacing w:val="114"/>
        </w:rPr>
        <w:t xml:space="preserve"> </w:t>
      </w:r>
      <w:r>
        <w:t>первый</w:t>
      </w:r>
      <w:r>
        <w:rPr>
          <w:spacing w:val="116"/>
        </w:rPr>
        <w:t xml:space="preserve"> </w:t>
      </w:r>
      <w:r>
        <w:t>опыт</w:t>
      </w:r>
    </w:p>
    <w:p w:rsidR="00644A77" w:rsidRDefault="00644A77">
      <w:pPr>
        <w:pStyle w:val="BodyText"/>
        <w:ind w:right="770"/>
        <w:jc w:val="left"/>
      </w:pPr>
      <w:r>
        <w:t>«писательства».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Воробьев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придумал»</w:t>
      </w:r>
      <w:r>
        <w:rPr>
          <w:spacing w:val="1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«Мой</w:t>
      </w:r>
      <w:r>
        <w:rPr>
          <w:spacing w:val="-57"/>
        </w:rPr>
        <w:t xml:space="preserve"> </w:t>
      </w:r>
      <w:r>
        <w:t>дневник»).</w:t>
      </w:r>
      <w:r>
        <w:rPr>
          <w:spacing w:val="-2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Крапивин</w:t>
      </w:r>
      <w:r>
        <w:rPr>
          <w:spacing w:val="-1"/>
        </w:rPr>
        <w:t xml:space="preserve"> </w:t>
      </w:r>
      <w:r>
        <w:t>«Сказки</w:t>
      </w:r>
      <w:r>
        <w:rPr>
          <w:spacing w:val="-1"/>
        </w:rPr>
        <w:t xml:space="preserve"> </w:t>
      </w:r>
      <w:r>
        <w:t>Севки</w:t>
      </w:r>
      <w:r>
        <w:rPr>
          <w:spacing w:val="-1"/>
        </w:rPr>
        <w:t xml:space="preserve"> </w:t>
      </w:r>
      <w:r>
        <w:t>Глущенко»</w:t>
      </w:r>
      <w:r>
        <w:rPr>
          <w:spacing w:val="-1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рождения»).</w:t>
      </w:r>
    </w:p>
    <w:p w:rsidR="00644A77" w:rsidRDefault="00644A77">
      <w:pPr>
        <w:pStyle w:val="BodyText"/>
        <w:jc w:val="left"/>
      </w:pPr>
      <w:r>
        <w:t>Я</w:t>
      </w:r>
      <w:r>
        <w:rPr>
          <w:spacing w:val="-2"/>
        </w:rPr>
        <w:t xml:space="preserve"> </w:t>
      </w:r>
      <w:r>
        <w:t>взрослею.</w:t>
      </w:r>
    </w:p>
    <w:p w:rsidR="00644A77" w:rsidRDefault="00644A77">
      <w:pPr>
        <w:pStyle w:val="BodyText"/>
        <w:ind w:right="690"/>
      </w:pPr>
      <w:r>
        <w:t>Жизнь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нравственно¬этической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Буковский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Доброте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доброй».</w:t>
      </w:r>
      <w:r>
        <w:rPr>
          <w:spacing w:val="-2"/>
        </w:rPr>
        <w:t xml:space="preserve"> </w:t>
      </w:r>
      <w:r>
        <w:t>Л.Л. Яхнин «Последняя рубашка».</w:t>
      </w:r>
    </w:p>
    <w:p w:rsidR="00644A77" w:rsidRDefault="00644A77">
      <w:pPr>
        <w:pStyle w:val="BodyText"/>
        <w:spacing w:before="1"/>
      </w:pPr>
      <w:r>
        <w:t>Живи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совести.</w:t>
      </w:r>
    </w:p>
    <w:p w:rsidR="00644A77" w:rsidRDefault="00644A77">
      <w:pPr>
        <w:pStyle w:val="BodyText"/>
        <w:ind w:right="689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  <w:r>
        <w:rPr>
          <w:spacing w:val="-1"/>
        </w:rPr>
        <w:t xml:space="preserve"> </w:t>
      </w:r>
      <w:r>
        <w:t>П.В.</w:t>
      </w:r>
      <w:r>
        <w:rPr>
          <w:spacing w:val="-2"/>
        </w:rPr>
        <w:t xml:space="preserve"> </w:t>
      </w:r>
      <w:r>
        <w:t>Засодимский</w:t>
      </w:r>
      <w:r>
        <w:rPr>
          <w:spacing w:val="-1"/>
        </w:rPr>
        <w:t xml:space="preserve"> </w:t>
      </w:r>
      <w:r>
        <w:t>«Гришина</w:t>
      </w:r>
      <w:r>
        <w:rPr>
          <w:spacing w:val="-2"/>
        </w:rPr>
        <w:t xml:space="preserve"> </w:t>
      </w:r>
      <w:r>
        <w:t>милостыня».</w:t>
      </w:r>
      <w:r>
        <w:rPr>
          <w:spacing w:val="2"/>
        </w:rPr>
        <w:t xml:space="preserve"> </w:t>
      </w:r>
      <w:r>
        <w:t>Н.Г.</w:t>
      </w:r>
      <w:r>
        <w:rPr>
          <w:spacing w:val="-2"/>
        </w:rPr>
        <w:t xml:space="preserve"> </w:t>
      </w:r>
      <w:r>
        <w:t>Волкова</w:t>
      </w:r>
      <w:r>
        <w:rPr>
          <w:spacing w:val="-3"/>
        </w:rPr>
        <w:t xml:space="preserve"> </w:t>
      </w:r>
      <w:r>
        <w:t>«Дреби-Дон».</w:t>
      </w:r>
    </w:p>
    <w:p w:rsidR="00644A77" w:rsidRDefault="00644A77">
      <w:pPr>
        <w:pStyle w:val="BodyText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644A77" w:rsidRDefault="00644A77">
      <w:pPr>
        <w:pStyle w:val="BodyText"/>
        <w:ind w:right="688"/>
      </w:pPr>
      <w:r>
        <w:t>В</w:t>
      </w:r>
      <w:r>
        <w:rPr>
          <w:spacing w:val="1"/>
        </w:rPr>
        <w:t xml:space="preserve"> </w:t>
      </w:r>
      <w:r>
        <w:t>дружной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</w:t>
      </w:r>
      <w:r>
        <w:rPr>
          <w:spacing w:val="1"/>
        </w:rPr>
        <w:t xml:space="preserve"> </w:t>
      </w:r>
      <w:r>
        <w:t>тепло.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 о семейных ценностях (лад, любовь, взаимопонимание, забота, терпение,</w:t>
      </w:r>
      <w:r>
        <w:rPr>
          <w:spacing w:val="1"/>
        </w:rPr>
        <w:t xml:space="preserve"> </w:t>
      </w:r>
      <w:r>
        <w:t>уважение к старшим). Например: В.М. Шукшин «Как зайка летал на воздушных шариках»</w:t>
      </w:r>
      <w:r>
        <w:rPr>
          <w:spacing w:val="-57"/>
        </w:rPr>
        <w:t xml:space="preserve"> </w:t>
      </w:r>
      <w:r>
        <w:t>(фрагмент). А.Л. Решетов «Зёрнышки спелых яблок» (фрагмент). О.Ф. Кургузов «Душа</w:t>
      </w:r>
      <w:r>
        <w:rPr>
          <w:spacing w:val="1"/>
        </w:rPr>
        <w:t xml:space="preserve"> </w:t>
      </w:r>
      <w:r>
        <w:t>нараспашку».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Детские</w:t>
      </w:r>
      <w:r>
        <w:rPr>
          <w:spacing w:val="1"/>
        </w:rPr>
        <w:t xml:space="preserve"> </w:t>
      </w:r>
      <w:r>
        <w:t>фантазии.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фантастического.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В.П.</w:t>
      </w:r>
      <w:r>
        <w:rPr>
          <w:spacing w:val="-57"/>
        </w:rPr>
        <w:t xml:space="preserve"> </w:t>
      </w:r>
      <w:r>
        <w:t>Крапивин «Брат, которому семь» (фрагмент главы «Зелёная грива»). Л.К. Чуковская «Мой</w:t>
      </w:r>
      <w:r>
        <w:rPr>
          <w:spacing w:val="-57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Корней Чуковский» (фрагмент).</w:t>
      </w:r>
    </w:p>
    <w:p w:rsidR="00644A77" w:rsidRDefault="00644A77">
      <w:pPr>
        <w:pStyle w:val="BodyText"/>
        <w:spacing w:before="1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644A77" w:rsidRDefault="00644A77">
      <w:pPr>
        <w:pStyle w:val="BodyText"/>
        <w:ind w:right="689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сынами</w:t>
      </w:r>
      <w:r>
        <w:rPr>
          <w:spacing w:val="1"/>
        </w:rPr>
        <w:t xml:space="preserve"> </w:t>
      </w:r>
      <w:r>
        <w:t>сильна.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Коняев</w:t>
      </w:r>
      <w:r>
        <w:rPr>
          <w:spacing w:val="1"/>
        </w:rPr>
        <w:t xml:space="preserve"> </w:t>
      </w:r>
      <w:r>
        <w:t>«Правнуки</w:t>
      </w:r>
      <w:r>
        <w:rPr>
          <w:spacing w:val="-57"/>
        </w:rPr>
        <w:t xml:space="preserve"> </w:t>
      </w:r>
      <w:r>
        <w:t>богатырей»</w:t>
      </w:r>
      <w:r>
        <w:rPr>
          <w:spacing w:val="-2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B.</w:t>
      </w:r>
      <w:r>
        <w:rPr>
          <w:spacing w:val="47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Бахревский</w:t>
      </w:r>
      <w:r>
        <w:rPr>
          <w:spacing w:val="44"/>
        </w:rPr>
        <w:t xml:space="preserve"> </w:t>
      </w:r>
      <w:r>
        <w:t>«Семён</w:t>
      </w:r>
      <w:r>
        <w:rPr>
          <w:spacing w:val="44"/>
        </w:rPr>
        <w:t xml:space="preserve"> </w:t>
      </w:r>
      <w:r>
        <w:t>Дежнёв»</w:t>
      </w:r>
      <w:r>
        <w:rPr>
          <w:spacing w:val="43"/>
        </w:rPr>
        <w:t xml:space="preserve"> </w:t>
      </w:r>
      <w:r>
        <w:t>(фрагмент).</w:t>
      </w:r>
      <w:r>
        <w:rPr>
          <w:spacing w:val="48"/>
        </w:rPr>
        <w:t xml:space="preserve"> </w:t>
      </w:r>
      <w:r>
        <w:t>О.М.</w:t>
      </w:r>
      <w:r>
        <w:rPr>
          <w:spacing w:val="43"/>
        </w:rPr>
        <w:t xml:space="preserve"> </w:t>
      </w:r>
      <w:r>
        <w:t>Гурьян</w:t>
      </w:r>
    </w:p>
    <w:p w:rsidR="00644A77" w:rsidRDefault="00644A77">
      <w:pPr>
        <w:pStyle w:val="BodyText"/>
        <w:ind w:right="2178"/>
        <w:jc w:val="left"/>
      </w:pPr>
      <w:r>
        <w:t>«Мальчик из Холмогор» (фрагмент). А.Н. Майков «Ломоносов» (фрагмент).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праздника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празднику.</w:t>
      </w:r>
    </w:p>
    <w:p w:rsidR="00644A77" w:rsidRDefault="00644A77">
      <w:pPr>
        <w:pStyle w:val="BodyText"/>
        <w:ind w:right="691"/>
        <w:jc w:val="left"/>
      </w:pPr>
      <w:r>
        <w:t>Всякая</w:t>
      </w:r>
      <w:r>
        <w:rPr>
          <w:spacing w:val="48"/>
        </w:rPr>
        <w:t xml:space="preserve"> </w:t>
      </w:r>
      <w:r>
        <w:t>душа</w:t>
      </w:r>
      <w:r>
        <w:rPr>
          <w:spacing w:val="47"/>
        </w:rPr>
        <w:t xml:space="preserve"> </w:t>
      </w:r>
      <w:r>
        <w:t>празднику</w:t>
      </w:r>
      <w:r>
        <w:rPr>
          <w:spacing w:val="48"/>
        </w:rPr>
        <w:t xml:space="preserve"> </w:t>
      </w:r>
      <w:r>
        <w:t>рада.</w:t>
      </w:r>
      <w:r>
        <w:rPr>
          <w:spacing w:val="51"/>
        </w:rPr>
        <w:t xml:space="preserve"> </w:t>
      </w:r>
      <w:r>
        <w:t>Произведения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праздниках,</w:t>
      </w:r>
      <w:r>
        <w:rPr>
          <w:spacing w:val="48"/>
        </w:rPr>
        <w:t xml:space="preserve"> </w:t>
      </w:r>
      <w:r>
        <w:t>значимых</w:t>
      </w:r>
      <w:r>
        <w:rPr>
          <w:spacing w:val="47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культуры:</w:t>
      </w:r>
      <w:r>
        <w:rPr>
          <w:spacing w:val="58"/>
        </w:rPr>
        <w:t xml:space="preserve"> </w:t>
      </w:r>
      <w:r>
        <w:t>Рождестве,</w:t>
      </w:r>
      <w:r>
        <w:rPr>
          <w:spacing w:val="60"/>
        </w:rPr>
        <w:t xml:space="preserve"> </w:t>
      </w:r>
      <w:r>
        <w:t>Пасхе.</w:t>
      </w:r>
      <w:r>
        <w:rPr>
          <w:spacing w:val="2"/>
        </w:rPr>
        <w:t xml:space="preserve"> </w:t>
      </w:r>
      <w:r>
        <w:t>Например:</w:t>
      </w:r>
      <w:r>
        <w:rPr>
          <w:spacing w:val="4"/>
        </w:rPr>
        <w:t xml:space="preserve"> </w:t>
      </w:r>
      <w:r>
        <w:t>Е.В.Григорьева</w:t>
      </w:r>
      <w:r>
        <w:rPr>
          <w:spacing w:val="59"/>
        </w:rPr>
        <w:t xml:space="preserve"> </w:t>
      </w:r>
      <w:r>
        <w:t>«Радость».</w:t>
      </w:r>
      <w:r>
        <w:rPr>
          <w:spacing w:val="1"/>
        </w:rPr>
        <w:t xml:space="preserve"> </w:t>
      </w:r>
      <w:r>
        <w:t>A.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Куприн</w:t>
      </w:r>
    </w:p>
    <w:p w:rsidR="00644A77" w:rsidRDefault="00644A77">
      <w:pPr>
        <w:pStyle w:val="BodyText"/>
        <w:ind w:right="1779"/>
        <w:jc w:val="left"/>
      </w:pPr>
      <w:r>
        <w:t>«Пасхальные колокола» (фрагмент). C.Чёрный «Пасхальный визит» (фрагмент).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родной природе.</w:t>
      </w:r>
    </w:p>
    <w:p w:rsidR="00644A77" w:rsidRDefault="00644A77">
      <w:pPr>
        <w:pStyle w:val="BodyText"/>
        <w:spacing w:before="1"/>
        <w:ind w:right="689"/>
      </w:pPr>
      <w:r>
        <w:t>Неразгаданная тайна - в чащах леса... Поэтические представления русского народа о лесе,</w:t>
      </w:r>
      <w:r>
        <w:rPr>
          <w:spacing w:val="1"/>
        </w:rPr>
        <w:t xml:space="preserve"> </w:t>
      </w:r>
      <w:r>
        <w:t>реке,</w:t>
      </w:r>
      <w:r>
        <w:rPr>
          <w:spacing w:val="11"/>
        </w:rPr>
        <w:t xml:space="preserve"> </w:t>
      </w:r>
      <w:r>
        <w:t>тумане,</w:t>
      </w:r>
      <w:r>
        <w:rPr>
          <w:spacing w:val="12"/>
        </w:rPr>
        <w:t xml:space="preserve"> </w:t>
      </w:r>
      <w:r>
        <w:t>отражение</w:t>
      </w:r>
      <w:r>
        <w:rPr>
          <w:spacing w:val="11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фольклоре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русской</w:t>
      </w:r>
      <w:r>
        <w:rPr>
          <w:spacing w:val="13"/>
        </w:rPr>
        <w:t xml:space="preserve"> </w:t>
      </w:r>
      <w:r>
        <w:t>поэзии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реке.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«Лес».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 «Клад». B.</w:t>
      </w:r>
      <w:r>
        <w:rPr>
          <w:spacing w:val="1"/>
        </w:rPr>
        <w:t xml:space="preserve"> </w:t>
      </w:r>
      <w:r>
        <w:t>Г. Распутин «Горные речки». И.П. Токмакова «Туман». В.П.</w:t>
      </w:r>
      <w:r>
        <w:rPr>
          <w:spacing w:val="1"/>
        </w:rPr>
        <w:t xml:space="preserve"> </w:t>
      </w:r>
      <w:r>
        <w:t>Астафьев</w:t>
      </w:r>
      <w:r>
        <w:rPr>
          <w:spacing w:val="-2"/>
        </w:rPr>
        <w:t xml:space="preserve"> </w:t>
      </w:r>
      <w:r>
        <w:t>«Зорькина</w:t>
      </w:r>
      <w:r>
        <w:rPr>
          <w:spacing w:val="-1"/>
        </w:rPr>
        <w:t xml:space="preserve"> </w:t>
      </w:r>
      <w:r>
        <w:t>песня» (фрагмент).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детства.</w:t>
      </w:r>
    </w:p>
    <w:p w:rsidR="00644A77" w:rsidRDefault="00644A77">
      <w:pPr>
        <w:pStyle w:val="BodyText"/>
        <w:ind w:right="689"/>
      </w:pPr>
      <w:r>
        <w:t>Я и книги. Испокон века книга растит человека. Произведения, отражающие 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роль</w:t>
      </w:r>
      <w:r>
        <w:rPr>
          <w:spacing w:val="33"/>
        </w:rPr>
        <w:t xml:space="preserve"> </w:t>
      </w:r>
      <w:r>
        <w:t>книги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становлении</w:t>
      </w:r>
      <w:r>
        <w:rPr>
          <w:spacing w:val="33"/>
        </w:rPr>
        <w:t xml:space="preserve"> </w:t>
      </w:r>
      <w:r>
        <w:t>личности.</w:t>
      </w:r>
      <w:r>
        <w:rPr>
          <w:spacing w:val="32"/>
        </w:rPr>
        <w:t xml:space="preserve"> </w:t>
      </w:r>
      <w:r>
        <w:t>Например:</w:t>
      </w:r>
      <w:r>
        <w:rPr>
          <w:spacing w:val="41"/>
        </w:rPr>
        <w:t xml:space="preserve"> </w:t>
      </w:r>
      <w:r>
        <w:t>С.Т.</w:t>
      </w:r>
      <w:r>
        <w:rPr>
          <w:spacing w:val="32"/>
        </w:rPr>
        <w:t xml:space="preserve"> </w:t>
      </w:r>
      <w:r>
        <w:t>Аксаков</w:t>
      </w:r>
    </w:p>
    <w:p w:rsidR="00644A77" w:rsidRDefault="00644A77">
      <w:pPr>
        <w:pStyle w:val="BodyText"/>
        <w:ind w:right="688"/>
      </w:pPr>
      <w:r>
        <w:t>«Детские годы Багрова-внука» (фрагмент главы «Последовательные воспоминания»). Д.Н.</w:t>
      </w:r>
      <w:r>
        <w:rPr>
          <w:spacing w:val="-57"/>
        </w:rPr>
        <w:t xml:space="preserve"> </w:t>
      </w:r>
      <w:r>
        <w:t>Мамин-Сибиряк</w:t>
      </w:r>
      <w:r>
        <w:rPr>
          <w:spacing w:val="7"/>
        </w:rPr>
        <w:t xml:space="preserve"> </w:t>
      </w:r>
      <w:r>
        <w:t>«Из</w:t>
      </w:r>
      <w:r>
        <w:rPr>
          <w:spacing w:val="4"/>
        </w:rPr>
        <w:t xml:space="preserve"> </w:t>
      </w:r>
      <w:r>
        <w:t>далёкого</w:t>
      </w:r>
      <w:r>
        <w:rPr>
          <w:spacing w:val="9"/>
        </w:rPr>
        <w:t xml:space="preserve"> </w:t>
      </w:r>
      <w:r>
        <w:t>прошлого»</w:t>
      </w:r>
      <w:r>
        <w:rPr>
          <w:spacing w:val="6"/>
        </w:rPr>
        <w:t xml:space="preserve"> </w:t>
      </w:r>
      <w:r>
        <w:t>(глава</w:t>
      </w:r>
      <w:r>
        <w:rPr>
          <w:spacing w:val="5"/>
        </w:rPr>
        <w:t xml:space="preserve"> </w:t>
      </w:r>
      <w:r>
        <w:t>«Книжка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картинками»).</w:t>
      </w:r>
      <w:r>
        <w:rPr>
          <w:spacing w:val="9"/>
        </w:rPr>
        <w:t xml:space="preserve"> </w:t>
      </w:r>
      <w:r>
        <w:t>С.Т.</w:t>
      </w:r>
      <w:r>
        <w:rPr>
          <w:spacing w:val="7"/>
        </w:rPr>
        <w:t xml:space="preserve"> </w:t>
      </w:r>
      <w:r>
        <w:t>Григорьев</w:t>
      </w:r>
    </w:p>
    <w:p w:rsidR="00644A77" w:rsidRDefault="00644A77">
      <w:pPr>
        <w:pStyle w:val="BodyText"/>
        <w:ind w:right="6686"/>
        <w:jc w:val="left"/>
      </w:pPr>
      <w:r>
        <w:t>«Детство Суворова» (фрагмент).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взрослею.</w:t>
      </w:r>
    </w:p>
    <w:p w:rsidR="00644A77" w:rsidRDefault="00644A77">
      <w:pPr>
        <w:pStyle w:val="BodyText"/>
        <w:jc w:val="left"/>
      </w:pPr>
      <w:r>
        <w:t>Скромность</w:t>
      </w:r>
      <w:r>
        <w:rPr>
          <w:spacing w:val="29"/>
        </w:rPr>
        <w:t xml:space="preserve"> </w:t>
      </w:r>
      <w:r>
        <w:t>красит</w:t>
      </w:r>
      <w:r>
        <w:rPr>
          <w:spacing w:val="31"/>
        </w:rPr>
        <w:t xml:space="preserve"> </w:t>
      </w:r>
      <w:r>
        <w:t>человека.</w:t>
      </w:r>
      <w:r>
        <w:rPr>
          <w:spacing w:val="33"/>
        </w:rPr>
        <w:t xml:space="preserve"> </w:t>
      </w:r>
      <w:r>
        <w:t>Пословицы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скромности.</w:t>
      </w:r>
      <w:r>
        <w:rPr>
          <w:spacing w:val="32"/>
        </w:rPr>
        <w:t xml:space="preserve"> </w:t>
      </w:r>
      <w:r>
        <w:t>Произведения,</w:t>
      </w:r>
      <w:r>
        <w:rPr>
          <w:spacing w:val="30"/>
        </w:rPr>
        <w:t xml:space="preserve"> </w:t>
      </w:r>
      <w:r>
        <w:t>отражающие</w:t>
      </w:r>
      <w:r>
        <w:rPr>
          <w:spacing w:val="-57"/>
        </w:rPr>
        <w:t xml:space="preserve"> </w:t>
      </w:r>
      <w:r>
        <w:t>традиционные</w:t>
      </w:r>
      <w:r>
        <w:rPr>
          <w:spacing w:val="31"/>
        </w:rPr>
        <w:t xml:space="preserve"> </w:t>
      </w:r>
      <w:r>
        <w:t>представления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скромности</w:t>
      </w:r>
      <w:r>
        <w:rPr>
          <w:spacing w:val="35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черте</w:t>
      </w:r>
      <w:r>
        <w:rPr>
          <w:spacing w:val="35"/>
        </w:rPr>
        <w:t xml:space="preserve"> </w:t>
      </w:r>
      <w:r>
        <w:t>характера.</w:t>
      </w:r>
      <w:r>
        <w:rPr>
          <w:spacing w:val="35"/>
        </w:rPr>
        <w:t xml:space="preserve"> </w:t>
      </w:r>
      <w:r>
        <w:t>Например:</w:t>
      </w:r>
      <w:r>
        <w:rPr>
          <w:spacing w:val="41"/>
        </w:rPr>
        <w:t xml:space="preserve"> </w:t>
      </w:r>
      <w:r>
        <w:t>Е.В.</w:t>
      </w:r>
      <w:r>
        <w:rPr>
          <w:spacing w:val="34"/>
        </w:rPr>
        <w:t xml:space="preserve"> </w:t>
      </w:r>
      <w:r>
        <w:t>Клюев</w:t>
      </w:r>
    </w:p>
    <w:p w:rsidR="00644A77" w:rsidRDefault="00644A77">
      <w:pPr>
        <w:pStyle w:val="BodyText"/>
        <w:ind w:right="3179"/>
        <w:jc w:val="left"/>
      </w:pPr>
      <w:r>
        <w:t>«Шагом марш». И.П. Токмакова «Разговор татарника и спорыша».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побеждает.</w:t>
      </w:r>
    </w:p>
    <w:p w:rsidR="00644A77" w:rsidRDefault="00644A77">
      <w:pPr>
        <w:pStyle w:val="BodyText"/>
        <w:ind w:right="688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Б.П.</w:t>
      </w:r>
      <w:r>
        <w:rPr>
          <w:spacing w:val="1"/>
        </w:rPr>
        <w:t xml:space="preserve"> </w:t>
      </w:r>
      <w:r>
        <w:t>Екимов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исцеления».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Мазнин</w:t>
      </w:r>
      <w:r>
        <w:rPr>
          <w:spacing w:val="-1"/>
        </w:rPr>
        <w:t xml:space="preserve"> </w:t>
      </w:r>
      <w:r>
        <w:t>«Летний вечер».</w:t>
      </w:r>
    </w:p>
    <w:p w:rsidR="00644A77" w:rsidRDefault="00644A77">
      <w:pPr>
        <w:pStyle w:val="BodyText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644A77" w:rsidRDefault="00644A77">
      <w:pPr>
        <w:pStyle w:val="BodyText"/>
        <w:ind w:right="689"/>
      </w:pPr>
      <w:r>
        <w:t>Такое разное детство.</w:t>
      </w:r>
      <w:r>
        <w:rPr>
          <w:spacing w:val="1"/>
        </w:rPr>
        <w:t xml:space="preserve"> </w:t>
      </w:r>
      <w:r>
        <w:t>Произведения, раскрывающие картины мира русского детства в</w:t>
      </w:r>
      <w:r>
        <w:rPr>
          <w:spacing w:val="1"/>
        </w:rPr>
        <w:t xml:space="preserve"> </w:t>
      </w:r>
      <w:r>
        <w:t>разные исторические эпохи: взросление, особенности отношений с окружающим миром,</w:t>
      </w:r>
      <w:r>
        <w:rPr>
          <w:spacing w:val="1"/>
        </w:rPr>
        <w:t xml:space="preserve"> </w:t>
      </w:r>
      <w:r>
        <w:t>взрослыми и сверстниками. Например: Е.Н. Верейская «Три девочки» (фрагмент). М.В.</w:t>
      </w:r>
      <w:r>
        <w:rPr>
          <w:spacing w:val="1"/>
        </w:rPr>
        <w:t xml:space="preserve"> </w:t>
      </w:r>
      <w:r>
        <w:t>Водопьянов «Полярный лётчик» (главы «Маленький мир», «Мой первый «полёт»). К.В.</w:t>
      </w:r>
      <w:r>
        <w:rPr>
          <w:spacing w:val="1"/>
        </w:rPr>
        <w:t xml:space="preserve"> </w:t>
      </w:r>
      <w:r>
        <w:t>Лукашевич</w:t>
      </w:r>
      <w:r>
        <w:rPr>
          <w:spacing w:val="-2"/>
        </w:rPr>
        <w:t xml:space="preserve"> </w:t>
      </w:r>
      <w:r>
        <w:t>«Моё</w:t>
      </w:r>
      <w:r>
        <w:rPr>
          <w:spacing w:val="-1"/>
        </w:rPr>
        <w:t xml:space="preserve"> </w:t>
      </w:r>
      <w:r>
        <w:t>милое</w:t>
      </w:r>
      <w:r>
        <w:rPr>
          <w:spacing w:val="-1"/>
        </w:rPr>
        <w:t xml:space="preserve"> </w:t>
      </w:r>
      <w:r>
        <w:t>детство» (фрагмент).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мечтаю.</w:t>
      </w:r>
    </w:p>
    <w:p w:rsidR="00644A77" w:rsidRDefault="00644A77">
      <w:pPr>
        <w:pStyle w:val="BodyText"/>
        <w:ind w:right="694"/>
      </w:pPr>
      <w:r>
        <w:t>Придуманные миры.</w:t>
      </w:r>
      <w:r>
        <w:rPr>
          <w:spacing w:val="1"/>
        </w:rPr>
        <w:t xml:space="preserve"> </w:t>
      </w:r>
      <w:r>
        <w:t>Отражение в произведениях фантастики проблем реального мира.</w:t>
      </w:r>
      <w:r>
        <w:rPr>
          <w:spacing w:val="1"/>
        </w:rPr>
        <w:t xml:space="preserve"> </w:t>
      </w:r>
      <w:r>
        <w:t>Например: Т.В. Михеева «Асино лето» (фрагмент). В.П. Крапивин «Голубятня на жёлтой</w:t>
      </w:r>
      <w:r>
        <w:rPr>
          <w:spacing w:val="1"/>
        </w:rPr>
        <w:t xml:space="preserve"> </w:t>
      </w:r>
      <w:r>
        <w:t>поляне»</w:t>
      </w:r>
      <w:r>
        <w:rPr>
          <w:spacing w:val="-1"/>
        </w:rPr>
        <w:t xml:space="preserve"> </w:t>
      </w:r>
      <w:r>
        <w:t>(фрагменты).</w:t>
      </w:r>
    </w:p>
    <w:p w:rsidR="00644A77" w:rsidRDefault="00644A77">
      <w:pPr>
        <w:pStyle w:val="BodyText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</w:p>
    <w:p w:rsidR="00644A77" w:rsidRDefault="00644A77">
      <w:pPr>
        <w:pStyle w:val="BodyText"/>
        <w:ind w:right="689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сынами</w:t>
      </w:r>
      <w:r>
        <w:rPr>
          <w:spacing w:val="1"/>
        </w:rPr>
        <w:t xml:space="preserve"> </w:t>
      </w:r>
      <w:r>
        <w:t>сильна.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Русской.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Мурашова</w:t>
      </w:r>
      <w:r>
        <w:rPr>
          <w:spacing w:val="1"/>
        </w:rPr>
        <w:t xml:space="preserve"> </w:t>
      </w:r>
      <w:r>
        <w:t>«Афанасий</w:t>
      </w:r>
      <w:r>
        <w:rPr>
          <w:spacing w:val="1"/>
        </w:rPr>
        <w:t xml:space="preserve"> </w:t>
      </w:r>
      <w:r>
        <w:t>Никитин»</w:t>
      </w:r>
      <w:r>
        <w:rPr>
          <w:spacing w:val="-1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«Каффа»). Ю.А. Гагарин «Сто</w:t>
      </w:r>
      <w:r>
        <w:rPr>
          <w:spacing w:val="-1"/>
        </w:rPr>
        <w:t xml:space="preserve"> </w:t>
      </w:r>
      <w:r>
        <w:t>восемь минут».</w:t>
      </w:r>
    </w:p>
    <w:p w:rsidR="00644A77" w:rsidRDefault="00644A77">
      <w:pPr>
        <w:pStyle w:val="BodyText"/>
      </w:pP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2"/>
        </w:rPr>
        <w:t xml:space="preserve"> </w:t>
      </w:r>
      <w:r>
        <w:t>зовём.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Широка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родная.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Зеленин</w:t>
      </w:r>
      <w:r>
        <w:rPr>
          <w:spacing w:val="1"/>
        </w:rPr>
        <w:t xml:space="preserve"> </w:t>
      </w:r>
      <w:r>
        <w:t>«Мамкин</w:t>
      </w:r>
      <w:r>
        <w:rPr>
          <w:spacing w:val="61"/>
        </w:rPr>
        <w:t xml:space="preserve"> </w:t>
      </w:r>
      <w:r>
        <w:t>Василёк»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Дорофеев</w:t>
      </w:r>
      <w:r>
        <w:rPr>
          <w:spacing w:val="1"/>
        </w:rPr>
        <w:t xml:space="preserve"> </w:t>
      </w:r>
      <w:r>
        <w:t>«Веретено».</w:t>
      </w:r>
      <w:r>
        <w:rPr>
          <w:spacing w:val="1"/>
        </w:rPr>
        <w:t xml:space="preserve"> </w:t>
      </w:r>
      <w:r>
        <w:t>B.Г.</w:t>
      </w:r>
      <w:r>
        <w:rPr>
          <w:spacing w:val="1"/>
        </w:rPr>
        <w:t xml:space="preserve"> </w:t>
      </w:r>
      <w:r>
        <w:t>Распутин</w:t>
      </w:r>
      <w:r>
        <w:rPr>
          <w:spacing w:val="1"/>
        </w:rPr>
        <w:t xml:space="preserve"> </w:t>
      </w:r>
      <w:r>
        <w:t>«Саяны».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валдайских</w:t>
      </w:r>
      <w:r>
        <w:rPr>
          <w:spacing w:val="1"/>
        </w:rPr>
        <w:t xml:space="preserve"> </w:t>
      </w:r>
      <w:r>
        <w:t>колокольчиках.</w:t>
      </w:r>
    </w:p>
    <w:p w:rsidR="00644A77" w:rsidRDefault="00644A77">
      <w:pPr>
        <w:pStyle w:val="BodyText"/>
        <w:spacing w:before="1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природе.</w:t>
      </w:r>
    </w:p>
    <w:p w:rsidR="00644A77" w:rsidRDefault="00644A77">
      <w:pPr>
        <w:pStyle w:val="BodyText"/>
        <w:ind w:right="691"/>
      </w:pPr>
      <w:r>
        <w:t>Под дыханьем непогоды. Поэтические представления русского народа о ветре, морозе,</w:t>
      </w:r>
      <w:r>
        <w:rPr>
          <w:spacing w:val="1"/>
        </w:rPr>
        <w:t xml:space="preserve"> </w:t>
      </w:r>
      <w:r>
        <w:t>грозе, отражение этих представлений в фольклоре и их развитие в русской поэзии и прозе.</w:t>
      </w:r>
      <w:r>
        <w:rPr>
          <w:spacing w:val="-57"/>
        </w:rPr>
        <w:t xml:space="preserve"> </w:t>
      </w:r>
      <w:r>
        <w:t>Например: Русские народные загадки о ветре, морозе, грозе. В.Д. Берестов «Мороз». М.М.</w:t>
      </w:r>
      <w:r>
        <w:rPr>
          <w:spacing w:val="-57"/>
        </w:rPr>
        <w:t xml:space="preserve"> </w:t>
      </w:r>
      <w:r>
        <w:t>Зощенко</w:t>
      </w:r>
      <w:r>
        <w:rPr>
          <w:spacing w:val="-1"/>
        </w:rPr>
        <w:t xml:space="preserve"> </w:t>
      </w:r>
      <w:r>
        <w:t>«Гроза». А.А. Солоухин «Ветер».</w:t>
      </w:r>
    </w:p>
    <w:p w:rsidR="00644A77" w:rsidRDefault="00644A77">
      <w:pPr>
        <w:pStyle w:val="BodyText"/>
        <w:ind w:right="688" w:firstLine="707"/>
      </w:pP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-3"/>
        </w:rPr>
        <w:t xml:space="preserve"> </w:t>
      </w:r>
      <w:r>
        <w:t>наполнением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644A77" w:rsidRDefault="00644A77">
      <w:pPr>
        <w:pStyle w:val="BodyText"/>
      </w:pPr>
      <w:r>
        <w:t>Аудирование</w:t>
      </w:r>
      <w:r>
        <w:rPr>
          <w:spacing w:val="-5"/>
        </w:rPr>
        <w:t xml:space="preserve"> </w:t>
      </w:r>
      <w:r>
        <w:t>(слушание).</w:t>
      </w:r>
    </w:p>
    <w:p w:rsidR="00644A77" w:rsidRDefault="00644A77">
      <w:pPr>
        <w:pStyle w:val="BodyText"/>
        <w:ind w:right="690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 ценности, богатство русской речи, умения отвечать на вопросы</w:t>
      </w:r>
      <w:r>
        <w:rPr>
          <w:spacing w:val="1"/>
        </w:rPr>
        <w:t xml:space="preserve"> </w:t>
      </w:r>
      <w:r>
        <w:t>по воспринятому на слух тексту и задавать вопросы по содержанию воспринятого на слух</w:t>
      </w:r>
      <w:r>
        <w:rPr>
          <w:spacing w:val="1"/>
        </w:rPr>
        <w:t xml:space="preserve"> </w:t>
      </w:r>
      <w:r>
        <w:t>текста.</w:t>
      </w:r>
    </w:p>
    <w:p w:rsidR="00644A77" w:rsidRDefault="00644A77">
      <w:pPr>
        <w:pStyle w:val="BodyText"/>
        <w:spacing w:before="1"/>
        <w:jc w:val="left"/>
      </w:pPr>
      <w:r>
        <w:t>Чтение.</w:t>
      </w:r>
    </w:p>
    <w:p w:rsidR="00644A77" w:rsidRDefault="00644A77">
      <w:pPr>
        <w:pStyle w:val="BodyText"/>
        <w:ind w:right="692"/>
      </w:pPr>
      <w:r>
        <w:t>Чтение вслух. Постепенный переход от слогового к плавному осмысленному правильному</w:t>
      </w:r>
      <w:r>
        <w:rPr>
          <w:spacing w:val="-57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 чтения, позволяющим осознать текст). Соблюдение орфоэпических норм чтения.</w:t>
      </w:r>
      <w:r>
        <w:rPr>
          <w:spacing w:val="1"/>
        </w:rPr>
        <w:t xml:space="preserve"> </w:t>
      </w:r>
      <w:r>
        <w:t>Передача с помощью интонирования смысловых особенностей разных по виду и типу</w:t>
      </w:r>
      <w:r>
        <w:rPr>
          <w:spacing w:val="1"/>
        </w:rPr>
        <w:t xml:space="preserve"> </w:t>
      </w:r>
      <w:r>
        <w:t>текстов.</w:t>
      </w:r>
    </w:p>
    <w:p w:rsidR="00644A77" w:rsidRDefault="00644A77">
      <w:pPr>
        <w:pStyle w:val="BodyText"/>
        <w:ind w:right="693"/>
      </w:pPr>
      <w:r>
        <w:t>Чтение про себя. Осознание при чтении про себя смысла доступных по объёму и 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 видов чтения.</w:t>
      </w:r>
    </w:p>
    <w:p w:rsidR="00644A77" w:rsidRDefault="00644A77">
      <w:pPr>
        <w:pStyle w:val="BodyText"/>
        <w:ind w:right="698"/>
      </w:pP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ценностей и традиций</w:t>
      </w:r>
      <w:r>
        <w:rPr>
          <w:spacing w:val="-1"/>
        </w:rPr>
        <w:t xml:space="preserve"> </w:t>
      </w:r>
      <w:r>
        <w:t>народа.</w:t>
      </w:r>
    </w:p>
    <w:p w:rsidR="00644A77" w:rsidRDefault="00644A77">
      <w:pPr>
        <w:pStyle w:val="BodyText"/>
        <w:ind w:right="688"/>
      </w:pP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-5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 совесть, сострадание и другие Черты русского национального характера:</w:t>
      </w:r>
      <w:r>
        <w:rPr>
          <w:spacing w:val="1"/>
        </w:rPr>
        <w:t xml:space="preserve"> </w:t>
      </w:r>
      <w:r>
        <w:t>доброта, бескорыстие, трудолюбие, честность, смелость и другие Русские 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-5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 культуры православной</w:t>
      </w:r>
      <w:r>
        <w:rPr>
          <w:spacing w:val="-1"/>
        </w:rPr>
        <w:t xml:space="preserve"> </w:t>
      </w:r>
      <w:r>
        <w:t>семьи.</w:t>
      </w:r>
    </w:p>
    <w:p w:rsidR="00644A77" w:rsidRDefault="00644A77">
      <w:pPr>
        <w:pStyle w:val="BodyText"/>
        <w:ind w:right="696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-1"/>
        </w:rPr>
        <w:t xml:space="preserve"> </w:t>
      </w:r>
      <w:r>
        <w:t>Эмоционально-нравственная оценка</w:t>
      </w:r>
      <w:r>
        <w:rPr>
          <w:spacing w:val="-2"/>
        </w:rPr>
        <w:t xml:space="preserve"> </w:t>
      </w:r>
      <w:r>
        <w:t>поступков героев.</w:t>
      </w:r>
    </w:p>
    <w:p w:rsidR="00644A77" w:rsidRDefault="00644A77">
      <w:pPr>
        <w:pStyle w:val="BodyText"/>
        <w:spacing w:before="1"/>
        <w:ind w:right="692"/>
      </w:pPr>
      <w:r>
        <w:t>Понимание особенностей русской литературы: раскрытие внутреннего мира героя, его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 народа о мире природы (солнце, поле, лесе, реке, тумане, ветре, морозе, грозе и</w:t>
      </w:r>
      <w:r>
        <w:rPr>
          <w:spacing w:val="1"/>
        </w:rPr>
        <w:t xml:space="preserve"> </w:t>
      </w:r>
      <w:r>
        <w:t>другие), отражение этих представлений в фольклоре и их развитие в русской поэзии и</w:t>
      </w:r>
      <w:r>
        <w:rPr>
          <w:spacing w:val="1"/>
        </w:rPr>
        <w:t xml:space="preserve"> </w:t>
      </w:r>
      <w:r>
        <w:t>прозе.</w:t>
      </w:r>
      <w:r>
        <w:rPr>
          <w:spacing w:val="-3"/>
        </w:rPr>
        <w:t xml:space="preserve"> </w:t>
      </w:r>
      <w:r>
        <w:t>Сопоставление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чувствами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настроением</w:t>
      </w:r>
      <w:r>
        <w:rPr>
          <w:spacing w:val="-3"/>
        </w:rPr>
        <w:t xml:space="preserve"> </w:t>
      </w:r>
      <w:r>
        <w:t>человека.</w:t>
      </w:r>
    </w:p>
    <w:p w:rsidR="00644A77" w:rsidRDefault="00644A77">
      <w:pPr>
        <w:pStyle w:val="BodyText"/>
      </w:pPr>
      <w:r>
        <w:rPr>
          <w:spacing w:val="-1"/>
        </w:rPr>
        <w:t>Чтение</w:t>
      </w:r>
      <w:r>
        <w:t xml:space="preserve"> </w:t>
      </w:r>
      <w:r>
        <w:rPr>
          <w:spacing w:val="-1"/>
        </w:rPr>
        <w:t>информационных</w:t>
      </w:r>
      <w:r>
        <w:rPr>
          <w:spacing w:val="1"/>
        </w:rPr>
        <w:t xml:space="preserve"> </w:t>
      </w:r>
      <w:r>
        <w:t>текстов:</w:t>
      </w:r>
      <w:r>
        <w:rPr>
          <w:spacing w:val="-34"/>
        </w:rPr>
        <w:t xml:space="preserve"> </w:t>
      </w:r>
      <w:r>
        <w:t>историко-культурный</w:t>
      </w:r>
    </w:p>
    <w:p w:rsidR="00644A77" w:rsidRDefault="00644A77">
      <w:pPr>
        <w:pStyle w:val="BodyText"/>
        <w:ind w:right="898"/>
      </w:pPr>
      <w:r>
        <w:t>комментарий к произведениям, отдельные факты биографии авторов изучаемых текстов.</w:t>
      </w:r>
      <w:r>
        <w:rPr>
          <w:spacing w:val="-58"/>
        </w:rPr>
        <w:t xml:space="preserve"> </w:t>
      </w:r>
      <w:r>
        <w:t>Говорение</w:t>
      </w:r>
      <w:r>
        <w:rPr>
          <w:spacing w:val="-2"/>
        </w:rPr>
        <w:t xml:space="preserve"> </w:t>
      </w:r>
      <w:r>
        <w:t>(культура речевого</w:t>
      </w:r>
      <w:r>
        <w:rPr>
          <w:spacing w:val="-1"/>
        </w:rPr>
        <w:t xml:space="preserve"> </w:t>
      </w:r>
      <w:r>
        <w:t>общения).</w:t>
      </w:r>
    </w:p>
    <w:p w:rsidR="00644A77" w:rsidRDefault="00644A77">
      <w:pPr>
        <w:pStyle w:val="BodyText"/>
        <w:ind w:right="689"/>
      </w:pPr>
      <w:r>
        <w:t>Диалогическая и монологическая речь. Участие в коллективном обсуждении прочитанных</w:t>
      </w:r>
      <w:r>
        <w:rPr>
          <w:spacing w:val="-57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высказывания, отражающих специфику русской художественной литературы. Пополнение</w:t>
      </w:r>
      <w:r>
        <w:rPr>
          <w:spacing w:val="-57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(подробный,</w:t>
      </w:r>
      <w:r>
        <w:rPr>
          <w:spacing w:val="-3"/>
        </w:rPr>
        <w:t xml:space="preserve"> </w:t>
      </w:r>
      <w:r>
        <w:t>краткий, выборочный пересказ текста).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Соблюдение 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 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устойчивых формул,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лежащих 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национального речевого</w:t>
      </w:r>
      <w:r>
        <w:rPr>
          <w:spacing w:val="-2"/>
        </w:rPr>
        <w:t xml:space="preserve"> </w:t>
      </w:r>
      <w:r>
        <w:t>этикета.</w:t>
      </w:r>
    </w:p>
    <w:p w:rsidR="00644A77" w:rsidRDefault="00644A77">
      <w:pPr>
        <w:pStyle w:val="BodyText"/>
        <w:spacing w:before="1"/>
        <w:ind w:right="802"/>
      </w:pPr>
      <w:r>
        <w:t>Декламирование (чтение наизусть) стихотворных произведений по выбору обучающихся.</w:t>
      </w:r>
      <w:r>
        <w:rPr>
          <w:spacing w:val="-58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(культура письменной речи).</w:t>
      </w:r>
    </w:p>
    <w:p w:rsidR="00644A77" w:rsidRDefault="00644A77">
      <w:pPr>
        <w:pStyle w:val="BodyText"/>
        <w:ind w:right="698"/>
      </w:pPr>
      <w:r>
        <w:t>Создание</w:t>
      </w:r>
      <w:r>
        <w:rPr>
          <w:spacing w:val="9"/>
        </w:rPr>
        <w:t xml:space="preserve"> </w:t>
      </w:r>
      <w:r>
        <w:t>небольших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объёму</w:t>
      </w:r>
      <w:r>
        <w:rPr>
          <w:spacing w:val="13"/>
        </w:rPr>
        <w:t xml:space="preserve"> </w:t>
      </w:r>
      <w:r>
        <w:t>письменных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проблемам,</w:t>
      </w:r>
      <w:r>
        <w:rPr>
          <w:spacing w:val="12"/>
        </w:rPr>
        <w:t xml:space="preserve"> </w:t>
      </w:r>
      <w:r>
        <w:t>поставленным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изучаемых произведениях.</w:t>
      </w:r>
    </w:p>
    <w:p w:rsidR="00644A77" w:rsidRDefault="00644A77">
      <w:pPr>
        <w:pStyle w:val="BodyText"/>
      </w:pPr>
      <w:r>
        <w:t>Библиографическая</w:t>
      </w:r>
      <w:r>
        <w:rPr>
          <w:spacing w:val="-3"/>
        </w:rPr>
        <w:t xml:space="preserve"> </w:t>
      </w:r>
      <w:r>
        <w:t>культура.</w:t>
      </w:r>
    </w:p>
    <w:p w:rsidR="00644A77" w:rsidRDefault="00644A77">
      <w:pPr>
        <w:pStyle w:val="BodyText"/>
        <w:ind w:right="694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проблематике,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возрасту словарей и энциклопедий, содержащих сведения о русской</w:t>
      </w:r>
      <w:r>
        <w:rPr>
          <w:spacing w:val="1"/>
        </w:rPr>
        <w:t xml:space="preserve"> </w:t>
      </w:r>
      <w:r>
        <w:t>культуре.</w:t>
      </w:r>
    </w:p>
    <w:p w:rsidR="00644A77" w:rsidRDefault="00644A77">
      <w:pPr>
        <w:pStyle w:val="BodyText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пропедевтика.</w:t>
      </w:r>
    </w:p>
    <w:p w:rsidR="00644A77" w:rsidRDefault="00644A77">
      <w:pPr>
        <w:pStyle w:val="BodyText"/>
        <w:ind w:right="685"/>
        <w:jc w:val="left"/>
      </w:pPr>
      <w:r>
        <w:t>Практическое использование при анализе текста изученных литературных понятий.</w:t>
      </w:r>
      <w:r>
        <w:rPr>
          <w:spacing w:val="1"/>
        </w:rPr>
        <w:t xml:space="preserve"> </w:t>
      </w:r>
      <w:r>
        <w:t>Жанровое</w:t>
      </w:r>
      <w:r>
        <w:rPr>
          <w:spacing w:val="3"/>
        </w:rPr>
        <w:t xml:space="preserve"> </w:t>
      </w:r>
      <w:r>
        <w:t>разнообразие</w:t>
      </w:r>
      <w:r>
        <w:rPr>
          <w:spacing w:val="4"/>
        </w:rPr>
        <w:t xml:space="preserve"> </w:t>
      </w:r>
      <w:r>
        <w:t>изучаемых</w:t>
      </w:r>
      <w:r>
        <w:rPr>
          <w:spacing w:val="4"/>
        </w:rPr>
        <w:t xml:space="preserve"> </w:t>
      </w:r>
      <w:r>
        <w:t>произведений:</w:t>
      </w:r>
      <w:r>
        <w:rPr>
          <w:spacing w:val="5"/>
        </w:rPr>
        <w:t xml:space="preserve"> </w:t>
      </w:r>
      <w:r>
        <w:t>малые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большие</w:t>
      </w:r>
      <w:r>
        <w:rPr>
          <w:spacing w:val="4"/>
        </w:rPr>
        <w:t xml:space="preserve"> </w:t>
      </w:r>
      <w:r>
        <w:t>фольклорные</w:t>
      </w:r>
      <w:r>
        <w:rPr>
          <w:spacing w:val="3"/>
        </w:rPr>
        <w:t xml:space="preserve"> </w:t>
      </w:r>
      <w:r>
        <w:t>формы,</w:t>
      </w:r>
      <w:r>
        <w:rPr>
          <w:spacing w:val="-57"/>
        </w:rPr>
        <w:t xml:space="preserve"> </w:t>
      </w:r>
      <w:r>
        <w:t>литературная</w:t>
      </w:r>
      <w:r>
        <w:rPr>
          <w:spacing w:val="36"/>
        </w:rPr>
        <w:t xml:space="preserve"> </w:t>
      </w:r>
      <w:r>
        <w:t>сказка,</w:t>
      </w:r>
      <w:r>
        <w:rPr>
          <w:spacing w:val="37"/>
        </w:rPr>
        <w:t xml:space="preserve"> </w:t>
      </w:r>
      <w:r>
        <w:t>рассказ,</w:t>
      </w:r>
      <w:r>
        <w:rPr>
          <w:spacing w:val="37"/>
        </w:rPr>
        <w:t xml:space="preserve"> </w:t>
      </w:r>
      <w:r>
        <w:t>притча,</w:t>
      </w:r>
      <w:r>
        <w:rPr>
          <w:spacing w:val="37"/>
        </w:rPr>
        <w:t xml:space="preserve"> </w:t>
      </w:r>
      <w:r>
        <w:t>стихотворение.</w:t>
      </w:r>
      <w:r>
        <w:rPr>
          <w:spacing w:val="37"/>
        </w:rPr>
        <w:t xml:space="preserve"> </w:t>
      </w:r>
      <w:r>
        <w:t>Прозаическая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поэтическая</w:t>
      </w:r>
      <w:r>
        <w:rPr>
          <w:spacing w:val="37"/>
        </w:rPr>
        <w:t xml:space="preserve"> </w:t>
      </w:r>
      <w:r>
        <w:t>речь,</w:t>
      </w:r>
      <w:r>
        <w:rPr>
          <w:spacing w:val="-57"/>
        </w:rPr>
        <w:t xml:space="preserve"> </w:t>
      </w:r>
      <w:r>
        <w:t>художественный</w:t>
      </w:r>
      <w:r>
        <w:rPr>
          <w:spacing w:val="18"/>
        </w:rPr>
        <w:t xml:space="preserve"> </w:t>
      </w:r>
      <w:r>
        <w:t>вымысел,</w:t>
      </w:r>
      <w:r>
        <w:rPr>
          <w:spacing w:val="18"/>
        </w:rPr>
        <w:t xml:space="preserve"> </w:t>
      </w:r>
      <w:r>
        <w:t>сюжет,</w:t>
      </w:r>
      <w:r>
        <w:rPr>
          <w:spacing w:val="19"/>
        </w:rPr>
        <w:t xml:space="preserve"> </w:t>
      </w:r>
      <w:r>
        <w:t>тема,</w:t>
      </w:r>
      <w:r>
        <w:rPr>
          <w:spacing w:val="18"/>
        </w:rPr>
        <w:t xml:space="preserve"> </w:t>
      </w:r>
      <w:r>
        <w:t>герой</w:t>
      </w:r>
      <w:r>
        <w:rPr>
          <w:spacing w:val="19"/>
        </w:rPr>
        <w:t xml:space="preserve"> </w:t>
      </w:r>
      <w:r>
        <w:t>произведения,</w:t>
      </w:r>
      <w:r>
        <w:rPr>
          <w:spacing w:val="15"/>
        </w:rPr>
        <w:t xml:space="preserve"> </w:t>
      </w:r>
      <w:r>
        <w:t>портрет,</w:t>
      </w:r>
      <w:r>
        <w:rPr>
          <w:spacing w:val="18"/>
        </w:rPr>
        <w:t xml:space="preserve"> </w:t>
      </w:r>
      <w:r>
        <w:t>пейзаж,</w:t>
      </w:r>
      <w:r>
        <w:rPr>
          <w:spacing w:val="25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рифма.</w:t>
      </w:r>
      <w:r>
        <w:rPr>
          <w:spacing w:val="26"/>
        </w:rPr>
        <w:t xml:space="preserve"> </w:t>
      </w:r>
      <w:r>
        <w:t>Национальное</w:t>
      </w:r>
      <w:r>
        <w:rPr>
          <w:spacing w:val="27"/>
        </w:rPr>
        <w:t xml:space="preserve"> </w:t>
      </w:r>
      <w:r>
        <w:t>своеобразие</w:t>
      </w:r>
      <w:r>
        <w:rPr>
          <w:spacing w:val="27"/>
        </w:rPr>
        <w:t xml:space="preserve"> </w:t>
      </w:r>
      <w:r>
        <w:t>сравнений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метафор,</w:t>
      </w:r>
      <w:r>
        <w:rPr>
          <w:spacing w:val="28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речи.</w:t>
      </w:r>
    </w:p>
    <w:p w:rsidR="00644A77" w:rsidRDefault="00644A77">
      <w:pPr>
        <w:pStyle w:val="BodyText"/>
        <w:tabs>
          <w:tab w:val="left" w:pos="2894"/>
          <w:tab w:val="left" w:pos="4554"/>
          <w:tab w:val="left" w:pos="6281"/>
          <w:tab w:val="left" w:pos="6905"/>
          <w:tab w:val="left" w:pos="7907"/>
          <w:tab w:val="left" w:pos="9329"/>
        </w:tabs>
        <w:spacing w:before="1"/>
        <w:ind w:right="695"/>
        <w:jc w:val="left"/>
      </w:pPr>
      <w:r>
        <w:t>Творческая</w:t>
      </w:r>
      <w:r>
        <w:tab/>
        <w:t>деятельность</w:t>
      </w:r>
      <w:r>
        <w:tab/>
        <w:t>обучающихся</w:t>
      </w:r>
      <w:r>
        <w:tab/>
        <w:t>(на</w:t>
      </w:r>
      <w:r>
        <w:tab/>
        <w:t>основе</w:t>
      </w:r>
      <w:r>
        <w:tab/>
        <w:t>изученных</w:t>
      </w:r>
      <w:r>
        <w:tab/>
      </w:r>
      <w:r>
        <w:rPr>
          <w:spacing w:val="-1"/>
        </w:rPr>
        <w:t>литературных</w:t>
      </w:r>
      <w:r>
        <w:rPr>
          <w:spacing w:val="-57"/>
        </w:rPr>
        <w:t xml:space="preserve"> </w:t>
      </w:r>
      <w:r>
        <w:t>произведений).</w:t>
      </w:r>
    </w:p>
    <w:p w:rsidR="00644A77" w:rsidRDefault="00644A77">
      <w:pPr>
        <w:pStyle w:val="BodyText"/>
        <w:ind w:right="689"/>
      </w:pP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-57"/>
        </w:rPr>
        <w:t xml:space="preserve"> </w:t>
      </w:r>
      <w:r>
        <w:t>чтение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ролям,</w:t>
      </w:r>
      <w:r>
        <w:rPr>
          <w:spacing w:val="26"/>
        </w:rPr>
        <w:t xml:space="preserve"> </w:t>
      </w:r>
      <w:r>
        <w:t>инсценирование,</w:t>
      </w:r>
      <w:r>
        <w:rPr>
          <w:spacing w:val="26"/>
        </w:rPr>
        <w:t xml:space="preserve"> </w:t>
      </w:r>
      <w:r>
        <w:t>создание</w:t>
      </w:r>
      <w:r>
        <w:rPr>
          <w:spacing w:val="25"/>
        </w:rPr>
        <w:t xml:space="preserve"> </w:t>
      </w:r>
      <w:r>
        <w:t>собственного</w:t>
      </w:r>
      <w:r>
        <w:rPr>
          <w:spacing w:val="26"/>
        </w:rPr>
        <w:t xml:space="preserve"> </w:t>
      </w:r>
      <w:r>
        <w:t>устного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письменного</w:t>
      </w:r>
      <w:r>
        <w:rPr>
          <w:spacing w:val="26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на основе художественного произведения с учётом коммуникативной задачи (для разных</w:t>
      </w:r>
      <w:r>
        <w:rPr>
          <w:spacing w:val="1"/>
        </w:rPr>
        <w:t xml:space="preserve"> </w:t>
      </w:r>
      <w:r>
        <w:t>адресатов), с использованием серий иллюстраций к произведению, на репродукции картин</w:t>
      </w:r>
      <w:r>
        <w:rPr>
          <w:spacing w:val="-57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художников.</w:t>
      </w:r>
    </w:p>
    <w:p w:rsidR="00644A77" w:rsidRDefault="00644A77">
      <w:pPr>
        <w:pStyle w:val="Heading1"/>
        <w:ind w:left="5182" w:right="705" w:hanging="3755"/>
      </w:pPr>
      <w:r>
        <w:t>Планируемые результаты освоения программы по литературному чтению на 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языке.</w:t>
      </w:r>
    </w:p>
    <w:p w:rsidR="00644A77" w:rsidRDefault="00644A77">
      <w:pPr>
        <w:pStyle w:val="BodyText"/>
        <w:ind w:right="689" w:firstLine="707"/>
      </w:pPr>
      <w:r>
        <w:t>Результаты изучения предмета</w:t>
      </w:r>
      <w:r>
        <w:rPr>
          <w:spacing w:val="60"/>
        </w:rPr>
        <w:t xml:space="preserve"> </w:t>
      </w:r>
      <w:r>
        <w:t>«Литературное чтения на родном (русском) языке»</w:t>
      </w:r>
      <w:r>
        <w:rPr>
          <w:spacing w:val="1"/>
        </w:rPr>
        <w:t xml:space="preserve"> </w:t>
      </w:r>
      <w:r>
        <w:t>в составе предметной области «Родной язык и литературное чтение на родном языке»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сформулированным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644A77" w:rsidRDefault="00644A77">
      <w:pPr>
        <w:pStyle w:val="BodyText"/>
        <w:ind w:right="694"/>
      </w:pPr>
      <w:r>
        <w:t>В результате изучения предмета «Литературное чтение на родном (русском) языке» на</w:t>
      </w:r>
      <w:r>
        <w:rPr>
          <w:spacing w:val="1"/>
        </w:rPr>
        <w:t xml:space="preserve"> </w:t>
      </w:r>
      <w:r>
        <w:t>уровне начального общего образования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644A77" w:rsidRDefault="00644A77">
      <w:pPr>
        <w:pStyle w:val="BodyText"/>
      </w:pPr>
      <w:r>
        <w:t>Гражданско-патриотическое</w:t>
      </w:r>
      <w:r>
        <w:rPr>
          <w:spacing w:val="-9"/>
        </w:rPr>
        <w:t xml:space="preserve"> </w:t>
      </w:r>
      <w:r>
        <w:t>воспитание:</w:t>
      </w:r>
    </w:p>
    <w:p w:rsidR="00644A77" w:rsidRDefault="00644A77">
      <w:pPr>
        <w:pStyle w:val="BodyText"/>
        <w:ind w:right="692"/>
      </w:pPr>
      <w:r>
        <w:t>становление ценностного отношения к своей Родине - России, в том числе через 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и культуру</w:t>
      </w:r>
      <w:r>
        <w:rPr>
          <w:spacing w:val="-1"/>
        </w:rPr>
        <w:t xml:space="preserve"> </w:t>
      </w:r>
      <w:r>
        <w:t>страны;</w:t>
      </w:r>
    </w:p>
    <w:p w:rsidR="00644A77" w:rsidRDefault="00644A77">
      <w:pPr>
        <w:pStyle w:val="BodyText"/>
        <w:spacing w:before="1"/>
        <w:ind w:right="687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 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идентичности,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644A77" w:rsidRDefault="00644A77">
      <w:pPr>
        <w:pStyle w:val="BodyText"/>
        <w:ind w:right="695"/>
      </w:pPr>
      <w:r>
        <w:t>сопричастность к прошлому, настоящему и будущему своей страны и родного края,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 работе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644A77" w:rsidRDefault="00644A77">
      <w:pPr>
        <w:pStyle w:val="BodyText"/>
        <w:ind w:right="694"/>
      </w:pPr>
      <w:r>
        <w:t>уважение к своему и другим народам, формируемое в том числе на основе примеров 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 и фольклора;</w:t>
      </w:r>
    </w:p>
    <w:p w:rsidR="00644A77" w:rsidRDefault="00644A77">
      <w:pPr>
        <w:pStyle w:val="BodyText"/>
        <w:ind w:right="6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и художественных произведениях.</w:t>
      </w:r>
    </w:p>
    <w:p w:rsidR="00644A77" w:rsidRDefault="00644A77">
      <w:pPr>
        <w:pStyle w:val="BodyText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и читательского опыта;</w:t>
      </w:r>
    </w:p>
    <w:p w:rsidR="00644A77" w:rsidRDefault="00644A77">
      <w:pPr>
        <w:pStyle w:val="BodyText"/>
        <w:spacing w:before="1"/>
        <w:ind w:right="691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языковых средств, для выражения своего состояния и чувств, проявление</w:t>
      </w:r>
      <w:r>
        <w:rPr>
          <w:spacing w:val="1"/>
        </w:rPr>
        <w:t xml:space="preserve"> </w:t>
      </w:r>
      <w:r>
        <w:t>эмоционально-нравственной отзывчивости, понимания и сопереживания чувствам других</w:t>
      </w:r>
      <w:r>
        <w:rPr>
          <w:spacing w:val="1"/>
        </w:rPr>
        <w:t xml:space="preserve"> </w:t>
      </w:r>
      <w:r>
        <w:t>людей;</w:t>
      </w:r>
    </w:p>
    <w:p w:rsidR="00644A77" w:rsidRDefault="00644A77">
      <w:pPr>
        <w:pStyle w:val="BodyText"/>
        <w:ind w:right="693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 вреда другим людям (в том числе связанного с использованием недопустимых</w:t>
      </w:r>
      <w:r>
        <w:rPr>
          <w:spacing w:val="-5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644A77" w:rsidRDefault="00644A77">
      <w:pPr>
        <w:pStyle w:val="BodyText"/>
        <w:ind w:right="690"/>
      </w:pPr>
      <w:r>
        <w:t>сотрудничество со сверстниками, умение не создавать конфликтов и находить выходы из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644A77" w:rsidRDefault="00644A77">
      <w:pPr>
        <w:pStyle w:val="BodyText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644A77" w:rsidRDefault="00644A77">
      <w:pPr>
        <w:pStyle w:val="BodyText"/>
        <w:spacing w:before="1"/>
      </w:pP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7"/>
        </w:rPr>
        <w:t xml:space="preserve"> </w:t>
      </w:r>
      <w:r>
        <w:t>культуре,</w:t>
      </w:r>
    </w:p>
    <w:p w:rsidR="00644A77" w:rsidRDefault="00644A77">
      <w:pPr>
        <w:pStyle w:val="BodyText"/>
        <w:ind w:right="696"/>
      </w:pPr>
      <w:r>
        <w:t>восприимчивость к разным видам искусства, традициям и творчеству своего и других</w:t>
      </w:r>
      <w:r>
        <w:rPr>
          <w:spacing w:val="1"/>
        </w:rPr>
        <w:t xml:space="preserve"> </w:t>
      </w:r>
      <w:r>
        <w:t>народов;</w:t>
      </w:r>
    </w:p>
    <w:p w:rsidR="00644A77" w:rsidRDefault="00644A77">
      <w:pPr>
        <w:pStyle w:val="BodyText"/>
        <w:ind w:right="691"/>
      </w:pPr>
      <w:r>
        <w:t>стремление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самовыражению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видах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слова;</w:t>
      </w:r>
    </w:p>
    <w:p w:rsidR="00644A77" w:rsidRDefault="00644A77">
      <w:pPr>
        <w:pStyle w:val="BodyText"/>
        <w:ind w:right="695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644A77" w:rsidRDefault="00644A77">
      <w:pPr>
        <w:pStyle w:val="BodyText"/>
        <w:ind w:right="695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информации;</w:t>
      </w:r>
    </w:p>
    <w:p w:rsidR="00644A77" w:rsidRDefault="00644A77">
      <w:pPr>
        <w:pStyle w:val="BodyText"/>
        <w:ind w:right="697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общения.</w:t>
      </w:r>
    </w:p>
    <w:p w:rsidR="00644A77" w:rsidRDefault="00644A77">
      <w:pPr>
        <w:pStyle w:val="BodyText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644A77" w:rsidRDefault="00644A77">
      <w:pPr>
        <w:pStyle w:val="BodyText"/>
        <w:ind w:right="696"/>
      </w:pPr>
      <w:r>
        <w:t>осознание ценности труда в жизни человека и общества (в том числе благодаря примерам</w:t>
      </w:r>
      <w:r>
        <w:rPr>
          <w:spacing w:val="1"/>
        </w:rPr>
        <w:t xml:space="preserve"> </w:t>
      </w:r>
      <w:r>
        <w:t>из художественных произведений), ответственное потребление и бережное отношение к</w:t>
      </w:r>
      <w:r>
        <w:rPr>
          <w:spacing w:val="1"/>
        </w:rPr>
        <w:t xml:space="preserve"> </w:t>
      </w:r>
      <w:r>
        <w:t>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644A77" w:rsidRDefault="00644A77">
      <w:pPr>
        <w:pStyle w:val="BodyText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644A77" w:rsidRDefault="00644A77">
      <w:pPr>
        <w:pStyle w:val="BodyText"/>
        <w:ind w:right="694"/>
      </w:pPr>
      <w:r>
        <w:t>бережное отношение к природе, формируемое в процессе работы с текстами, 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 вред.</w:t>
      </w:r>
    </w:p>
    <w:p w:rsidR="00644A77" w:rsidRDefault="00644A77">
      <w:pPr>
        <w:pStyle w:val="BodyText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644A77" w:rsidRDefault="00644A77">
      <w:pPr>
        <w:pStyle w:val="BodyText"/>
        <w:ind w:right="700"/>
      </w:pPr>
      <w:r>
        <w:t>первоначальные</w:t>
      </w:r>
      <w:r>
        <w:rPr>
          <w:spacing w:val="55"/>
        </w:rPr>
        <w:t xml:space="preserve"> </w:t>
      </w:r>
      <w:r>
        <w:t>представления</w:t>
      </w:r>
      <w:r>
        <w:rPr>
          <w:spacing w:val="5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научной</w:t>
      </w:r>
      <w:r>
        <w:rPr>
          <w:spacing w:val="56"/>
        </w:rPr>
        <w:t xml:space="preserve"> </w:t>
      </w:r>
      <w:r>
        <w:t>картине</w:t>
      </w:r>
      <w:r>
        <w:rPr>
          <w:spacing w:val="56"/>
        </w:rPr>
        <w:t xml:space="preserve"> </w:t>
      </w:r>
      <w:r>
        <w:t>мира,</w:t>
      </w:r>
      <w:r>
        <w:rPr>
          <w:spacing w:val="57"/>
        </w:rPr>
        <w:t xml:space="preserve"> </w:t>
      </w:r>
      <w:r>
        <w:t>формируемые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  числе</w:t>
      </w:r>
      <w:r>
        <w:rPr>
          <w:spacing w:val="5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усвоения ряда</w:t>
      </w:r>
      <w:r>
        <w:rPr>
          <w:spacing w:val="-1"/>
        </w:rPr>
        <w:t xml:space="preserve"> </w:t>
      </w:r>
      <w:r>
        <w:t>литературоведческих понятий;</w:t>
      </w:r>
    </w:p>
    <w:p w:rsidR="00644A77" w:rsidRDefault="00644A77">
      <w:pPr>
        <w:pStyle w:val="BodyText"/>
        <w:tabs>
          <w:tab w:val="left" w:pos="3406"/>
          <w:tab w:val="left" w:pos="3560"/>
          <w:tab w:val="left" w:pos="3881"/>
          <w:tab w:val="left" w:pos="4776"/>
          <w:tab w:val="left" w:pos="5114"/>
          <w:tab w:val="left" w:pos="5432"/>
          <w:tab w:val="left" w:pos="6015"/>
          <w:tab w:val="left" w:pos="6330"/>
          <w:tab w:val="left" w:pos="6802"/>
          <w:tab w:val="left" w:pos="8407"/>
          <w:tab w:val="left" w:pos="8672"/>
          <w:tab w:val="left" w:pos="9679"/>
          <w:tab w:val="left" w:pos="10002"/>
          <w:tab w:val="left" w:pos="10637"/>
        </w:tabs>
        <w:spacing w:before="1"/>
        <w:ind w:right="689"/>
        <w:jc w:val="right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</w:r>
      <w:r>
        <w:tab/>
        <w:t>инициативность,</w:t>
      </w:r>
      <w:r>
        <w:tab/>
        <w:t>любознательность</w:t>
      </w:r>
      <w:r>
        <w:tab/>
        <w:t>и</w:t>
      </w:r>
      <w:r>
        <w:rPr>
          <w:spacing w:val="-57"/>
        </w:rPr>
        <w:t xml:space="preserve"> </w:t>
      </w:r>
      <w:r>
        <w:t>самостоятельность</w:t>
      </w:r>
      <w:r>
        <w:tab/>
      </w:r>
      <w:r>
        <w:tab/>
        <w:t>в</w:t>
      </w:r>
      <w:r>
        <w:tab/>
        <w:t>познании,</w:t>
      </w:r>
      <w:r>
        <w:tab/>
        <w:t>в</w:t>
      </w:r>
      <w:r>
        <w:tab/>
        <w:t>том</w:t>
      </w:r>
      <w:r>
        <w:tab/>
        <w:t>числе</w:t>
      </w:r>
      <w:r>
        <w:tab/>
        <w:t>познавательный</w:t>
      </w:r>
      <w:r>
        <w:tab/>
        <w:t>интерес</w:t>
      </w:r>
      <w:r>
        <w:tab/>
        <w:t>к</w:t>
      </w:r>
      <w:r>
        <w:tab/>
        <w:t>чтению</w:t>
      </w:r>
      <w:r>
        <w:rPr>
          <w:spacing w:val="-57"/>
        </w:rPr>
        <w:t xml:space="preserve"> </w:t>
      </w:r>
      <w:r>
        <w:t>художественных произведений, активность и самостоятельность при выборе круга чтения.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1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литературного</w:t>
      </w:r>
      <w:r>
        <w:rPr>
          <w:spacing w:val="11"/>
        </w:rPr>
        <w:t xml:space="preserve"> </w:t>
      </w:r>
      <w:r>
        <w:t>чтения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родном</w:t>
      </w:r>
      <w:r>
        <w:rPr>
          <w:spacing w:val="11"/>
        </w:rPr>
        <w:t xml:space="preserve"> </w:t>
      </w:r>
      <w:r>
        <w:t>(русском)</w:t>
      </w:r>
      <w:r>
        <w:rPr>
          <w:spacing w:val="13"/>
        </w:rPr>
        <w:t xml:space="preserve"> </w:t>
      </w:r>
      <w:r>
        <w:t>языке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50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будут</w:t>
      </w:r>
      <w:r>
        <w:rPr>
          <w:spacing w:val="56"/>
        </w:rPr>
        <w:t xml:space="preserve"> </w:t>
      </w:r>
      <w:r>
        <w:t>сформированы</w:t>
      </w:r>
      <w:r>
        <w:rPr>
          <w:spacing w:val="51"/>
        </w:rPr>
        <w:t xml:space="preserve"> </w:t>
      </w:r>
      <w:r>
        <w:t>познавательные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45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t>действия,</w:t>
      </w:r>
      <w:r>
        <w:rPr>
          <w:spacing w:val="48"/>
        </w:rPr>
        <w:t xml:space="preserve"> </w:t>
      </w:r>
      <w:r>
        <w:t>коммуникативные</w:t>
      </w:r>
      <w:r>
        <w:rPr>
          <w:spacing w:val="46"/>
        </w:rPr>
        <w:t xml:space="preserve"> </w:t>
      </w:r>
      <w:r>
        <w:t>универсальные</w:t>
      </w:r>
      <w:r>
        <w:rPr>
          <w:spacing w:val="46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действия,</w:t>
      </w:r>
    </w:p>
    <w:p w:rsidR="00644A77" w:rsidRDefault="00644A77">
      <w:pPr>
        <w:pStyle w:val="BodyText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644A77" w:rsidRDefault="00644A77">
      <w:pPr>
        <w:pStyle w:val="BodyText"/>
        <w:jc w:val="left"/>
      </w:pPr>
      <w:r>
        <w:t>У</w:t>
      </w:r>
      <w:r>
        <w:rPr>
          <w:spacing w:val="6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сформированы</w:t>
      </w:r>
      <w:r>
        <w:rPr>
          <w:spacing w:val="5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базовые</w:t>
      </w:r>
      <w:r>
        <w:rPr>
          <w:spacing w:val="5"/>
        </w:rPr>
        <w:t xml:space="preserve"> </w:t>
      </w:r>
      <w:r>
        <w:t>логические</w:t>
      </w:r>
      <w:r>
        <w:rPr>
          <w:spacing w:val="6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8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  <w:tab w:val="left" w:pos="3608"/>
          <w:tab w:val="left" w:pos="4755"/>
          <w:tab w:val="left" w:pos="5906"/>
          <w:tab w:val="left" w:pos="6448"/>
          <w:tab w:val="left" w:pos="8319"/>
          <w:tab w:val="left" w:pos="9621"/>
        </w:tabs>
        <w:ind w:right="696"/>
        <w:jc w:val="left"/>
        <w:rPr>
          <w:sz w:val="24"/>
        </w:rPr>
      </w:pPr>
      <w:r>
        <w:rPr>
          <w:sz w:val="24"/>
        </w:rPr>
        <w:t>объединять</w:t>
      </w:r>
      <w:r>
        <w:rPr>
          <w:sz w:val="24"/>
        </w:rPr>
        <w:tab/>
        <w:t>объекты</w:t>
      </w:r>
      <w:r>
        <w:rPr>
          <w:sz w:val="24"/>
        </w:rPr>
        <w:tab/>
        <w:t>(тексты)</w:t>
      </w:r>
      <w:r>
        <w:rPr>
          <w:sz w:val="24"/>
        </w:rPr>
        <w:tab/>
        <w:t>по</w:t>
      </w:r>
      <w:r>
        <w:rPr>
          <w:sz w:val="24"/>
        </w:rPr>
        <w:tab/>
        <w:t>определённому</w:t>
      </w:r>
      <w:r>
        <w:rPr>
          <w:sz w:val="24"/>
        </w:rPr>
        <w:tab/>
        <w:t>признаку;</w:t>
      </w:r>
      <w:r>
        <w:rPr>
          <w:sz w:val="24"/>
        </w:rPr>
        <w:tab/>
      </w:r>
      <w:r>
        <w:rPr>
          <w:spacing w:val="-1"/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3"/>
          <w:sz w:val="24"/>
        </w:rPr>
        <w:t xml:space="preserve"> </w:t>
      </w:r>
      <w:r>
        <w:rPr>
          <w:sz w:val="24"/>
        </w:rPr>
        <w:t>фразеологизмов;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before="73"/>
        <w:ind w:right="69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алгоритма наблюдения, анализировать алгоритм действий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before="1"/>
        <w:ind w:right="695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6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проводить по предложенному плану несложное миниисследование, выполнять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текстового материала;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 информации, 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(обращаясь к 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анализировать и создавать текстовую, графическую, видео, звуковую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 и дискуссии;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работы, о результатах наблюдения, выполненного 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before="73" w:line="242" w:lineRule="auto"/>
        <w:ind w:right="69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spacing w:line="272" w:lineRule="exac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самоорганизации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действий.</w:t>
      </w:r>
    </w:p>
    <w:p w:rsidR="00644A77" w:rsidRDefault="00644A77">
      <w:pPr>
        <w:pStyle w:val="BodyText"/>
        <w:ind w:right="69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устанавливать причины успеха/неудач учебной деятельности; корректировать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сравнивать результаты своей деятельности и деятельности других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644A77" w:rsidRDefault="00644A77">
      <w:pPr>
        <w:pStyle w:val="BodyText"/>
        <w:spacing w:line="276" w:lineRule="exac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краткосрочные и долгосрочные 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pStyle w:val="BodyText"/>
        <w:ind w:right="693"/>
      </w:pPr>
      <w:r>
        <w:rPr>
          <w:b/>
        </w:rPr>
        <w:t xml:space="preserve">Предметные результаты. </w:t>
      </w:r>
      <w:r>
        <w:t>Изучение учебного предмета «Литературное чтение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четырёх</w:t>
      </w:r>
      <w:r>
        <w:rPr>
          <w:spacing w:val="-1"/>
        </w:rPr>
        <w:t xml:space="preserve"> </w:t>
      </w:r>
      <w:r>
        <w:t>лет обучения должно</w:t>
      </w:r>
      <w:r>
        <w:rPr>
          <w:spacing w:val="3"/>
        </w:rPr>
        <w:t xml:space="preserve"> </w:t>
      </w:r>
      <w:r>
        <w:t>обеспечить: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как особого способа познания жизни, как явления национальной и мировой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осознание коммуникативно-эстетических возможностей русского языка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литературы;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осознание значимости чтения родной русской литературы для личного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ориентировку в нравственном содержании прочитанного, соотнесение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 с нравственными нормами, обоснование нравственной оценки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овладение элементарными представлениями о национальном своеобразии метафор,</w:t>
      </w:r>
      <w:r>
        <w:rPr>
          <w:spacing w:val="-57"/>
          <w:sz w:val="24"/>
        </w:rPr>
        <w:t xml:space="preserve"> </w:t>
      </w:r>
      <w:r>
        <w:rPr>
          <w:sz w:val="24"/>
        </w:rPr>
        <w:t>олицетворений,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эпитетов;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 и учебных текстов);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before="73"/>
        <w:ind w:right="695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текста, доказывать и подтверждать собственное мнение ссылками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 на основе прочитанных произведений с учётом коммуникативной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адресатов), 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 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произведения);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before="2"/>
        <w:ind w:right="697"/>
        <w:rPr>
          <w:sz w:val="24"/>
        </w:rPr>
      </w:pP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88" w:firstLine="70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644A77" w:rsidRDefault="00644A77">
      <w:pPr>
        <w:pStyle w:val="BodyText"/>
        <w:ind w:right="691"/>
        <w:jc w:val="left"/>
      </w:pPr>
      <w:r>
        <w:t>осознавать</w:t>
      </w:r>
      <w:r>
        <w:rPr>
          <w:spacing w:val="18"/>
        </w:rPr>
        <w:t xml:space="preserve"> </w:t>
      </w:r>
      <w:r>
        <w:t>значимость</w:t>
      </w:r>
      <w:r>
        <w:rPr>
          <w:spacing w:val="16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родной</w:t>
      </w:r>
      <w:r>
        <w:rPr>
          <w:spacing w:val="17"/>
        </w:rPr>
        <w:t xml:space="preserve"> </w:t>
      </w:r>
      <w:r>
        <w:t>русской</w:t>
      </w:r>
      <w:r>
        <w:rPr>
          <w:spacing w:val="17"/>
        </w:rPr>
        <w:t xml:space="preserve"> </w:t>
      </w:r>
      <w:r>
        <w:t>литературы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себя,</w:t>
      </w:r>
      <w:r>
        <w:rPr>
          <w:spacing w:val="17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культуры;</w:t>
      </w:r>
    </w:p>
    <w:p w:rsidR="00644A77" w:rsidRDefault="00644A77">
      <w:pPr>
        <w:pStyle w:val="BodyText"/>
        <w:tabs>
          <w:tab w:val="left" w:pos="2845"/>
          <w:tab w:val="left" w:pos="3694"/>
          <w:tab w:val="left" w:pos="4730"/>
          <w:tab w:val="left" w:pos="6489"/>
          <w:tab w:val="left" w:pos="7642"/>
          <w:tab w:val="left" w:pos="9171"/>
          <w:tab w:val="left" w:pos="9859"/>
        </w:tabs>
        <w:ind w:right="698"/>
        <w:jc w:val="left"/>
      </w:pPr>
      <w:r>
        <w:t>владеть элементарными приёмами интерпретации произведений русской литературы;</w:t>
      </w:r>
      <w:r>
        <w:rPr>
          <w:spacing w:val="1"/>
        </w:rPr>
        <w:t xml:space="preserve"> </w:t>
      </w:r>
      <w:r>
        <w:t>применять</w:t>
      </w:r>
      <w:r>
        <w:tab/>
        <w:t>опыт</w:t>
      </w:r>
      <w:r>
        <w:tab/>
        <w:t>чтения</w:t>
      </w:r>
      <w:r>
        <w:tab/>
        <w:t>произведений</w:t>
      </w:r>
      <w:r>
        <w:tab/>
        <w:t>русской</w:t>
      </w:r>
      <w:r>
        <w:tab/>
        <w:t>литературы</w:t>
      </w:r>
      <w:r>
        <w:tab/>
        <w:t>для</w:t>
      </w:r>
      <w:r>
        <w:tab/>
      </w:r>
      <w:r>
        <w:rPr>
          <w:spacing w:val="-1"/>
        </w:rPr>
        <w:t>речевого</w:t>
      </w:r>
      <w:r>
        <w:rPr>
          <w:spacing w:val="-57"/>
        </w:rPr>
        <w:t xml:space="preserve"> </w:t>
      </w:r>
      <w:r>
        <w:t>самосовершенствования: участвовать в обсуждении прослушанного/прочитанного 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3"/>
        </w:rPr>
        <w:t xml:space="preserve"> </w:t>
      </w:r>
      <w:r>
        <w:t>словарь</w:t>
      </w:r>
      <w:r>
        <w:rPr>
          <w:spacing w:val="33"/>
        </w:rPr>
        <w:t xml:space="preserve"> </w:t>
      </w:r>
      <w:r>
        <w:t>учебника</w:t>
      </w:r>
      <w:r>
        <w:rPr>
          <w:spacing w:val="3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дополнительной</w:t>
      </w:r>
      <w:r>
        <w:rPr>
          <w:spacing w:val="30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значении</w:t>
      </w:r>
      <w:r>
        <w:rPr>
          <w:spacing w:val="-57"/>
        </w:rPr>
        <w:t xml:space="preserve"> </w:t>
      </w:r>
      <w:r>
        <w:t>слова;</w:t>
      </w:r>
    </w:p>
    <w:p w:rsidR="00644A77" w:rsidRDefault="00644A77">
      <w:pPr>
        <w:pStyle w:val="BodyText"/>
        <w:jc w:val="left"/>
      </w:pP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выбору.</w:t>
      </w:r>
    </w:p>
    <w:p w:rsidR="00644A77" w:rsidRDefault="00644A77">
      <w:pPr>
        <w:pStyle w:val="BodyText"/>
        <w:ind w:right="695" w:firstLine="707"/>
      </w:pPr>
      <w:r>
        <w:t>К концу обучения во 2 классе обучающийся достигнет следующих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644A77" w:rsidRDefault="00644A77">
      <w:pPr>
        <w:pStyle w:val="BodyText"/>
        <w:ind w:right="694"/>
      </w:pPr>
      <w:r>
        <w:t>ориентироваться в нравственном содержании прочитанного, соотносить поступки героев с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нормами;</w:t>
      </w:r>
    </w:p>
    <w:p w:rsidR="00644A77" w:rsidRDefault="00644A77">
      <w:pPr>
        <w:pStyle w:val="BodyText"/>
        <w:ind w:right="696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выразительности;</w:t>
      </w:r>
    </w:p>
    <w:p w:rsidR="00644A77" w:rsidRDefault="00644A77">
      <w:pPr>
        <w:pStyle w:val="BodyText"/>
        <w:ind w:right="695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и учебных текстов;</w:t>
      </w:r>
    </w:p>
    <w:p w:rsidR="00644A77" w:rsidRDefault="00644A77">
      <w:pPr>
        <w:pStyle w:val="BodyText"/>
        <w:ind w:right="695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 участвовать в обсуждении прослушанного/прочитанного текста,</w:t>
      </w:r>
      <w:r>
        <w:rPr>
          <w:spacing w:val="1"/>
        </w:rPr>
        <w:t xml:space="preserve"> </w:t>
      </w:r>
      <w:r>
        <w:t>доказывать и подтверждать 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ссылками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текст;</w:t>
      </w:r>
    </w:p>
    <w:p w:rsidR="00644A77" w:rsidRDefault="00644A77">
      <w:pPr>
        <w:pStyle w:val="BodyText"/>
      </w:pPr>
      <w:r>
        <w:t>обогащать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чтения;</w:t>
      </w:r>
    </w:p>
    <w:p w:rsidR="00644A77" w:rsidRDefault="00644A77">
      <w:pPr>
        <w:pStyle w:val="BodyText"/>
        <w:ind w:right="693"/>
      </w:pPr>
      <w:r>
        <w:t>соотносить впечатления от прочитанных и прослушанных произведений с впечатлениями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 видов искусства.</w:t>
      </w:r>
    </w:p>
    <w:p w:rsidR="00644A77" w:rsidRDefault="00644A77">
      <w:pPr>
        <w:pStyle w:val="BodyText"/>
        <w:ind w:right="695" w:firstLine="70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644A77" w:rsidRDefault="00644A77">
      <w:pPr>
        <w:pStyle w:val="BodyText"/>
        <w:ind w:right="691"/>
      </w:pPr>
      <w:r>
        <w:t>осознавать</w:t>
      </w:r>
      <w:r>
        <w:rPr>
          <w:spacing w:val="1"/>
        </w:rPr>
        <w:t xml:space="preserve"> </w:t>
      </w:r>
      <w:r>
        <w:t>коммуникативно-эстетические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русской литературы;</w:t>
      </w:r>
    </w:p>
    <w:p w:rsidR="00644A77" w:rsidRDefault="00644A77">
      <w:pPr>
        <w:pStyle w:val="BodyText"/>
        <w:ind w:right="693"/>
      </w:pPr>
      <w:r>
        <w:t>осознавать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сохранения и</w:t>
      </w:r>
      <w:r>
        <w:rPr>
          <w:spacing w:val="-3"/>
        </w:rPr>
        <w:t xml:space="preserve"> </w:t>
      </w:r>
      <w:r>
        <w:t>передачи 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традиций;</w:t>
      </w:r>
    </w:p>
    <w:p w:rsidR="00644A77" w:rsidRDefault="00644A77">
      <w:pPr>
        <w:pStyle w:val="BodyText"/>
      </w:pPr>
      <w:r>
        <w:t>давать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нравственную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:rsidR="00644A77" w:rsidRDefault="00644A77">
      <w:pPr>
        <w:pStyle w:val="BodyText"/>
        <w:ind w:right="695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 и</w:t>
      </w:r>
      <w:r>
        <w:rPr>
          <w:spacing w:val="1"/>
        </w:rPr>
        <w:t xml:space="preserve"> </w:t>
      </w:r>
      <w:r>
        <w:t>про 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 и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художественных, научно-популярных</w:t>
      </w:r>
      <w:r>
        <w:rPr>
          <w:spacing w:val="-3"/>
        </w:rPr>
        <w:t xml:space="preserve"> </w:t>
      </w:r>
      <w:r>
        <w:t>и учебных текстов;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 участвовать в обсуждении прослушанного/прочитанного 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 (полного или краткого), пересказывать литературное произведение от имени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 действующих лиц;</w:t>
      </w:r>
    </w:p>
    <w:p w:rsidR="00644A77" w:rsidRDefault="00644A77">
      <w:pPr>
        <w:pStyle w:val="BodyText"/>
        <w:spacing w:before="1"/>
        <w:ind w:right="696"/>
      </w:pPr>
      <w:r>
        <w:t>пользоваться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информации.</w:t>
      </w:r>
    </w:p>
    <w:p w:rsidR="00644A77" w:rsidRDefault="00644A77">
      <w:pPr>
        <w:pStyle w:val="BodyText"/>
        <w:ind w:right="694" w:firstLine="70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644A77" w:rsidRDefault="00644A77">
      <w:pPr>
        <w:pStyle w:val="BodyText"/>
        <w:ind w:right="691"/>
        <w:jc w:val="left"/>
      </w:pPr>
      <w:r>
        <w:t>осознавать</w:t>
      </w:r>
      <w:r>
        <w:rPr>
          <w:spacing w:val="11"/>
        </w:rPr>
        <w:t xml:space="preserve"> </w:t>
      </w:r>
      <w:r>
        <w:t>значимость</w:t>
      </w:r>
      <w:r>
        <w:rPr>
          <w:spacing w:val="10"/>
        </w:rPr>
        <w:t xml:space="preserve"> </w:t>
      </w:r>
      <w:r>
        <w:t>чтения</w:t>
      </w:r>
      <w:r>
        <w:rPr>
          <w:spacing w:val="11"/>
        </w:rPr>
        <w:t xml:space="preserve"> </w:t>
      </w:r>
      <w:r>
        <w:t>русской</w:t>
      </w:r>
      <w:r>
        <w:rPr>
          <w:spacing w:val="12"/>
        </w:rPr>
        <w:t xml:space="preserve"> </w:t>
      </w:r>
      <w:r>
        <w:t>литературы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личного</w:t>
      </w:r>
      <w:r>
        <w:rPr>
          <w:spacing w:val="11"/>
        </w:rPr>
        <w:t xml:space="preserve"> </w:t>
      </w:r>
      <w:r>
        <w:t>развития,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культурной</w:t>
      </w:r>
      <w:r>
        <w:rPr>
          <w:spacing w:val="-57"/>
        </w:rPr>
        <w:t xml:space="preserve"> </w:t>
      </w:r>
      <w:r>
        <w:t>самоидентификации;</w:t>
      </w:r>
    </w:p>
    <w:p w:rsidR="00644A77" w:rsidRDefault="00644A77">
      <w:pPr>
        <w:pStyle w:val="BodyText"/>
        <w:spacing w:before="1"/>
        <w:ind w:right="691"/>
        <w:jc w:val="left"/>
      </w:pPr>
      <w:r>
        <w:t>определять</w:t>
      </w:r>
      <w:r>
        <w:rPr>
          <w:spacing w:val="56"/>
        </w:rPr>
        <w:t xml:space="preserve"> </w:t>
      </w:r>
      <w:r>
        <w:t>позиции</w:t>
      </w:r>
      <w:r>
        <w:rPr>
          <w:spacing w:val="56"/>
        </w:rPr>
        <w:t xml:space="preserve"> </w:t>
      </w:r>
      <w:r>
        <w:t>героев</w:t>
      </w:r>
      <w:r>
        <w:rPr>
          <w:spacing w:val="56"/>
        </w:rPr>
        <w:t xml:space="preserve"> </w:t>
      </w:r>
      <w:r>
        <w:t>художественного</w:t>
      </w:r>
      <w:r>
        <w:rPr>
          <w:spacing w:val="55"/>
        </w:rPr>
        <w:t xml:space="preserve"> </w:t>
      </w:r>
      <w:r>
        <w:t>текста,</w:t>
      </w:r>
      <w:r>
        <w:rPr>
          <w:spacing w:val="56"/>
        </w:rPr>
        <w:t xml:space="preserve"> </w:t>
      </w:r>
      <w:r>
        <w:t>позицию</w:t>
      </w:r>
      <w:r>
        <w:rPr>
          <w:spacing w:val="56"/>
        </w:rPr>
        <w:t xml:space="preserve"> </w:t>
      </w:r>
      <w:r>
        <w:t>автора</w:t>
      </w:r>
      <w:r>
        <w:rPr>
          <w:spacing w:val="54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текста;</w:t>
      </w:r>
    </w:p>
    <w:p w:rsidR="00644A77" w:rsidRDefault="00644A77">
      <w:pPr>
        <w:pStyle w:val="BodyText"/>
        <w:tabs>
          <w:tab w:val="left" w:pos="2783"/>
          <w:tab w:val="left" w:pos="2845"/>
          <w:tab w:val="left" w:pos="3121"/>
          <w:tab w:val="left" w:pos="3694"/>
          <w:tab w:val="left" w:pos="4730"/>
          <w:tab w:val="left" w:pos="6228"/>
          <w:tab w:val="left" w:pos="6489"/>
          <w:tab w:val="left" w:pos="7187"/>
          <w:tab w:val="left" w:pos="7642"/>
          <w:tab w:val="left" w:pos="8391"/>
          <w:tab w:val="left" w:pos="8836"/>
          <w:tab w:val="left" w:pos="9171"/>
          <w:tab w:val="left" w:pos="9645"/>
          <w:tab w:val="left" w:pos="9859"/>
        </w:tabs>
        <w:ind w:right="695"/>
        <w:jc w:val="left"/>
      </w:pPr>
      <w:r>
        <w:t>совершенствовать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чтения</w:t>
      </w:r>
      <w:r>
        <w:rPr>
          <w:spacing w:val="14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русской</w:t>
      </w:r>
      <w:r>
        <w:rPr>
          <w:spacing w:val="15"/>
        </w:rPr>
        <w:t xml:space="preserve"> </w:t>
      </w:r>
      <w:r>
        <w:t>литературы</w:t>
      </w:r>
      <w:r>
        <w:rPr>
          <w:spacing w:val="14"/>
        </w:rPr>
        <w:t xml:space="preserve"> </w:t>
      </w:r>
      <w:r>
        <w:t>читательские</w:t>
      </w:r>
      <w:r>
        <w:rPr>
          <w:spacing w:val="-57"/>
        </w:rPr>
        <w:t xml:space="preserve"> </w:t>
      </w:r>
      <w:r>
        <w:t>умения:</w:t>
      </w:r>
      <w:r>
        <w:rPr>
          <w:spacing w:val="16"/>
        </w:rPr>
        <w:t xml:space="preserve"> </w:t>
      </w:r>
      <w:r>
        <w:t>читать</w:t>
      </w:r>
      <w:r>
        <w:rPr>
          <w:spacing w:val="17"/>
        </w:rPr>
        <w:t xml:space="preserve"> </w:t>
      </w:r>
      <w:r>
        <w:t>вслух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</w:t>
      </w:r>
      <w:r>
        <w:rPr>
          <w:spacing w:val="15"/>
        </w:rPr>
        <w:t xml:space="preserve"> </w:t>
      </w:r>
      <w:r>
        <w:t>себя,</w:t>
      </w:r>
      <w:r>
        <w:rPr>
          <w:spacing w:val="18"/>
        </w:rPr>
        <w:t xml:space="preserve"> </w:t>
      </w:r>
      <w:r>
        <w:t>владеть</w:t>
      </w:r>
      <w:r>
        <w:rPr>
          <w:spacing w:val="19"/>
        </w:rPr>
        <w:t xml:space="preserve"> </w:t>
      </w:r>
      <w:r>
        <w:t>элементарными</w:t>
      </w:r>
      <w:r>
        <w:rPr>
          <w:spacing w:val="16"/>
        </w:rPr>
        <w:t xml:space="preserve"> </w:t>
      </w:r>
      <w:r>
        <w:t>приёмами</w:t>
      </w:r>
      <w:r>
        <w:rPr>
          <w:spacing w:val="16"/>
        </w:rPr>
        <w:t xml:space="preserve"> </w:t>
      </w:r>
      <w:r>
        <w:t>интерпретации,</w:t>
      </w:r>
      <w:r>
        <w:rPr>
          <w:spacing w:val="-57"/>
        </w:rPr>
        <w:t xml:space="preserve"> </w:t>
      </w:r>
      <w:r>
        <w:t>анализа и преобразования художественных, научно-популярных и учебных текстов;</w:t>
      </w:r>
      <w:r>
        <w:rPr>
          <w:spacing w:val="1"/>
        </w:rPr>
        <w:t xml:space="preserve"> </w:t>
      </w:r>
      <w:r>
        <w:t>применять</w:t>
      </w:r>
      <w:r>
        <w:tab/>
      </w:r>
      <w:r>
        <w:tab/>
        <w:t>опыт</w:t>
      </w:r>
      <w:r>
        <w:tab/>
        <w:t>чтения</w:t>
      </w:r>
      <w:r>
        <w:tab/>
        <w:t>произведений</w:t>
      </w:r>
      <w:r>
        <w:tab/>
      </w:r>
      <w:r>
        <w:tab/>
        <w:t>русской</w:t>
      </w:r>
      <w:r>
        <w:tab/>
      </w:r>
      <w:r>
        <w:rPr>
          <w:spacing w:val="-1"/>
        </w:rPr>
        <w:t>литературы</w:t>
      </w:r>
      <w:r>
        <w:rPr>
          <w:spacing w:val="-1"/>
        </w:rPr>
        <w:tab/>
      </w:r>
      <w:r>
        <w:rPr>
          <w:spacing w:val="-1"/>
        </w:rPr>
        <w:tab/>
      </w:r>
      <w:r>
        <w:t>для</w:t>
      </w:r>
      <w:r>
        <w:tab/>
      </w:r>
      <w:r>
        <w:tab/>
        <w:t>речевого</w:t>
      </w:r>
      <w:r>
        <w:rPr>
          <w:spacing w:val="-57"/>
        </w:rPr>
        <w:t xml:space="preserve"> </w:t>
      </w:r>
      <w:r>
        <w:t>самосовершенствования:</w:t>
      </w:r>
      <w:r>
        <w:rPr>
          <w:spacing w:val="15"/>
        </w:rPr>
        <w:t xml:space="preserve"> </w:t>
      </w:r>
      <w:r>
        <w:t>участвовать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обсуждении</w:t>
      </w:r>
      <w:r>
        <w:rPr>
          <w:spacing w:val="15"/>
        </w:rPr>
        <w:t xml:space="preserve"> </w:t>
      </w:r>
      <w:r>
        <w:t>прослушанного/прочитанного</w:t>
      </w:r>
      <w:r>
        <w:rPr>
          <w:spacing w:val="14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доказывать</w:t>
      </w:r>
      <w:r>
        <w:tab/>
        <w:t>и</w:t>
      </w:r>
      <w:r>
        <w:tab/>
        <w:t>подтверждать</w:t>
      </w:r>
      <w:r>
        <w:tab/>
        <w:t>собственное</w:t>
      </w:r>
      <w:r>
        <w:tab/>
        <w:t>мнение</w:t>
      </w:r>
      <w:r>
        <w:tab/>
        <w:t>ссылками</w:t>
      </w:r>
      <w:r>
        <w:tab/>
        <w:t>на</w:t>
      </w:r>
      <w:r>
        <w:tab/>
        <w:t>текст,</w:t>
      </w:r>
      <w:r>
        <w:tab/>
      </w:r>
      <w:r>
        <w:rPr>
          <w:spacing w:val="-1"/>
        </w:rPr>
        <w:t>передавать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прочитанного</w:t>
      </w:r>
      <w:r>
        <w:rPr>
          <w:spacing w:val="51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прослушанного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специфики</w:t>
      </w:r>
      <w:r>
        <w:rPr>
          <w:spacing w:val="50"/>
        </w:rPr>
        <w:t xml:space="preserve"> </w:t>
      </w:r>
      <w:r>
        <w:t>текста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пересказа</w:t>
      </w:r>
      <w:r>
        <w:rPr>
          <w:spacing w:val="2"/>
        </w:rPr>
        <w:t xml:space="preserve"> </w:t>
      </w:r>
      <w:r>
        <w:t>(полного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краткого),</w:t>
      </w:r>
      <w:r>
        <w:rPr>
          <w:spacing w:val="2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устный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коммуникативной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(для разных</w:t>
      </w:r>
      <w:r>
        <w:rPr>
          <w:spacing w:val="3"/>
        </w:rPr>
        <w:t xml:space="preserve"> </w:t>
      </w:r>
      <w:r>
        <w:t>адресатов);</w:t>
      </w:r>
    </w:p>
    <w:p w:rsidR="00644A77" w:rsidRDefault="00644A77">
      <w:pPr>
        <w:pStyle w:val="BodyText"/>
        <w:tabs>
          <w:tab w:val="left" w:pos="3270"/>
          <w:tab w:val="left" w:pos="4474"/>
          <w:tab w:val="left" w:pos="6295"/>
          <w:tab w:val="left" w:pos="7744"/>
          <w:tab w:val="left" w:pos="9330"/>
          <w:tab w:val="left" w:pos="9696"/>
        </w:tabs>
        <w:ind w:right="696"/>
        <w:jc w:val="left"/>
      </w:pPr>
      <w:r>
        <w:t>самостоятельно</w:t>
      </w:r>
      <w:r>
        <w:tab/>
        <w:t>выбирать</w:t>
      </w:r>
      <w:r>
        <w:tab/>
        <w:t>интересующую</w:t>
      </w:r>
      <w:r>
        <w:tab/>
        <w:t>литературу,</w:t>
      </w:r>
      <w:r>
        <w:tab/>
        <w:t>формировать</w:t>
      </w:r>
      <w:r>
        <w:tab/>
        <w:t>и</w:t>
      </w:r>
      <w:r>
        <w:tab/>
      </w:r>
      <w:r>
        <w:rPr>
          <w:spacing w:val="-1"/>
        </w:rPr>
        <w:t>обогащать</w:t>
      </w:r>
      <w:r>
        <w:rPr>
          <w:spacing w:val="-57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круг чтения;</w:t>
      </w:r>
    </w:p>
    <w:p w:rsidR="00644A77" w:rsidRDefault="00644A77">
      <w:pPr>
        <w:pStyle w:val="BodyText"/>
        <w:tabs>
          <w:tab w:val="left" w:pos="3040"/>
          <w:tab w:val="left" w:pos="4702"/>
          <w:tab w:val="left" w:pos="6318"/>
          <w:tab w:val="left" w:pos="6949"/>
          <w:tab w:val="left" w:pos="8357"/>
          <w:tab w:val="left" w:pos="9278"/>
          <w:tab w:val="left" w:pos="9686"/>
        </w:tabs>
        <w:ind w:right="696"/>
        <w:jc w:val="left"/>
      </w:pPr>
      <w:r>
        <w:t>пользоваться</w:t>
      </w:r>
      <w:r>
        <w:tab/>
        <w:t>справочными</w:t>
      </w:r>
      <w:r>
        <w:tab/>
        <w:t>источниками</w:t>
      </w:r>
      <w:r>
        <w:tab/>
        <w:t>для</w:t>
      </w:r>
      <w:r>
        <w:tab/>
        <w:t>понимания</w:t>
      </w:r>
      <w:r>
        <w:tab/>
        <w:t>текста</w:t>
      </w:r>
      <w:r>
        <w:tab/>
        <w:t>и</w:t>
      </w:r>
      <w:r>
        <w:tab/>
      </w:r>
      <w:r>
        <w:rPr>
          <w:spacing w:val="-1"/>
        </w:rPr>
        <w:t>получения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4875" w:right="1214" w:hanging="2939"/>
      </w:pPr>
      <w:r>
        <w:t>Рабочая программа по учебному предмету «Литературное чтение на родном</w:t>
      </w:r>
      <w:r>
        <w:rPr>
          <w:spacing w:val="-57"/>
        </w:rPr>
        <w:t xml:space="preserve"> </w:t>
      </w:r>
      <w:r>
        <w:t>(башкирском)</w:t>
      </w:r>
      <w:r>
        <w:rPr>
          <w:spacing w:val="-2"/>
        </w:rPr>
        <w:t xml:space="preserve"> </w:t>
      </w:r>
      <w:r>
        <w:t>языке».</w:t>
      </w:r>
    </w:p>
    <w:p w:rsidR="00644A77" w:rsidRDefault="00644A77">
      <w:pPr>
        <w:pStyle w:val="BodyText"/>
        <w:ind w:right="692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языке») (далее соответственно - программа по литературному чтению на родном</w:t>
      </w:r>
      <w:r>
        <w:rPr>
          <w:spacing w:val="1"/>
        </w:rPr>
        <w:t xml:space="preserve"> </w:t>
      </w:r>
      <w:r>
        <w:t>(башкирском) языке, литературное чтение на родном (башкирском)</w:t>
      </w:r>
      <w:r>
        <w:rPr>
          <w:spacing w:val="60"/>
        </w:rPr>
        <w:t xml:space="preserve"> </w:t>
      </w:r>
      <w:r>
        <w:t>языке) разработана</w:t>
      </w:r>
      <w:r>
        <w:rPr>
          <w:spacing w:val="1"/>
        </w:rPr>
        <w:t xml:space="preserve"> </w:t>
      </w:r>
      <w:r>
        <w:t>для обучающихся, владеющих и (или) слабо владеющих родным (башкирским) языком,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литературному</w:t>
      </w:r>
      <w:r>
        <w:rPr>
          <w:spacing w:val="-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языке.</w:t>
      </w:r>
    </w:p>
    <w:p w:rsidR="00644A77" w:rsidRDefault="00644A77">
      <w:pPr>
        <w:pStyle w:val="BodyText"/>
        <w:spacing w:before="1"/>
        <w:ind w:right="696" w:firstLine="707"/>
      </w:pPr>
      <w:r>
        <w:t>Пояснительная записка отражает общие цели изучения литературного чтения на</w:t>
      </w:r>
      <w:r>
        <w:rPr>
          <w:spacing w:val="1"/>
        </w:rPr>
        <w:t xml:space="preserve"> </w:t>
      </w:r>
      <w:r>
        <w:t>родном (башкирском) языке, место в структуре учебного плана, а также подходы к отбору</w:t>
      </w:r>
      <w:r>
        <w:rPr>
          <w:spacing w:val="-57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к определению</w:t>
      </w:r>
      <w:r>
        <w:rPr>
          <w:spacing w:val="-2"/>
        </w:rPr>
        <w:t xml:space="preserve"> </w:t>
      </w:r>
      <w:r>
        <w:t>планируемых результатов.</w:t>
      </w:r>
    </w:p>
    <w:p w:rsidR="00644A77" w:rsidRDefault="00644A77">
      <w:pPr>
        <w:pStyle w:val="BodyText"/>
        <w:ind w:right="696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4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(башкирском) языке включают личностные, метапредметные результаты за 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 обучения.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5" w:firstLine="707"/>
      </w:pPr>
      <w:r>
        <w:t>Программа по литературному чтению на родном (башкирском) языке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разработана</w:t>
      </w:r>
      <w:r>
        <w:rPr>
          <w:spacing w:val="5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оказания</w:t>
      </w:r>
      <w:r>
        <w:rPr>
          <w:spacing w:val="3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помощи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тенденции в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</w:t>
      </w:r>
      <w:r>
        <w:rPr>
          <w:spacing w:val="-2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BodyText"/>
        <w:spacing w:before="1"/>
        <w:ind w:right="691" w:firstLine="707"/>
      </w:pPr>
      <w:r>
        <w:t>Литературное чтение на родном (башкирском) языке - один из важнейших учебных</w:t>
      </w:r>
      <w:r>
        <w:rPr>
          <w:spacing w:val="-57"/>
        </w:rPr>
        <w:t xml:space="preserve"> </w:t>
      </w:r>
      <w:r>
        <w:t>предметов начального общего образования, который обеспечивает, наряду с достижением</w:t>
      </w:r>
      <w:r>
        <w:rPr>
          <w:spacing w:val="1"/>
        </w:rPr>
        <w:t xml:space="preserve"> </w:t>
      </w:r>
      <w:r>
        <w:t>предметных результатов, становление базового умения осмысленно читать, необходимого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-57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духовно¬нравственного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межпредметных связей с родным языком, русским языком и литературным чтением на</w:t>
      </w:r>
      <w:r>
        <w:rPr>
          <w:spacing w:val="1"/>
        </w:rPr>
        <w:t xml:space="preserve"> </w:t>
      </w:r>
      <w:r>
        <w:t>русском языке, способствует результативному обучению другим предметам начального</w:t>
      </w:r>
      <w:r>
        <w:rPr>
          <w:spacing w:val="1"/>
        </w:rPr>
        <w:t xml:space="preserve"> </w:t>
      </w:r>
      <w:r>
        <w:t>общего образования, а также освоению дисциплины «Родная (башкирская) литература»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1"/>
        <w:ind w:right="693" w:firstLine="707"/>
      </w:pPr>
      <w:r>
        <w:t>Курс 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6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 пространстве Российской Федерации, в сохранении и передаче от поколения к</w:t>
      </w:r>
      <w:r>
        <w:rPr>
          <w:spacing w:val="-57"/>
        </w:rPr>
        <w:t xml:space="preserve"> </w:t>
      </w:r>
      <w:r>
        <w:t>поколению историко-культурных, нравственных, эстетических ценностей. Таким образом,</w:t>
      </w:r>
      <w:r>
        <w:rPr>
          <w:spacing w:val="-57"/>
        </w:rPr>
        <w:t xml:space="preserve"> </w:t>
      </w:r>
      <w:r>
        <w:t>изучение родной литературы на начальном уровне служит основой для формирования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самоидентификации обучающихся.</w:t>
      </w:r>
    </w:p>
    <w:p w:rsidR="00644A77" w:rsidRDefault="00644A77">
      <w:pPr>
        <w:pStyle w:val="BodyText"/>
        <w:ind w:right="693" w:firstLine="707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60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4" w:firstLine="707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 целей: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башкирской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42"/>
          <w:sz w:val="24"/>
        </w:rPr>
        <w:t xml:space="preserve"> </w:t>
      </w:r>
      <w:r>
        <w:rPr>
          <w:sz w:val="24"/>
        </w:rPr>
        <w:t>как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родной культуры;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народа;</w:t>
      </w:r>
    </w:p>
    <w:p w:rsidR="00644A77" w:rsidRDefault="00644A77" w:rsidP="00404B6E">
      <w:pPr>
        <w:pStyle w:val="ListParagraph"/>
        <w:numPr>
          <w:ilvl w:val="0"/>
          <w:numId w:val="87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башкирской национальной культуры.</w:t>
      </w:r>
    </w:p>
    <w:p w:rsidR="00644A77" w:rsidRDefault="00644A77">
      <w:pPr>
        <w:pStyle w:val="BodyText"/>
        <w:ind w:right="691" w:firstLine="707"/>
        <w:jc w:val="left"/>
      </w:pPr>
      <w:r>
        <w:t>Общее</w:t>
      </w:r>
      <w:r>
        <w:rPr>
          <w:spacing w:val="23"/>
        </w:rPr>
        <w:t xml:space="preserve"> </w:t>
      </w:r>
      <w:r>
        <w:t>число</w:t>
      </w:r>
      <w:r>
        <w:rPr>
          <w:spacing w:val="21"/>
        </w:rPr>
        <w:t xml:space="preserve"> </w:t>
      </w:r>
      <w:r>
        <w:t>часов,</w:t>
      </w:r>
      <w:r>
        <w:rPr>
          <w:spacing w:val="23"/>
        </w:rPr>
        <w:t xml:space="preserve"> </w:t>
      </w:r>
      <w:r>
        <w:t>рекомендованных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литературного</w:t>
      </w:r>
      <w:r>
        <w:rPr>
          <w:spacing w:val="21"/>
        </w:rPr>
        <w:t xml:space="preserve"> </w:t>
      </w:r>
      <w:r>
        <w:t>чтения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112 часов: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 -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 в неделю),</w:t>
      </w:r>
      <w:r>
        <w:rPr>
          <w:spacing w:val="-1"/>
        </w:rPr>
        <w:t xml:space="preserve"> </w:t>
      </w:r>
      <w:r>
        <w:t>во 2</w:t>
      </w:r>
      <w:r>
        <w:rPr>
          <w:spacing w:val="-1"/>
        </w:rPr>
        <w:t xml:space="preserve"> </w:t>
      </w:r>
      <w:r>
        <w:t>классе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61"/>
        </w:tabs>
        <w:ind w:right="691" w:firstLine="0"/>
        <w:jc w:val="left"/>
        <w:rPr>
          <w:sz w:val="24"/>
        </w:rPr>
      </w:pP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часа (1 час в неделю), в 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- 34</w:t>
      </w:r>
      <w:r>
        <w:rPr>
          <w:spacing w:val="2"/>
          <w:sz w:val="24"/>
        </w:rPr>
        <w:t xml:space="preserve"> </w:t>
      </w:r>
      <w:r>
        <w:rPr>
          <w:sz w:val="24"/>
        </w:rPr>
        <w:t>часа (1 час в неделю), в 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- 34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(1 час 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неделю).</w:t>
      </w:r>
    </w:p>
    <w:p w:rsidR="00644A77" w:rsidRDefault="00644A77">
      <w:pPr>
        <w:pStyle w:val="Heading1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5" w:firstLine="707"/>
      </w:pPr>
      <w:r>
        <w:t>В 1 классе предпочтение отдается слушанию: ввиду того, что не все обучающиеся</w:t>
      </w:r>
      <w:r>
        <w:rPr>
          <w:spacing w:val="1"/>
        </w:rPr>
        <w:t xml:space="preserve"> </w:t>
      </w:r>
      <w:r>
        <w:t>умеют хорошо читать, развивается навык восприятия художественных произведений на</w:t>
      </w:r>
      <w:r>
        <w:rPr>
          <w:spacing w:val="1"/>
        </w:rPr>
        <w:t xml:space="preserve"> </w:t>
      </w:r>
      <w:r>
        <w:t>слух.</w:t>
      </w:r>
      <w:r>
        <w:rPr>
          <w:spacing w:val="-2"/>
        </w:rPr>
        <w:t xml:space="preserve"> </w:t>
      </w:r>
      <w:r>
        <w:t>Рекомендованные</w:t>
      </w:r>
      <w:r>
        <w:rPr>
          <w:spacing w:val="-2"/>
        </w:rPr>
        <w:t xml:space="preserve"> </w:t>
      </w:r>
      <w:r>
        <w:t>тексты читаются педагогом.</w:t>
      </w:r>
    </w:p>
    <w:p w:rsidR="00644A77" w:rsidRDefault="00644A77">
      <w:pPr>
        <w:pStyle w:val="BodyText"/>
      </w:pPr>
      <w:r>
        <w:t>Речевая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6"/>
      </w:pPr>
      <w:r>
        <w:t>Развитие навыка чтения: чтение целыми словами с постепенным увеличением скорости</w:t>
      </w:r>
      <w:r>
        <w:rPr>
          <w:spacing w:val="1"/>
        </w:rPr>
        <w:t xml:space="preserve"> </w:t>
      </w:r>
      <w:r>
        <w:t>(беглое</w:t>
      </w:r>
      <w:r>
        <w:rPr>
          <w:spacing w:val="1"/>
        </w:rPr>
        <w:t xml:space="preserve"> </w:t>
      </w:r>
      <w:r>
        <w:t>чтение).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(понижение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тона</w:t>
      </w:r>
      <w:r>
        <w:rPr>
          <w:spacing w:val="-5"/>
        </w:rPr>
        <w:t xml:space="preserve"> </w:t>
      </w:r>
      <w:r>
        <w:t>звучащей</w:t>
      </w:r>
      <w:r>
        <w:rPr>
          <w:spacing w:val="-1"/>
        </w:rPr>
        <w:t xml:space="preserve"> </w:t>
      </w:r>
      <w:r>
        <w:t>речи).</w:t>
      </w:r>
    </w:p>
    <w:p w:rsidR="00644A77" w:rsidRDefault="00644A77">
      <w:pPr>
        <w:pStyle w:val="BodyText"/>
        <w:ind w:right="697"/>
      </w:pPr>
      <w:r>
        <w:t>Сказка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слух).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героя.</w:t>
      </w:r>
      <w:r>
        <w:rPr>
          <w:spacing w:val="-1"/>
        </w:rPr>
        <w:t xml:space="preserve"> </w:t>
      </w:r>
      <w:r>
        <w:t>Диалоги героев</w:t>
      </w:r>
      <w:r>
        <w:rPr>
          <w:spacing w:val="-2"/>
        </w:rPr>
        <w:t xml:space="preserve"> </w:t>
      </w:r>
      <w:r>
        <w:t>произведения.</w:t>
      </w:r>
    </w:p>
    <w:p w:rsidR="00644A77" w:rsidRDefault="00644A77">
      <w:pPr>
        <w:pStyle w:val="BodyText"/>
        <w:ind w:right="698"/>
      </w:pPr>
      <w:r>
        <w:t>Произведения о детях и для детей. Понятия: произведение, тема произведения 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чему</w:t>
      </w:r>
      <w:r>
        <w:rPr>
          <w:spacing w:val="6"/>
        </w:rPr>
        <w:t xml:space="preserve"> </w:t>
      </w:r>
      <w:r>
        <w:t>посвящено,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чём</w:t>
      </w:r>
      <w:r>
        <w:rPr>
          <w:spacing w:val="5"/>
        </w:rPr>
        <w:t xml:space="preserve"> </w:t>
      </w:r>
      <w:r>
        <w:t>рассказывает),</w:t>
      </w:r>
      <w:r>
        <w:rPr>
          <w:spacing w:val="6"/>
        </w:rPr>
        <w:t xml:space="preserve"> </w:t>
      </w:r>
      <w:r>
        <w:t>главная</w:t>
      </w:r>
      <w:r>
        <w:rPr>
          <w:spacing w:val="6"/>
        </w:rPr>
        <w:t xml:space="preserve"> </w:t>
      </w:r>
      <w:r>
        <w:t>мысль</w:t>
      </w:r>
      <w:r>
        <w:rPr>
          <w:spacing w:val="6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(чему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учит, какие качества воспитывает). Название произведения - особый авторский приём для</w:t>
      </w:r>
      <w:r>
        <w:rPr>
          <w:spacing w:val="1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замысла.</w:t>
      </w:r>
    </w:p>
    <w:p w:rsidR="00644A77" w:rsidRDefault="00644A77">
      <w:pPr>
        <w:pStyle w:val="BodyText"/>
        <w:spacing w:before="1"/>
      </w:pPr>
      <w:r>
        <w:t>Практическое</w:t>
      </w:r>
      <w:r>
        <w:rPr>
          <w:spacing w:val="-3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предложений.</w:t>
      </w:r>
    </w:p>
    <w:p w:rsidR="00644A77" w:rsidRDefault="00644A77">
      <w:pPr>
        <w:pStyle w:val="BodyText"/>
        <w:ind w:right="691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 ритм,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голоса.</w:t>
      </w:r>
    </w:p>
    <w:p w:rsidR="00644A77" w:rsidRDefault="00644A77">
      <w:pPr>
        <w:pStyle w:val="BodyText"/>
        <w:ind w:right="695"/>
      </w:pPr>
      <w:r>
        <w:t>Устное народное творчество - малые фольклорные жанры (потешка, загадка, пословица),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(веселить, потешать,</w:t>
      </w:r>
      <w:r>
        <w:rPr>
          <w:spacing w:val="-3"/>
        </w:rPr>
        <w:t xml:space="preserve"> </w:t>
      </w:r>
      <w:r>
        <w:t>играть, поучать).</w:t>
      </w:r>
    </w:p>
    <w:p w:rsidR="00644A77" w:rsidRDefault="00644A77">
      <w:pPr>
        <w:pStyle w:val="BodyText"/>
        <w:ind w:right="697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о маме.</w:t>
      </w:r>
    </w:p>
    <w:p w:rsidR="00644A77" w:rsidRDefault="00644A77">
      <w:pPr>
        <w:pStyle w:val="BodyText"/>
        <w:ind w:right="697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книги:</w:t>
      </w:r>
      <w:r>
        <w:rPr>
          <w:spacing w:val="-2"/>
        </w:rPr>
        <w:t xml:space="preserve"> </w:t>
      </w:r>
      <w:r>
        <w:t>обложка,</w:t>
      </w:r>
      <w:r>
        <w:rPr>
          <w:spacing w:val="-2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иллюстрации.</w:t>
      </w:r>
    </w:p>
    <w:p w:rsidR="00644A77" w:rsidRDefault="00644A77">
      <w:pPr>
        <w:pStyle w:val="BodyText"/>
        <w:spacing w:before="1"/>
      </w:pPr>
      <w:r>
        <w:t>Круг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чтения.</w:t>
      </w:r>
    </w:p>
    <w:p w:rsidR="00644A77" w:rsidRDefault="00644A77">
      <w:pPr>
        <w:pStyle w:val="BodyText"/>
        <w:ind w:right="690"/>
      </w:pPr>
      <w:r>
        <w:t>Мир вокруг меня. А. Ягафарова «Ьыйырзыц бы?ауы бар...» («У коровы есть телёнок...»).</w:t>
      </w:r>
      <w:r>
        <w:rPr>
          <w:spacing w:val="1"/>
        </w:rPr>
        <w:t xml:space="preserve"> </w:t>
      </w:r>
      <w:r>
        <w:t>М. Бикбова потешка «Ате жуян, йомшатс тсуян» («Белый пушистый зайчик»).</w:t>
      </w:r>
      <w:r>
        <w:rPr>
          <w:spacing w:val="1"/>
        </w:rPr>
        <w:t xml:space="preserve"> </w:t>
      </w:r>
      <w:r>
        <w:t>М. Гали</w:t>
      </w:r>
      <w:r>
        <w:rPr>
          <w:spacing w:val="1"/>
        </w:rPr>
        <w:t xml:space="preserve"> </w:t>
      </w:r>
      <w:r>
        <w:t>загадка «Капелька» («Тамсьпскай»). Ф. Губайдуллина сказка «Кем минец эсэйем? («Кто</w:t>
      </w:r>
      <w:r>
        <w:rPr>
          <w:spacing w:val="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мама?»).</w:t>
      </w:r>
    </w:p>
    <w:p w:rsidR="00644A77" w:rsidRDefault="00644A77">
      <w:pPr>
        <w:pStyle w:val="BodyText"/>
        <w:ind w:right="692"/>
      </w:pPr>
      <w:r>
        <w:t>Я и моя семья. Ф. Тугузбаева стихотворение «8 Марта». Г. Ситдикова считалка «Туцэрэк»</w:t>
      </w:r>
      <w:r>
        <w:rPr>
          <w:spacing w:val="1"/>
        </w:rPr>
        <w:t xml:space="preserve"> </w:t>
      </w:r>
      <w:r>
        <w:t>(«Круг»). Ф. Рахимгулова юмористическое стихотворение «Бугка бешерзек» («Сварили</w:t>
      </w:r>
      <w:r>
        <w:rPr>
          <w:spacing w:val="1"/>
        </w:rPr>
        <w:t xml:space="preserve"> </w:t>
      </w:r>
      <w:r>
        <w:t>кашу»).</w:t>
      </w:r>
    </w:p>
    <w:p w:rsidR="00644A77" w:rsidRDefault="00644A77">
      <w:pPr>
        <w:pStyle w:val="BodyText"/>
        <w:ind w:right="689"/>
      </w:pPr>
      <w:r>
        <w:t>Мой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Гафури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«Иэй»</w:t>
      </w:r>
      <w:r>
        <w:rPr>
          <w:spacing w:val="1"/>
        </w:rPr>
        <w:t xml:space="preserve"> </w:t>
      </w:r>
      <w:r>
        <w:t>(«Лето»).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 сказка «Телке менэн буре» («Лиса и волк»). Башкирские народные 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загадки.</w:t>
      </w:r>
    </w:p>
    <w:p w:rsidR="00644A77" w:rsidRDefault="00644A77">
      <w:pPr>
        <w:pStyle w:val="BodyText"/>
        <w:ind w:right="695"/>
      </w:pPr>
      <w:r>
        <w:t>Творческая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по содержанию текста. Конструирование текста по предложенному набору слов.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Драматизация:</w:t>
      </w:r>
      <w:r>
        <w:rPr>
          <w:spacing w:val="1"/>
        </w:rPr>
        <w:t xml:space="preserve"> </w:t>
      </w:r>
      <w:r>
        <w:t>пальчиковый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инсценировки.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Речевая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5"/>
      </w:pP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синтагматического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делением текста на синтагмы (речевые звенья), то есть с постановкой пауз, выделением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синтагматического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тексты.</w:t>
      </w:r>
    </w:p>
    <w:p w:rsidR="00644A77" w:rsidRDefault="00644A77">
      <w:pPr>
        <w:pStyle w:val="BodyText"/>
        <w:ind w:right="698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прозаическое.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лирическом</w:t>
      </w:r>
      <w:r>
        <w:rPr>
          <w:spacing w:val="-2"/>
        </w:rPr>
        <w:t xml:space="preserve"> </w:t>
      </w:r>
      <w:r>
        <w:t>стихотворении.</w:t>
      </w:r>
    </w:p>
    <w:p w:rsidR="00644A77" w:rsidRDefault="00644A77">
      <w:pPr>
        <w:pStyle w:val="BodyText"/>
        <w:ind w:right="699"/>
      </w:pP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юмористическом,</w:t>
      </w:r>
      <w:r>
        <w:rPr>
          <w:spacing w:val="1"/>
        </w:rPr>
        <w:t xml:space="preserve"> </w:t>
      </w:r>
      <w:r>
        <w:t>шутливом</w:t>
      </w:r>
      <w:r>
        <w:rPr>
          <w:spacing w:val="1"/>
        </w:rPr>
        <w:t xml:space="preserve"> </w:t>
      </w:r>
      <w:r>
        <w:t>стихотворении.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создающий</w:t>
      </w:r>
      <w:r>
        <w:rPr>
          <w:spacing w:val="-1"/>
        </w:rPr>
        <w:t xml:space="preserve"> </w:t>
      </w:r>
      <w:r>
        <w:t>образ.</w:t>
      </w:r>
    </w:p>
    <w:p w:rsidR="00644A77" w:rsidRDefault="00644A77">
      <w:pPr>
        <w:pStyle w:val="BodyText"/>
        <w:spacing w:before="1"/>
        <w:ind w:right="692"/>
      </w:pP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бытовая,</w:t>
      </w:r>
      <w:r>
        <w:rPr>
          <w:spacing w:val="1"/>
        </w:rPr>
        <w:t xml:space="preserve"> </w:t>
      </w:r>
      <w:r>
        <w:t>волшебная.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стихотворная.</w:t>
      </w:r>
      <w:r>
        <w:rPr>
          <w:spacing w:val="-3"/>
        </w:rPr>
        <w:t xml:space="preserve"> </w:t>
      </w:r>
      <w:r>
        <w:t>Композиция</w:t>
      </w:r>
      <w:r>
        <w:rPr>
          <w:spacing w:val="-2"/>
        </w:rPr>
        <w:t xml:space="preserve"> </w:t>
      </w:r>
      <w:r>
        <w:t>волшебной</w:t>
      </w:r>
      <w:r>
        <w:rPr>
          <w:spacing w:val="-2"/>
        </w:rPr>
        <w:t xml:space="preserve"> </w:t>
      </w:r>
      <w:r>
        <w:t>сказки:</w:t>
      </w:r>
      <w:r>
        <w:rPr>
          <w:spacing w:val="-4"/>
        </w:rPr>
        <w:t xml:space="preserve"> </w:t>
      </w:r>
      <w:r>
        <w:t>присказка,</w:t>
      </w:r>
      <w:r>
        <w:rPr>
          <w:spacing w:val="-5"/>
        </w:rPr>
        <w:t xml:space="preserve"> </w:t>
      </w:r>
      <w:r>
        <w:t>зачин,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концовка.</w:t>
      </w:r>
    </w:p>
    <w:p w:rsidR="00644A77" w:rsidRDefault="00644A77">
      <w:pPr>
        <w:pStyle w:val="BodyText"/>
        <w:ind w:right="698"/>
      </w:pPr>
      <w:r>
        <w:t>Традиции, быт, культура в башкирских народных сказках. Поступки героев, отражающие</w:t>
      </w:r>
      <w:r>
        <w:rPr>
          <w:spacing w:val="1"/>
        </w:rPr>
        <w:t xml:space="preserve"> </w:t>
      </w:r>
      <w:r>
        <w:t>их нравственные качества (отношение к природе, людям, предметам). Отражение сюжета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иллюстрациях.</w:t>
      </w:r>
    </w:p>
    <w:p w:rsidR="00644A77" w:rsidRDefault="00644A77">
      <w:pPr>
        <w:pStyle w:val="BodyText"/>
        <w:ind w:right="698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(без</w:t>
      </w:r>
      <w:r>
        <w:rPr>
          <w:spacing w:val="-57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терминов).</w:t>
      </w:r>
    </w:p>
    <w:p w:rsidR="00644A77" w:rsidRDefault="00644A77">
      <w:pPr>
        <w:pStyle w:val="BodyText"/>
        <w:ind w:right="692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-57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концовка),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2"/>
        </w:rPr>
        <w:t xml:space="preserve"> </w:t>
      </w:r>
      <w:r>
        <w:t>Настроение,</w:t>
      </w:r>
      <w:r>
        <w:rPr>
          <w:spacing w:val="2"/>
        </w:rPr>
        <w:t xml:space="preserve"> </w:t>
      </w:r>
      <w:r>
        <w:t>которое</w:t>
      </w:r>
      <w:r>
        <w:rPr>
          <w:spacing w:val="2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поэтическое</w:t>
      </w:r>
      <w:r>
        <w:rPr>
          <w:spacing w:val="8"/>
        </w:rPr>
        <w:t xml:space="preserve"> </w:t>
      </w:r>
      <w:r>
        <w:t>произведение.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Отражение 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о Родине, о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</w:t>
      </w:r>
      <w:r>
        <w:rPr>
          <w:spacing w:val="-1"/>
        </w:rPr>
        <w:t xml:space="preserve"> </w:t>
      </w:r>
      <w:r>
        <w:t>и природе.</w:t>
      </w:r>
    </w:p>
    <w:p w:rsidR="00644A77" w:rsidRDefault="00644A77">
      <w:pPr>
        <w:pStyle w:val="BodyText"/>
        <w:spacing w:before="1"/>
        <w:ind w:right="698"/>
      </w:pPr>
      <w:r>
        <w:t>Темы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-1"/>
        </w:rPr>
        <w:t xml:space="preserve"> </w:t>
      </w:r>
      <w:r>
        <w:t>Родина, природа</w:t>
      </w:r>
      <w:r>
        <w:rPr>
          <w:spacing w:val="-1"/>
        </w:rPr>
        <w:t xml:space="preserve"> </w:t>
      </w:r>
      <w:r>
        <w:t>родного края.</w:t>
      </w:r>
    </w:p>
    <w:p w:rsidR="00644A77" w:rsidRDefault="00644A77">
      <w:pPr>
        <w:pStyle w:val="BodyText"/>
        <w:ind w:right="692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животным, забота</w:t>
      </w:r>
      <w:r>
        <w:rPr>
          <w:spacing w:val="-1"/>
        </w:rPr>
        <w:t xml:space="preserve"> </w:t>
      </w:r>
      <w:r>
        <w:t>о них.</w:t>
      </w:r>
    </w:p>
    <w:p w:rsidR="00644A77" w:rsidRDefault="00644A77">
      <w:pPr>
        <w:pStyle w:val="BodyText"/>
        <w:ind w:right="699"/>
      </w:pPr>
      <w:r>
        <w:t>Характеристика героя: внешность, поступки, речь, взаимоотношения с другими 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Авторское отношение</w:t>
      </w:r>
      <w:r>
        <w:rPr>
          <w:spacing w:val="-1"/>
        </w:rPr>
        <w:t xml:space="preserve"> </w:t>
      </w:r>
      <w:r>
        <w:t>к герою.</w:t>
      </w:r>
    </w:p>
    <w:p w:rsidR="00644A77" w:rsidRDefault="00644A77">
      <w:pPr>
        <w:pStyle w:val="BodyText"/>
        <w:ind w:right="687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разного жанра о маме. Осознание нравственно-этических понятий: чувство любви как</w:t>
      </w:r>
      <w:r>
        <w:rPr>
          <w:spacing w:val="1"/>
        </w:rPr>
        <w:t xml:space="preserve"> </w:t>
      </w:r>
      <w:r>
        <w:t>привязанность одного человека к другому (матери - к ребёнку, детей - к матери, человека -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людям), проявление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 о родных людях.</w:t>
      </w:r>
    </w:p>
    <w:p w:rsidR="00644A77" w:rsidRDefault="00644A77">
      <w:pPr>
        <w:pStyle w:val="BodyText"/>
        <w:ind w:right="696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книгой).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 как элементы ориентировки в книге. Использование тематического каталога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библиотеке.</w:t>
      </w:r>
    </w:p>
    <w:p w:rsidR="00644A77" w:rsidRDefault="00644A77">
      <w:pPr>
        <w:pStyle w:val="BodyText"/>
        <w:spacing w:before="1"/>
      </w:pPr>
      <w:r>
        <w:t>Круг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чтения.</w:t>
      </w:r>
    </w:p>
    <w:p w:rsidR="00644A77" w:rsidRDefault="00644A77">
      <w:pPr>
        <w:pStyle w:val="BodyText"/>
        <w:ind w:right="692"/>
      </w:pPr>
      <w:r>
        <w:t>Мир вокруг меня. Ф. Рахимгулова считалка «Мин бер бертек малай» («Я один мальчик»).</w:t>
      </w:r>
      <w:r>
        <w:rPr>
          <w:spacing w:val="1"/>
        </w:rPr>
        <w:t xml:space="preserve"> </w:t>
      </w:r>
      <w:r>
        <w:t>Ф.Тугузбаева</w:t>
      </w:r>
      <w:r>
        <w:rPr>
          <w:spacing w:val="37"/>
        </w:rPr>
        <w:t xml:space="preserve"> </w:t>
      </w:r>
      <w:r>
        <w:t>стихотворение</w:t>
      </w:r>
      <w:r>
        <w:rPr>
          <w:spacing w:val="38"/>
        </w:rPr>
        <w:t xml:space="preserve"> </w:t>
      </w:r>
      <w:r>
        <w:t>«Мин</w:t>
      </w:r>
      <w:r>
        <w:rPr>
          <w:spacing w:val="39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утсыусы»</w:t>
      </w:r>
      <w:r>
        <w:rPr>
          <w:spacing w:val="38"/>
        </w:rPr>
        <w:t xml:space="preserve"> </w:t>
      </w:r>
      <w:r>
        <w:t>(«Я</w:t>
      </w:r>
      <w:r>
        <w:rPr>
          <w:spacing w:val="40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ученик»).</w:t>
      </w:r>
      <w:r>
        <w:rPr>
          <w:spacing w:val="38"/>
        </w:rPr>
        <w:t xml:space="preserve"> </w:t>
      </w:r>
      <w:r>
        <w:t>С.Алибаев</w:t>
      </w:r>
      <w:r>
        <w:rPr>
          <w:spacing w:val="39"/>
        </w:rPr>
        <w:t xml:space="preserve"> </w:t>
      </w:r>
      <w:r>
        <w:t>скороговорка</w:t>
      </w:r>
    </w:p>
    <w:p w:rsidR="00644A77" w:rsidRDefault="00644A77">
      <w:pPr>
        <w:pStyle w:val="BodyText"/>
        <w:ind w:right="689"/>
      </w:pPr>
      <w:r>
        <w:t>«Беззец мэктэптэ йэйбэт» («В школе нашей хорошо»). Г.Гумер считалка «Нисэ алма?»</w:t>
      </w:r>
      <w:r>
        <w:rPr>
          <w:spacing w:val="1"/>
        </w:rPr>
        <w:t xml:space="preserve"> </w:t>
      </w:r>
      <w:r>
        <w:t>(«Сколько</w:t>
      </w:r>
      <w:r>
        <w:rPr>
          <w:spacing w:val="1"/>
        </w:rPr>
        <w:t xml:space="preserve"> </w:t>
      </w:r>
      <w:r>
        <w:t>яблок?»).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Тугузбаева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«Азна</w:t>
      </w:r>
      <w:r>
        <w:rPr>
          <w:spacing w:val="1"/>
        </w:rPr>
        <w:t xml:space="preserve"> </w:t>
      </w:r>
      <w:r>
        <w:t>кендэре»</w:t>
      </w:r>
      <w:r>
        <w:rPr>
          <w:spacing w:val="1"/>
        </w:rPr>
        <w:t xml:space="preserve"> </w:t>
      </w:r>
      <w:r>
        <w:t>(«Дни</w:t>
      </w:r>
      <w:r>
        <w:rPr>
          <w:spacing w:val="1"/>
        </w:rPr>
        <w:t xml:space="preserve"> </w:t>
      </w:r>
      <w:r>
        <w:t>недели»).</w:t>
      </w:r>
      <w:r>
        <w:rPr>
          <w:spacing w:val="1"/>
        </w:rPr>
        <w:t xml:space="preserve"> </w:t>
      </w:r>
      <w:r>
        <w:t>3.Хадыева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«Ьэр</w:t>
      </w:r>
      <w:r>
        <w:rPr>
          <w:spacing w:val="1"/>
        </w:rPr>
        <w:t xml:space="preserve"> </w:t>
      </w:r>
      <w:r>
        <w:t>йенэр</w:t>
      </w:r>
      <w:r>
        <w:rPr>
          <w:spacing w:val="1"/>
        </w:rPr>
        <w:t xml:space="preserve"> </w:t>
      </w:r>
      <w:r>
        <w:t>зэ</w:t>
      </w:r>
      <w:r>
        <w:rPr>
          <w:spacing w:val="1"/>
        </w:rPr>
        <w:t xml:space="preserve"> </w:t>
      </w:r>
      <w:r>
        <w:t>ятсшы»</w:t>
      </w:r>
      <w:r>
        <w:rPr>
          <w:spacing w:val="1"/>
        </w:rPr>
        <w:t xml:space="preserve"> </w:t>
      </w:r>
      <w:r>
        <w:t>(«Все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хороши»).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Рахматуллин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«Ауырыным» («Заболел»).</w:t>
      </w:r>
    </w:p>
    <w:p w:rsidR="00644A77" w:rsidRDefault="00644A77">
      <w:pPr>
        <w:pStyle w:val="BodyText"/>
        <w:ind w:right="687"/>
      </w:pPr>
      <w:r>
        <w:t>Я и моя семья.</w:t>
      </w:r>
      <w:r>
        <w:rPr>
          <w:spacing w:val="1"/>
        </w:rPr>
        <w:t xml:space="preserve"> </w:t>
      </w:r>
      <w:r>
        <w:t>М. Хисматуллина стихотворение «Наша семья». Р. Ураксина песня «Это -</w:t>
      </w:r>
      <w:r>
        <w:rPr>
          <w:spacing w:val="1"/>
        </w:rPr>
        <w:t xml:space="preserve"> </w:t>
      </w:r>
      <w:r>
        <w:t>я». А.</w:t>
      </w:r>
      <w:r>
        <w:rPr>
          <w:spacing w:val="1"/>
        </w:rPr>
        <w:t xml:space="preserve"> </w:t>
      </w:r>
      <w:r>
        <w:t>Ягафарова</w:t>
      </w:r>
      <w:r>
        <w:rPr>
          <w:spacing w:val="1"/>
        </w:rPr>
        <w:t xml:space="preserve"> </w:t>
      </w:r>
      <w:r>
        <w:t>чистоговорка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проснулся!».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Нигматуллин</w:t>
      </w:r>
      <w:r>
        <w:rPr>
          <w:spacing w:val="1"/>
        </w:rPr>
        <w:t xml:space="preserve"> </w:t>
      </w:r>
      <w:r>
        <w:t>считалка</w:t>
      </w:r>
      <w:r>
        <w:rPr>
          <w:spacing w:val="1"/>
        </w:rPr>
        <w:t xml:space="preserve"> </w:t>
      </w:r>
      <w:r>
        <w:t>«Огэр</w:t>
      </w:r>
      <w:r>
        <w:rPr>
          <w:spacing w:val="1"/>
        </w:rPr>
        <w:t xml:space="preserve"> </w:t>
      </w:r>
      <w:r>
        <w:t>тырышЬац» («Если постараться»), К. Киньябулатова стихотворение «Бэлеш бешерзем»</w:t>
      </w:r>
      <w:r>
        <w:rPr>
          <w:spacing w:val="1"/>
        </w:rPr>
        <w:t xml:space="preserve"> </w:t>
      </w:r>
      <w:r>
        <w:t>(«Испекла</w:t>
      </w:r>
      <w:r>
        <w:rPr>
          <w:spacing w:val="-2"/>
        </w:rPr>
        <w:t xml:space="preserve"> </w:t>
      </w:r>
      <w:r>
        <w:t>пирог»).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Ситдикова</w:t>
      </w:r>
      <w:r>
        <w:rPr>
          <w:spacing w:val="-2"/>
        </w:rPr>
        <w:t xml:space="preserve"> </w:t>
      </w:r>
      <w:r>
        <w:t>загадка</w:t>
      </w:r>
      <w:r>
        <w:rPr>
          <w:spacing w:val="-2"/>
        </w:rPr>
        <w:t xml:space="preserve"> </w:t>
      </w:r>
      <w:r>
        <w:t>«0йзэ</w:t>
      </w:r>
      <w:r>
        <w:rPr>
          <w:spacing w:val="-4"/>
        </w:rPr>
        <w:t xml:space="preserve"> </w:t>
      </w:r>
      <w:r>
        <w:t>нисэ</w:t>
      </w:r>
      <w:r>
        <w:rPr>
          <w:spacing w:val="-2"/>
        </w:rPr>
        <w:t xml:space="preserve"> </w:t>
      </w:r>
      <w:r>
        <w:t>эсэй?» («В</w:t>
      </w:r>
      <w:r>
        <w:rPr>
          <w:spacing w:val="-1"/>
        </w:rPr>
        <w:t xml:space="preserve"> </w:t>
      </w:r>
      <w:r>
        <w:t>доме</w:t>
      </w:r>
      <w:r>
        <w:rPr>
          <w:spacing w:val="-3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мам?»).</w:t>
      </w:r>
    </w:p>
    <w:p w:rsidR="00644A77" w:rsidRDefault="00644A77">
      <w:pPr>
        <w:pStyle w:val="BodyText"/>
        <w:ind w:right="688"/>
      </w:pPr>
      <w:r>
        <w:t>Мой край - Башкортостан. X. Шабанов чистоговорка «Китап» («Книга»). Ф. Рахимгулова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1"/>
        </w:rPr>
        <w:t xml:space="preserve"> </w:t>
      </w:r>
      <w:r>
        <w:t>«0фе</w:t>
      </w:r>
      <w:r>
        <w:rPr>
          <w:spacing w:val="12"/>
        </w:rPr>
        <w:t xml:space="preserve"> </w:t>
      </w:r>
      <w:r>
        <w:t>буйлап</w:t>
      </w:r>
      <w:r>
        <w:rPr>
          <w:spacing w:val="14"/>
        </w:rPr>
        <w:t xml:space="preserve"> </w:t>
      </w:r>
      <w:r>
        <w:t>экскурсия»</w:t>
      </w:r>
      <w:r>
        <w:rPr>
          <w:spacing w:val="13"/>
        </w:rPr>
        <w:t xml:space="preserve"> </w:t>
      </w:r>
      <w:r>
        <w:t>(«Экскурсия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Уфе»).</w:t>
      </w:r>
      <w:r>
        <w:rPr>
          <w:spacing w:val="18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Игебаев</w:t>
      </w:r>
      <w:r>
        <w:rPr>
          <w:spacing w:val="14"/>
        </w:rPr>
        <w:t xml:space="preserve"> </w:t>
      </w:r>
      <w:r>
        <w:t>стихотворение</w:t>
      </w:r>
    </w:p>
    <w:p w:rsidR="00644A77" w:rsidRDefault="00644A77">
      <w:pPr>
        <w:pStyle w:val="BodyText"/>
        <w:ind w:right="689"/>
      </w:pPr>
      <w:r>
        <w:t>«Атстуш» («Белогрудка»). М. Гали стихотворение «Матур Ьуз» («Красивое слово»). К.</w:t>
      </w:r>
      <w:r>
        <w:rPr>
          <w:spacing w:val="1"/>
        </w:rPr>
        <w:t xml:space="preserve"> </w:t>
      </w:r>
      <w:r>
        <w:t>Даян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«Шыршы</w:t>
      </w:r>
      <w:r>
        <w:rPr>
          <w:spacing w:val="1"/>
        </w:rPr>
        <w:t xml:space="preserve"> </w:t>
      </w:r>
      <w:r>
        <w:t>матур»</w:t>
      </w:r>
      <w:r>
        <w:rPr>
          <w:spacing w:val="1"/>
        </w:rPr>
        <w:t xml:space="preserve"> </w:t>
      </w:r>
      <w:r>
        <w:t>(«Ёлка</w:t>
      </w:r>
      <w:r>
        <w:rPr>
          <w:spacing w:val="1"/>
        </w:rPr>
        <w:t xml:space="preserve"> </w:t>
      </w:r>
      <w:r>
        <w:t>красива»).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Мухамедзянов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«Кышкы</w:t>
      </w:r>
      <w:r>
        <w:rPr>
          <w:spacing w:val="1"/>
        </w:rPr>
        <w:t xml:space="preserve"> </w:t>
      </w:r>
      <w:r>
        <w:t>Ьыуьгк» («Зимняя стужа»). Т. Искандарова песня «Кар яуа» («Снег идёт»). Н. Сладков</w:t>
      </w:r>
      <w:r>
        <w:rPr>
          <w:spacing w:val="1"/>
        </w:rPr>
        <w:t xml:space="preserve"> </w:t>
      </w:r>
      <w:r>
        <w:t>рассказ «Тылсымлы кэштэ» («Волшебная полка») (перевод А. Ягафаровой). Р. Гарипов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«Сыйырсьгк»</w:t>
      </w:r>
      <w:r>
        <w:rPr>
          <w:spacing w:val="1"/>
        </w:rPr>
        <w:t xml:space="preserve"> </w:t>
      </w:r>
      <w:r>
        <w:t>(«Скворец»).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«Осоп</w:t>
      </w:r>
      <w:r>
        <w:rPr>
          <w:spacing w:val="1"/>
        </w:rPr>
        <w:t xml:space="preserve"> </w:t>
      </w:r>
      <w:r>
        <w:t>кил</w:t>
      </w:r>
      <w:r>
        <w:rPr>
          <w:spacing w:val="1"/>
        </w:rPr>
        <w:t xml:space="preserve"> </w:t>
      </w:r>
      <w:r>
        <w:t>инде!»</w:t>
      </w:r>
      <w:r>
        <w:rPr>
          <w:spacing w:val="-57"/>
        </w:rPr>
        <w:t xml:space="preserve"> </w:t>
      </w:r>
      <w:r>
        <w:t>(«Прилетай</w:t>
      </w:r>
      <w:r>
        <w:rPr>
          <w:spacing w:val="1"/>
        </w:rPr>
        <w:t xml:space="preserve"> </w:t>
      </w:r>
      <w:r>
        <w:t>скорей!»).</w:t>
      </w:r>
      <w:r>
        <w:rPr>
          <w:spacing w:val="1"/>
        </w:rPr>
        <w:t xml:space="preserve"> </w:t>
      </w:r>
      <w:r>
        <w:t>Н. Мусин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«Урманда» («В лесу»)</w:t>
      </w:r>
      <w:r>
        <w:rPr>
          <w:spacing w:val="1"/>
        </w:rPr>
        <w:t xml:space="preserve"> </w:t>
      </w:r>
      <w:r>
        <w:t>(отрывок из повести).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«Эт</w:t>
      </w:r>
      <w:r>
        <w:rPr>
          <w:spacing w:val="1"/>
        </w:rPr>
        <w:t xml:space="preserve"> </w:t>
      </w:r>
      <w:r>
        <w:t>узенэ</w:t>
      </w:r>
      <w:r>
        <w:rPr>
          <w:spacing w:val="1"/>
        </w:rPr>
        <w:t xml:space="preserve"> </w:t>
      </w:r>
      <w:r>
        <w:t>нисек</w:t>
      </w:r>
      <w:r>
        <w:rPr>
          <w:spacing w:val="1"/>
        </w:rPr>
        <w:t xml:space="preserve"> </w:t>
      </w:r>
      <w:r>
        <w:t>хужа</w:t>
      </w:r>
      <w:r>
        <w:rPr>
          <w:spacing w:val="1"/>
        </w:rPr>
        <w:t xml:space="preserve"> </w:t>
      </w:r>
      <w:r>
        <w:t>тапты?»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собака</w:t>
      </w:r>
      <w:r>
        <w:rPr>
          <w:spacing w:val="1"/>
        </w:rPr>
        <w:t xml:space="preserve"> </w:t>
      </w:r>
      <w:r>
        <w:t>нашла</w:t>
      </w:r>
      <w:r>
        <w:rPr>
          <w:spacing w:val="1"/>
        </w:rPr>
        <w:t xml:space="preserve"> </w:t>
      </w:r>
      <w:r>
        <w:t>хозяина?»).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чистогоровки,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профессиях.</w:t>
      </w:r>
    </w:p>
    <w:p w:rsidR="00644A77" w:rsidRDefault="00644A77">
      <w:pPr>
        <w:pStyle w:val="BodyText"/>
        <w:spacing w:before="1"/>
      </w:pPr>
      <w:r>
        <w:t>Творческая</w:t>
      </w:r>
      <w:r>
        <w:rPr>
          <w:spacing w:val="-2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87"/>
      </w:pPr>
      <w:r>
        <w:t>Составление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головоломок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произведениям.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разгадыванию.</w:t>
      </w:r>
      <w:r>
        <w:rPr>
          <w:spacing w:val="1"/>
        </w:rPr>
        <w:t xml:space="preserve"> </w:t>
      </w:r>
      <w:r>
        <w:t>Драматизация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чтения по ролям и коллективной декламации, в виде пантомимы, проявляя в единстве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(разыгрывание</w:t>
      </w:r>
      <w:r>
        <w:rPr>
          <w:spacing w:val="1"/>
        </w:rPr>
        <w:t xml:space="preserve"> </w:t>
      </w:r>
      <w:r>
        <w:t>сцен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декорациями).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актеров,</w:t>
      </w:r>
      <w:r>
        <w:rPr>
          <w:spacing w:val="1"/>
        </w:rPr>
        <w:t xml:space="preserve"> </w:t>
      </w:r>
      <w:r>
        <w:t>режиссёра,</w:t>
      </w:r>
      <w:r>
        <w:rPr>
          <w:spacing w:val="1"/>
        </w:rPr>
        <w:t xml:space="preserve"> </w:t>
      </w:r>
      <w:r>
        <w:t>художника-декоратора.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видеороликов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сопоставлением</w:t>
      </w:r>
      <w:r>
        <w:rPr>
          <w:spacing w:val="-2"/>
        </w:rPr>
        <w:t xml:space="preserve"> </w:t>
      </w:r>
      <w:r>
        <w:t>увиденного с</w:t>
      </w:r>
      <w:r>
        <w:rPr>
          <w:spacing w:val="-1"/>
        </w:rPr>
        <w:t xml:space="preserve"> </w:t>
      </w:r>
      <w:r>
        <w:t>прочитанным</w:t>
      </w:r>
      <w:r>
        <w:rPr>
          <w:spacing w:val="-2"/>
        </w:rPr>
        <w:t xml:space="preserve"> </w:t>
      </w:r>
      <w:r>
        <w:t>текстом.</w:t>
      </w:r>
    </w:p>
    <w:p w:rsidR="00644A77" w:rsidRDefault="00644A77">
      <w:pPr>
        <w:pStyle w:val="BodyText"/>
        <w:ind w:right="699"/>
      </w:pPr>
      <w:r>
        <w:t>Интерпретация произведения в выразительном чтении. Пересказ произведения близко к</w:t>
      </w:r>
      <w:r>
        <w:rPr>
          <w:spacing w:val="1"/>
        </w:rPr>
        <w:t xml:space="preserve"> </w:t>
      </w:r>
      <w:r>
        <w:t>тексту.</w:t>
      </w:r>
      <w:r>
        <w:rPr>
          <w:spacing w:val="-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читаемого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конец.</w:t>
      </w:r>
    </w:p>
    <w:p w:rsidR="00644A77" w:rsidRDefault="00644A77">
      <w:pPr>
        <w:pStyle w:val="BodyText"/>
        <w:ind w:right="691"/>
        <w:jc w:val="left"/>
        <w:rPr>
          <w:b/>
        </w:rPr>
      </w:pPr>
      <w:r>
        <w:t>Сочинение</w:t>
      </w:r>
      <w:r>
        <w:rPr>
          <w:spacing w:val="7"/>
        </w:rPr>
        <w:t xml:space="preserve"> </w:t>
      </w:r>
      <w:r>
        <w:t>сказки-небылицы,</w:t>
      </w:r>
      <w:r>
        <w:rPr>
          <w:spacing w:val="6"/>
        </w:rPr>
        <w:t xml:space="preserve"> </w:t>
      </w:r>
      <w:r>
        <w:t>соблюдая</w:t>
      </w:r>
      <w:r>
        <w:rPr>
          <w:spacing w:val="7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структуру:</w:t>
      </w:r>
      <w:r>
        <w:rPr>
          <w:spacing w:val="5"/>
        </w:rPr>
        <w:t xml:space="preserve"> </w:t>
      </w:r>
      <w:r>
        <w:t>присказка,</w:t>
      </w:r>
      <w:r>
        <w:rPr>
          <w:spacing w:val="7"/>
        </w:rPr>
        <w:t xml:space="preserve"> </w:t>
      </w:r>
      <w:r>
        <w:t>зачин,</w:t>
      </w:r>
      <w:r>
        <w:rPr>
          <w:spacing w:val="7"/>
        </w:rPr>
        <w:t xml:space="preserve"> </w:t>
      </w:r>
      <w:r>
        <w:t>общие</w:t>
      </w:r>
      <w:r>
        <w:rPr>
          <w:spacing w:val="6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концовка (по предложенному образцу). Оформление сказки в формате книжки-малышки.</w:t>
      </w:r>
      <w:r>
        <w:rPr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обучения в</w:t>
      </w:r>
      <w:r>
        <w:rPr>
          <w:b/>
          <w:spacing w:val="-1"/>
        </w:rPr>
        <w:t xml:space="preserve"> </w:t>
      </w:r>
      <w:r>
        <w:rPr>
          <w:b/>
        </w:rPr>
        <w:t>3 классе.</w:t>
      </w:r>
    </w:p>
    <w:p w:rsidR="00644A77" w:rsidRDefault="00644A77">
      <w:pPr>
        <w:pStyle w:val="BodyText"/>
        <w:spacing w:before="1"/>
        <w:jc w:val="left"/>
      </w:pPr>
      <w:r>
        <w:t>Речевая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деятельность.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4"/>
      </w:pP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57"/>
        </w:rPr>
        <w:t xml:space="preserve"> </w:t>
      </w:r>
      <w:r>
        <w:t>подготовки, чтение поэтического текста после предварительной подготовки (коллективно</w:t>
      </w:r>
      <w:r>
        <w:rPr>
          <w:spacing w:val="1"/>
        </w:rPr>
        <w:t xml:space="preserve"> </w:t>
      </w:r>
      <w:r>
        <w:t>или индивидуально). Формирование навыка чтения про себя на основе многократного</w:t>
      </w:r>
      <w:r>
        <w:rPr>
          <w:spacing w:val="1"/>
        </w:rPr>
        <w:t xml:space="preserve"> </w:t>
      </w:r>
      <w:r>
        <w:t>перечитывания</w:t>
      </w:r>
      <w:r>
        <w:rPr>
          <w:spacing w:val="-1"/>
        </w:rPr>
        <w:t xml:space="preserve"> </w:t>
      </w:r>
      <w:r>
        <w:t>текста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литературного анализа.</w:t>
      </w:r>
    </w:p>
    <w:p w:rsidR="00644A77" w:rsidRDefault="00644A77">
      <w:pPr>
        <w:pStyle w:val="BodyText"/>
        <w:spacing w:before="1"/>
        <w:ind w:right="687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 соотнесение его с главной мыслью и идеей произведения. Отражение 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кубаир,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волшебная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Сказка как выражение народной мудрости. Бытовая сказка: герои, место</w:t>
      </w:r>
      <w:r>
        <w:rPr>
          <w:spacing w:val="1"/>
        </w:rPr>
        <w:t xml:space="preserve"> </w:t>
      </w:r>
      <w:r>
        <w:t>действия, особенности построения и языка. Диалог в сказке. Понятие о волшебной 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Составление плана сказки.</w:t>
      </w:r>
      <w:r>
        <w:rPr>
          <w:spacing w:val="1"/>
        </w:rPr>
        <w:t xml:space="preserve"> </w:t>
      </w:r>
      <w:r>
        <w:t>Жанровое многообразие произведений 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сказки, рассказы,</w:t>
      </w:r>
      <w:r>
        <w:rPr>
          <w:spacing w:val="-1"/>
        </w:rPr>
        <w:t xml:space="preserve"> </w:t>
      </w:r>
      <w:r>
        <w:t>стихотворения;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 выбору).</w:t>
      </w:r>
    </w:p>
    <w:p w:rsidR="00644A77" w:rsidRDefault="00644A77">
      <w:pPr>
        <w:pStyle w:val="BodyText"/>
        <w:spacing w:before="1"/>
        <w:ind w:right="690"/>
      </w:pPr>
      <w:r>
        <w:t>Знание структуры произведения: начало текста, концовка, последовательность событий.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поступкам</w:t>
      </w:r>
      <w:r>
        <w:rPr>
          <w:spacing w:val="-1"/>
        </w:rPr>
        <w:t xml:space="preserve"> </w:t>
      </w:r>
      <w:r>
        <w:t>главного героя.</w:t>
      </w:r>
    </w:p>
    <w:p w:rsidR="00644A77" w:rsidRDefault="00644A77">
      <w:pPr>
        <w:pStyle w:val="BodyText"/>
        <w:ind w:right="690"/>
      </w:pPr>
      <w:r>
        <w:t>Звуки и краски родной природы в разные времена года. Тема природы в разные времена</w:t>
      </w:r>
      <w:r>
        <w:rPr>
          <w:spacing w:val="1"/>
        </w:rPr>
        <w:t xml:space="preserve"> </w:t>
      </w:r>
      <w:r>
        <w:t>года (осень, зима, весна, лето)</w:t>
      </w:r>
      <w:r>
        <w:rPr>
          <w:spacing w:val="1"/>
        </w:rPr>
        <w:t xml:space="preserve"> </w:t>
      </w:r>
      <w:r>
        <w:t>в произведениях литературы.</w:t>
      </w:r>
      <w:r>
        <w:rPr>
          <w:spacing w:val="1"/>
        </w:rPr>
        <w:t xml:space="preserve"> </w:t>
      </w:r>
      <w:r>
        <w:t>Эстетическое восприятие</w:t>
      </w:r>
      <w:r>
        <w:rPr>
          <w:spacing w:val="1"/>
        </w:rPr>
        <w:t xml:space="preserve"> </w:t>
      </w:r>
      <w:r>
        <w:t>явлений природы (звуки, краски времён года). Средства выразительности при 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-57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герой),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(портрет), оценка</w:t>
      </w:r>
      <w:r>
        <w:rPr>
          <w:spacing w:val="-1"/>
        </w:rPr>
        <w:t xml:space="preserve"> </w:t>
      </w:r>
      <w:r>
        <w:t>поступков.</w:t>
      </w:r>
    </w:p>
    <w:p w:rsidR="00644A77" w:rsidRDefault="00644A77">
      <w:pPr>
        <w:pStyle w:val="BodyText"/>
        <w:ind w:right="695"/>
      </w:pP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Знакомство с художниками-иллюстраторами, анималистами (без использования термина).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произведениях.</w:t>
      </w:r>
    </w:p>
    <w:p w:rsidR="00644A77" w:rsidRDefault="00644A77">
      <w:pPr>
        <w:pStyle w:val="BodyText"/>
        <w:ind w:right="691"/>
      </w:pPr>
      <w:r>
        <w:t>Библиографическая культура (работа с детской книгой и справочной литературой). 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картотекой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-57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 для выполнения</w:t>
      </w:r>
      <w:r>
        <w:rPr>
          <w:spacing w:val="-1"/>
        </w:rPr>
        <w:t xml:space="preserve"> </w:t>
      </w:r>
      <w:r>
        <w:t>проектных работ.</w:t>
      </w:r>
    </w:p>
    <w:p w:rsidR="00644A77" w:rsidRDefault="00644A77">
      <w:pPr>
        <w:pStyle w:val="BodyText"/>
      </w:pPr>
      <w:r>
        <w:t>Круг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чтения.</w:t>
      </w:r>
    </w:p>
    <w:p w:rsidR="00644A77" w:rsidRDefault="00644A77">
      <w:pPr>
        <w:pStyle w:val="BodyText"/>
        <w:spacing w:before="1"/>
        <w:ind w:right="690"/>
      </w:pPr>
      <w:r>
        <w:t>Мир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меня.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Кинзябулатова</w:t>
      </w:r>
      <w:r>
        <w:rPr>
          <w:spacing w:val="1"/>
        </w:rPr>
        <w:t xml:space="preserve"> </w:t>
      </w:r>
      <w:r>
        <w:t>считалка</w:t>
      </w:r>
      <w:r>
        <w:rPr>
          <w:spacing w:val="1"/>
        </w:rPr>
        <w:t xml:space="preserve"> </w:t>
      </w:r>
      <w:r>
        <w:t>«Ьин</w:t>
      </w:r>
      <w:r>
        <w:rPr>
          <w:spacing w:val="1"/>
        </w:rPr>
        <w:t xml:space="preserve"> </w:t>
      </w:r>
      <w:r>
        <w:t>кайман?»</w:t>
      </w:r>
      <w:r>
        <w:rPr>
          <w:spacing w:val="1"/>
        </w:rPr>
        <w:t xml:space="preserve"> </w:t>
      </w:r>
      <w:r>
        <w:t>(«Откуда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родом?»).</w:t>
      </w:r>
      <w:r>
        <w:rPr>
          <w:spacing w:val="1"/>
        </w:rPr>
        <w:t xml:space="preserve"> </w:t>
      </w:r>
      <w:r>
        <w:t>3.Хисматуллин рассказ «Укыу?а яр?ам» («Помощь в учёбе»). М. Карим повесть «Мэктэп</w:t>
      </w:r>
      <w:r>
        <w:rPr>
          <w:spacing w:val="1"/>
        </w:rPr>
        <w:t xml:space="preserve"> </w:t>
      </w:r>
      <w:r>
        <w:t>хэтирэлэре» («Воспоминания о школе») (отрывок). A. Ягафарова чистоговорка «Кайсылар</w:t>
      </w:r>
      <w:r>
        <w:rPr>
          <w:spacing w:val="-57"/>
        </w:rPr>
        <w:t xml:space="preserve"> </w:t>
      </w:r>
      <w:r>
        <w:t>уйнай»</w:t>
      </w:r>
      <w:r>
        <w:rPr>
          <w:spacing w:val="1"/>
        </w:rPr>
        <w:t xml:space="preserve"> </w:t>
      </w:r>
      <w:r>
        <w:t>(«Ножницы</w:t>
      </w:r>
      <w:r>
        <w:rPr>
          <w:spacing w:val="1"/>
        </w:rPr>
        <w:t xml:space="preserve"> </w:t>
      </w:r>
      <w:r>
        <w:t>играют»).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Юнусова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«Рэсем</w:t>
      </w:r>
      <w:r>
        <w:rPr>
          <w:spacing w:val="1"/>
        </w:rPr>
        <w:t xml:space="preserve"> </w:t>
      </w:r>
      <w:r>
        <w:t>тешерэбе?»</w:t>
      </w:r>
      <w:r>
        <w:rPr>
          <w:spacing w:val="1"/>
        </w:rPr>
        <w:t xml:space="preserve"> </w:t>
      </w:r>
      <w:r>
        <w:t>(«Рисуем»).</w:t>
      </w:r>
      <w:r>
        <w:rPr>
          <w:spacing w:val="1"/>
        </w:rPr>
        <w:t xml:space="preserve"> </w:t>
      </w:r>
      <w:r>
        <w:t>B.Исхаков рассказ «Минец хыялым» («Моя мечта»). Ф. Рахимгулова стихотворение «Йе?</w:t>
      </w:r>
      <w:r>
        <w:rPr>
          <w:spacing w:val="1"/>
        </w:rPr>
        <w:t xml:space="preserve"> </w:t>
      </w:r>
      <w:r>
        <w:t>юл»</w:t>
      </w:r>
      <w:r>
        <w:rPr>
          <w:spacing w:val="-1"/>
        </w:rPr>
        <w:t xml:space="preserve"> </w:t>
      </w:r>
      <w:r>
        <w:t>(«Сто</w:t>
      </w:r>
      <w:r>
        <w:rPr>
          <w:spacing w:val="-1"/>
        </w:rPr>
        <w:t xml:space="preserve"> </w:t>
      </w:r>
      <w:r>
        <w:t>дорог»),</w:t>
      </w:r>
    </w:p>
    <w:p w:rsidR="00644A77" w:rsidRDefault="00644A77">
      <w:pPr>
        <w:pStyle w:val="BodyText"/>
        <w:ind w:right="689"/>
      </w:pPr>
      <w:r>
        <w:t>Я и моя семья. Р. Низамов рассказ «Йомшак кулдар» («Пушистые руки»). Ы. Исламгулова</w:t>
      </w:r>
      <w:r>
        <w:rPr>
          <w:spacing w:val="-57"/>
        </w:rPr>
        <w:t xml:space="preserve"> </w:t>
      </w:r>
      <w:r>
        <w:t>рассказ «Эсэйемэ яр?ам итэм» («Помогаю маме»). Р. Байбулатов рассказ «Атайыма яр?ам</w:t>
      </w:r>
      <w:r>
        <w:rPr>
          <w:spacing w:val="1"/>
        </w:rPr>
        <w:t xml:space="preserve"> </w:t>
      </w:r>
      <w:r>
        <w:t>итэм» («Помощь отцу»). Ф. Хисаметдинова статья «Нимэ ул шэжэрэ?» («Что означает</w:t>
      </w:r>
      <w:r>
        <w:rPr>
          <w:spacing w:val="1"/>
        </w:rPr>
        <w:t xml:space="preserve"> </w:t>
      </w:r>
      <w:r>
        <w:t>"шэжэрэ?"») (отрывок). А. Вахитова стихотворение «Тыуган кен» («День рождения»). М.</w:t>
      </w:r>
      <w:r>
        <w:rPr>
          <w:spacing w:val="1"/>
        </w:rPr>
        <w:t xml:space="preserve"> </w:t>
      </w:r>
      <w:r>
        <w:t>Карим</w:t>
      </w:r>
      <w:r>
        <w:rPr>
          <w:spacing w:val="-2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«Нимэ</w:t>
      </w:r>
      <w:r>
        <w:rPr>
          <w:spacing w:val="-1"/>
        </w:rPr>
        <w:t xml:space="preserve"> </w:t>
      </w:r>
      <w:r>
        <w:t>ул</w:t>
      </w:r>
      <w:r>
        <w:rPr>
          <w:spacing w:val="-1"/>
        </w:rPr>
        <w:t xml:space="preserve"> </w:t>
      </w:r>
      <w:r>
        <w:t>тэбигэт?» («Что такое</w:t>
      </w:r>
      <w:r>
        <w:rPr>
          <w:spacing w:val="-5"/>
        </w:rPr>
        <w:t xml:space="preserve"> </w:t>
      </w:r>
      <w:r>
        <w:t>природа?») (отрывок).</w:t>
      </w:r>
    </w:p>
    <w:p w:rsidR="00644A77" w:rsidRDefault="00644A77">
      <w:pPr>
        <w:pStyle w:val="BodyText"/>
        <w:ind w:right="688"/>
      </w:pPr>
      <w:r>
        <w:t>Мой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Давлетбердина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«Мэктэп</w:t>
      </w:r>
      <w:r>
        <w:rPr>
          <w:spacing w:val="1"/>
        </w:rPr>
        <w:t xml:space="preserve"> </w:t>
      </w:r>
      <w:r>
        <w:t>йылдары»</w:t>
      </w:r>
      <w:r>
        <w:rPr>
          <w:spacing w:val="1"/>
        </w:rPr>
        <w:t xml:space="preserve"> </w:t>
      </w:r>
      <w:r>
        <w:t>(«Школьные</w:t>
      </w:r>
      <w:r>
        <w:rPr>
          <w:spacing w:val="-57"/>
        </w:rPr>
        <w:t xml:space="preserve"> </w:t>
      </w:r>
      <w:r>
        <w:t>годы»). Башкирская народная сказка «Эминбэк» («Аминбек») (отрывок). Ф. Тугузбаева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28"/>
        </w:rPr>
        <w:t xml:space="preserve"> </w:t>
      </w:r>
      <w:r>
        <w:t>«Матур</w:t>
      </w:r>
      <w:r>
        <w:rPr>
          <w:spacing w:val="28"/>
        </w:rPr>
        <w:t xml:space="preserve"> </w:t>
      </w:r>
      <w:r>
        <w:t>баш</w:t>
      </w:r>
      <w:r>
        <w:rPr>
          <w:spacing w:val="28"/>
        </w:rPr>
        <w:t xml:space="preserve"> </w:t>
      </w:r>
      <w:r>
        <w:t>халам»</w:t>
      </w:r>
      <w:r>
        <w:rPr>
          <w:spacing w:val="28"/>
        </w:rPr>
        <w:t xml:space="preserve"> </w:t>
      </w:r>
      <w:r>
        <w:t>(«Красавица</w:t>
      </w:r>
      <w:r>
        <w:rPr>
          <w:spacing w:val="28"/>
        </w:rPr>
        <w:t xml:space="preserve"> </w:t>
      </w:r>
      <w:r>
        <w:t>моя</w:t>
      </w:r>
      <w:r>
        <w:rPr>
          <w:spacing w:val="28"/>
        </w:rPr>
        <w:t xml:space="preserve"> </w:t>
      </w:r>
      <w:r>
        <w:t>столица»).</w:t>
      </w:r>
      <w:r>
        <w:rPr>
          <w:spacing w:val="25"/>
        </w:rPr>
        <w:t xml:space="preserve"> </w:t>
      </w:r>
      <w:r>
        <w:t>Р.</w:t>
      </w:r>
      <w:r>
        <w:rPr>
          <w:spacing w:val="28"/>
        </w:rPr>
        <w:t xml:space="preserve"> </w:t>
      </w:r>
      <w:r>
        <w:t>Бикбаев</w:t>
      </w:r>
      <w:r>
        <w:rPr>
          <w:spacing w:val="28"/>
        </w:rPr>
        <w:t xml:space="preserve"> </w:t>
      </w:r>
      <w:r>
        <w:t>рассказ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«Салауат Юлаев Ьэйкэле» («Памятник Салавату Юлаеву»). Ф. Исянгулов рассказ «0фе</w:t>
      </w:r>
      <w:r>
        <w:rPr>
          <w:spacing w:val="1"/>
        </w:rPr>
        <w:t xml:space="preserve"> </w:t>
      </w:r>
      <w:r>
        <w:t>урамдары буйлап» («По улицам Уфы»). Г. Рамазанов, стихотворение «Башкортостан - бай</w:t>
      </w:r>
      <w:r>
        <w:rPr>
          <w:spacing w:val="1"/>
        </w:rPr>
        <w:t xml:space="preserve"> </w:t>
      </w:r>
      <w:r>
        <w:t>ил».</w:t>
      </w:r>
      <w:r>
        <w:rPr>
          <w:spacing w:val="1"/>
        </w:rPr>
        <w:t xml:space="preserve"> </w:t>
      </w:r>
      <w:r>
        <w:t>(«Башкортостан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богатый»).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Губайдуллина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«Курайсы</w:t>
      </w:r>
      <w:r>
        <w:rPr>
          <w:spacing w:val="1"/>
        </w:rPr>
        <w:t xml:space="preserve"> </w:t>
      </w:r>
      <w:r>
        <w:t>Иомабай</w:t>
      </w:r>
      <w:r>
        <w:rPr>
          <w:spacing w:val="1"/>
        </w:rPr>
        <w:t xml:space="preserve"> </w:t>
      </w:r>
      <w:r>
        <w:t>Идэнбаев» («Кураист Иомабай Исянбаев»). Русская народная сказка «Телке Ьэм торна»</w:t>
      </w:r>
      <w:r>
        <w:rPr>
          <w:spacing w:val="1"/>
        </w:rPr>
        <w:t xml:space="preserve"> </w:t>
      </w:r>
      <w:r>
        <w:t>(«Лиса и журавль»). Башкирская народная песня «Туцэрэк кул» («Озеро круглое»). Е.</w:t>
      </w:r>
      <w:r>
        <w:rPr>
          <w:spacing w:val="1"/>
        </w:rPr>
        <w:t xml:space="preserve"> </w:t>
      </w:r>
      <w:r>
        <w:t>Кучеров рассказ</w:t>
      </w:r>
      <w:r>
        <w:rPr>
          <w:spacing w:val="1"/>
        </w:rPr>
        <w:t xml:space="preserve"> </w:t>
      </w:r>
      <w:r>
        <w:t>«Канатлы ду9тар» («Пернатые друзья») (перевод Ф. Губайдуллиной).</w:t>
      </w:r>
      <w:r>
        <w:rPr>
          <w:spacing w:val="1"/>
        </w:rPr>
        <w:t xml:space="preserve"> </w:t>
      </w:r>
      <w:r>
        <w:t>С.Муллабаев стихотворение «Йомарт йэй» («Щедрое лето»). Кубаир «Минец Уралым»</w:t>
      </w:r>
      <w:r>
        <w:rPr>
          <w:spacing w:val="1"/>
        </w:rPr>
        <w:t xml:space="preserve"> </w:t>
      </w:r>
      <w:r>
        <w:t>(«Мой</w:t>
      </w:r>
      <w:r>
        <w:rPr>
          <w:spacing w:val="15"/>
        </w:rPr>
        <w:t xml:space="preserve"> </w:t>
      </w:r>
      <w:r>
        <w:t>Урал»).</w:t>
      </w:r>
      <w:r>
        <w:rPr>
          <w:spacing w:val="14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Бикбаев</w:t>
      </w:r>
      <w:r>
        <w:rPr>
          <w:spacing w:val="15"/>
        </w:rPr>
        <w:t xml:space="preserve"> </w:t>
      </w:r>
      <w:r>
        <w:t>рассказ</w:t>
      </w:r>
      <w:r>
        <w:rPr>
          <w:spacing w:val="15"/>
        </w:rPr>
        <w:t xml:space="preserve"> </w:t>
      </w:r>
      <w:r>
        <w:t>«Бейок</w:t>
      </w:r>
      <w:r>
        <w:rPr>
          <w:spacing w:val="15"/>
        </w:rPr>
        <w:t xml:space="preserve"> </w:t>
      </w:r>
      <w:r>
        <w:t>Ецеу»</w:t>
      </w:r>
      <w:r>
        <w:rPr>
          <w:spacing w:val="14"/>
        </w:rPr>
        <w:t xml:space="preserve"> </w:t>
      </w:r>
      <w:r>
        <w:t>(«Великая</w:t>
      </w:r>
      <w:r>
        <w:rPr>
          <w:spacing w:val="15"/>
        </w:rPr>
        <w:t xml:space="preserve"> </w:t>
      </w:r>
      <w:r>
        <w:t>Победа»).</w:t>
      </w:r>
      <w:r>
        <w:rPr>
          <w:spacing w:val="20"/>
        </w:rPr>
        <w:t xml:space="preserve"> </w:t>
      </w:r>
      <w:r>
        <w:t>3.</w:t>
      </w:r>
      <w:r>
        <w:rPr>
          <w:spacing w:val="14"/>
        </w:rPr>
        <w:t xml:space="preserve"> </w:t>
      </w:r>
      <w:r>
        <w:t>Махмутов</w:t>
      </w:r>
      <w:r>
        <w:rPr>
          <w:spacing w:val="14"/>
        </w:rPr>
        <w:t xml:space="preserve"> </w:t>
      </w:r>
      <w:r>
        <w:t>сказка</w:t>
      </w:r>
    </w:p>
    <w:p w:rsidR="00644A77" w:rsidRDefault="00644A77">
      <w:pPr>
        <w:pStyle w:val="BodyText"/>
        <w:spacing w:before="1"/>
      </w:pPr>
      <w:r>
        <w:t>«Дурт</w:t>
      </w:r>
      <w:r>
        <w:rPr>
          <w:spacing w:val="-2"/>
        </w:rPr>
        <w:t xml:space="preserve"> </w:t>
      </w:r>
      <w:r>
        <w:t>мигел»</w:t>
      </w:r>
      <w:r>
        <w:rPr>
          <w:spacing w:val="-3"/>
        </w:rPr>
        <w:t xml:space="preserve"> </w:t>
      </w:r>
      <w:r>
        <w:t>(«Четыре</w:t>
      </w:r>
      <w:r>
        <w:rPr>
          <w:spacing w:val="-1"/>
        </w:rPr>
        <w:t xml:space="preserve"> </w:t>
      </w:r>
      <w:r>
        <w:t>сезона»).</w:t>
      </w:r>
    </w:p>
    <w:p w:rsidR="00644A77" w:rsidRDefault="00644A77">
      <w:pPr>
        <w:pStyle w:val="BodyText"/>
        <w:ind w:right="688"/>
      </w:pPr>
      <w:r>
        <w:t>Творческая деятельность. Составление сказочных объявлений и телеграмм. Презентация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«виртуального»</w:t>
      </w:r>
      <w:r>
        <w:rPr>
          <w:spacing w:val="1"/>
        </w:rPr>
        <w:t xml:space="preserve"> </w:t>
      </w:r>
      <w:r>
        <w:t>мультфильма-сказки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художника-анималиста,</w:t>
      </w:r>
      <w:r>
        <w:rPr>
          <w:spacing w:val="1"/>
        </w:rPr>
        <w:t xml:space="preserve"> </w:t>
      </w:r>
      <w:r>
        <w:t>режиссера,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актера,</w:t>
      </w:r>
      <w:r>
        <w:rPr>
          <w:spacing w:val="1"/>
        </w:rPr>
        <w:t xml:space="preserve"> </w:t>
      </w:r>
      <w:r>
        <w:t>озвучивающего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(текст-описание,</w:t>
      </w:r>
      <w:r>
        <w:rPr>
          <w:spacing w:val="1"/>
        </w:rPr>
        <w:t xml:space="preserve"> </w:t>
      </w:r>
      <w:r>
        <w:t>текст-повествование).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дневнике.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записывает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действующих</w:t>
      </w:r>
      <w:r>
        <w:rPr>
          <w:spacing w:val="19"/>
        </w:rPr>
        <w:t xml:space="preserve"> </w:t>
      </w:r>
      <w:r>
        <w:t>лиц.</w:t>
      </w:r>
      <w:r>
        <w:rPr>
          <w:spacing w:val="19"/>
        </w:rPr>
        <w:t xml:space="preserve"> </w:t>
      </w:r>
      <w:r>
        <w:t>Выполнение</w:t>
      </w:r>
      <w:r>
        <w:rPr>
          <w:spacing w:val="19"/>
        </w:rPr>
        <w:t xml:space="preserve"> </w:t>
      </w:r>
      <w:r>
        <w:t>краткосрочных</w:t>
      </w:r>
      <w:r>
        <w:rPr>
          <w:spacing w:val="20"/>
        </w:rPr>
        <w:t xml:space="preserve"> </w:t>
      </w:r>
      <w:r>
        <w:t>проектов:</w:t>
      </w:r>
      <w:r>
        <w:rPr>
          <w:spacing w:val="21"/>
        </w:rPr>
        <w:t xml:space="preserve"> </w:t>
      </w:r>
      <w:r>
        <w:t>«Мой</w:t>
      </w:r>
      <w:r>
        <w:rPr>
          <w:spacing w:val="21"/>
        </w:rPr>
        <w:t xml:space="preserve"> </w:t>
      </w:r>
      <w:r>
        <w:t>город</w:t>
      </w:r>
      <w:r>
        <w:rPr>
          <w:spacing w:val="2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моя</w:t>
      </w:r>
      <w:r>
        <w:rPr>
          <w:spacing w:val="20"/>
        </w:rPr>
        <w:t xml:space="preserve"> </w:t>
      </w:r>
      <w:r>
        <w:t>деревня»,</w:t>
      </w:r>
    </w:p>
    <w:p w:rsidR="00644A77" w:rsidRDefault="00644A77">
      <w:pPr>
        <w:pStyle w:val="BodyText"/>
        <w:spacing w:before="1"/>
        <w:ind w:right="697"/>
      </w:pPr>
      <w:r>
        <w:t>«Что означает мое имя?» и другие. Составление ребусов и кроссвордов по названиям рек,</w:t>
      </w:r>
      <w:r>
        <w:rPr>
          <w:spacing w:val="1"/>
        </w:rPr>
        <w:t xml:space="preserve"> </w:t>
      </w:r>
      <w:r>
        <w:t>городов,</w:t>
      </w:r>
      <w:r>
        <w:rPr>
          <w:spacing w:val="-2"/>
        </w:rPr>
        <w:t xml:space="preserve"> </w:t>
      </w:r>
      <w:r>
        <w:t>гор</w:t>
      </w:r>
      <w:r>
        <w:rPr>
          <w:spacing w:val="-1"/>
        </w:rPr>
        <w:t xml:space="preserve"> </w:t>
      </w:r>
      <w:r>
        <w:t>и озер Башкортостана.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3"/>
      </w:pPr>
      <w:r>
        <w:t>Речевая и читательская деятельность. Чтение вслух любого прозаического и поэтического</w:t>
      </w:r>
      <w:r>
        <w:rPr>
          <w:spacing w:val="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текста. Чтение</w:t>
      </w:r>
      <w:r>
        <w:rPr>
          <w:spacing w:val="-1"/>
        </w:rPr>
        <w:t xml:space="preserve"> </w:t>
      </w:r>
      <w:r>
        <w:t>информативного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текста.</w:t>
      </w:r>
    </w:p>
    <w:p w:rsidR="00644A77" w:rsidRDefault="00644A77">
      <w:pPr>
        <w:pStyle w:val="BodyText"/>
        <w:ind w:right="696"/>
      </w:pPr>
      <w:r>
        <w:t>Чувство любви к Отечеству, сопричастность к прошлому и настоящему своей страны и</w:t>
      </w:r>
      <w:r>
        <w:rPr>
          <w:spacing w:val="1"/>
        </w:rPr>
        <w:t xml:space="preserve"> </w:t>
      </w:r>
      <w:r>
        <w:t>родного края - главные идеи, нравственные ценности, выраженные в произведениях о</w:t>
      </w:r>
      <w:r>
        <w:rPr>
          <w:spacing w:val="1"/>
        </w:rPr>
        <w:t xml:space="preserve"> </w:t>
      </w:r>
      <w:r>
        <w:t>Родине.</w:t>
      </w:r>
    </w:p>
    <w:p w:rsidR="00644A77" w:rsidRDefault="00644A77">
      <w:pPr>
        <w:pStyle w:val="BodyText"/>
        <w:ind w:right="693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(закрепление).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 к произведениям о Родине. Использование средств выразительности при</w:t>
      </w:r>
      <w:r>
        <w:rPr>
          <w:spacing w:val="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вслух: интонация,</w:t>
      </w:r>
      <w:r>
        <w:rPr>
          <w:spacing w:val="-1"/>
        </w:rPr>
        <w:t xml:space="preserve"> </w:t>
      </w:r>
      <w:r>
        <w:t>темп, ритм, логические</w:t>
      </w:r>
      <w:r>
        <w:rPr>
          <w:spacing w:val="-2"/>
        </w:rPr>
        <w:t xml:space="preserve"> </w:t>
      </w:r>
      <w:r>
        <w:t>ударения.</w:t>
      </w:r>
    </w:p>
    <w:p w:rsidR="00644A77" w:rsidRDefault="00644A77">
      <w:pPr>
        <w:pStyle w:val="BodyText"/>
        <w:ind w:right="690"/>
      </w:pPr>
      <w:r>
        <w:t>Понятия: «кулямас», «эпос», «композиция произведения» (начало, завязка, 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эпизод),</w:t>
      </w:r>
      <w:r>
        <w:rPr>
          <w:spacing w:val="1"/>
        </w:rPr>
        <w:t xml:space="preserve"> </w:t>
      </w:r>
      <w:r>
        <w:t>метафора.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кулямас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шуточное</w:t>
      </w:r>
      <w:r>
        <w:rPr>
          <w:spacing w:val="1"/>
        </w:rPr>
        <w:t xml:space="preserve"> </w:t>
      </w:r>
      <w:r>
        <w:t>прозаическое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неожиданным,</w:t>
      </w:r>
      <w:r>
        <w:rPr>
          <w:spacing w:val="1"/>
        </w:rPr>
        <w:t xml:space="preserve"> </w:t>
      </w:r>
      <w:r>
        <w:t>парадоксальным</w:t>
      </w:r>
      <w:r>
        <w:rPr>
          <w:spacing w:val="-57"/>
        </w:rPr>
        <w:t xml:space="preserve"> </w:t>
      </w:r>
      <w:r>
        <w:t>финалом.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песней.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рождают</w:t>
      </w:r>
      <w:r>
        <w:rPr>
          <w:spacing w:val="1"/>
        </w:rPr>
        <w:t xml:space="preserve"> </w:t>
      </w:r>
      <w:r>
        <w:t>песни. Темы песен. Кубаир и эпос как народный песенный сказ о важном историческом</w:t>
      </w:r>
      <w:r>
        <w:rPr>
          <w:spacing w:val="1"/>
        </w:rPr>
        <w:t xml:space="preserve"> </w:t>
      </w:r>
      <w:r>
        <w:t>событии. Характеристика эпоса - героического песенного сказа, его особенности (тема,</w:t>
      </w:r>
      <w:r>
        <w:rPr>
          <w:spacing w:val="1"/>
        </w:rPr>
        <w:t xml:space="preserve"> </w:t>
      </w:r>
      <w:r>
        <w:t>язык). Эпос «Урал батыр» - древний памятник башкирской словесности. Язык кубаира и</w:t>
      </w:r>
      <w:r>
        <w:rPr>
          <w:spacing w:val="1"/>
        </w:rPr>
        <w:t xml:space="preserve"> </w:t>
      </w:r>
      <w:r>
        <w:t>эпоса,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автора.</w:t>
      </w:r>
      <w:r>
        <w:rPr>
          <w:spacing w:val="-1"/>
        </w:rPr>
        <w:t xml:space="preserve"> </w:t>
      </w:r>
      <w:r>
        <w:t>Отзывы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произведениям.</w:t>
      </w:r>
    </w:p>
    <w:p w:rsidR="00644A77" w:rsidRDefault="00644A77">
      <w:pPr>
        <w:pStyle w:val="BodyText"/>
        <w:spacing w:before="1"/>
        <w:ind w:right="689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 и писателей: Г. Юнусовой, Р. Нигмати, М. Гафури, Ф. Тугызбаевой</w:t>
      </w:r>
      <w:r>
        <w:rPr>
          <w:spacing w:val="1"/>
        </w:rPr>
        <w:t xml:space="preserve"> </w:t>
      </w:r>
      <w:r>
        <w:t>и других. Пейзаж в творчестве художников (А. Бурзянцева, А. Лутфуллина и других.) 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 (эпитеты, сравнения, олицетворения), в изобразительном искусстве (цвет,</w:t>
      </w:r>
      <w:r>
        <w:rPr>
          <w:spacing w:val="-57"/>
        </w:rPr>
        <w:t xml:space="preserve"> </w:t>
      </w:r>
      <w:r>
        <w:t>композиция).</w:t>
      </w:r>
    </w:p>
    <w:p w:rsidR="00644A77" w:rsidRDefault="00644A77">
      <w:pPr>
        <w:pStyle w:val="BodyText"/>
        <w:ind w:right="691"/>
      </w:pPr>
      <w:r>
        <w:t>Рассказ как повествование: связь содержания с реальным событием. Структурные части</w:t>
      </w:r>
      <w:r>
        <w:rPr>
          <w:spacing w:val="1"/>
        </w:rPr>
        <w:t xml:space="preserve"> </w:t>
      </w:r>
      <w:r>
        <w:t>произведения (композиция): начало, завязка действия, кульминация, развязка. Эпизод 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эпического</w:t>
      </w:r>
      <w:r>
        <w:rPr>
          <w:spacing w:val="1"/>
        </w:rPr>
        <w:t xml:space="preserve"> </w:t>
      </w:r>
      <w:r>
        <w:t>произведения.</w:t>
      </w:r>
    </w:p>
    <w:p w:rsidR="00644A77" w:rsidRDefault="00644A77">
      <w:pPr>
        <w:pStyle w:val="BodyText"/>
        <w:ind w:right="690"/>
      </w:pPr>
      <w:r>
        <w:t>Произведения о детях. Герой художественного произведения: время и место 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</w:t>
      </w:r>
      <w:r>
        <w:rPr>
          <w:spacing w:val="46"/>
        </w:rPr>
        <w:t xml:space="preserve"> </w:t>
      </w:r>
      <w:r>
        <w:t>судьбы</w:t>
      </w:r>
      <w:r>
        <w:rPr>
          <w:spacing w:val="45"/>
        </w:rPr>
        <w:t xml:space="preserve"> </w:t>
      </w:r>
      <w:r>
        <w:t>сельских</w:t>
      </w:r>
      <w:r>
        <w:rPr>
          <w:spacing w:val="45"/>
        </w:rPr>
        <w:t xml:space="preserve"> </w:t>
      </w:r>
      <w:r>
        <w:t>детей,</w:t>
      </w:r>
      <w:r>
        <w:rPr>
          <w:spacing w:val="45"/>
        </w:rPr>
        <w:t xml:space="preserve"> </w:t>
      </w:r>
      <w:r>
        <w:t>дети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войне.</w:t>
      </w:r>
      <w:r>
        <w:rPr>
          <w:spacing w:val="45"/>
        </w:rPr>
        <w:t xml:space="preserve"> </w:t>
      </w:r>
      <w:r>
        <w:t>Основные</w:t>
      </w:r>
      <w:r>
        <w:rPr>
          <w:spacing w:val="44"/>
        </w:rPr>
        <w:t xml:space="preserve"> </w:t>
      </w:r>
      <w:r>
        <w:t>события</w:t>
      </w:r>
      <w:r>
        <w:rPr>
          <w:spacing w:val="48"/>
        </w:rPr>
        <w:t xml:space="preserve"> </w:t>
      </w:r>
      <w:r>
        <w:t>сюжета,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отношение к ним героев произведения. Оценка нравственных качеств, проявляющихся в</w:t>
      </w:r>
      <w:r>
        <w:rPr>
          <w:spacing w:val="1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644A77" w:rsidRDefault="00644A77">
      <w:pPr>
        <w:pStyle w:val="BodyText"/>
        <w:spacing w:before="1"/>
        <w:ind w:right="690"/>
      </w:pPr>
      <w:r>
        <w:t>Юмористические произведения. 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преувеличение.</w:t>
      </w:r>
    </w:p>
    <w:p w:rsidR="00644A77" w:rsidRDefault="00644A77">
      <w:pPr>
        <w:pStyle w:val="BodyText"/>
        <w:ind w:right="692"/>
      </w:pPr>
      <w:r>
        <w:t>Библиографическая культура. Правила юного читателя. Книга как особый вид искусства.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 башкирской</w:t>
      </w:r>
      <w:r>
        <w:rPr>
          <w:spacing w:val="-2"/>
        </w:rPr>
        <w:t xml:space="preserve"> </w:t>
      </w:r>
      <w:r>
        <w:t>культуре.</w:t>
      </w:r>
    </w:p>
    <w:p w:rsidR="00644A77" w:rsidRDefault="00644A77">
      <w:pPr>
        <w:pStyle w:val="BodyText"/>
        <w:ind w:right="694"/>
      </w:pPr>
      <w:r>
        <w:t>Общее представление 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 Руси: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славянская</w:t>
      </w:r>
      <w:r>
        <w:rPr>
          <w:spacing w:val="1"/>
        </w:rPr>
        <w:t xml:space="preserve"> </w:t>
      </w:r>
      <w:r>
        <w:t>азбука Кирилла и</w:t>
      </w:r>
      <w:r>
        <w:rPr>
          <w:spacing w:val="1"/>
        </w:rPr>
        <w:t xml:space="preserve"> </w:t>
      </w:r>
      <w:r>
        <w:t>Мефодия. Первые рукописные книги башкир и татар: поэма Кул Гали «Кисса-и Йусуф».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«Букварь для</w:t>
      </w:r>
      <w:r>
        <w:rPr>
          <w:spacing w:val="-1"/>
        </w:rPr>
        <w:t xml:space="preserve"> </w:t>
      </w:r>
      <w:r>
        <w:t>башкир» В.В.</w:t>
      </w:r>
      <w:r>
        <w:rPr>
          <w:spacing w:val="2"/>
        </w:rPr>
        <w:t xml:space="preserve"> </w:t>
      </w:r>
      <w:r>
        <w:t>Катаринского</w:t>
      </w:r>
      <w:r>
        <w:rPr>
          <w:spacing w:val="-1"/>
        </w:rPr>
        <w:t xml:space="preserve"> </w:t>
      </w:r>
      <w:r>
        <w:t>(1892 год).</w:t>
      </w:r>
    </w:p>
    <w:p w:rsidR="00644A77" w:rsidRDefault="00644A77">
      <w:pPr>
        <w:pStyle w:val="BodyText"/>
        <w:ind w:right="691"/>
        <w:jc w:val="left"/>
      </w:pPr>
      <w:r>
        <w:t>Осознание нравственно-этических понятий: друг, дружба, забота, труд, взаимопомощь.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34"/>
        </w:rPr>
        <w:t xml:space="preserve"> </w:t>
      </w:r>
      <w:r>
        <w:t>пропедевтика.</w:t>
      </w:r>
      <w:r>
        <w:rPr>
          <w:spacing w:val="31"/>
        </w:rPr>
        <w:t xml:space="preserve"> </w:t>
      </w:r>
      <w:r>
        <w:t>Практическое</w:t>
      </w:r>
      <w:r>
        <w:rPr>
          <w:spacing w:val="31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анализе</w:t>
      </w:r>
      <w:r>
        <w:rPr>
          <w:spacing w:val="31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литературных понятий.</w:t>
      </w:r>
    </w:p>
    <w:p w:rsidR="00644A77" w:rsidRDefault="00644A77">
      <w:pPr>
        <w:pStyle w:val="BodyText"/>
        <w:spacing w:before="1"/>
        <w:ind w:right="693"/>
      </w:pPr>
      <w:r>
        <w:t>Жанровое разнообразие изучаемых произведений: малые и большие фольклорные формы;</w:t>
      </w:r>
      <w:r>
        <w:rPr>
          <w:spacing w:val="1"/>
        </w:rPr>
        <w:t xml:space="preserve"> </w:t>
      </w:r>
      <w:r>
        <w:t>литературная сказка; рассказ, кубаир, стихотворение. Прозаическая и поэтическая 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 Национальное своеобразие сравнений и метафор; их значение в художественной</w:t>
      </w:r>
      <w:r>
        <w:rPr>
          <w:spacing w:val="1"/>
        </w:rPr>
        <w:t xml:space="preserve"> </w:t>
      </w:r>
      <w:r>
        <w:t>речи.</w:t>
      </w:r>
    </w:p>
    <w:p w:rsidR="00644A77" w:rsidRDefault="00644A77">
      <w:pPr>
        <w:pStyle w:val="BodyText"/>
      </w:pPr>
      <w:r>
        <w:t>Круг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чтения.</w:t>
      </w:r>
    </w:p>
    <w:p w:rsidR="00644A77" w:rsidRDefault="00644A77">
      <w:pPr>
        <w:pStyle w:val="BodyText"/>
        <w:ind w:right="689"/>
      </w:pPr>
      <w:r>
        <w:t>Мир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меня.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Биишева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«Хэйерле</w:t>
      </w:r>
      <w:r>
        <w:rPr>
          <w:spacing w:val="1"/>
        </w:rPr>
        <w:t xml:space="preserve"> </w:t>
      </w:r>
      <w:r>
        <w:t>кен!»</w:t>
      </w:r>
      <w:r>
        <w:rPr>
          <w:spacing w:val="1"/>
        </w:rPr>
        <w:t xml:space="preserve"> </w:t>
      </w:r>
      <w:r>
        <w:t>(«Добрый</w:t>
      </w:r>
      <w:r>
        <w:rPr>
          <w:spacing w:val="1"/>
        </w:rPr>
        <w:t xml:space="preserve"> </w:t>
      </w:r>
      <w:r>
        <w:t>день!»).</w:t>
      </w:r>
      <w:r>
        <w:rPr>
          <w:spacing w:val="1"/>
        </w:rPr>
        <w:t xml:space="preserve"> </w:t>
      </w:r>
      <w:r>
        <w:t>Ф.Тугузбаева рассказ «Тэмле Ьуззэр» («Вкусные слова»). В. Осеева рассказ «Тылсымлы</w:t>
      </w:r>
      <w:r>
        <w:rPr>
          <w:spacing w:val="1"/>
        </w:rPr>
        <w:t xml:space="preserve"> </w:t>
      </w:r>
      <w:r>
        <w:t>Ьуззэр» («Волшебные слова») (перевод А. Ягафаровой). Н. Игезъянова рассказ «Укыу - ул</w:t>
      </w:r>
      <w:r>
        <w:rPr>
          <w:spacing w:val="1"/>
        </w:rPr>
        <w:t xml:space="preserve"> </w:t>
      </w:r>
      <w:r>
        <w:t>хе?мэт!»</w:t>
      </w:r>
      <w:r>
        <w:rPr>
          <w:spacing w:val="1"/>
        </w:rPr>
        <w:t xml:space="preserve"> </w:t>
      </w:r>
      <w:r>
        <w:t>(«Учение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труд!»).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Гали</w:t>
      </w:r>
      <w:r>
        <w:rPr>
          <w:spacing w:val="1"/>
        </w:rPr>
        <w:t xml:space="preserve"> </w:t>
      </w:r>
      <w:r>
        <w:t>считалка</w:t>
      </w:r>
      <w:r>
        <w:rPr>
          <w:spacing w:val="1"/>
        </w:rPr>
        <w:t xml:space="preserve"> </w:t>
      </w:r>
      <w:r>
        <w:t>«Сэгэт</w:t>
      </w:r>
      <w:r>
        <w:rPr>
          <w:spacing w:val="1"/>
        </w:rPr>
        <w:t xml:space="preserve"> </w:t>
      </w:r>
      <w:r>
        <w:t>нимэ</w:t>
      </w:r>
      <w:r>
        <w:rPr>
          <w:spacing w:val="1"/>
        </w:rPr>
        <w:t xml:space="preserve"> </w:t>
      </w:r>
      <w:r>
        <w:t>ти?»</w:t>
      </w:r>
      <w:r>
        <w:rPr>
          <w:spacing w:val="1"/>
        </w:rPr>
        <w:t xml:space="preserve"> </w:t>
      </w:r>
      <w:r>
        <w:t>(«Что</w:t>
      </w:r>
      <w:r>
        <w:rPr>
          <w:spacing w:val="60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часы?»). Р. Гарипов стихотворение «Тыуган тел - Ьинец донъяц» («Родной язык - твой</w:t>
      </w:r>
      <w:r>
        <w:rPr>
          <w:spacing w:val="1"/>
        </w:rPr>
        <w:t xml:space="preserve"> </w:t>
      </w:r>
      <w:r>
        <w:t>мир!»). 3. Биишева рассказ «Талка? куле» («Озеро Талкас»). М. Гафури рассказ «Ак кул»</w:t>
      </w:r>
      <w:r>
        <w:rPr>
          <w:spacing w:val="1"/>
        </w:rPr>
        <w:t xml:space="preserve"> </w:t>
      </w:r>
      <w:r>
        <w:t>(«Белое озеро»). «Шихандар - тэбигэт комарткылары» («Шиханы - памятники природы»)</w:t>
      </w:r>
      <w:r>
        <w:rPr>
          <w:spacing w:val="1"/>
        </w:rPr>
        <w:t xml:space="preserve"> </w:t>
      </w:r>
      <w:r>
        <w:t>(научно-познавательный</w:t>
      </w:r>
      <w:r>
        <w:rPr>
          <w:spacing w:val="-1"/>
        </w:rPr>
        <w:t xml:space="preserve"> </w:t>
      </w:r>
      <w:r>
        <w:t>текст из</w:t>
      </w:r>
      <w:r>
        <w:rPr>
          <w:spacing w:val="-1"/>
        </w:rPr>
        <w:t xml:space="preserve"> </w:t>
      </w:r>
      <w:r>
        <w:t>«Башкирской энциклопедии»).</w:t>
      </w:r>
    </w:p>
    <w:p w:rsidR="00644A77" w:rsidRDefault="00644A77">
      <w:pPr>
        <w:pStyle w:val="BodyText"/>
        <w:tabs>
          <w:tab w:val="left" w:pos="2334"/>
          <w:tab w:val="left" w:pos="3250"/>
          <w:tab w:val="left" w:pos="4625"/>
          <w:tab w:val="left" w:pos="6067"/>
          <w:tab w:val="left" w:pos="7218"/>
          <w:tab w:val="left" w:pos="8074"/>
          <w:tab w:val="left" w:pos="9453"/>
        </w:tabs>
        <w:ind w:right="689"/>
        <w:jc w:val="left"/>
      </w:pPr>
      <w:r>
        <w:t>Я и моя семья.</w:t>
      </w:r>
      <w:r>
        <w:rPr>
          <w:spacing w:val="60"/>
        </w:rPr>
        <w:t xml:space="preserve"> </w:t>
      </w:r>
      <w:r>
        <w:t>Р. Нигмати Поэма «Нимэ ул Ватан?» («Что такое Отечество?») (отрывок).</w:t>
      </w:r>
      <w:r>
        <w:rPr>
          <w:spacing w:val="1"/>
        </w:rPr>
        <w:t xml:space="preserve"> </w:t>
      </w:r>
      <w:r>
        <w:t>Р.</w:t>
      </w:r>
      <w:r>
        <w:rPr>
          <w:spacing w:val="27"/>
        </w:rPr>
        <w:t xml:space="preserve"> </w:t>
      </w:r>
      <w:r>
        <w:t>Фахретдинов</w:t>
      </w:r>
      <w:r>
        <w:rPr>
          <w:spacing w:val="28"/>
        </w:rPr>
        <w:t xml:space="preserve"> </w:t>
      </w:r>
      <w:r>
        <w:t>Рассказ</w:t>
      </w:r>
      <w:r>
        <w:rPr>
          <w:spacing w:val="29"/>
        </w:rPr>
        <w:t xml:space="preserve"> </w:t>
      </w:r>
      <w:r>
        <w:t>«Тэрбиэле</w:t>
      </w:r>
      <w:r>
        <w:rPr>
          <w:spacing w:val="27"/>
        </w:rPr>
        <w:t xml:space="preserve"> </w:t>
      </w:r>
      <w:r>
        <w:t>бала»</w:t>
      </w:r>
      <w:r>
        <w:rPr>
          <w:spacing w:val="28"/>
        </w:rPr>
        <w:t xml:space="preserve"> </w:t>
      </w:r>
      <w:r>
        <w:t>(«Воспитанный</w:t>
      </w:r>
      <w:r>
        <w:rPr>
          <w:spacing w:val="29"/>
        </w:rPr>
        <w:t xml:space="preserve"> </w:t>
      </w:r>
      <w:r>
        <w:t>ребёнок»).</w:t>
      </w:r>
      <w:r>
        <w:rPr>
          <w:spacing w:val="33"/>
        </w:rPr>
        <w:t xml:space="preserve"> </w:t>
      </w:r>
      <w:r>
        <w:t>Картины</w:t>
      </w:r>
      <w:r>
        <w:rPr>
          <w:spacing w:val="27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художника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Лутфуллина:</w:t>
      </w:r>
      <w:r>
        <w:rPr>
          <w:spacing w:val="10"/>
        </w:rPr>
        <w:t xml:space="preserve"> </w:t>
      </w:r>
      <w:r>
        <w:t>«Ос</w:t>
      </w:r>
      <w:r>
        <w:rPr>
          <w:spacing w:val="9"/>
        </w:rPr>
        <w:t xml:space="preserve"> </w:t>
      </w:r>
      <w:r>
        <w:t>катын»</w:t>
      </w:r>
      <w:r>
        <w:rPr>
          <w:spacing w:val="9"/>
        </w:rPr>
        <w:t xml:space="preserve"> </w:t>
      </w:r>
      <w:r>
        <w:t>(«Три</w:t>
      </w:r>
      <w:r>
        <w:rPr>
          <w:spacing w:val="10"/>
        </w:rPr>
        <w:t xml:space="preserve"> </w:t>
      </w:r>
      <w:r>
        <w:t>женщины»),</w:t>
      </w:r>
      <w:r>
        <w:rPr>
          <w:spacing w:val="10"/>
        </w:rPr>
        <w:t xml:space="preserve"> </w:t>
      </w:r>
      <w:r>
        <w:t>«Эсэйем</w:t>
      </w:r>
      <w:r>
        <w:rPr>
          <w:spacing w:val="9"/>
        </w:rPr>
        <w:t xml:space="preserve"> </w:t>
      </w:r>
      <w:r>
        <w:t>портреты»</w:t>
      </w:r>
      <w:r>
        <w:rPr>
          <w:spacing w:val="9"/>
        </w:rPr>
        <w:t xml:space="preserve"> </w:t>
      </w:r>
      <w:r>
        <w:t>(«Портрет</w:t>
      </w:r>
      <w:r>
        <w:rPr>
          <w:spacing w:val="-57"/>
        </w:rPr>
        <w:t xml:space="preserve"> </w:t>
      </w:r>
      <w:r>
        <w:t>матери»)</w:t>
      </w:r>
      <w:r>
        <w:rPr>
          <w:spacing w:val="43"/>
        </w:rPr>
        <w:t xml:space="preserve"> </w:t>
      </w:r>
      <w:r>
        <w:t>(ознакомление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описания).</w:t>
      </w:r>
      <w:r>
        <w:rPr>
          <w:spacing w:val="46"/>
        </w:rPr>
        <w:t xml:space="preserve"> </w:t>
      </w:r>
      <w:r>
        <w:t>A.Рамазанова</w:t>
      </w:r>
      <w:r>
        <w:rPr>
          <w:spacing w:val="43"/>
        </w:rPr>
        <w:t xml:space="preserve"> </w:t>
      </w:r>
      <w:r>
        <w:t>рассказ</w:t>
      </w:r>
      <w:r>
        <w:rPr>
          <w:spacing w:val="46"/>
        </w:rPr>
        <w:t xml:space="preserve"> </w:t>
      </w:r>
      <w:r>
        <w:t>«Ялкаулык</w:t>
      </w:r>
      <w:r>
        <w:rPr>
          <w:spacing w:val="45"/>
        </w:rPr>
        <w:t xml:space="preserve"> </w:t>
      </w:r>
      <w:r>
        <w:t>кешене</w:t>
      </w:r>
      <w:r>
        <w:rPr>
          <w:spacing w:val="43"/>
        </w:rPr>
        <w:t xml:space="preserve"> </w:t>
      </w:r>
      <w:r>
        <w:t>бо?а»</w:t>
      </w:r>
      <w:r>
        <w:rPr>
          <w:spacing w:val="-57"/>
        </w:rPr>
        <w:t xml:space="preserve"> </w:t>
      </w:r>
      <w:r>
        <w:t>(«Лень</w:t>
      </w:r>
      <w:r>
        <w:tab/>
        <w:t>портит</w:t>
      </w:r>
      <w:r>
        <w:tab/>
        <w:t>человека»).</w:t>
      </w:r>
      <w:r>
        <w:tab/>
        <w:t>Башкирская</w:t>
      </w:r>
      <w:r>
        <w:tab/>
        <w:t>народная</w:t>
      </w:r>
      <w:r>
        <w:tab/>
        <w:t>сказка</w:t>
      </w:r>
      <w:r>
        <w:tab/>
        <w:t>«Олатайым</w:t>
      </w:r>
      <w:r>
        <w:tab/>
        <w:t>васыяттары»</w:t>
      </w:r>
      <w:r>
        <w:rPr>
          <w:spacing w:val="-57"/>
        </w:rPr>
        <w:t xml:space="preserve"> </w:t>
      </w:r>
      <w:r>
        <w:t>(«Завещание</w:t>
      </w:r>
      <w:r>
        <w:rPr>
          <w:spacing w:val="28"/>
        </w:rPr>
        <w:t xml:space="preserve"> </w:t>
      </w:r>
      <w:r>
        <w:t>дедушки»).</w:t>
      </w:r>
      <w:r>
        <w:rPr>
          <w:spacing w:val="28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Салимов</w:t>
      </w:r>
      <w:r>
        <w:rPr>
          <w:spacing w:val="28"/>
        </w:rPr>
        <w:t xml:space="preserve"> </w:t>
      </w:r>
      <w:r>
        <w:t>юмористический</w:t>
      </w:r>
      <w:r>
        <w:rPr>
          <w:spacing w:val="29"/>
        </w:rPr>
        <w:t xml:space="preserve"> </w:t>
      </w:r>
      <w:r>
        <w:t>рассказ</w:t>
      </w:r>
      <w:r>
        <w:rPr>
          <w:spacing w:val="29"/>
        </w:rPr>
        <w:t xml:space="preserve"> </w:t>
      </w:r>
      <w:r>
        <w:t>«Алдашыу</w:t>
      </w:r>
      <w:r>
        <w:rPr>
          <w:spacing w:val="35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насар</w:t>
      </w:r>
      <w:r>
        <w:rPr>
          <w:spacing w:val="28"/>
        </w:rPr>
        <w:t xml:space="preserve"> </w:t>
      </w:r>
      <w:r>
        <w:t>гэ?эт»</w:t>
      </w:r>
      <w:r>
        <w:rPr>
          <w:spacing w:val="-57"/>
        </w:rPr>
        <w:t xml:space="preserve"> </w:t>
      </w:r>
      <w:r>
        <w:t>(«Обман 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 лицу»).</w:t>
      </w:r>
    </w:p>
    <w:p w:rsidR="00644A77" w:rsidRDefault="00644A77">
      <w:pPr>
        <w:pStyle w:val="BodyText"/>
        <w:ind w:right="692"/>
      </w:pPr>
      <w:r>
        <w:t>Мой край - Башкортостан. Л. Ихсанова «Башкортостан - йырзар иле» («Башкортостан -</w:t>
      </w:r>
      <w:r>
        <w:rPr>
          <w:spacing w:val="1"/>
        </w:rPr>
        <w:t xml:space="preserve"> </w:t>
      </w:r>
      <w:r>
        <w:t>страна песен») (научно-популярный текст). Песня «Шаймуратов генерал» (слова К. Даяна,</w:t>
      </w:r>
      <w:r>
        <w:rPr>
          <w:spacing w:val="-57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Исмагилова).</w:t>
      </w:r>
      <w:r>
        <w:rPr>
          <w:spacing w:val="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Афлятунов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«Башкорт</w:t>
      </w:r>
      <w:r>
        <w:rPr>
          <w:spacing w:val="-2"/>
        </w:rPr>
        <w:t xml:space="preserve"> </w:t>
      </w:r>
      <w:r>
        <w:t>бейеуе»</w:t>
      </w:r>
      <w:r>
        <w:rPr>
          <w:spacing w:val="-1"/>
        </w:rPr>
        <w:t xml:space="preserve"> </w:t>
      </w:r>
      <w:r>
        <w:t>(«Башкирский</w:t>
      </w:r>
      <w:r>
        <w:rPr>
          <w:spacing w:val="-2"/>
        </w:rPr>
        <w:t xml:space="preserve"> </w:t>
      </w:r>
      <w:r>
        <w:t>танец»).</w:t>
      </w:r>
    </w:p>
    <w:p w:rsidR="00644A77" w:rsidRDefault="00644A77">
      <w:pPr>
        <w:pStyle w:val="BodyText"/>
        <w:spacing w:before="1"/>
      </w:pPr>
      <w:r>
        <w:t xml:space="preserve">B.      </w:t>
      </w:r>
      <w:r>
        <w:rPr>
          <w:spacing w:val="6"/>
        </w:rPr>
        <w:t xml:space="preserve"> </w:t>
      </w:r>
      <w:r>
        <w:t xml:space="preserve">Власов  </w:t>
      </w:r>
      <w:r>
        <w:rPr>
          <w:spacing w:val="51"/>
        </w:rPr>
        <w:t xml:space="preserve"> </w:t>
      </w:r>
      <w:r>
        <w:t xml:space="preserve">«Башкорт  </w:t>
      </w:r>
      <w:r>
        <w:rPr>
          <w:spacing w:val="52"/>
        </w:rPr>
        <w:t xml:space="preserve"> </w:t>
      </w:r>
      <w:r>
        <w:t xml:space="preserve">балы»  </w:t>
      </w:r>
      <w:r>
        <w:rPr>
          <w:spacing w:val="51"/>
        </w:rPr>
        <w:t xml:space="preserve"> </w:t>
      </w:r>
      <w:r>
        <w:t xml:space="preserve">(«Башкирский  </w:t>
      </w:r>
      <w:r>
        <w:rPr>
          <w:spacing w:val="50"/>
        </w:rPr>
        <w:t xml:space="preserve"> </w:t>
      </w:r>
      <w:r>
        <w:t xml:space="preserve">мёд»)  </w:t>
      </w:r>
      <w:r>
        <w:rPr>
          <w:spacing w:val="50"/>
        </w:rPr>
        <w:t xml:space="preserve"> </w:t>
      </w:r>
      <w:r>
        <w:t xml:space="preserve">(научно-популярный  </w:t>
      </w:r>
      <w:r>
        <w:rPr>
          <w:spacing w:val="52"/>
        </w:rPr>
        <w:t xml:space="preserve"> </w:t>
      </w:r>
      <w:r>
        <w:t>текст).</w:t>
      </w:r>
    </w:p>
    <w:p w:rsidR="00644A77" w:rsidRDefault="00644A77">
      <w:pPr>
        <w:pStyle w:val="BodyText"/>
        <w:ind w:right="688"/>
      </w:pPr>
      <w:r>
        <w:t>«Кымы?»</w:t>
      </w:r>
      <w:r>
        <w:rPr>
          <w:spacing w:val="1"/>
        </w:rPr>
        <w:t xml:space="preserve"> </w:t>
      </w:r>
      <w:r>
        <w:t>(«Кумыс»)</w:t>
      </w:r>
      <w:r>
        <w:rPr>
          <w:spacing w:val="1"/>
        </w:rPr>
        <w:t xml:space="preserve"> </w:t>
      </w:r>
      <w:r>
        <w:t>(научно-популярный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«Башкирской</w:t>
      </w:r>
      <w:r>
        <w:rPr>
          <w:spacing w:val="1"/>
        </w:rPr>
        <w:t xml:space="preserve"> </w:t>
      </w:r>
      <w:r>
        <w:t>энциклопедии»).</w:t>
      </w:r>
      <w:r>
        <w:rPr>
          <w:spacing w:val="1"/>
        </w:rPr>
        <w:t xml:space="preserve"> </w:t>
      </w:r>
      <w:r>
        <w:t>Башкирская народная сказка «Курай» («Курай»). «Асылыкул - Башкортостан ынйыЬы»</w:t>
      </w:r>
      <w:r>
        <w:rPr>
          <w:spacing w:val="1"/>
        </w:rPr>
        <w:t xml:space="preserve"> </w:t>
      </w:r>
      <w:r>
        <w:t>(«Асылыкуль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жемчужина</w:t>
      </w:r>
      <w:r>
        <w:rPr>
          <w:spacing w:val="1"/>
        </w:rPr>
        <w:t xml:space="preserve"> </w:t>
      </w:r>
      <w:r>
        <w:t>Башкортостана»)</w:t>
      </w:r>
      <w:r>
        <w:rPr>
          <w:spacing w:val="1"/>
        </w:rPr>
        <w:t xml:space="preserve"> </w:t>
      </w:r>
      <w:r>
        <w:t>(научно-популярный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 сказка «Ирэндек» («Ирандык»). Эпос «Урал батыр» (отрывок). Кубаир «Уралда»</w:t>
      </w:r>
      <w:r>
        <w:rPr>
          <w:spacing w:val="-57"/>
        </w:rPr>
        <w:t xml:space="preserve"> </w:t>
      </w:r>
      <w:r>
        <w:t>(«На</w:t>
      </w:r>
      <w:r>
        <w:rPr>
          <w:spacing w:val="-2"/>
        </w:rPr>
        <w:t xml:space="preserve"> </w:t>
      </w:r>
      <w:r>
        <w:t>Урале») (отрывок).</w:t>
      </w:r>
      <w:r>
        <w:rPr>
          <w:spacing w:val="1"/>
        </w:rPr>
        <w:t xml:space="preserve"> </w:t>
      </w:r>
      <w:r>
        <w:t>Кулямас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башкирского фольклора.</w:t>
      </w:r>
    </w:p>
    <w:p w:rsidR="00644A77" w:rsidRDefault="00644A77">
      <w:pPr>
        <w:pStyle w:val="BodyText"/>
        <w:ind w:right="691"/>
      </w:pPr>
      <w:r>
        <w:t>Творчество художника А. Бурзянцева. Пейзажи «Кариедел», («Караидель»), «Кыш, hay</w:t>
      </w:r>
      <w:r>
        <w:rPr>
          <w:spacing w:val="1"/>
        </w:rPr>
        <w:t xml:space="preserve"> </w:t>
      </w:r>
      <w:r>
        <w:t>бул!»</w:t>
      </w:r>
      <w:r>
        <w:rPr>
          <w:spacing w:val="-1"/>
        </w:rPr>
        <w:t xml:space="preserve"> </w:t>
      </w:r>
      <w:r>
        <w:t>(«Прощай, зима!») (ознакомление</w:t>
      </w:r>
      <w:r>
        <w:rPr>
          <w:spacing w:val="-1"/>
        </w:rPr>
        <w:t xml:space="preserve"> </w:t>
      </w:r>
      <w:r>
        <w:t>для описания).</w:t>
      </w:r>
    </w:p>
    <w:p w:rsidR="00644A77" w:rsidRDefault="00644A77">
      <w:pPr>
        <w:pStyle w:val="BodyText"/>
        <w:ind w:right="692"/>
      </w:pPr>
      <w:r>
        <w:t>«Башкирские города» (научно-популярный текст). М. Карим «Кайми япрагы тураЬында»</w:t>
      </w:r>
      <w:r>
        <w:rPr>
          <w:spacing w:val="1"/>
        </w:rPr>
        <w:t xml:space="preserve"> </w:t>
      </w:r>
      <w:r>
        <w:t>(«О берёзовом листке») (отрывок, 1 часть). Загадки, пословицы, считалки, чистогоровки,</w:t>
      </w:r>
      <w:r>
        <w:rPr>
          <w:spacing w:val="1"/>
        </w:rPr>
        <w:t xml:space="preserve"> </w:t>
      </w:r>
      <w:r>
        <w:t>скороговорки.</w:t>
      </w:r>
    </w:p>
    <w:p w:rsidR="00644A77" w:rsidRDefault="00644A77">
      <w:pPr>
        <w:pStyle w:val="BodyText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5"/>
      </w:pPr>
      <w:r>
        <w:t>Уточнение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текст-описание;</w:t>
      </w:r>
      <w:r>
        <w:rPr>
          <w:spacing w:val="1"/>
        </w:rPr>
        <w:t xml:space="preserve"> </w:t>
      </w:r>
      <w:r>
        <w:t>текст-</w:t>
      </w:r>
      <w:r>
        <w:rPr>
          <w:spacing w:val="1"/>
        </w:rPr>
        <w:t xml:space="preserve"> </w:t>
      </w:r>
      <w:r>
        <w:t>повествование, текст-рассуждение. Прогнозирование развития сюжета рассказа. Создание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развёрнутого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-57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читаемого произведения. Конструирование текста по предложенному плану;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портретом персонажа,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портрета по</w:t>
      </w:r>
      <w:r>
        <w:rPr>
          <w:spacing w:val="-1"/>
        </w:rPr>
        <w:t xml:space="preserve"> </w:t>
      </w:r>
      <w:r>
        <w:t>модели.</w:t>
      </w:r>
    </w:p>
    <w:p w:rsidR="00644A77" w:rsidRDefault="00644A77">
      <w:pPr>
        <w:pStyle w:val="BodyText"/>
        <w:spacing w:before="1"/>
        <w:ind w:right="696"/>
      </w:pPr>
      <w:r>
        <w:t>Портфолио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 группы обучающихся.</w:t>
      </w:r>
    </w:p>
    <w:p w:rsidR="00644A77" w:rsidRDefault="00644A77">
      <w:pPr>
        <w:pStyle w:val="BodyText"/>
        <w:ind w:right="692"/>
      </w:pPr>
      <w:r>
        <w:t>Составление текста по прочитанному произведению. Создание собственного устного или</w:t>
      </w:r>
      <w:r>
        <w:rPr>
          <w:spacing w:val="1"/>
        </w:rPr>
        <w:t xml:space="preserve"> </w:t>
      </w:r>
      <w:r>
        <w:t>письменного текста на основе художественного произведения с учетом коммуникативной</w:t>
      </w:r>
      <w:r>
        <w:rPr>
          <w:spacing w:val="1"/>
        </w:rPr>
        <w:t xml:space="preserve"> </w:t>
      </w:r>
      <w:r>
        <w:t>задачи (для разных адресатов), с использованием серий иллюстраций к произведению или</w:t>
      </w:r>
      <w:r>
        <w:rPr>
          <w:spacing w:val="1"/>
        </w:rPr>
        <w:t xml:space="preserve"> </w:t>
      </w:r>
      <w:r>
        <w:t>на репродукции картин художников. Составление кроссвордов, ребусов, головоломок и</w:t>
      </w:r>
      <w:r>
        <w:rPr>
          <w:spacing w:val="1"/>
        </w:rPr>
        <w:t xml:space="preserve"> </w:t>
      </w:r>
      <w:r>
        <w:t>другие.</w:t>
      </w:r>
      <w:r>
        <w:rPr>
          <w:spacing w:val="24"/>
        </w:rPr>
        <w:t xml:space="preserve"> </w:t>
      </w:r>
      <w:r>
        <w:t>Выполнение</w:t>
      </w:r>
      <w:r>
        <w:rPr>
          <w:spacing w:val="24"/>
        </w:rPr>
        <w:t xml:space="preserve"> </w:t>
      </w:r>
      <w:r>
        <w:t>проектов:</w:t>
      </w:r>
      <w:r>
        <w:rPr>
          <w:spacing w:val="25"/>
        </w:rPr>
        <w:t xml:space="preserve"> </w:t>
      </w:r>
      <w:r>
        <w:t>«Мой</w:t>
      </w:r>
      <w:r>
        <w:rPr>
          <w:spacing w:val="25"/>
        </w:rPr>
        <w:t xml:space="preserve"> </w:t>
      </w:r>
      <w:r>
        <w:t>любимый</w:t>
      </w:r>
      <w:r>
        <w:rPr>
          <w:spacing w:val="26"/>
        </w:rPr>
        <w:t xml:space="preserve"> </w:t>
      </w:r>
      <w:r>
        <w:t>герой»,</w:t>
      </w:r>
      <w:r>
        <w:rPr>
          <w:spacing w:val="25"/>
        </w:rPr>
        <w:t xml:space="preserve"> </w:t>
      </w:r>
      <w:r>
        <w:t>«Национальная</w:t>
      </w:r>
      <w:r>
        <w:rPr>
          <w:spacing w:val="24"/>
        </w:rPr>
        <w:t xml:space="preserve"> </w:t>
      </w:r>
      <w:r>
        <w:t>одежда</w:t>
      </w:r>
      <w:r>
        <w:rPr>
          <w:spacing w:val="24"/>
        </w:rPr>
        <w:t xml:space="preserve"> </w:t>
      </w:r>
      <w:r>
        <w:t>башкир»,</w:t>
      </w:r>
    </w:p>
    <w:p w:rsidR="00644A77" w:rsidRDefault="00644A77">
      <w:pPr>
        <w:pStyle w:val="BodyText"/>
        <w:spacing w:before="1"/>
      </w:pPr>
      <w:r>
        <w:t>«Рецепты</w:t>
      </w:r>
      <w:r>
        <w:rPr>
          <w:spacing w:val="-3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бабушки»,</w:t>
      </w:r>
      <w:r>
        <w:rPr>
          <w:spacing w:val="-3"/>
        </w:rPr>
        <w:t xml:space="preserve"> </w:t>
      </w:r>
      <w:r>
        <w:t>«Природные</w:t>
      </w:r>
      <w:r>
        <w:rPr>
          <w:spacing w:val="-4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Башкортостана».</w:t>
      </w:r>
    </w:p>
    <w:p w:rsidR="00644A77" w:rsidRDefault="00644A77">
      <w:pPr>
        <w:pStyle w:val="Heading1"/>
        <w:ind w:left="2580" w:right="705" w:hanging="1152"/>
      </w:pPr>
      <w:r>
        <w:t>Планируемые результаты освоения программы по литературному чтению на родном</w:t>
      </w:r>
      <w:r>
        <w:rPr>
          <w:spacing w:val="-57"/>
        </w:rPr>
        <w:t xml:space="preserve"> </w:t>
      </w:r>
      <w:r>
        <w:t>(башкирском)</w:t>
      </w:r>
      <w:r>
        <w:rPr>
          <w:spacing w:val="-2"/>
        </w:rPr>
        <w:t xml:space="preserve"> </w:t>
      </w:r>
      <w:r>
        <w:t>языке 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образования.</w:t>
      </w:r>
    </w:p>
    <w:p w:rsidR="00644A77" w:rsidRDefault="00644A77">
      <w:pPr>
        <w:pStyle w:val="BodyText"/>
        <w:ind w:right="694" w:firstLine="707"/>
      </w:pPr>
      <w:r>
        <w:t>В результате изучения литературного чтения на родном (башкирском) языке на</w:t>
      </w:r>
      <w:r>
        <w:rPr>
          <w:spacing w:val="1"/>
        </w:rPr>
        <w:t xml:space="preserve"> </w:t>
      </w:r>
      <w:r>
        <w:t>уровне начального общего образования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86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3"/>
        <w:jc w:val="left"/>
      </w:pPr>
      <w:r>
        <w:t>становление</w:t>
      </w:r>
      <w:r>
        <w:rPr>
          <w:spacing w:val="4"/>
        </w:rPr>
        <w:t xml:space="preserve"> </w:t>
      </w:r>
      <w:r>
        <w:t>ценностного</w:t>
      </w:r>
      <w:r>
        <w:rPr>
          <w:spacing w:val="5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Родине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родного языка и родной литературы, являющихся частью истории и культуры страны;</w:t>
      </w:r>
      <w:r>
        <w:rPr>
          <w:spacing w:val="1"/>
        </w:rPr>
        <w:t xml:space="preserve"> </w:t>
      </w:r>
      <w:r>
        <w:t>проявление</w:t>
      </w:r>
      <w:r>
        <w:rPr>
          <w:spacing w:val="19"/>
        </w:rPr>
        <w:t xml:space="preserve"> </w:t>
      </w:r>
      <w:r>
        <w:t>уважения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традициям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культуре</w:t>
      </w:r>
      <w:r>
        <w:rPr>
          <w:spacing w:val="19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восприятия и анализа художественных произведений и творчества народов России;</w:t>
      </w:r>
      <w:r>
        <w:rPr>
          <w:spacing w:val="1"/>
        </w:rPr>
        <w:t xml:space="preserve"> </w:t>
      </w:r>
      <w:r>
        <w:t>осознание 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 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прошлому,</w:t>
      </w:r>
      <w:r>
        <w:rPr>
          <w:spacing w:val="54"/>
        </w:rPr>
        <w:t xml:space="preserve"> </w:t>
      </w:r>
      <w:r>
        <w:t>настоящему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будущему</w:t>
      </w:r>
      <w:r>
        <w:rPr>
          <w:spacing w:val="55"/>
        </w:rPr>
        <w:t xml:space="preserve"> </w:t>
      </w:r>
      <w:r>
        <w:t>родного</w:t>
      </w:r>
      <w:r>
        <w:rPr>
          <w:spacing w:val="56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произведениями;</w:t>
      </w:r>
    </w:p>
    <w:p w:rsidR="00644A77" w:rsidRDefault="00644A77">
      <w:pPr>
        <w:pStyle w:val="BodyText"/>
        <w:jc w:val="left"/>
      </w:pP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</w:t>
      </w:r>
      <w:r>
        <w:rPr>
          <w:spacing w:val="-2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России;</w:t>
      </w:r>
    </w:p>
    <w:p w:rsidR="00644A77" w:rsidRDefault="00644A77">
      <w:pPr>
        <w:pStyle w:val="BodyText"/>
        <w:ind w:right="6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 отношений.</w:t>
      </w:r>
    </w:p>
    <w:p w:rsidR="00644A77" w:rsidRDefault="00644A77" w:rsidP="00404B6E">
      <w:pPr>
        <w:pStyle w:val="ListParagraph"/>
        <w:numPr>
          <w:ilvl w:val="0"/>
          <w:numId w:val="86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tabs>
          <w:tab w:val="left" w:pos="2858"/>
          <w:tab w:val="left" w:pos="4741"/>
          <w:tab w:val="left" w:pos="5974"/>
          <w:tab w:val="left" w:pos="6355"/>
          <w:tab w:val="left" w:pos="8742"/>
          <w:tab w:val="left" w:pos="9191"/>
          <w:tab w:val="left" w:pos="9822"/>
          <w:tab w:val="left" w:pos="10659"/>
        </w:tabs>
        <w:ind w:right="698"/>
        <w:jc w:val="left"/>
      </w:pPr>
      <w:r>
        <w:t>проявление</w:t>
      </w:r>
      <w:r>
        <w:tab/>
        <w:t>сопереживания,</w:t>
      </w:r>
      <w:r>
        <w:tab/>
        <w:t>уважения</w:t>
      </w:r>
      <w:r>
        <w:tab/>
        <w:t>и</w:t>
      </w:r>
      <w:r>
        <w:tab/>
        <w:t>доброжелательности</w:t>
      </w:r>
      <w:r>
        <w:tab/>
        <w:t>(в</w:t>
      </w:r>
      <w:r>
        <w:tab/>
        <w:t>том</w:t>
      </w:r>
      <w:r>
        <w:tab/>
        <w:t>числе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своего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чувств);</w:t>
      </w:r>
    </w:p>
    <w:p w:rsidR="00644A77" w:rsidRDefault="00644A77">
      <w:pPr>
        <w:pStyle w:val="BodyText"/>
        <w:tabs>
          <w:tab w:val="left" w:pos="2773"/>
          <w:tab w:val="left" w:pos="4118"/>
          <w:tab w:val="left" w:pos="5342"/>
          <w:tab w:val="left" w:pos="6361"/>
          <w:tab w:val="left" w:pos="7738"/>
          <w:tab w:val="left" w:pos="8181"/>
          <w:tab w:val="left" w:pos="9553"/>
        </w:tabs>
        <w:ind w:right="698"/>
        <w:jc w:val="left"/>
      </w:pPr>
      <w:r>
        <w:t>осознание</w:t>
      </w:r>
      <w:r>
        <w:tab/>
        <w:t>этических</w:t>
      </w:r>
      <w:r>
        <w:tab/>
        <w:t>понятий,</w:t>
      </w:r>
      <w:r>
        <w:tab/>
        <w:t>оценка</w:t>
      </w:r>
      <w:r>
        <w:tab/>
        <w:t>поведения</w:t>
      </w:r>
      <w:r>
        <w:tab/>
        <w:t>и</w:t>
      </w:r>
      <w:r>
        <w:tab/>
        <w:t>поступков</w:t>
      </w:r>
      <w:r>
        <w:tab/>
      </w:r>
      <w:r>
        <w:rPr>
          <w:spacing w:val="-1"/>
        </w:rPr>
        <w:t>персонажей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 в</w:t>
      </w:r>
      <w:r>
        <w:rPr>
          <w:spacing w:val="-2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выбора;</w:t>
      </w:r>
    </w:p>
    <w:p w:rsidR="00644A77" w:rsidRDefault="00644A77">
      <w:pPr>
        <w:pStyle w:val="BodyText"/>
        <w:spacing w:before="1"/>
        <w:ind w:right="691"/>
        <w:jc w:val="left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систематизации литературных впечатлений, разнообразных по эмоциональной окраске;</w:t>
      </w:r>
      <w:r>
        <w:rPr>
          <w:spacing w:val="1"/>
        </w:rPr>
        <w:t xml:space="preserve"> </w:t>
      </w:r>
      <w:r>
        <w:t>неприятие</w:t>
      </w:r>
      <w:r>
        <w:rPr>
          <w:spacing w:val="12"/>
        </w:rPr>
        <w:t xml:space="preserve"> </w:t>
      </w:r>
      <w:r>
        <w:t>любых</w:t>
      </w:r>
      <w:r>
        <w:rPr>
          <w:spacing w:val="10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поведения,</w:t>
      </w:r>
      <w:r>
        <w:rPr>
          <w:spacing w:val="11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причинение</w:t>
      </w:r>
      <w:r>
        <w:rPr>
          <w:spacing w:val="12"/>
        </w:rPr>
        <w:t xml:space="preserve"> </w:t>
      </w:r>
      <w:r>
        <w:t>физического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морального вреда другим людям (в том числе связанного с использованием недопустимых</w:t>
      </w:r>
      <w:r>
        <w:rPr>
          <w:spacing w:val="-5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644A77" w:rsidRDefault="00644A77" w:rsidP="00404B6E">
      <w:pPr>
        <w:pStyle w:val="ListParagraph"/>
        <w:numPr>
          <w:ilvl w:val="0"/>
          <w:numId w:val="86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1"/>
        <w:jc w:val="left"/>
      </w:pP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интерес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культуре,</w:t>
      </w:r>
      <w:r>
        <w:rPr>
          <w:spacing w:val="22"/>
        </w:rPr>
        <w:t xml:space="preserve"> </w:t>
      </w:r>
      <w:r>
        <w:t>восприимчивость</w:t>
      </w:r>
      <w:r>
        <w:rPr>
          <w:spacing w:val="1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 традициям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 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народов;</w:t>
      </w:r>
    </w:p>
    <w:p w:rsidR="00644A77" w:rsidRDefault="00644A77">
      <w:pPr>
        <w:pStyle w:val="BodyText"/>
        <w:jc w:val="left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644A77" w:rsidRDefault="00644A77" w:rsidP="00404B6E">
      <w:pPr>
        <w:pStyle w:val="ListParagraph"/>
        <w:numPr>
          <w:ilvl w:val="0"/>
          <w:numId w:val="86"/>
        </w:numPr>
        <w:tabs>
          <w:tab w:val="left" w:pos="2127"/>
        </w:tabs>
        <w:ind w:left="1418" w:right="695" w:firstLine="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644A77" w:rsidRDefault="00644A77">
      <w:pPr>
        <w:pStyle w:val="BodyText"/>
        <w:ind w:right="691"/>
        <w:jc w:val="left"/>
      </w:pPr>
      <w:r>
        <w:t>соблюдение</w:t>
      </w:r>
      <w:r>
        <w:rPr>
          <w:spacing w:val="60"/>
        </w:rPr>
        <w:t xml:space="preserve"> </w:t>
      </w:r>
      <w:r>
        <w:t>правил</w:t>
      </w:r>
      <w:r>
        <w:rPr>
          <w:spacing w:val="59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среде</w:t>
      </w:r>
      <w:r>
        <w:rPr>
          <w:spacing w:val="7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:rsidR="00644A77" w:rsidRDefault="00644A77" w:rsidP="00404B6E">
      <w:pPr>
        <w:pStyle w:val="ListParagraph"/>
        <w:numPr>
          <w:ilvl w:val="0"/>
          <w:numId w:val="86"/>
        </w:numPr>
        <w:tabs>
          <w:tab w:val="left" w:pos="2127"/>
        </w:tabs>
        <w:spacing w:before="1"/>
        <w:ind w:hanging="709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3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произведений).</w:t>
      </w:r>
    </w:p>
    <w:p w:rsidR="00644A77" w:rsidRDefault="00644A77" w:rsidP="00404B6E">
      <w:pPr>
        <w:pStyle w:val="ListParagraph"/>
        <w:numPr>
          <w:ilvl w:val="0"/>
          <w:numId w:val="86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772"/>
      </w:pPr>
      <w:r>
        <w:t>бережное отношение к природе посредством примеров из художественных произведений;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 вред природе;</w:t>
      </w:r>
    </w:p>
    <w:p w:rsidR="00644A77" w:rsidRDefault="00644A77" w:rsidP="00404B6E">
      <w:pPr>
        <w:pStyle w:val="ListParagraph"/>
        <w:numPr>
          <w:ilvl w:val="0"/>
          <w:numId w:val="86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>
      <w:pPr>
        <w:pStyle w:val="BodyText"/>
        <w:ind w:right="695"/>
      </w:pPr>
      <w:r>
        <w:t>ориентация в деятельности на первоначальные представления о научной картине 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выражения мыслей, чувств, идей автора;</w:t>
      </w:r>
    </w:p>
    <w:p w:rsidR="00644A77" w:rsidRDefault="00644A77">
      <w:pPr>
        <w:pStyle w:val="BodyText"/>
        <w:spacing w:before="1"/>
        <w:ind w:right="693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6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 художественной литературы.</w:t>
      </w:r>
    </w:p>
    <w:p w:rsidR="00644A77" w:rsidRDefault="00644A77">
      <w:pPr>
        <w:pStyle w:val="BodyText"/>
        <w:ind w:right="693" w:firstLine="707"/>
      </w:pPr>
      <w:r>
        <w:t>В результате изучения литературного чтения на родном (башкирском) языке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before="1"/>
        <w:ind w:right="69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темам, жанрам;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алгоритму;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текста, при составлении плана, пересказе текста, 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9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 алгоритму находить в предложенном источнике (словаре, справочнике)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before="1"/>
        <w:ind w:right="69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схемы, таблицы 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задачей; создавать устные (описание,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(повествование)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6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устанавливать причины успеха или неудач учебной деятельности;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для преодоления речевых ошибок.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 (распределять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выполнять совместные проектные задания по литературному чтению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образца.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Предметные результаты изучения литературного чтения на родном (башкирском) языке. К</w:t>
      </w:r>
      <w:r>
        <w:rPr>
          <w:spacing w:val="-57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644A77" w:rsidRDefault="00644A77">
      <w:pPr>
        <w:pStyle w:val="BodyText"/>
        <w:spacing w:before="1"/>
        <w:ind w:right="698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  <w:r>
        <w:rPr>
          <w:spacing w:val="-3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важность чтения</w:t>
      </w:r>
      <w:r>
        <w:rPr>
          <w:spacing w:val="-1"/>
        </w:rPr>
        <w:t xml:space="preserve"> </w:t>
      </w:r>
      <w:r>
        <w:t>для личного</w:t>
      </w:r>
      <w:r>
        <w:rPr>
          <w:spacing w:val="-1"/>
        </w:rPr>
        <w:t xml:space="preserve"> </w:t>
      </w:r>
      <w:r>
        <w:t>развития;</w:t>
      </w:r>
    </w:p>
    <w:p w:rsidR="00644A77" w:rsidRDefault="00644A77">
      <w:pPr>
        <w:pStyle w:val="BodyText"/>
        <w:ind w:right="695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6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элементов быта</w:t>
      </w:r>
      <w:r>
        <w:rPr>
          <w:spacing w:val="-1"/>
        </w:rPr>
        <w:t xml:space="preserve"> </w:t>
      </w:r>
      <w:r>
        <w:t>башкирского народа;</w:t>
      </w:r>
    </w:p>
    <w:p w:rsidR="00644A77" w:rsidRDefault="00644A77">
      <w:pPr>
        <w:pStyle w:val="BodyText"/>
        <w:ind w:right="691"/>
      </w:pPr>
      <w:r>
        <w:t>владеть техникой слогового плавного чтения с переходом на чтение 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читать осознанно вслух</w:t>
      </w:r>
      <w:r>
        <w:rPr>
          <w:spacing w:val="-2"/>
        </w:rPr>
        <w:t xml:space="preserve"> </w:t>
      </w:r>
      <w:r>
        <w:t>целыми словами</w:t>
      </w:r>
      <w:r>
        <w:rPr>
          <w:spacing w:val="-1"/>
        </w:rPr>
        <w:t xml:space="preserve"> </w:t>
      </w:r>
      <w:r>
        <w:t>без пропусков</w:t>
      </w:r>
      <w:r>
        <w:rPr>
          <w:spacing w:val="-1"/>
        </w:rPr>
        <w:t xml:space="preserve"> </w:t>
      </w:r>
      <w:r>
        <w:t>и перестановок</w:t>
      </w:r>
    </w:p>
    <w:p w:rsidR="00644A77" w:rsidRDefault="00644A77">
      <w:pPr>
        <w:pStyle w:val="BodyText"/>
        <w:ind w:right="697"/>
      </w:pPr>
      <w:r>
        <w:t>букв и слогов доступные для восприятия и небольшие по объёму произведения в темпе не</w:t>
      </w:r>
      <w:r>
        <w:rPr>
          <w:spacing w:val="1"/>
        </w:rPr>
        <w:t xml:space="preserve"> </w:t>
      </w:r>
      <w:r>
        <w:t>менее 30 слов в минуту (без отметочного оценивания); практически отличать текст от</w:t>
      </w:r>
      <w:r>
        <w:rPr>
          <w:spacing w:val="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предложений;</w:t>
      </w:r>
    </w:p>
    <w:p w:rsidR="00644A77" w:rsidRDefault="00644A77">
      <w:pPr>
        <w:pStyle w:val="BodyText"/>
        <w:ind w:right="691"/>
        <w:jc w:val="left"/>
      </w:pPr>
      <w:r>
        <w:t>читать</w:t>
      </w:r>
      <w:r>
        <w:rPr>
          <w:spacing w:val="15"/>
        </w:rPr>
        <w:t xml:space="preserve"> </w:t>
      </w:r>
      <w:r>
        <w:t>наизусть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  <w:r>
        <w:rPr>
          <w:spacing w:val="13"/>
        </w:rPr>
        <w:t xml:space="preserve"> </w:t>
      </w:r>
      <w:r>
        <w:t>орфоэпических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пунктуационных</w:t>
      </w:r>
      <w:r>
        <w:rPr>
          <w:spacing w:val="14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стихотворений о Родине, о детях, о семье, о родной природе в разные времена года;</w:t>
      </w:r>
      <w:r>
        <w:rPr>
          <w:spacing w:val="1"/>
        </w:rPr>
        <w:t xml:space="preserve"> </w:t>
      </w:r>
      <w:r>
        <w:t>различать прозаическую и стихотворную речь;</w:t>
      </w:r>
    </w:p>
    <w:p w:rsidR="00644A77" w:rsidRDefault="00644A77">
      <w:pPr>
        <w:pStyle w:val="BodyText"/>
        <w:tabs>
          <w:tab w:val="left" w:pos="2653"/>
          <w:tab w:val="left" w:pos="3953"/>
          <w:tab w:val="left" w:pos="4857"/>
          <w:tab w:val="left" w:pos="6172"/>
          <w:tab w:val="left" w:pos="6524"/>
          <w:tab w:val="left" w:pos="8438"/>
          <w:tab w:val="left" w:pos="9854"/>
        </w:tabs>
        <w:spacing w:before="1"/>
        <w:ind w:right="696"/>
        <w:jc w:val="left"/>
      </w:pPr>
      <w:r>
        <w:t>выражать свой эмоциональный отклик на содержание произведения в виде рисунка;</w:t>
      </w:r>
      <w:r>
        <w:rPr>
          <w:spacing w:val="1"/>
        </w:rPr>
        <w:t xml:space="preserve"> </w:t>
      </w:r>
      <w:r>
        <w:t>различать</w:t>
      </w:r>
      <w:r>
        <w:tab/>
        <w:t>отдельные</w:t>
      </w:r>
      <w:r>
        <w:tab/>
        <w:t>жанры</w:t>
      </w:r>
      <w:r>
        <w:tab/>
        <w:t>фольклора</w:t>
      </w:r>
      <w:r>
        <w:tab/>
        <w:t>и</w:t>
      </w:r>
      <w:r>
        <w:tab/>
        <w:t>художественной</w:t>
      </w:r>
      <w:r>
        <w:tab/>
        <w:t>литературы</w:t>
      </w:r>
      <w:r>
        <w:tab/>
      </w:r>
      <w:r>
        <w:rPr>
          <w:spacing w:val="-1"/>
        </w:rPr>
        <w:t>(загадки,</w:t>
      </w:r>
      <w:r>
        <w:rPr>
          <w:spacing w:val="-57"/>
        </w:rPr>
        <w:t xml:space="preserve"> </w:t>
      </w:r>
      <w:r>
        <w:t>пословицы,</w:t>
      </w:r>
      <w:r>
        <w:rPr>
          <w:spacing w:val="-1"/>
        </w:rPr>
        <w:t xml:space="preserve"> </w:t>
      </w:r>
      <w:r>
        <w:t>потешки, сказки,</w:t>
      </w:r>
      <w:r>
        <w:rPr>
          <w:spacing w:val="-3"/>
        </w:rPr>
        <w:t xml:space="preserve"> </w:t>
      </w:r>
      <w:r>
        <w:t>поэтическое</w:t>
      </w:r>
      <w:r>
        <w:rPr>
          <w:spacing w:val="-2"/>
        </w:rPr>
        <w:t xml:space="preserve"> </w:t>
      </w:r>
      <w:r>
        <w:t>произведение);</w:t>
      </w:r>
    </w:p>
    <w:p w:rsidR="00644A77" w:rsidRDefault="00644A77">
      <w:pPr>
        <w:pStyle w:val="BodyText"/>
        <w:ind w:right="694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по фактическому содержанию произведения; соотносить заглавие произведения с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содержанием;</w:t>
      </w:r>
    </w:p>
    <w:p w:rsidR="00644A77" w:rsidRDefault="00644A77">
      <w:pPr>
        <w:pStyle w:val="BodyText"/>
        <w:ind w:right="700"/>
      </w:pPr>
      <w:r>
        <w:t>иметь представление об элементах интонации (речевом звене, ключевом слове, паузе,</w:t>
      </w:r>
      <w:r>
        <w:rPr>
          <w:spacing w:val="1"/>
        </w:rPr>
        <w:t xml:space="preserve"> </w:t>
      </w:r>
      <w:r>
        <w:t>ритме);</w:t>
      </w:r>
    </w:p>
    <w:p w:rsidR="00644A77" w:rsidRDefault="00644A77">
      <w:pPr>
        <w:pStyle w:val="BodyText"/>
        <w:ind w:right="697"/>
      </w:pPr>
      <w:r>
        <w:t>определять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грусть,</w:t>
      </w:r>
      <w:r>
        <w:rPr>
          <w:spacing w:val="1"/>
        </w:rPr>
        <w:t xml:space="preserve"> </w:t>
      </w:r>
      <w:r>
        <w:t>равнодушие,</w:t>
      </w:r>
      <w:r>
        <w:rPr>
          <w:spacing w:val="-1"/>
        </w:rPr>
        <w:t xml:space="preserve"> </w:t>
      </w:r>
      <w:r>
        <w:t>печаль, тревогу и другие);</w:t>
      </w:r>
    </w:p>
    <w:p w:rsidR="00644A77" w:rsidRDefault="00644A77">
      <w:pPr>
        <w:pStyle w:val="BodyText"/>
        <w:ind w:right="690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персонажей, события, эмоционально окрашенные слова в тексте; пересказывать кратко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произведения, перечисляя</w:t>
      </w:r>
      <w:r>
        <w:rPr>
          <w:spacing w:val="1"/>
        </w:rPr>
        <w:t xml:space="preserve"> </w:t>
      </w:r>
      <w:r>
        <w:t>события;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 (отвечать на вопросы о впечатлении от произведения, использовать в беседе</w:t>
      </w:r>
      <w:r>
        <w:rPr>
          <w:spacing w:val="-57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 произведения, сказка народная, сказка авторская), подтверждать свой 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текста);</w:t>
      </w:r>
    </w:p>
    <w:p w:rsidR="00644A77" w:rsidRDefault="00644A77">
      <w:pPr>
        <w:pStyle w:val="BodyText"/>
        <w:ind w:right="688"/>
      </w:pPr>
      <w:r>
        <w:t>соблюдать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61"/>
        </w:rPr>
        <w:t xml:space="preserve"> </w:t>
      </w:r>
      <w:r>
        <w:t>поэтического</w:t>
      </w:r>
      <w:r>
        <w:rPr>
          <w:spacing w:val="-57"/>
        </w:rPr>
        <w:t xml:space="preserve"> </w:t>
      </w:r>
      <w:r>
        <w:t>произведения;</w:t>
      </w:r>
    </w:p>
    <w:p w:rsidR="00644A77" w:rsidRDefault="00644A77">
      <w:pPr>
        <w:pStyle w:val="BodyText"/>
        <w:ind w:right="697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заданному</w:t>
      </w:r>
      <w:r>
        <w:rPr>
          <w:spacing w:val="-1"/>
        </w:rPr>
        <w:t xml:space="preserve"> </w:t>
      </w:r>
      <w:r>
        <w:t>алгоритму;</w:t>
      </w:r>
    </w:p>
    <w:p w:rsidR="00644A77" w:rsidRDefault="00644A77">
      <w:pPr>
        <w:pStyle w:val="BodyText"/>
        <w:spacing w:before="1"/>
        <w:ind w:right="695"/>
      </w:pPr>
      <w:r>
        <w:t>сочинять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предложений);</w:t>
      </w:r>
    </w:p>
    <w:p w:rsidR="00644A77" w:rsidRDefault="00644A77">
      <w:pPr>
        <w:pStyle w:val="BodyText"/>
      </w:pP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или учебнике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обложке,</w:t>
      </w:r>
      <w:r>
        <w:rPr>
          <w:spacing w:val="-1"/>
        </w:rPr>
        <w:t xml:space="preserve"> </w:t>
      </w:r>
      <w:r>
        <w:t>оглавлению,</w:t>
      </w:r>
      <w:r>
        <w:rPr>
          <w:spacing w:val="-2"/>
        </w:rPr>
        <w:t xml:space="preserve"> </w:t>
      </w:r>
      <w:r>
        <w:t>иллюстрациям;</w:t>
      </w:r>
    </w:p>
    <w:p w:rsidR="00644A77" w:rsidRDefault="00644A77">
      <w:pPr>
        <w:pStyle w:val="BodyText"/>
        <w:ind w:right="698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1"/>
        </w:rPr>
        <w:t xml:space="preserve"> </w:t>
      </w:r>
      <w:r>
        <w:t>списка.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7"/>
      </w:pPr>
      <w:r>
        <w:t>осознавать значимость чтения родной башкирской литературы для познания себя, мира,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культуры;</w:t>
      </w:r>
    </w:p>
    <w:p w:rsidR="00644A77" w:rsidRDefault="00644A77">
      <w:pPr>
        <w:pStyle w:val="BodyText"/>
        <w:ind w:right="697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23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прослушанного</w:t>
      </w:r>
    </w:p>
    <w:p w:rsidR="00644A77" w:rsidRDefault="00644A77">
      <w:pPr>
        <w:pStyle w:val="BodyText"/>
      </w:pPr>
      <w:r>
        <w:t>или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текста;</w:t>
      </w:r>
    </w:p>
    <w:p w:rsidR="00644A77" w:rsidRDefault="00644A77">
      <w:pPr>
        <w:pStyle w:val="BodyText"/>
        <w:ind w:right="693"/>
      </w:pPr>
      <w:r>
        <w:t>определять сходства и различия между народной и литературной сказками; выражать свое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людям, предметам);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владеть понятиями автор, главный герой, антонимы, синонимы, сравнение; определять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концовка)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 событий;</w:t>
      </w:r>
    </w:p>
    <w:p w:rsidR="00644A77" w:rsidRDefault="00644A77">
      <w:pPr>
        <w:pStyle w:val="BodyText"/>
        <w:spacing w:before="1"/>
        <w:ind w:right="697"/>
      </w:pPr>
      <w:r>
        <w:t>определять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жанра: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загадка, пословица;</w:t>
      </w:r>
    </w:p>
    <w:p w:rsidR="00644A77" w:rsidRDefault="00644A77">
      <w:pPr>
        <w:pStyle w:val="BodyText"/>
        <w:ind w:right="698"/>
      </w:pPr>
      <w:r>
        <w:t>использовать словарь учебника для получения дополнительной информации о значении</w:t>
      </w:r>
      <w:r>
        <w:rPr>
          <w:spacing w:val="1"/>
        </w:rPr>
        <w:t xml:space="preserve"> </w:t>
      </w:r>
      <w:r>
        <w:t>слова;</w:t>
      </w:r>
    </w:p>
    <w:p w:rsidR="00644A77" w:rsidRDefault="00644A77">
      <w:pPr>
        <w:pStyle w:val="BodyText"/>
        <w:ind w:right="696"/>
      </w:pPr>
      <w:r>
        <w:t>характеризовать героя в произведениях: внешность, поступки, речь, взаимоотношения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героями произведения;</w:t>
      </w:r>
    </w:p>
    <w:p w:rsidR="00644A77" w:rsidRDefault="00644A77">
      <w:pPr>
        <w:pStyle w:val="BodyText"/>
        <w:ind w:right="697"/>
      </w:pPr>
      <w:r>
        <w:t>осознавать нравственно-этические понятия: любовь к животным, забота о них; чувство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 другому;</w:t>
      </w:r>
    </w:p>
    <w:p w:rsidR="00644A77" w:rsidRDefault="00644A77">
      <w:pPr>
        <w:pStyle w:val="BodyText"/>
      </w:pP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выбору;</w:t>
      </w:r>
    </w:p>
    <w:p w:rsidR="00644A77" w:rsidRDefault="00644A77">
      <w:pPr>
        <w:pStyle w:val="BodyText"/>
        <w:ind w:right="695"/>
      </w:pPr>
      <w:r>
        <w:t>ориентироваться в нравственном содержании прочитанного, соотносить поступки героев с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нормами;</w:t>
      </w:r>
    </w:p>
    <w:p w:rsidR="00644A77" w:rsidRDefault="00644A77">
      <w:pPr>
        <w:pStyle w:val="BodyText"/>
        <w:spacing w:before="1"/>
        <w:ind w:right="694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 и учебных текстов (выделять эпизод в тексте, выразительно читать слова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драматизировать,</w:t>
      </w:r>
      <w:r>
        <w:rPr>
          <w:spacing w:val="1"/>
        </w:rPr>
        <w:t xml:space="preserve"> </w:t>
      </w:r>
      <w:r>
        <w:t>реконструировать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событиями);</w:t>
      </w:r>
    </w:p>
    <w:p w:rsidR="00644A77" w:rsidRDefault="00644A77">
      <w:pPr>
        <w:pStyle w:val="BodyText"/>
        <w:ind w:right="698"/>
      </w:pPr>
      <w:r>
        <w:t>различать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рифмы, ритма);</w:t>
      </w:r>
    </w:p>
    <w:p w:rsidR="00644A77" w:rsidRDefault="00644A77">
      <w:pPr>
        <w:pStyle w:val="BodyText"/>
        <w:ind w:right="696"/>
      </w:pPr>
      <w:r>
        <w:t>указывать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1"/>
        </w:rPr>
        <w:t xml:space="preserve"> </w:t>
      </w:r>
      <w:r>
        <w:t>фантастическими;</w:t>
      </w:r>
    </w:p>
    <w:p w:rsidR="00644A77" w:rsidRDefault="00644A77">
      <w:pPr>
        <w:pStyle w:val="BodyText"/>
      </w:pPr>
      <w:r>
        <w:t>понимать</w:t>
      </w:r>
      <w:r>
        <w:rPr>
          <w:spacing w:val="-2"/>
        </w:rPr>
        <w:t xml:space="preserve"> </w:t>
      </w:r>
      <w:r>
        <w:t>авторское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герою;</w:t>
      </w:r>
    </w:p>
    <w:p w:rsidR="00644A77" w:rsidRDefault="00644A77">
      <w:pPr>
        <w:pStyle w:val="BodyText"/>
        <w:ind w:right="1108"/>
      </w:pPr>
      <w:r>
        <w:t>различать поэтическое произведение (стихотворную речь), сказку, загадку, пословицу;</w:t>
      </w:r>
      <w:r>
        <w:rPr>
          <w:spacing w:val="-57"/>
        </w:rPr>
        <w:t xml:space="preserve"> </w:t>
      </w:r>
      <w:r>
        <w:t>определять композицию волшебной сказки (присказка, зачин, общие места, концовка);</w:t>
      </w:r>
      <w:r>
        <w:rPr>
          <w:spacing w:val="-57"/>
        </w:rPr>
        <w:t xml:space="preserve"> </w:t>
      </w:r>
      <w:r>
        <w:t>узнавать отражение</w:t>
      </w:r>
      <w:r>
        <w:rPr>
          <w:spacing w:val="-1"/>
        </w:rPr>
        <w:t xml:space="preserve"> </w:t>
      </w:r>
      <w:r>
        <w:t>сюжета сказок в</w:t>
      </w:r>
      <w:r>
        <w:rPr>
          <w:spacing w:val="-2"/>
        </w:rPr>
        <w:t xml:space="preserve"> </w:t>
      </w:r>
      <w:r>
        <w:t>иллюстрациях;</w:t>
      </w:r>
    </w:p>
    <w:p w:rsidR="00644A77" w:rsidRDefault="00644A77">
      <w:pPr>
        <w:pStyle w:val="BodyText"/>
      </w:pPr>
      <w:r>
        <w:t>определять</w:t>
      </w:r>
      <w:r>
        <w:rPr>
          <w:spacing w:val="-3"/>
        </w:rPr>
        <w:t xml:space="preserve"> </w:t>
      </w:r>
      <w:r>
        <w:t>образные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сказки:</w:t>
      </w:r>
      <w:r>
        <w:rPr>
          <w:spacing w:val="-2"/>
        </w:rPr>
        <w:t xml:space="preserve"> </w:t>
      </w:r>
      <w:r>
        <w:t>преувеличение,</w:t>
      </w:r>
      <w:r>
        <w:rPr>
          <w:spacing w:val="-3"/>
        </w:rPr>
        <w:t xml:space="preserve"> </w:t>
      </w:r>
      <w:r>
        <w:t>повторы,</w:t>
      </w:r>
      <w:r>
        <w:rPr>
          <w:spacing w:val="-2"/>
        </w:rPr>
        <w:t xml:space="preserve"> </w:t>
      </w:r>
      <w:r>
        <w:t>сравнения;</w:t>
      </w:r>
    </w:p>
    <w:p w:rsidR="00644A77" w:rsidRDefault="00644A77">
      <w:pPr>
        <w:pStyle w:val="BodyText"/>
        <w:ind w:right="696"/>
      </w:pPr>
      <w:r>
        <w:t>определять</w:t>
      </w:r>
      <w:r>
        <w:rPr>
          <w:spacing w:val="14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народной</w:t>
      </w:r>
      <w:r>
        <w:rPr>
          <w:spacing w:val="14"/>
        </w:rPr>
        <w:t xml:space="preserve"> </w:t>
      </w:r>
      <w:r>
        <w:t>сказки</w:t>
      </w:r>
      <w:r>
        <w:rPr>
          <w:spacing w:val="14"/>
        </w:rPr>
        <w:t xml:space="preserve"> </w:t>
      </w:r>
      <w:r>
        <w:t>(о</w:t>
      </w:r>
      <w:r>
        <w:rPr>
          <w:spacing w:val="13"/>
        </w:rPr>
        <w:t xml:space="preserve"> </w:t>
      </w:r>
      <w:r>
        <w:t>животных,</w:t>
      </w:r>
      <w:r>
        <w:rPr>
          <w:spacing w:val="13"/>
        </w:rPr>
        <w:t xml:space="preserve"> </w:t>
      </w:r>
      <w:r>
        <w:t>бытовую,</w:t>
      </w:r>
      <w:r>
        <w:rPr>
          <w:spacing w:val="14"/>
        </w:rPr>
        <w:t xml:space="preserve"> </w:t>
      </w:r>
      <w:r>
        <w:t>волшебную)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авторскую</w:t>
      </w:r>
      <w:r>
        <w:rPr>
          <w:spacing w:val="14"/>
        </w:rPr>
        <w:t xml:space="preserve"> </w:t>
      </w:r>
      <w:r>
        <w:t>сказку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волшебстве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рифму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синтагмы</w:t>
      </w:r>
      <w:r>
        <w:rPr>
          <w:spacing w:val="1"/>
        </w:rPr>
        <w:t xml:space="preserve"> </w:t>
      </w:r>
      <w:r>
        <w:t>(речевые</w:t>
      </w:r>
      <w:r>
        <w:rPr>
          <w:spacing w:val="1"/>
        </w:rPr>
        <w:t xml:space="preserve"> </w:t>
      </w:r>
      <w:r>
        <w:t>звенья)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-1"/>
        </w:rPr>
        <w:t xml:space="preserve"> </w:t>
      </w:r>
      <w:r>
        <w:t>наизусть (коллективно и</w:t>
      </w:r>
      <w:r>
        <w:rPr>
          <w:spacing w:val="-3"/>
        </w:rPr>
        <w:t xml:space="preserve"> </w:t>
      </w:r>
      <w:r>
        <w:t>индивидуально);</w:t>
      </w:r>
    </w:p>
    <w:p w:rsidR="00644A77" w:rsidRDefault="00644A77">
      <w:pPr>
        <w:pStyle w:val="BodyText"/>
        <w:ind w:right="697"/>
      </w:pPr>
      <w:r>
        <w:t>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(построение)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отношение автора к персонажу, главную мысль сказки в ходе коллективного обсуждения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произведения;</w:t>
      </w:r>
    </w:p>
    <w:p w:rsidR="00644A77" w:rsidRDefault="00644A77">
      <w:pPr>
        <w:pStyle w:val="BodyText"/>
        <w:ind w:right="696"/>
      </w:pPr>
      <w:r>
        <w:t>раскрывать</w:t>
      </w:r>
      <w:r>
        <w:rPr>
          <w:spacing w:val="1"/>
        </w:rPr>
        <w:t xml:space="preserve"> </w:t>
      </w:r>
      <w:r>
        <w:t>смысл предложенных в учебнике пословиц, соотносить</w:t>
      </w:r>
      <w:r>
        <w:rPr>
          <w:spacing w:val="1"/>
        </w:rPr>
        <w:t xml:space="preserve"> </w:t>
      </w:r>
      <w:r>
        <w:t>их с содержанием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произведения;</w:t>
      </w:r>
    </w:p>
    <w:p w:rsidR="00644A77" w:rsidRDefault="00644A77">
      <w:pPr>
        <w:pStyle w:val="BodyText"/>
        <w:spacing w:before="1"/>
      </w:pPr>
      <w:r>
        <w:t>пересказывать</w:t>
      </w:r>
      <w:r>
        <w:rPr>
          <w:spacing w:val="-2"/>
        </w:rPr>
        <w:t xml:space="preserve"> </w:t>
      </w:r>
      <w:r>
        <w:t>фрагмент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близко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тексту;</w:t>
      </w:r>
    </w:p>
    <w:p w:rsidR="00644A77" w:rsidRDefault="00644A77">
      <w:pPr>
        <w:pStyle w:val="BodyText"/>
        <w:ind w:right="69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 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 на</w:t>
      </w:r>
      <w:r>
        <w:rPr>
          <w:spacing w:val="-1"/>
        </w:rPr>
        <w:t xml:space="preserve"> </w:t>
      </w:r>
      <w:r>
        <w:t>текст;</w:t>
      </w:r>
    </w:p>
    <w:p w:rsidR="00644A77" w:rsidRDefault="00644A77">
      <w:pPr>
        <w:pStyle w:val="BodyText"/>
        <w:ind w:right="691"/>
        <w:jc w:val="left"/>
      </w:pPr>
      <w:r>
        <w:t>выделять особенности быта, традиции, обычаи в башкирских народных сказках;</w:t>
      </w:r>
      <w:r>
        <w:rPr>
          <w:spacing w:val="1"/>
        </w:rPr>
        <w:t xml:space="preserve"> </w:t>
      </w:r>
      <w:r>
        <w:t>соотносить</w:t>
      </w:r>
      <w:r>
        <w:rPr>
          <w:spacing w:val="9"/>
        </w:rPr>
        <w:t xml:space="preserve"> </w:t>
      </w:r>
      <w:r>
        <w:t>впечатления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прочитанных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прослушанных</w:t>
      </w:r>
      <w:r>
        <w:rPr>
          <w:spacing w:val="7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впечатлениями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 видов искусства;</w:t>
      </w:r>
    </w:p>
    <w:p w:rsidR="00644A77" w:rsidRDefault="00644A77">
      <w:pPr>
        <w:pStyle w:val="BodyText"/>
        <w:jc w:val="left"/>
      </w:pPr>
      <w:r>
        <w:t>составлять</w:t>
      </w:r>
      <w:r>
        <w:rPr>
          <w:spacing w:val="-3"/>
        </w:rPr>
        <w:t xml:space="preserve"> </w:t>
      </w:r>
      <w:r>
        <w:t>викторины,</w:t>
      </w:r>
      <w:r>
        <w:rPr>
          <w:spacing w:val="-3"/>
        </w:rPr>
        <w:t xml:space="preserve"> </w:t>
      </w:r>
      <w:r>
        <w:t>кроссворды,</w:t>
      </w:r>
      <w:r>
        <w:rPr>
          <w:spacing w:val="-4"/>
        </w:rPr>
        <w:t xml:space="preserve"> </w:t>
      </w:r>
      <w:r>
        <w:t>головоломки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прочитанным</w:t>
      </w:r>
      <w:r>
        <w:rPr>
          <w:spacing w:val="-5"/>
        </w:rPr>
        <w:t xml:space="preserve"> </w:t>
      </w:r>
      <w:r>
        <w:t>произведениям;</w:t>
      </w:r>
    </w:p>
    <w:p w:rsidR="00644A77" w:rsidRDefault="00644A77">
      <w:pPr>
        <w:pStyle w:val="BodyText"/>
        <w:ind w:right="691"/>
        <w:jc w:val="left"/>
      </w:pPr>
      <w:r>
        <w:t>придумывать</w:t>
      </w:r>
      <w:r>
        <w:rPr>
          <w:spacing w:val="35"/>
        </w:rPr>
        <w:t xml:space="preserve"> </w:t>
      </w:r>
      <w:r>
        <w:t>продолжение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свою</w:t>
      </w:r>
      <w:r>
        <w:rPr>
          <w:spacing w:val="36"/>
        </w:rPr>
        <w:t xml:space="preserve"> </w:t>
      </w:r>
      <w:r>
        <w:t>концовку</w:t>
      </w:r>
      <w:r>
        <w:rPr>
          <w:spacing w:val="36"/>
        </w:rPr>
        <w:t xml:space="preserve"> </w:t>
      </w:r>
      <w:r>
        <w:t>читаемого</w:t>
      </w:r>
      <w:r>
        <w:rPr>
          <w:spacing w:val="36"/>
        </w:rPr>
        <w:t xml:space="preserve"> </w:t>
      </w:r>
      <w:r>
        <w:t>произведения;</w:t>
      </w:r>
      <w:r>
        <w:rPr>
          <w:spacing w:val="3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каталог при выборе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</w:p>
    <w:p w:rsidR="00644A77" w:rsidRDefault="00644A77">
      <w:pPr>
        <w:pStyle w:val="BodyTex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1"/>
        <w:jc w:val="left"/>
      </w:pPr>
      <w:r>
        <w:t>читать</w:t>
      </w:r>
      <w:r>
        <w:rPr>
          <w:spacing w:val="2"/>
        </w:rPr>
        <w:t xml:space="preserve"> </w:t>
      </w:r>
      <w:r>
        <w:t>прозаический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поэтический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предварительной</w:t>
      </w:r>
      <w:r>
        <w:rPr>
          <w:spacing w:val="-3"/>
        </w:rPr>
        <w:t xml:space="preserve"> </w:t>
      </w:r>
      <w:r>
        <w:t>подготовки (коллективно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индивидуально);</w:t>
      </w:r>
    </w:p>
    <w:p w:rsidR="00644A77" w:rsidRDefault="00644A77">
      <w:pPr>
        <w:pStyle w:val="BodyText"/>
        <w:ind w:right="691"/>
        <w:jc w:val="left"/>
      </w:pPr>
      <w:r>
        <w:t>осознавать</w:t>
      </w:r>
      <w:r>
        <w:rPr>
          <w:spacing w:val="23"/>
        </w:rPr>
        <w:t xml:space="preserve"> </w:t>
      </w:r>
      <w:r>
        <w:t>коммуникативно-эстетические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башкирского</w:t>
      </w:r>
      <w:r>
        <w:rPr>
          <w:spacing w:val="22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башкирской литературы;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осознавать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её;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 (самостоятельное выделение основной мысли целого текста или его 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собственными убеждениями,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тексту);</w:t>
      </w:r>
    </w:p>
    <w:p w:rsidR="00644A77" w:rsidRDefault="00644A77">
      <w:pPr>
        <w:pStyle w:val="BodyText"/>
        <w:spacing w:before="1"/>
        <w:ind w:right="694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плана;</w:t>
      </w:r>
    </w:p>
    <w:p w:rsidR="00644A77" w:rsidRDefault="00644A77">
      <w:pPr>
        <w:pStyle w:val="BodyText"/>
        <w:ind w:right="691"/>
        <w:jc w:val="left"/>
      </w:pPr>
      <w:r>
        <w:t>читать по ролям с соблюдением норм произношения, правильно расставляя ударения;</w:t>
      </w:r>
      <w:r>
        <w:rPr>
          <w:spacing w:val="1"/>
        </w:rPr>
        <w:t xml:space="preserve"> </w:t>
      </w:r>
      <w:r>
        <w:t>различать</w:t>
      </w:r>
      <w:r>
        <w:rPr>
          <w:spacing w:val="41"/>
        </w:rPr>
        <w:t xml:space="preserve"> </w:t>
      </w:r>
      <w:r>
        <w:t>лирические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юмористические</w:t>
      </w:r>
      <w:r>
        <w:rPr>
          <w:spacing w:val="39"/>
        </w:rPr>
        <w:t xml:space="preserve"> </w:t>
      </w:r>
      <w:r>
        <w:t>поэтические</w:t>
      </w:r>
      <w:r>
        <w:rPr>
          <w:spacing w:val="39"/>
        </w:rPr>
        <w:t xml:space="preserve"> </w:t>
      </w:r>
      <w:r>
        <w:t>произведения;</w:t>
      </w:r>
      <w:r>
        <w:rPr>
          <w:spacing w:val="40"/>
        </w:rPr>
        <w:t xml:space="preserve"> </w:t>
      </w:r>
      <w:r>
        <w:t>определять</w:t>
      </w:r>
      <w:r>
        <w:rPr>
          <w:spacing w:val="41"/>
        </w:rPr>
        <w:t xml:space="preserve"> </w:t>
      </w:r>
      <w:r>
        <w:t>жанры</w:t>
      </w:r>
      <w:r>
        <w:rPr>
          <w:spacing w:val="-57"/>
        </w:rPr>
        <w:t xml:space="preserve"> </w:t>
      </w:r>
      <w:r>
        <w:t>(сказка,</w:t>
      </w:r>
      <w:r>
        <w:rPr>
          <w:spacing w:val="13"/>
        </w:rPr>
        <w:t xml:space="preserve"> </w:t>
      </w:r>
      <w:r>
        <w:t>скороговорка,</w:t>
      </w:r>
      <w:r>
        <w:rPr>
          <w:spacing w:val="10"/>
        </w:rPr>
        <w:t xml:space="preserve"> </w:t>
      </w:r>
      <w:r>
        <w:t>считалка,</w:t>
      </w:r>
      <w:r>
        <w:rPr>
          <w:spacing w:val="13"/>
        </w:rPr>
        <w:t xml:space="preserve"> </w:t>
      </w:r>
      <w:r>
        <w:t>песня,</w:t>
      </w:r>
      <w:r>
        <w:rPr>
          <w:spacing w:val="14"/>
        </w:rPr>
        <w:t xml:space="preserve"> </w:t>
      </w:r>
      <w:r>
        <w:t>загадка,</w:t>
      </w:r>
      <w:r>
        <w:rPr>
          <w:spacing w:val="13"/>
        </w:rPr>
        <w:t xml:space="preserve"> </w:t>
      </w:r>
      <w:r>
        <w:t>рассказы</w:t>
      </w:r>
      <w:r>
        <w:rPr>
          <w:spacing w:val="13"/>
        </w:rPr>
        <w:t xml:space="preserve"> </w:t>
      </w:r>
      <w:r>
        <w:t>стихотворения)</w:t>
      </w:r>
      <w:r>
        <w:rPr>
          <w:spacing w:val="1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характерным</w:t>
      </w:r>
      <w:r>
        <w:rPr>
          <w:spacing w:val="-57"/>
        </w:rPr>
        <w:t xml:space="preserve"> </w:t>
      </w:r>
      <w:r>
        <w:t>признакам;</w:t>
      </w:r>
    </w:p>
    <w:p w:rsidR="00644A77" w:rsidRDefault="00644A77">
      <w:pPr>
        <w:pStyle w:val="BodyText"/>
        <w:tabs>
          <w:tab w:val="left" w:pos="2771"/>
          <w:tab w:val="left" w:pos="4006"/>
          <w:tab w:val="left" w:pos="5688"/>
          <w:tab w:val="left" w:pos="6593"/>
          <w:tab w:val="left" w:pos="7502"/>
          <w:tab w:val="left" w:pos="8718"/>
        </w:tabs>
        <w:spacing w:before="1"/>
        <w:ind w:right="693"/>
        <w:jc w:val="left"/>
      </w:pPr>
      <w:r>
        <w:t>определять</w:t>
      </w:r>
      <w:r>
        <w:tab/>
        <w:t>структуру</w:t>
      </w:r>
      <w:r>
        <w:tab/>
        <w:t>произведения:</w:t>
      </w:r>
      <w:r>
        <w:tab/>
        <w:t>начало</w:t>
      </w:r>
      <w:r>
        <w:tab/>
        <w:t>текста,</w:t>
      </w:r>
      <w:r>
        <w:tab/>
        <w:t>концовка,</w:t>
      </w:r>
      <w:r>
        <w:tab/>
      </w:r>
      <w:r>
        <w:rPr>
          <w:spacing w:val="-1"/>
        </w:rPr>
        <w:t>последовательность</w:t>
      </w:r>
      <w:r>
        <w:rPr>
          <w:spacing w:val="-57"/>
        </w:rPr>
        <w:t xml:space="preserve"> </w:t>
      </w:r>
      <w:r>
        <w:t>событий.</w:t>
      </w:r>
      <w:r>
        <w:rPr>
          <w:spacing w:val="-1"/>
        </w:rPr>
        <w:t xml:space="preserve"> </w:t>
      </w:r>
      <w:r>
        <w:t>Делить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абзацы и</w:t>
      </w:r>
      <w:r>
        <w:rPr>
          <w:spacing w:val="-1"/>
        </w:rPr>
        <w:t xml:space="preserve"> </w:t>
      </w:r>
      <w:r>
        <w:t>составлять план</w:t>
      </w:r>
      <w:r>
        <w:rPr>
          <w:spacing w:val="-2"/>
        </w:rPr>
        <w:t xml:space="preserve"> </w:t>
      </w:r>
      <w:r>
        <w:t>произведения;</w:t>
      </w:r>
    </w:p>
    <w:p w:rsidR="00644A77" w:rsidRDefault="00644A77">
      <w:pPr>
        <w:pStyle w:val="BodyText"/>
        <w:ind w:right="691"/>
        <w:jc w:val="left"/>
      </w:pPr>
      <w:r>
        <w:t>определять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пониманием</w:t>
      </w:r>
      <w:r>
        <w:rPr>
          <w:spacing w:val="5"/>
        </w:rPr>
        <w:t xml:space="preserve"> </w:t>
      </w:r>
      <w:r>
        <w:t>понятия:</w:t>
      </w:r>
      <w:r>
        <w:rPr>
          <w:spacing w:val="6"/>
        </w:rPr>
        <w:t xml:space="preserve"> </w:t>
      </w:r>
      <w:r>
        <w:t>главная</w:t>
      </w:r>
      <w:r>
        <w:rPr>
          <w:spacing w:val="6"/>
        </w:rPr>
        <w:t xml:space="preserve"> </w:t>
      </w:r>
      <w:r>
        <w:t>мысль</w:t>
      </w:r>
      <w:r>
        <w:rPr>
          <w:spacing w:val="6"/>
        </w:rPr>
        <w:t xml:space="preserve"> </w:t>
      </w:r>
      <w:r>
        <w:t>произведения;</w:t>
      </w:r>
      <w:r>
        <w:rPr>
          <w:spacing w:val="4"/>
        </w:rPr>
        <w:t xml:space="preserve"> </w:t>
      </w:r>
      <w:r>
        <w:t>герой</w:t>
      </w:r>
      <w:r>
        <w:rPr>
          <w:spacing w:val="6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(закрепление понятия главный герой), его характеристика (портрет), оценка поступков;</w:t>
      </w:r>
      <w:r>
        <w:rPr>
          <w:spacing w:val="1"/>
        </w:rPr>
        <w:t xml:space="preserve"> </w:t>
      </w:r>
      <w:r>
        <w:t>выражать</w:t>
      </w:r>
      <w:r>
        <w:rPr>
          <w:spacing w:val="4"/>
        </w:rPr>
        <w:t xml:space="preserve"> </w:t>
      </w:r>
      <w:r>
        <w:t>собственное</w:t>
      </w:r>
      <w:r>
        <w:rPr>
          <w:spacing w:val="5"/>
        </w:rPr>
        <w:t xml:space="preserve"> </w:t>
      </w:r>
      <w:r>
        <w:t>отношение к</w:t>
      </w:r>
      <w:r>
        <w:rPr>
          <w:spacing w:val="3"/>
        </w:rPr>
        <w:t xml:space="preserve"> </w:t>
      </w:r>
      <w:r>
        <w:t>поступкам</w:t>
      </w:r>
      <w:r>
        <w:rPr>
          <w:spacing w:val="3"/>
        </w:rPr>
        <w:t xml:space="preserve"> </w:t>
      </w:r>
      <w:r>
        <w:t>главного</w:t>
      </w:r>
      <w:r>
        <w:rPr>
          <w:spacing w:val="3"/>
        </w:rPr>
        <w:t xml:space="preserve"> </w:t>
      </w:r>
      <w:r>
        <w:t>героя;</w:t>
      </w:r>
      <w:r>
        <w:rPr>
          <w:spacing w:val="4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учебником,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сравнений, олицетворений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эпитетов;</w:t>
      </w:r>
    </w:p>
    <w:p w:rsidR="00644A77" w:rsidRDefault="00644A77">
      <w:pPr>
        <w:pStyle w:val="BodyText"/>
        <w:ind w:right="693"/>
      </w:pPr>
      <w:r>
        <w:t>сравнивать отражение пейзажной лирики в картинах художников; определять отражение 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-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 забота;</w:t>
      </w:r>
    </w:p>
    <w:p w:rsidR="00644A77" w:rsidRDefault="00644A77">
      <w:pPr>
        <w:pStyle w:val="BodyText"/>
        <w:ind w:right="693"/>
      </w:pP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художников-иллюстраторов, анималистов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 термина),</w:t>
      </w:r>
      <w:r>
        <w:rPr>
          <w:spacing w:val="1"/>
        </w:rPr>
        <w:t xml:space="preserve"> </w:t>
      </w:r>
      <w:r>
        <w:t>помогающих</w:t>
      </w:r>
      <w:r>
        <w:rPr>
          <w:spacing w:val="-1"/>
        </w:rPr>
        <w:t xml:space="preserve"> </w:t>
      </w:r>
      <w:r>
        <w:t>раскрытию содержания произведения;</w:t>
      </w:r>
    </w:p>
    <w:p w:rsidR="00644A77" w:rsidRDefault="00644A77">
      <w:pPr>
        <w:pStyle w:val="BodyText"/>
        <w:tabs>
          <w:tab w:val="left" w:pos="3030"/>
          <w:tab w:val="left" w:pos="4196"/>
          <w:tab w:val="left" w:pos="4654"/>
          <w:tab w:val="left" w:pos="5601"/>
          <w:tab w:val="left" w:pos="6816"/>
          <w:tab w:val="left" w:pos="7500"/>
          <w:tab w:val="left" w:pos="7845"/>
          <w:tab w:val="left" w:pos="9150"/>
        </w:tabs>
        <w:ind w:right="696"/>
        <w:jc w:val="left"/>
      </w:pPr>
      <w:r>
        <w:t>восстанавливать порядок событий в произведении (по предложенным пунктам плана);</w:t>
      </w:r>
      <w:r>
        <w:rPr>
          <w:spacing w:val="1"/>
        </w:rPr>
        <w:t xml:space="preserve"> </w:t>
      </w:r>
      <w:r>
        <w:t>отличать художественный текст от научно-популярного по существенным признакам;</w:t>
      </w:r>
      <w:r>
        <w:rPr>
          <w:spacing w:val="1"/>
        </w:rPr>
        <w:t xml:space="preserve"> </w:t>
      </w:r>
      <w:r>
        <w:t>создавать</w:t>
      </w:r>
      <w:r>
        <w:rPr>
          <w:spacing w:val="48"/>
        </w:rPr>
        <w:t xml:space="preserve"> </w:t>
      </w:r>
      <w:r>
        <w:t>небольшой</w:t>
      </w:r>
      <w:r>
        <w:rPr>
          <w:spacing w:val="45"/>
        </w:rPr>
        <w:t xml:space="preserve"> </w:t>
      </w:r>
      <w:r>
        <w:t>текст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заданную</w:t>
      </w:r>
      <w:r>
        <w:rPr>
          <w:spacing w:val="47"/>
        </w:rPr>
        <w:t xml:space="preserve"> </w:t>
      </w:r>
      <w:r>
        <w:t>тему,</w:t>
      </w:r>
      <w:r>
        <w:rPr>
          <w:spacing w:val="46"/>
        </w:rPr>
        <w:t xml:space="preserve"> </w:t>
      </w:r>
      <w:r>
        <w:t>редактировать</w:t>
      </w:r>
      <w:r>
        <w:rPr>
          <w:spacing w:val="50"/>
        </w:rPr>
        <w:t xml:space="preserve"> </w:t>
      </w:r>
      <w:r>
        <w:t>его;</w:t>
      </w:r>
      <w:r>
        <w:rPr>
          <w:spacing w:val="47"/>
        </w:rPr>
        <w:t xml:space="preserve"> </w:t>
      </w:r>
      <w:r>
        <w:t>вести</w:t>
      </w:r>
      <w:r>
        <w:rPr>
          <w:spacing w:val="48"/>
        </w:rPr>
        <w:t xml:space="preserve"> </w:t>
      </w:r>
      <w:r>
        <w:t>записи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читательском</w:t>
      </w:r>
      <w:r>
        <w:tab/>
        <w:t>дневнике</w:t>
      </w:r>
      <w:r>
        <w:tab/>
        <w:t>об</w:t>
      </w:r>
      <w:r>
        <w:tab/>
        <w:t>авторе,</w:t>
      </w:r>
      <w:r>
        <w:tab/>
        <w:t>названии,</w:t>
      </w:r>
      <w:r>
        <w:tab/>
        <w:t>теме</w:t>
      </w:r>
      <w:r>
        <w:tab/>
        <w:t>и</w:t>
      </w:r>
      <w:r>
        <w:tab/>
        <w:t>персонаже</w:t>
      </w:r>
      <w:r>
        <w:tab/>
        <w:t>самостоятельно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произведения;</w:t>
      </w:r>
    </w:p>
    <w:p w:rsidR="00644A77" w:rsidRDefault="00644A77">
      <w:pPr>
        <w:pStyle w:val="BodyText"/>
        <w:ind w:right="691"/>
        <w:jc w:val="left"/>
      </w:pPr>
      <w:r>
        <w:t>овладевать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«шэжэрэ»,</w:t>
      </w:r>
      <w:r>
        <w:rPr>
          <w:spacing w:val="1"/>
        </w:rPr>
        <w:t xml:space="preserve"> </w:t>
      </w:r>
      <w:r>
        <w:t>«кубаир»,</w:t>
      </w:r>
      <w:r>
        <w:rPr>
          <w:spacing w:val="1"/>
        </w:rPr>
        <w:t xml:space="preserve"> </w:t>
      </w:r>
      <w:r>
        <w:t>«эпитет»,</w:t>
      </w:r>
      <w:r>
        <w:rPr>
          <w:spacing w:val="1"/>
        </w:rPr>
        <w:t xml:space="preserve"> </w:t>
      </w:r>
      <w:r>
        <w:t>«аннотация»,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героя»;</w:t>
      </w:r>
    </w:p>
    <w:p w:rsidR="00644A77" w:rsidRDefault="00644A77">
      <w:pPr>
        <w:pStyle w:val="BodyText"/>
        <w:ind w:right="691"/>
        <w:jc w:val="left"/>
      </w:pPr>
      <w:r>
        <w:t>участвовать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обсуждении</w:t>
      </w:r>
      <w:r>
        <w:rPr>
          <w:spacing w:val="51"/>
        </w:rPr>
        <w:t xml:space="preserve"> </w:t>
      </w:r>
      <w:r>
        <w:t>прослушанного</w:t>
      </w:r>
      <w:r>
        <w:rPr>
          <w:spacing w:val="47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прочитанного</w:t>
      </w:r>
      <w:r>
        <w:rPr>
          <w:spacing w:val="50"/>
        </w:rPr>
        <w:t xml:space="preserve"> </w:t>
      </w:r>
      <w:r>
        <w:t>текста,</w:t>
      </w:r>
      <w:r>
        <w:rPr>
          <w:spacing w:val="52"/>
        </w:rPr>
        <w:t xml:space="preserve"> </w:t>
      </w:r>
      <w:r>
        <w:t>доказывать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подтверждать 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ссылками на</w:t>
      </w:r>
      <w:r>
        <w:rPr>
          <w:spacing w:val="-1"/>
        </w:rPr>
        <w:t xml:space="preserve"> </w:t>
      </w:r>
      <w:r>
        <w:t>текст;</w:t>
      </w:r>
    </w:p>
    <w:p w:rsidR="00644A77" w:rsidRDefault="00644A77">
      <w:pPr>
        <w:pStyle w:val="BodyText"/>
        <w:ind w:right="1832"/>
        <w:jc w:val="left"/>
      </w:pPr>
      <w:r>
        <w:t>прогнозировать содержание произведения по заглавию, иллюстрации, отрывку;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 к тексту;</w:t>
      </w:r>
    </w:p>
    <w:p w:rsidR="00644A77" w:rsidRDefault="00644A77">
      <w:pPr>
        <w:pStyle w:val="BodyText"/>
        <w:tabs>
          <w:tab w:val="left" w:pos="3040"/>
          <w:tab w:val="left" w:pos="4702"/>
          <w:tab w:val="left" w:pos="6318"/>
          <w:tab w:val="left" w:pos="6949"/>
          <w:tab w:val="left" w:pos="8357"/>
          <w:tab w:val="left" w:pos="9278"/>
          <w:tab w:val="left" w:pos="9686"/>
        </w:tabs>
        <w:spacing w:before="1"/>
        <w:ind w:right="696"/>
        <w:jc w:val="left"/>
      </w:pPr>
      <w:r>
        <w:t>пользоваться</w:t>
      </w:r>
      <w:r>
        <w:tab/>
        <w:t>справочными</w:t>
      </w:r>
      <w:r>
        <w:tab/>
        <w:t>источниками</w:t>
      </w:r>
      <w:r>
        <w:tab/>
        <w:t>для</w:t>
      </w:r>
      <w:r>
        <w:tab/>
        <w:t>понимания</w:t>
      </w:r>
      <w:r>
        <w:tab/>
        <w:t>текста</w:t>
      </w:r>
      <w:r>
        <w:tab/>
        <w:t>и</w:t>
      </w:r>
      <w:r>
        <w:tab/>
      </w:r>
      <w:r>
        <w:rPr>
          <w:spacing w:val="-1"/>
        </w:rPr>
        <w:t>получения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информации;</w:t>
      </w:r>
    </w:p>
    <w:p w:rsidR="00644A77" w:rsidRDefault="00644A77">
      <w:pPr>
        <w:pStyle w:val="BodyText"/>
        <w:ind w:right="691"/>
        <w:jc w:val="left"/>
      </w:pPr>
      <w:r>
        <w:t>создавать</w:t>
      </w:r>
      <w:r>
        <w:rPr>
          <w:spacing w:val="1"/>
        </w:rPr>
        <w:t xml:space="preserve"> </w:t>
      </w:r>
      <w:r>
        <w:t>краткосрочные проекты: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деревня»,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мое</w:t>
      </w:r>
      <w:r>
        <w:rPr>
          <w:spacing w:val="-57"/>
        </w:rPr>
        <w:t xml:space="preserve"> </w:t>
      </w:r>
      <w:r>
        <w:t>имя?»;</w:t>
      </w:r>
    </w:p>
    <w:p w:rsidR="00644A77" w:rsidRDefault="00644A77">
      <w:pPr>
        <w:pStyle w:val="BodyText"/>
        <w:ind w:right="691"/>
        <w:jc w:val="left"/>
      </w:pPr>
      <w:r>
        <w:t>составлять ребусы и кроссворды по названиям рек, городов, озер и гор Башкортостана;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картотекой</w:t>
      </w:r>
      <w:r>
        <w:rPr>
          <w:spacing w:val="1"/>
        </w:rPr>
        <w:t xml:space="preserve"> </w:t>
      </w:r>
      <w:r>
        <w:t>библиотеки;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телеграммы;</w:t>
      </w:r>
    </w:p>
    <w:p w:rsidR="00644A77" w:rsidRDefault="00644A77">
      <w:pPr>
        <w:pStyle w:val="BodyText"/>
        <w:ind w:right="691"/>
        <w:jc w:val="left"/>
      </w:pPr>
      <w:r>
        <w:t>создавать</w:t>
      </w:r>
      <w:r>
        <w:rPr>
          <w:spacing w:val="55"/>
        </w:rPr>
        <w:t xml:space="preserve"> </w:t>
      </w:r>
      <w:r>
        <w:t>виртуальные</w:t>
      </w:r>
      <w:r>
        <w:rPr>
          <w:spacing w:val="50"/>
        </w:rPr>
        <w:t xml:space="preserve"> </w:t>
      </w:r>
      <w:r>
        <w:t>видеоролики</w:t>
      </w:r>
      <w:r>
        <w:rPr>
          <w:spacing w:val="55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тексту</w:t>
      </w:r>
      <w:r>
        <w:rPr>
          <w:spacing w:val="56"/>
        </w:rPr>
        <w:t xml:space="preserve"> </w:t>
      </w:r>
      <w:r>
        <w:t>юмористического</w:t>
      </w:r>
      <w:r>
        <w:rPr>
          <w:spacing w:val="54"/>
        </w:rPr>
        <w:t xml:space="preserve"> </w:t>
      </w:r>
      <w:r>
        <w:t>стихотворения</w:t>
      </w:r>
      <w:r>
        <w:rPr>
          <w:spacing w:val="51"/>
        </w:rPr>
        <w:t xml:space="preserve"> </w:t>
      </w:r>
      <w:r>
        <w:t>(после</w:t>
      </w:r>
      <w:r>
        <w:rPr>
          <w:spacing w:val="-57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проведенной работы).</w:t>
      </w:r>
    </w:p>
    <w:p w:rsidR="00644A77" w:rsidRDefault="00644A77">
      <w:pPr>
        <w:pStyle w:val="BodyTex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1"/>
        <w:jc w:val="left"/>
      </w:pPr>
      <w:r>
        <w:t>осознавать</w:t>
      </w:r>
      <w:r>
        <w:rPr>
          <w:spacing w:val="55"/>
        </w:rPr>
        <w:t xml:space="preserve"> </w:t>
      </w:r>
      <w:r>
        <w:t>значимость</w:t>
      </w:r>
      <w:r>
        <w:rPr>
          <w:spacing w:val="55"/>
        </w:rPr>
        <w:t xml:space="preserve"> </w:t>
      </w:r>
      <w:r>
        <w:t>чтения</w:t>
      </w:r>
      <w:r>
        <w:rPr>
          <w:spacing w:val="51"/>
        </w:rPr>
        <w:t xml:space="preserve"> </w:t>
      </w:r>
      <w:r>
        <w:t>башкирской</w:t>
      </w:r>
      <w:r>
        <w:rPr>
          <w:spacing w:val="53"/>
        </w:rPr>
        <w:t xml:space="preserve"> </w:t>
      </w:r>
      <w:r>
        <w:t>литературы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развития;</w:t>
      </w:r>
      <w:r>
        <w:rPr>
          <w:spacing w:val="5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самоидентификации;</w:t>
      </w:r>
    </w:p>
    <w:p w:rsidR="00644A77" w:rsidRDefault="00644A77">
      <w:pPr>
        <w:pStyle w:val="BodyText"/>
        <w:ind w:right="691"/>
        <w:jc w:val="left"/>
      </w:pPr>
      <w:r>
        <w:t>определять</w:t>
      </w:r>
      <w:r>
        <w:rPr>
          <w:spacing w:val="9"/>
        </w:rPr>
        <w:t xml:space="preserve"> </w:t>
      </w:r>
      <w:r>
        <w:t>жанровые</w:t>
      </w:r>
      <w:r>
        <w:rPr>
          <w:spacing w:val="7"/>
        </w:rPr>
        <w:t xml:space="preserve"> </w:t>
      </w:r>
      <w:r>
        <w:t>признаки</w:t>
      </w:r>
      <w:r>
        <w:rPr>
          <w:spacing w:val="9"/>
        </w:rPr>
        <w:t xml:space="preserve"> </w:t>
      </w:r>
      <w:r>
        <w:t>рассказа,</w:t>
      </w:r>
      <w:r>
        <w:rPr>
          <w:spacing w:val="8"/>
        </w:rPr>
        <w:t xml:space="preserve"> </w:t>
      </w:r>
      <w:r>
        <w:t>повести,</w:t>
      </w:r>
      <w:r>
        <w:rPr>
          <w:spacing w:val="8"/>
        </w:rPr>
        <w:t xml:space="preserve"> </w:t>
      </w:r>
      <w:r>
        <w:t>лирического</w:t>
      </w:r>
      <w:r>
        <w:rPr>
          <w:spacing w:val="8"/>
        </w:rPr>
        <w:t xml:space="preserve"> </w:t>
      </w:r>
      <w:r>
        <w:t>стихотворения,</w:t>
      </w:r>
      <w:r>
        <w:rPr>
          <w:spacing w:val="6"/>
        </w:rPr>
        <w:t xml:space="preserve"> </w:t>
      </w:r>
      <w:r>
        <w:t>песни,</w:t>
      </w:r>
      <w:r>
        <w:rPr>
          <w:spacing w:val="-57"/>
        </w:rPr>
        <w:t xml:space="preserve"> </w:t>
      </w:r>
      <w:r>
        <w:t>кулямаса,</w:t>
      </w:r>
      <w:r>
        <w:rPr>
          <w:spacing w:val="-1"/>
        </w:rPr>
        <w:t xml:space="preserve"> </w:t>
      </w:r>
      <w:r>
        <w:t>кубаира</w:t>
      </w:r>
      <w:r>
        <w:rPr>
          <w:spacing w:val="-1"/>
        </w:rPr>
        <w:t xml:space="preserve"> </w:t>
      </w:r>
      <w:r>
        <w:t>и эпоса;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определять ритмический рисунок стихотворного произведения, особенностей лирического</w:t>
      </w:r>
      <w:r>
        <w:rPr>
          <w:spacing w:val="-57"/>
        </w:rPr>
        <w:t xml:space="preserve"> </w:t>
      </w:r>
      <w:r>
        <w:t>героя;</w:t>
      </w:r>
    </w:p>
    <w:p w:rsidR="00644A77" w:rsidRDefault="00644A77">
      <w:pPr>
        <w:pStyle w:val="BodyText"/>
        <w:spacing w:before="1"/>
        <w:ind w:right="695"/>
      </w:pPr>
      <w:r>
        <w:t>сравнивать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более)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отрывка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3"/>
        </w:rPr>
        <w:t xml:space="preserve"> </w:t>
      </w:r>
      <w:r>
        <w:t>к объекту</w:t>
      </w:r>
      <w:r>
        <w:rPr>
          <w:spacing w:val="-1"/>
        </w:rPr>
        <w:t xml:space="preserve"> </w:t>
      </w:r>
      <w:r>
        <w:t>описания;</w:t>
      </w:r>
    </w:p>
    <w:p w:rsidR="00644A77" w:rsidRDefault="00644A77">
      <w:pPr>
        <w:pStyle w:val="BodyText"/>
        <w:ind w:right="693"/>
      </w:pPr>
      <w:r>
        <w:t>на основе самостоятельного анализа восстанавливать историю персонажа, этапы развития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</w:p>
    <w:p w:rsidR="00644A77" w:rsidRDefault="00644A77">
      <w:pPr>
        <w:pStyle w:val="BodyText"/>
        <w:ind w:right="695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эпического,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родов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познавательного текста; определять тему и главную мысль произведений, отнесенных к</w:t>
      </w:r>
      <w:r>
        <w:rPr>
          <w:spacing w:val="1"/>
        </w:rPr>
        <w:t xml:space="preserve"> </w:t>
      </w:r>
      <w:r>
        <w:t>детскому</w:t>
      </w:r>
      <w:r>
        <w:rPr>
          <w:spacing w:val="-1"/>
        </w:rPr>
        <w:t xml:space="preserve"> </w:t>
      </w:r>
      <w:r>
        <w:t>кругу чтения;</w:t>
      </w:r>
    </w:p>
    <w:p w:rsidR="00644A77" w:rsidRDefault="00644A77">
      <w:pPr>
        <w:pStyle w:val="BodyText"/>
        <w:tabs>
          <w:tab w:val="left" w:pos="1785"/>
          <w:tab w:val="left" w:pos="2507"/>
          <w:tab w:val="left" w:pos="3838"/>
          <w:tab w:val="left" w:pos="4827"/>
          <w:tab w:val="left" w:pos="6064"/>
          <w:tab w:val="left" w:pos="7273"/>
          <w:tab w:val="left" w:pos="7776"/>
          <w:tab w:val="left" w:pos="9230"/>
        </w:tabs>
        <w:ind w:right="696"/>
        <w:jc w:val="left"/>
      </w:pPr>
      <w:r>
        <w:t>в</w:t>
      </w:r>
      <w:r>
        <w:tab/>
        <w:t>ходе</w:t>
      </w:r>
      <w:r>
        <w:tab/>
        <w:t>групповой</w:t>
      </w:r>
      <w:r>
        <w:tab/>
        <w:t>работы</w:t>
      </w:r>
      <w:r>
        <w:tab/>
        <w:t>создавать</w:t>
      </w:r>
      <w:r>
        <w:tab/>
        <w:t>сценарии</w:t>
      </w:r>
      <w:r>
        <w:tab/>
        <w:t>по</w:t>
      </w:r>
      <w:r>
        <w:tab/>
        <w:t>эпическому</w:t>
      </w:r>
      <w:r>
        <w:tab/>
        <w:t>произведению,</w:t>
      </w:r>
      <w:r>
        <w:rPr>
          <w:spacing w:val="-57"/>
        </w:rPr>
        <w:t xml:space="preserve"> </w:t>
      </w:r>
      <w:r>
        <w:t>инсценировать фрагмент произведения, создавать презентацию какого-либо замысла;</w:t>
      </w:r>
      <w:r>
        <w:rPr>
          <w:spacing w:val="1"/>
        </w:rPr>
        <w:t xml:space="preserve"> </w:t>
      </w:r>
      <w:r>
        <w:t>выразительно</w:t>
      </w:r>
      <w:r>
        <w:rPr>
          <w:spacing w:val="59"/>
        </w:rPr>
        <w:t xml:space="preserve"> </w:t>
      </w:r>
      <w:r>
        <w:t>читать</w:t>
      </w:r>
      <w:r>
        <w:rPr>
          <w:spacing w:val="58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поэтические</w:t>
      </w:r>
      <w:r>
        <w:rPr>
          <w:spacing w:val="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тексты,</w:t>
      </w:r>
      <w:r>
        <w:rPr>
          <w:spacing w:val="2"/>
        </w:rPr>
        <w:t xml:space="preserve"> </w:t>
      </w:r>
      <w:r>
        <w:t>создавая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чтении</w:t>
      </w:r>
      <w:r>
        <w:rPr>
          <w:spacing w:val="-57"/>
        </w:rPr>
        <w:t xml:space="preserve"> </w:t>
      </w:r>
      <w:r>
        <w:t>индивидуальный образ</w:t>
      </w:r>
      <w:r>
        <w:rPr>
          <w:spacing w:val="-2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 чем</w:t>
      </w:r>
      <w:r>
        <w:rPr>
          <w:spacing w:val="-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 создавать</w:t>
      </w:r>
      <w:r>
        <w:rPr>
          <w:spacing w:val="1"/>
        </w:rPr>
        <w:t xml:space="preserve"> </w:t>
      </w:r>
      <w:r>
        <w:t>отзывы на</w:t>
      </w:r>
      <w:r>
        <w:rPr>
          <w:spacing w:val="-1"/>
        </w:rPr>
        <w:t xml:space="preserve"> </w:t>
      </w:r>
      <w:r>
        <w:t>заданную тему;</w:t>
      </w:r>
      <w:r>
        <w:rPr>
          <w:spacing w:val="-57"/>
        </w:rPr>
        <w:t xml:space="preserve"> </w:t>
      </w:r>
      <w:r>
        <w:t>редактировать собственный текст;</w:t>
      </w:r>
    </w:p>
    <w:p w:rsidR="00644A77" w:rsidRDefault="00644A77">
      <w:pPr>
        <w:pStyle w:val="BodyText"/>
        <w:spacing w:before="1"/>
        <w:ind w:right="691"/>
        <w:jc w:val="left"/>
      </w:pPr>
      <w:r>
        <w:t>пересказывать</w:t>
      </w:r>
      <w:r>
        <w:rPr>
          <w:spacing w:val="32"/>
        </w:rPr>
        <w:t xml:space="preserve"> </w:t>
      </w:r>
      <w:r>
        <w:t>сюжет</w:t>
      </w:r>
      <w:r>
        <w:rPr>
          <w:spacing w:val="34"/>
        </w:rPr>
        <w:t xml:space="preserve"> </w:t>
      </w:r>
      <w:r>
        <w:t>самостоятельно</w:t>
      </w:r>
      <w:r>
        <w:rPr>
          <w:spacing w:val="31"/>
        </w:rPr>
        <w:t xml:space="preserve"> </w:t>
      </w:r>
      <w:r>
        <w:t>прочитанного</w:t>
      </w:r>
      <w:r>
        <w:rPr>
          <w:spacing w:val="31"/>
        </w:rPr>
        <w:t xml:space="preserve"> </w:t>
      </w:r>
      <w:r>
        <w:t>произведения</w:t>
      </w:r>
      <w:r>
        <w:rPr>
          <w:spacing w:val="28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детского</w:t>
      </w:r>
      <w:r>
        <w:rPr>
          <w:spacing w:val="32"/>
        </w:rPr>
        <w:t xml:space="preserve"> </w:t>
      </w:r>
      <w:r>
        <w:t>круга</w:t>
      </w:r>
      <w:r>
        <w:rPr>
          <w:spacing w:val="-57"/>
        </w:rPr>
        <w:t xml:space="preserve"> </w:t>
      </w:r>
      <w:r>
        <w:t>чтения;</w:t>
      </w:r>
    </w:p>
    <w:p w:rsidR="00644A77" w:rsidRDefault="00644A77">
      <w:pPr>
        <w:pStyle w:val="BodyText"/>
        <w:ind w:right="691"/>
      </w:pPr>
      <w:r>
        <w:t>сравнивать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 в изобразительном искусстве (цвет, композиция); различать народную и</w:t>
      </w:r>
      <w:r>
        <w:rPr>
          <w:spacing w:val="1"/>
        </w:rPr>
        <w:t xml:space="preserve"> </w:t>
      </w:r>
      <w:r>
        <w:t>авторскую</w:t>
      </w:r>
      <w:r>
        <w:rPr>
          <w:spacing w:val="-1"/>
        </w:rPr>
        <w:t xml:space="preserve"> </w:t>
      </w:r>
      <w:r>
        <w:t>песню; определять</w:t>
      </w:r>
      <w:r>
        <w:rPr>
          <w:spacing w:val="-1"/>
        </w:rPr>
        <w:t xml:space="preserve"> </w:t>
      </w:r>
      <w:r>
        <w:t>чувства, которые</w:t>
      </w:r>
      <w:r>
        <w:rPr>
          <w:spacing w:val="-1"/>
        </w:rPr>
        <w:t xml:space="preserve"> </w:t>
      </w:r>
      <w:r>
        <w:t>рождают</w:t>
      </w:r>
      <w:r>
        <w:rPr>
          <w:spacing w:val="-1"/>
        </w:rPr>
        <w:t xml:space="preserve"> </w:t>
      </w:r>
      <w:r>
        <w:t>песни;</w:t>
      </w:r>
    </w:p>
    <w:p w:rsidR="00644A77" w:rsidRDefault="00644A77">
      <w:pPr>
        <w:pStyle w:val="BodyText"/>
        <w:ind w:right="695"/>
      </w:pPr>
      <w:r>
        <w:t>различать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эпос,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-1"/>
        </w:rPr>
        <w:t xml:space="preserve"> </w:t>
      </w:r>
      <w:r>
        <w:t>эпизод), метафора;</w:t>
      </w:r>
    </w:p>
    <w:p w:rsidR="00644A77" w:rsidRDefault="00644A77">
      <w:pPr>
        <w:pStyle w:val="BodyText"/>
        <w:ind w:right="698"/>
      </w:pPr>
      <w:r>
        <w:t>определять понятие «кулямас», как малого жанра в башкирском фольклоре; различать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кубаира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-57"/>
        </w:rPr>
        <w:t xml:space="preserve"> </w:t>
      </w:r>
      <w:r>
        <w:t>событии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народа;</w:t>
      </w:r>
    </w:p>
    <w:p w:rsidR="00644A77" w:rsidRDefault="00644A77">
      <w:pPr>
        <w:pStyle w:val="BodyText"/>
        <w:tabs>
          <w:tab w:val="left" w:pos="3174"/>
          <w:tab w:val="left" w:pos="4112"/>
          <w:tab w:val="left" w:pos="5795"/>
          <w:tab w:val="left" w:pos="7194"/>
          <w:tab w:val="left" w:pos="7662"/>
          <w:tab w:val="left" w:pos="9298"/>
          <w:tab w:val="left" w:pos="9677"/>
        </w:tabs>
        <w:ind w:right="695"/>
        <w:jc w:val="left"/>
      </w:pPr>
      <w:r>
        <w:t>понимать</w:t>
      </w:r>
      <w:r>
        <w:rPr>
          <w:spacing w:val="2"/>
        </w:rPr>
        <w:t xml:space="preserve"> </w:t>
      </w:r>
      <w:r>
        <w:t>значения</w:t>
      </w:r>
      <w:r>
        <w:rPr>
          <w:spacing w:val="3"/>
        </w:rPr>
        <w:t xml:space="preserve"> </w:t>
      </w:r>
      <w:r>
        <w:t>лирических</w:t>
      </w:r>
      <w:r>
        <w:rPr>
          <w:spacing w:val="3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способа</w:t>
      </w:r>
      <w:r>
        <w:rPr>
          <w:spacing w:val="3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автора;</w:t>
      </w:r>
      <w:r>
        <w:rPr>
          <w:spacing w:val="-57"/>
        </w:rPr>
        <w:t xml:space="preserve"> </w:t>
      </w:r>
      <w:r>
        <w:t>пейзажа в творчестве художников как иллюстрация к лирическому произведению;</w:t>
      </w:r>
      <w:r>
        <w:rPr>
          <w:spacing w:val="1"/>
        </w:rPr>
        <w:t xml:space="preserve"> </w:t>
      </w:r>
      <w:r>
        <w:t>пересказывать</w:t>
      </w:r>
      <w:r>
        <w:tab/>
        <w:t>сюжет</w:t>
      </w:r>
      <w:r>
        <w:tab/>
        <w:t>произведения</w:t>
      </w:r>
      <w:r>
        <w:tab/>
        <w:t>выборочно</w:t>
      </w:r>
      <w:r>
        <w:tab/>
        <w:t>(в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заданием);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произведения;</w:t>
      </w:r>
    </w:p>
    <w:p w:rsidR="00644A77" w:rsidRDefault="00644A77">
      <w:pPr>
        <w:pStyle w:val="BodyText"/>
        <w:ind w:right="69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биографиях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чтения;</w:t>
      </w:r>
    </w:p>
    <w:p w:rsidR="00644A77" w:rsidRDefault="00644A77">
      <w:pPr>
        <w:pStyle w:val="BodyText"/>
        <w:ind w:right="699"/>
      </w:pPr>
      <w:r>
        <w:t>понимать и использовать в речи понятия «кулямас», «эпос», «композиция произведения»:</w:t>
      </w:r>
      <w:r>
        <w:rPr>
          <w:spacing w:val="1"/>
        </w:rPr>
        <w:t xml:space="preserve"> </w:t>
      </w:r>
      <w:r>
        <w:t>начало,</w:t>
      </w:r>
      <w:r>
        <w:rPr>
          <w:spacing w:val="-2"/>
        </w:rPr>
        <w:t xml:space="preserve"> </w:t>
      </w:r>
      <w:r>
        <w:t>завязка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кульминация, развязка,</w:t>
      </w:r>
      <w:r>
        <w:rPr>
          <w:spacing w:val="-1"/>
        </w:rPr>
        <w:t xml:space="preserve"> </w:t>
      </w:r>
      <w:r>
        <w:t>эпизод, метафора;</w:t>
      </w:r>
    </w:p>
    <w:p w:rsidR="00644A77" w:rsidRDefault="00644A77">
      <w:pPr>
        <w:pStyle w:val="BodyText"/>
        <w:ind w:right="689"/>
      </w:pPr>
      <w:r>
        <w:t>понимать и использовать жанровое разнообразие изучаемых произведений (литературная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рассказ, кубаир);</w:t>
      </w:r>
    </w:p>
    <w:p w:rsidR="00644A77" w:rsidRDefault="00644A77">
      <w:pPr>
        <w:pStyle w:val="BodyText"/>
        <w:spacing w:before="1"/>
        <w:ind w:right="696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определять тему, главных героев произведения; владеть понятиями портрет, пейзаж, ритм,</w:t>
      </w:r>
      <w:r>
        <w:rPr>
          <w:spacing w:val="-57"/>
        </w:rPr>
        <w:t xml:space="preserve"> </w:t>
      </w:r>
      <w:r>
        <w:t>рифма;</w:t>
      </w:r>
    </w:p>
    <w:p w:rsidR="00644A77" w:rsidRDefault="00644A77">
      <w:pPr>
        <w:pStyle w:val="BodyText"/>
        <w:ind w:right="691"/>
      </w:pPr>
      <w:r>
        <w:t>видеть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речи;</w:t>
      </w:r>
    </w:p>
    <w:p w:rsidR="00644A77" w:rsidRDefault="00644A77">
      <w:pPr>
        <w:pStyle w:val="BodyText"/>
        <w:ind w:right="692"/>
      </w:pPr>
      <w:r>
        <w:t>сравнивать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картинами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произведению;</w:t>
      </w:r>
    </w:p>
    <w:p w:rsidR="00644A77" w:rsidRDefault="00644A77">
      <w:pPr>
        <w:pStyle w:val="BodyText"/>
        <w:ind w:right="693"/>
      </w:pPr>
      <w:r>
        <w:t>определять структурные части рассказа (начало, завязка действия, кульминация, развязка,</w:t>
      </w:r>
      <w:r>
        <w:rPr>
          <w:spacing w:val="1"/>
        </w:rPr>
        <w:t xml:space="preserve"> </w:t>
      </w:r>
      <w:r>
        <w:t>эпизод);</w:t>
      </w:r>
    </w:p>
    <w:p w:rsidR="00644A77" w:rsidRDefault="00644A77">
      <w:pPr>
        <w:pStyle w:val="BodyText"/>
        <w:ind w:right="696"/>
      </w:pPr>
      <w:r>
        <w:t>определять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</w:t>
      </w:r>
      <w:r>
        <w:rPr>
          <w:spacing w:val="-1"/>
        </w:rPr>
        <w:t xml:space="preserve"> </w:t>
      </w:r>
      <w:r>
        <w:t>(как обращаться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книгой,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библиотеке);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 художественного</w:t>
      </w:r>
      <w:r>
        <w:rPr>
          <w:spacing w:val="1"/>
        </w:rPr>
        <w:t xml:space="preserve"> </w:t>
      </w:r>
      <w:r>
        <w:t>текста;</w:t>
      </w:r>
    </w:p>
    <w:p w:rsidR="00644A77" w:rsidRDefault="00644A77">
      <w:pPr>
        <w:pStyle w:val="BodyText"/>
        <w:spacing w:before="1"/>
        <w:ind w:right="691"/>
      </w:pP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(постановка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ребусов,</w:t>
      </w:r>
      <w:r>
        <w:rPr>
          <w:spacing w:val="1"/>
        </w:rPr>
        <w:t xml:space="preserve"> </w:t>
      </w:r>
      <w:r>
        <w:t>головоломок,</w:t>
      </w:r>
      <w:r>
        <w:rPr>
          <w:spacing w:val="1"/>
        </w:rPr>
        <w:t xml:space="preserve"> </w:t>
      </w:r>
      <w:r>
        <w:t>инсценировка-обыгрывание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текста);</w:t>
      </w:r>
    </w:p>
    <w:p w:rsidR="00644A77" w:rsidRDefault="00644A77">
      <w:pPr>
        <w:pStyle w:val="BodyText"/>
        <w:ind w:right="698"/>
      </w:pPr>
      <w:r>
        <w:t>понимать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войне);</w:t>
      </w:r>
    </w:p>
    <w:p w:rsidR="00644A77" w:rsidRDefault="00644A77">
      <w:pPr>
        <w:pStyle w:val="BodyText"/>
        <w:ind w:right="691"/>
      </w:pPr>
      <w:r>
        <w:t>узнавать</w:t>
      </w:r>
      <w:r>
        <w:rPr>
          <w:spacing w:val="1"/>
        </w:rPr>
        <w:t xml:space="preserve"> </w:t>
      </w:r>
      <w:r>
        <w:t>юмористическое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(комичность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-1"/>
        </w:rPr>
        <w:t xml:space="preserve"> </w:t>
      </w:r>
      <w:r>
        <w:t>произведения);</w:t>
      </w:r>
    </w:p>
    <w:p w:rsidR="00644A77" w:rsidRDefault="00644A77">
      <w:pPr>
        <w:pStyle w:val="BodyText"/>
        <w:ind w:right="695"/>
      </w:pP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(художественное</w:t>
      </w:r>
      <w:r>
        <w:rPr>
          <w:spacing w:val="-2"/>
        </w:rPr>
        <w:t xml:space="preserve"> </w:t>
      </w:r>
      <w:r>
        <w:t>преувеличение);</w:t>
      </w:r>
    </w:p>
    <w:p w:rsidR="00644A77" w:rsidRDefault="00644A77">
      <w:pPr>
        <w:pStyle w:val="BodyText"/>
        <w:spacing w:before="1"/>
        <w:ind w:right="1050"/>
        <w:jc w:val="left"/>
      </w:pPr>
      <w:r>
        <w:t>осознавать нравственно-этические понятия: друг, дружба, забота, труд, взаимопомощь;</w:t>
      </w:r>
      <w:r>
        <w:rPr>
          <w:spacing w:val="-57"/>
        </w:rPr>
        <w:t xml:space="preserve"> </w:t>
      </w:r>
      <w:r>
        <w:t>пересказывать литературное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 имени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действующих</w:t>
      </w:r>
    </w:p>
    <w:p w:rsidR="00644A77" w:rsidRDefault="00644A77">
      <w:pPr>
        <w:pStyle w:val="BodyText"/>
        <w:jc w:val="left"/>
      </w:pPr>
      <w:r>
        <w:t>лиц;</w:t>
      </w:r>
    </w:p>
    <w:p w:rsidR="00644A77" w:rsidRDefault="00644A77">
      <w:pPr>
        <w:pStyle w:val="BodyText"/>
        <w:jc w:val="left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книгах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Башкортостане;</w:t>
      </w:r>
    </w:p>
    <w:p w:rsidR="00644A77" w:rsidRDefault="00644A77">
      <w:pPr>
        <w:pStyle w:val="BodyText"/>
        <w:ind w:right="691"/>
        <w:jc w:val="left"/>
      </w:pPr>
      <w:r>
        <w:t>участвовать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обсуждении</w:t>
      </w:r>
      <w:r>
        <w:rPr>
          <w:spacing w:val="50"/>
        </w:rPr>
        <w:t xml:space="preserve"> </w:t>
      </w:r>
      <w:r>
        <w:t>прослушанного</w:t>
      </w:r>
      <w:r>
        <w:rPr>
          <w:spacing w:val="46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прочитанного</w:t>
      </w:r>
      <w:r>
        <w:rPr>
          <w:spacing w:val="49"/>
        </w:rPr>
        <w:t xml:space="preserve"> </w:t>
      </w:r>
      <w:r>
        <w:t>текста,</w:t>
      </w:r>
      <w:r>
        <w:rPr>
          <w:spacing w:val="51"/>
        </w:rPr>
        <w:t xml:space="preserve"> </w:t>
      </w:r>
      <w:r>
        <w:t>доказывать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подтверждать 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ссылками на</w:t>
      </w:r>
      <w:r>
        <w:rPr>
          <w:spacing w:val="-1"/>
        </w:rPr>
        <w:t xml:space="preserve"> </w:t>
      </w:r>
      <w:r>
        <w:t>текст;</w:t>
      </w:r>
    </w:p>
    <w:p w:rsidR="00644A77" w:rsidRDefault="00644A77">
      <w:pPr>
        <w:pStyle w:val="BodyText"/>
        <w:ind w:right="691"/>
        <w:jc w:val="left"/>
      </w:pPr>
      <w:r>
        <w:t>передавать</w:t>
      </w:r>
      <w:r>
        <w:rPr>
          <w:spacing w:val="39"/>
        </w:rPr>
        <w:t xml:space="preserve"> </w:t>
      </w:r>
      <w:r>
        <w:t>содержание</w:t>
      </w:r>
      <w:r>
        <w:rPr>
          <w:spacing w:val="38"/>
        </w:rPr>
        <w:t xml:space="preserve"> </w:t>
      </w:r>
      <w:r>
        <w:t>прочитанного</w:t>
      </w:r>
      <w:r>
        <w:rPr>
          <w:spacing w:val="35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прослушанного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учётом</w:t>
      </w:r>
      <w:r>
        <w:rPr>
          <w:spacing w:val="37"/>
        </w:rPr>
        <w:t xml:space="preserve"> </w:t>
      </w:r>
      <w:r>
        <w:t>специфики</w:t>
      </w:r>
      <w:r>
        <w:rPr>
          <w:spacing w:val="38"/>
        </w:rPr>
        <w:t xml:space="preserve"> </w:t>
      </w:r>
      <w:r>
        <w:t>текста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пересказа</w:t>
      </w:r>
      <w:r>
        <w:rPr>
          <w:spacing w:val="-1"/>
        </w:rPr>
        <w:t xml:space="preserve"> </w:t>
      </w:r>
      <w:r>
        <w:t>(полного или</w:t>
      </w:r>
      <w:r>
        <w:rPr>
          <w:spacing w:val="1"/>
        </w:rPr>
        <w:t xml:space="preserve"> </w:t>
      </w:r>
      <w:r>
        <w:t>краткого);</w:t>
      </w:r>
    </w:p>
    <w:p w:rsidR="00644A77" w:rsidRDefault="00644A77">
      <w:pPr>
        <w:pStyle w:val="BodyText"/>
        <w:tabs>
          <w:tab w:val="left" w:pos="2793"/>
          <w:tab w:val="left" w:pos="3817"/>
          <w:tab w:val="left" w:pos="4846"/>
          <w:tab w:val="left" w:pos="5354"/>
          <w:tab w:val="left" w:pos="6323"/>
          <w:tab w:val="left" w:pos="7966"/>
          <w:tab w:val="left" w:pos="9663"/>
          <w:tab w:val="left" w:pos="10042"/>
        </w:tabs>
        <w:ind w:right="699"/>
        <w:jc w:val="left"/>
      </w:pPr>
      <w:r>
        <w:t>составлять</w:t>
      </w:r>
      <w:r>
        <w:tab/>
        <w:t>устный</w:t>
      </w:r>
      <w:r>
        <w:tab/>
        <w:t>рассказ</w:t>
      </w:r>
      <w:r>
        <w:tab/>
        <w:t>на</w:t>
      </w:r>
      <w:r>
        <w:tab/>
        <w:t>основе</w:t>
      </w:r>
      <w:r>
        <w:tab/>
        <w:t>прочитанных</w:t>
      </w:r>
      <w:r>
        <w:tab/>
        <w:t>произведений</w:t>
      </w:r>
      <w:r>
        <w:tab/>
        <w:t>с</w:t>
      </w:r>
      <w:r>
        <w:tab/>
      </w:r>
      <w:r>
        <w:rPr>
          <w:spacing w:val="-1"/>
        </w:rPr>
        <w:t>учётом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(для разных адресатов);</w:t>
      </w:r>
    </w:p>
    <w:p w:rsidR="00644A77" w:rsidRDefault="00644A77">
      <w:pPr>
        <w:pStyle w:val="BodyText"/>
        <w:tabs>
          <w:tab w:val="left" w:pos="3270"/>
          <w:tab w:val="left" w:pos="4474"/>
          <w:tab w:val="left" w:pos="6297"/>
          <w:tab w:val="left" w:pos="7746"/>
          <w:tab w:val="left" w:pos="9332"/>
          <w:tab w:val="left" w:pos="9699"/>
        </w:tabs>
        <w:ind w:right="693"/>
        <w:jc w:val="left"/>
      </w:pPr>
      <w:r>
        <w:t>самостоятельно</w:t>
      </w:r>
      <w:r>
        <w:tab/>
        <w:t>выбирать</w:t>
      </w:r>
      <w:r>
        <w:tab/>
        <w:t>интересующую</w:t>
      </w:r>
      <w:r>
        <w:tab/>
        <w:t>литературу,</w:t>
      </w:r>
      <w:r>
        <w:tab/>
        <w:t>формировать</w:t>
      </w:r>
      <w:r>
        <w:tab/>
        <w:t>и</w:t>
      </w:r>
      <w:r>
        <w:tab/>
      </w:r>
      <w:r>
        <w:rPr>
          <w:spacing w:val="-1"/>
        </w:rPr>
        <w:t>обогащать</w:t>
      </w:r>
      <w:r>
        <w:rPr>
          <w:spacing w:val="-57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круг чтения;</w:t>
      </w:r>
    </w:p>
    <w:p w:rsidR="00644A77" w:rsidRDefault="00644A77">
      <w:pPr>
        <w:pStyle w:val="BodyText"/>
        <w:jc w:val="left"/>
      </w:pPr>
      <w:r>
        <w:rPr>
          <w:spacing w:val="-1"/>
        </w:rPr>
        <w:t>пользоваться</w:t>
      </w:r>
      <w:r>
        <w:rPr>
          <w:spacing w:val="13"/>
        </w:rPr>
        <w:t xml:space="preserve"> </w:t>
      </w:r>
      <w:r>
        <w:rPr>
          <w:spacing w:val="-1"/>
        </w:rPr>
        <w:t>справочными</w:t>
      </w:r>
      <w:r>
        <w:rPr>
          <w:spacing w:val="-26"/>
        </w:rPr>
        <w:t xml:space="preserve"> </w:t>
      </w:r>
      <w:r>
        <w:t>источниками</w:t>
      </w:r>
      <w:r>
        <w:rPr>
          <w:spacing w:val="16"/>
        </w:rPr>
        <w:t xml:space="preserve"> </w:t>
      </w:r>
      <w:r>
        <w:t>(энциклопедия,</w:t>
      </w:r>
    </w:p>
    <w:p w:rsidR="00644A77" w:rsidRDefault="00644A77">
      <w:pPr>
        <w:pStyle w:val="BodyText"/>
        <w:ind w:right="691"/>
        <w:jc w:val="left"/>
      </w:pPr>
      <w:r>
        <w:t>аудио-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видеоисточники,</w:t>
      </w:r>
      <w:r>
        <w:rPr>
          <w:spacing w:val="11"/>
        </w:rPr>
        <w:t xml:space="preserve"> </w:t>
      </w:r>
      <w:r>
        <w:t>мультимедийные</w:t>
      </w:r>
      <w:r>
        <w:rPr>
          <w:spacing w:val="10"/>
        </w:rPr>
        <w:t xml:space="preserve"> </w:t>
      </w:r>
      <w:r>
        <w:t>носители</w:t>
      </w:r>
      <w:r>
        <w:rPr>
          <w:spacing w:val="13"/>
        </w:rPr>
        <w:t xml:space="preserve"> </w:t>
      </w:r>
      <w:r>
        <w:t>информации)</w:t>
      </w:r>
      <w:r>
        <w:rPr>
          <w:spacing w:val="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понимания</w:t>
      </w:r>
      <w:r>
        <w:rPr>
          <w:spacing w:val="12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 дополнительной</w:t>
      </w:r>
      <w:r>
        <w:rPr>
          <w:spacing w:val="-2"/>
        </w:rPr>
        <w:t xml:space="preserve"> </w:t>
      </w:r>
      <w:r>
        <w:t>информации.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4997" w:right="1216" w:hanging="3061"/>
      </w:pPr>
      <w:r>
        <w:t>Рабочая программа по учебному предмету «Литературное чтение на родном</w:t>
      </w:r>
      <w:r>
        <w:rPr>
          <w:spacing w:val="-57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языке».</w:t>
      </w:r>
    </w:p>
    <w:p w:rsidR="00644A77" w:rsidRDefault="00644A77">
      <w:pPr>
        <w:pStyle w:val="BodyText"/>
        <w:ind w:right="692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языке» (предметная область «Родной язык и литературное чтение на 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языке, литературное чтение на родном (татарском) языке) разработана для</w:t>
      </w:r>
      <w:r>
        <w:rPr>
          <w:spacing w:val="1"/>
        </w:rPr>
        <w:t xml:space="preserve"> </w:t>
      </w:r>
      <w:r>
        <w:t>обучающихся, слабо владеющих родным (татарским) языком, и включает 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языке.</w:t>
      </w:r>
    </w:p>
    <w:p w:rsidR="00644A77" w:rsidRDefault="00644A77">
      <w:pPr>
        <w:pStyle w:val="BodyText"/>
        <w:spacing w:before="1"/>
        <w:ind w:right="696" w:firstLine="707"/>
      </w:pPr>
      <w:r>
        <w:t>Пояснительная записка отражает общие цели изучения литературного чтения на</w:t>
      </w:r>
      <w:r>
        <w:rPr>
          <w:spacing w:val="1"/>
        </w:rPr>
        <w:t xml:space="preserve"> </w:t>
      </w:r>
      <w:r>
        <w:t>родном (татарском) языке,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к определению</w:t>
      </w:r>
      <w:r>
        <w:rPr>
          <w:spacing w:val="-2"/>
        </w:rPr>
        <w:t xml:space="preserve"> </w:t>
      </w:r>
      <w:r>
        <w:t>планируемых результатов.</w:t>
      </w:r>
    </w:p>
    <w:p w:rsidR="00644A77" w:rsidRDefault="00644A77">
      <w:pPr>
        <w:pStyle w:val="BodyText"/>
        <w:ind w:right="696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89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-57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 обучения.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9"/>
      </w:pPr>
      <w:r>
        <w:t>Программа по литературному чтению на родном (татарском) языке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разработана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оказания</w:t>
      </w:r>
      <w:r>
        <w:rPr>
          <w:spacing w:val="8"/>
        </w:rPr>
        <w:t xml:space="preserve"> </w:t>
      </w:r>
      <w:r>
        <w:t>методической</w:t>
      </w:r>
      <w:r>
        <w:rPr>
          <w:spacing w:val="7"/>
        </w:rPr>
        <w:t xml:space="preserve"> </w:t>
      </w:r>
      <w:r>
        <w:t>помощи</w:t>
      </w:r>
      <w:r>
        <w:rPr>
          <w:spacing w:val="9"/>
        </w:rPr>
        <w:t xml:space="preserve"> </w:t>
      </w:r>
      <w:r>
        <w:t>учителю</w:t>
      </w:r>
      <w:r>
        <w:rPr>
          <w:spacing w:val="9"/>
        </w:rPr>
        <w:t xml:space="preserve"> </w:t>
      </w:r>
      <w:r>
        <w:t>в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создании рабочей программы по учебному предмету, ориентированной на 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 и</w:t>
      </w:r>
      <w:r>
        <w:rPr>
          <w:spacing w:val="-1"/>
        </w:rPr>
        <w:t xml:space="preserve"> </w:t>
      </w:r>
      <w:r>
        <w:t>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644A77" w:rsidRDefault="00644A77">
      <w:pPr>
        <w:pStyle w:val="BodyText"/>
        <w:spacing w:before="1"/>
        <w:ind w:right="689" w:firstLine="707"/>
      </w:pPr>
      <w:r>
        <w:t>Курс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у обучающихся первоначальных знаний о татарской литературе, интереса к</w:t>
      </w:r>
      <w:r>
        <w:rPr>
          <w:spacing w:val="-57"/>
        </w:rPr>
        <w:t xml:space="preserve"> </w:t>
      </w:r>
      <w:r>
        <w:t>чтению, культуры восприятия художественного текста; на воспитание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принадлежности.</w:t>
      </w:r>
    </w:p>
    <w:p w:rsidR="00644A77" w:rsidRDefault="00644A77">
      <w:pPr>
        <w:pStyle w:val="BodyText"/>
        <w:ind w:right="697"/>
      </w:pPr>
      <w:r>
        <w:t>В 1 классе литературное чтение на родном (татарском) языке начинается после окончания</w:t>
      </w:r>
      <w:r>
        <w:rPr>
          <w:spacing w:val="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грамоте».</w:t>
      </w:r>
    </w:p>
    <w:p w:rsidR="00644A77" w:rsidRDefault="00644A77">
      <w:pPr>
        <w:pStyle w:val="BodyText"/>
        <w:ind w:right="69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дисциплинами гуманитарного цикла, особенно с учебным предметом «Родной (татарский)</w:t>
      </w:r>
      <w:r>
        <w:rPr>
          <w:spacing w:val="-57"/>
        </w:rPr>
        <w:t xml:space="preserve"> </w:t>
      </w:r>
      <w:r>
        <w:t>язык».</w:t>
      </w:r>
    </w:p>
    <w:p w:rsidR="00644A77" w:rsidRDefault="00644A77">
      <w:pPr>
        <w:pStyle w:val="BodyText"/>
        <w:ind w:right="690" w:firstLine="707"/>
      </w:pPr>
      <w:r>
        <w:t>В содержании программы по литературному чтению на родном (татарском) языке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1"/>
        </w:rPr>
        <w:t xml:space="preserve"> </w:t>
      </w:r>
      <w:r>
        <w:t>пропедевтика,</w:t>
      </w:r>
      <w:r>
        <w:rPr>
          <w:spacing w:val="-1"/>
        </w:rPr>
        <w:t xml:space="preserve"> </w:t>
      </w:r>
      <w:r>
        <w:t>творческая деятельность обучающихся, круг</w:t>
      </w:r>
      <w:r>
        <w:rPr>
          <w:spacing w:val="-1"/>
        </w:rPr>
        <w:t xml:space="preserve"> </w:t>
      </w:r>
      <w:r>
        <w:t>детского чтения.</w:t>
      </w:r>
    </w:p>
    <w:p w:rsidR="00644A77" w:rsidRDefault="00644A77">
      <w:pPr>
        <w:pStyle w:val="BodyText"/>
        <w:spacing w:before="1"/>
        <w:ind w:right="692" w:firstLine="707"/>
      </w:pPr>
      <w:r>
        <w:t>В программу по литературному чтению на родном (татарском) языке включены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-1"/>
        </w:rPr>
        <w:t xml:space="preserve"> </w:t>
      </w:r>
      <w:r>
        <w:t>обучающихся.</w:t>
      </w:r>
    </w:p>
    <w:p w:rsidR="00644A77" w:rsidRDefault="00644A77">
      <w:pPr>
        <w:pStyle w:val="BodyText"/>
        <w:ind w:right="691" w:firstLine="707"/>
      </w:pPr>
      <w:r>
        <w:t>Содержание программы по литературному чтению на родном (татарском) языке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принадлежности.</w:t>
      </w:r>
    </w:p>
    <w:p w:rsidR="00644A77" w:rsidRDefault="00644A77">
      <w:pPr>
        <w:pStyle w:val="BodyText"/>
        <w:ind w:right="696"/>
      </w:pPr>
      <w:r>
        <w:t>Изучение литературного чтения на родном (татарском) языке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родной культуры;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формирование грамотного читателя, который в будущем сможет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предпочтения или исходя из поставленной учебной задачи, а также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самообразования.</w:t>
      </w:r>
    </w:p>
    <w:p w:rsidR="00644A77" w:rsidRDefault="00644A77">
      <w:pPr>
        <w:pStyle w:val="BodyText"/>
        <w:ind w:right="695"/>
      </w:pPr>
      <w:r>
        <w:t>Достижение поставленных целей реализации программы по литературному чтению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(татарском) языке</w:t>
      </w:r>
      <w:r>
        <w:rPr>
          <w:spacing w:val="-2"/>
        </w:rPr>
        <w:t xml:space="preserve"> </w:t>
      </w:r>
      <w:r>
        <w:t>предусматривает 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45"/>
          <w:sz w:val="24"/>
        </w:rPr>
        <w:t xml:space="preserve"> </w:t>
      </w:r>
      <w:r>
        <w:rPr>
          <w:sz w:val="24"/>
        </w:rPr>
        <w:t>вслух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про</w:t>
      </w:r>
      <w:r>
        <w:rPr>
          <w:spacing w:val="45"/>
          <w:sz w:val="24"/>
        </w:rPr>
        <w:t xml:space="preserve"> </w:t>
      </w:r>
      <w:r>
        <w:rPr>
          <w:sz w:val="24"/>
        </w:rPr>
        <w:t>себя,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(восприятия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осмысления)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речи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45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46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монологической);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644A77" w:rsidRDefault="00644A77" w:rsidP="00404B6E">
      <w:pPr>
        <w:pStyle w:val="ListParagraph"/>
        <w:numPr>
          <w:ilvl w:val="1"/>
          <w:numId w:val="86"/>
        </w:numPr>
        <w:tabs>
          <w:tab w:val="left" w:pos="2139"/>
        </w:tabs>
        <w:ind w:left="1418" w:right="688" w:firstLine="360"/>
        <w:jc w:val="left"/>
        <w:rPr>
          <w:b/>
          <w:sz w:val="24"/>
        </w:rPr>
      </w:pPr>
      <w:r>
        <w:rPr>
          <w:sz w:val="24"/>
        </w:rPr>
        <w:t>развитие способности к творческой деятельности на родном (татарском) языке.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59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4"/>
          <w:sz w:val="24"/>
        </w:rPr>
        <w:t xml:space="preserve"> </w:t>
      </w:r>
      <w:r>
        <w:rPr>
          <w:sz w:val="24"/>
        </w:rPr>
        <w:t>языке,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112</w:t>
      </w:r>
      <w:r>
        <w:rPr>
          <w:spacing w:val="5"/>
          <w:sz w:val="24"/>
        </w:rPr>
        <w:t xml:space="preserve"> </w:t>
      </w:r>
      <w:r>
        <w:rPr>
          <w:sz w:val="24"/>
        </w:rPr>
        <w:t>часов: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10</w:t>
      </w:r>
      <w:r>
        <w:rPr>
          <w:spacing w:val="5"/>
          <w:sz w:val="24"/>
        </w:rPr>
        <w:t xml:space="preserve"> </w:t>
      </w:r>
      <w:r>
        <w:rPr>
          <w:sz w:val="24"/>
        </w:rPr>
        <w:t>часов</w:t>
      </w:r>
      <w:r>
        <w:rPr>
          <w:spacing w:val="5"/>
          <w:sz w:val="24"/>
        </w:rPr>
        <w:t xml:space="preserve"> </w:t>
      </w:r>
      <w:r>
        <w:rPr>
          <w:sz w:val="24"/>
        </w:rPr>
        <w:t>(1</w:t>
      </w:r>
      <w:r>
        <w:rPr>
          <w:spacing w:val="5"/>
          <w:sz w:val="24"/>
        </w:rPr>
        <w:t xml:space="preserve"> </w:t>
      </w:r>
      <w:r>
        <w:rPr>
          <w:sz w:val="24"/>
        </w:rPr>
        <w:t>час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34</w:t>
      </w:r>
      <w:r>
        <w:rPr>
          <w:spacing w:val="5"/>
          <w:sz w:val="24"/>
        </w:rPr>
        <w:t xml:space="preserve"> </w:t>
      </w:r>
      <w:r>
        <w:rPr>
          <w:sz w:val="24"/>
        </w:rPr>
        <w:t>часа</w:t>
      </w:r>
      <w:r>
        <w:rPr>
          <w:spacing w:val="-57"/>
          <w:sz w:val="24"/>
        </w:rPr>
        <w:t xml:space="preserve"> </w:t>
      </w:r>
      <w:r>
        <w:rPr>
          <w:sz w:val="24"/>
        </w:rPr>
        <w:t>(1 час в неделю), в 3 классе - 34 часа (1 час в неделю), в 4 классе - 34 часа (1 час в неделю).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классе.</w:t>
      </w:r>
    </w:p>
    <w:p w:rsidR="00644A77" w:rsidRDefault="00644A77">
      <w:pPr>
        <w:pStyle w:val="BodyText"/>
        <w:spacing w:line="275" w:lineRule="exact"/>
        <w:jc w:val="left"/>
      </w:pPr>
      <w:r>
        <w:t>Учат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школе...</w:t>
      </w:r>
    </w:p>
    <w:p w:rsidR="00644A77" w:rsidRDefault="00644A77">
      <w:pPr>
        <w:pStyle w:val="BodyText"/>
        <w:jc w:val="left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уроках,</w:t>
      </w:r>
      <w:r>
        <w:rPr>
          <w:spacing w:val="-3"/>
        </w:rPr>
        <w:t xml:space="preserve"> </w:t>
      </w:r>
      <w:r>
        <w:t>одноклассниках,</w:t>
      </w:r>
      <w:r>
        <w:rPr>
          <w:spacing w:val="-3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Произведения</w:t>
      </w:r>
      <w:r>
        <w:rPr>
          <w:spacing w:val="56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чтения.</w:t>
      </w:r>
      <w:r>
        <w:rPr>
          <w:spacing w:val="59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Джалиль,</w:t>
      </w:r>
      <w:r>
        <w:rPr>
          <w:spacing w:val="56"/>
        </w:rPr>
        <w:t xml:space="preserve"> </w:t>
      </w:r>
      <w:r>
        <w:t>«Беренче</w:t>
      </w:r>
      <w:r>
        <w:rPr>
          <w:spacing w:val="56"/>
        </w:rPr>
        <w:t xml:space="preserve"> </w:t>
      </w:r>
      <w:r>
        <w:t>дэрес»</w:t>
      </w:r>
      <w:r>
        <w:rPr>
          <w:spacing w:val="56"/>
        </w:rPr>
        <w:t xml:space="preserve"> </w:t>
      </w:r>
      <w:r>
        <w:t>(«Первый</w:t>
      </w:r>
      <w:r>
        <w:rPr>
          <w:spacing w:val="57"/>
        </w:rPr>
        <w:t xml:space="preserve"> </w:t>
      </w:r>
      <w:r>
        <w:t>урок»).</w:t>
      </w:r>
      <w:r>
        <w:rPr>
          <w:spacing w:val="56"/>
        </w:rPr>
        <w:t xml:space="preserve"> </w:t>
      </w:r>
      <w:r>
        <w:t>Б.</w:t>
      </w:r>
      <w:r>
        <w:rPr>
          <w:spacing w:val="56"/>
        </w:rPr>
        <w:t xml:space="preserve"> </w:t>
      </w:r>
      <w:r>
        <w:t>Рахмет,</w:t>
      </w:r>
    </w:p>
    <w:p w:rsidR="00644A77" w:rsidRDefault="00644A77">
      <w:pPr>
        <w:pStyle w:val="BodyText"/>
        <w:spacing w:before="1"/>
        <w:ind w:right="693"/>
      </w:pPr>
      <w:r>
        <w:t>«Рэсем ясыйбыз» («Мы рисуем»). М. Магдеев, «Мэктэптэ беренче кон» («Первый день в</w:t>
      </w:r>
      <w:r>
        <w:rPr>
          <w:spacing w:val="1"/>
        </w:rPr>
        <w:t xml:space="preserve"> </w:t>
      </w:r>
      <w:r>
        <w:t>школе»). Дж. Дарзаман, «Тискэре хэрефлэр» («Непослушные буквы»). X. Туфан, «Казан»</w:t>
      </w:r>
      <w:r>
        <w:rPr>
          <w:spacing w:val="1"/>
        </w:rPr>
        <w:t xml:space="preserve"> </w:t>
      </w:r>
      <w:r>
        <w:t>(«Казань»).</w:t>
      </w:r>
      <w:r>
        <w:rPr>
          <w:spacing w:val="-1"/>
        </w:rPr>
        <w:t xml:space="preserve"> </w:t>
      </w:r>
      <w:r>
        <w:t>Ш. Маннур, «Яхшы бел»</w:t>
      </w:r>
      <w:r>
        <w:rPr>
          <w:spacing w:val="-2"/>
        </w:rPr>
        <w:t xml:space="preserve"> </w:t>
      </w:r>
      <w:r>
        <w:t>(«Знай хорошо»).</w:t>
      </w:r>
    </w:p>
    <w:p w:rsidR="00644A77" w:rsidRDefault="00644A77">
      <w:pPr>
        <w:pStyle w:val="BodyText"/>
      </w:pPr>
      <w:r>
        <w:t>Произведения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литературы.</w:t>
      </w:r>
    </w:p>
    <w:p w:rsidR="00644A77" w:rsidRDefault="00644A77">
      <w:pPr>
        <w:pStyle w:val="BodyText"/>
        <w:ind w:right="3993"/>
        <w:jc w:val="left"/>
      </w:pPr>
      <w:r>
        <w:t>В. Голявкин, «Парта астында» («Как я под партой сидел»).</w:t>
      </w:r>
      <w:r>
        <w:rPr>
          <w:spacing w:val="-57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</w:p>
    <w:p w:rsidR="00644A77" w:rsidRDefault="00644A77">
      <w:pPr>
        <w:pStyle w:val="BodyText"/>
        <w:ind w:right="691"/>
        <w:jc w:val="left"/>
      </w:pPr>
      <w:r>
        <w:t>Произведения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семье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её</w:t>
      </w:r>
      <w:r>
        <w:rPr>
          <w:spacing w:val="15"/>
        </w:rPr>
        <w:t xml:space="preserve"> </w:t>
      </w:r>
      <w:r>
        <w:t>роли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членах</w:t>
      </w:r>
      <w:r>
        <w:rPr>
          <w:spacing w:val="16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семейных</w:t>
      </w:r>
      <w:r>
        <w:rPr>
          <w:spacing w:val="16"/>
        </w:rPr>
        <w:t xml:space="preserve"> </w:t>
      </w:r>
      <w:r>
        <w:t>традициях,</w:t>
      </w:r>
      <w:r>
        <w:rPr>
          <w:spacing w:val="-5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семье.</w:t>
      </w:r>
    </w:p>
    <w:p w:rsidR="00644A77" w:rsidRDefault="00644A77">
      <w:pPr>
        <w:pStyle w:val="BodyText"/>
        <w:ind w:right="691"/>
        <w:jc w:val="left"/>
      </w:pPr>
      <w:r>
        <w:t>Произведения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чтения.</w:t>
      </w:r>
      <w:r>
        <w:rPr>
          <w:spacing w:val="20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Тукай</w:t>
      </w:r>
      <w:r>
        <w:rPr>
          <w:spacing w:val="19"/>
        </w:rPr>
        <w:t xml:space="preserve"> </w:t>
      </w:r>
      <w:r>
        <w:t>«Безнец</w:t>
      </w:r>
      <w:r>
        <w:rPr>
          <w:spacing w:val="17"/>
        </w:rPr>
        <w:t xml:space="preserve"> </w:t>
      </w:r>
      <w:r>
        <w:t>гаилэ»</w:t>
      </w:r>
      <w:r>
        <w:rPr>
          <w:spacing w:val="18"/>
        </w:rPr>
        <w:t xml:space="preserve"> </w:t>
      </w:r>
      <w:r>
        <w:t>(«Наша</w:t>
      </w:r>
      <w:r>
        <w:rPr>
          <w:spacing w:val="17"/>
        </w:rPr>
        <w:t xml:space="preserve"> </w:t>
      </w:r>
      <w:r>
        <w:t>семья»),</w:t>
      </w:r>
      <w:r>
        <w:rPr>
          <w:spacing w:val="20"/>
        </w:rPr>
        <w:t xml:space="preserve"> </w:t>
      </w:r>
      <w:r>
        <w:t>Р.</w:t>
      </w:r>
      <w:r>
        <w:rPr>
          <w:spacing w:val="18"/>
        </w:rPr>
        <w:t xml:space="preserve"> </w:t>
      </w:r>
      <w:r>
        <w:t>Валиев</w:t>
      </w:r>
      <w:r>
        <w:rPr>
          <w:spacing w:val="17"/>
        </w:rPr>
        <w:t xml:space="preserve"> </w:t>
      </w:r>
      <w:r>
        <w:t>«Барысын</w:t>
      </w:r>
      <w:r>
        <w:rPr>
          <w:spacing w:val="-57"/>
        </w:rPr>
        <w:t xml:space="preserve"> </w:t>
      </w:r>
      <w:r>
        <w:t>да яратам» («Всех люблю»), Ш. Галиев «Дэу энигэ кучтэнэч» («Гостинцы для бабушки»),</w:t>
      </w:r>
      <w:r>
        <w:rPr>
          <w:spacing w:val="1"/>
        </w:rPr>
        <w:t xml:space="preserve"> </w:t>
      </w:r>
      <w:r>
        <w:t>Дж</w:t>
      </w:r>
      <w:r>
        <w:rPr>
          <w:spacing w:val="-2"/>
        </w:rPr>
        <w:t xml:space="preserve"> </w:t>
      </w:r>
      <w:r>
        <w:t>Дарзаман «Исем таптым» («Придумала</w:t>
      </w:r>
      <w:r>
        <w:rPr>
          <w:spacing w:val="-1"/>
        </w:rPr>
        <w:t xml:space="preserve"> </w:t>
      </w:r>
      <w:r>
        <w:t>имя»).</w:t>
      </w:r>
    </w:p>
    <w:p w:rsidR="00644A77" w:rsidRDefault="00644A77">
      <w:pPr>
        <w:pStyle w:val="BodyText"/>
        <w:jc w:val="left"/>
      </w:pPr>
      <w:r>
        <w:t>Татарское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Считалки,</w:t>
      </w:r>
      <w:r>
        <w:rPr>
          <w:spacing w:val="-2"/>
        </w:rPr>
        <w:t xml:space="preserve"> </w:t>
      </w:r>
      <w:r>
        <w:t>заклички.</w:t>
      </w:r>
    </w:p>
    <w:p w:rsidR="00644A77" w:rsidRDefault="00644A77">
      <w:pPr>
        <w:pStyle w:val="BodyText"/>
        <w:spacing w:before="1"/>
        <w:ind w:right="691"/>
        <w:jc w:val="left"/>
      </w:pPr>
      <w:r>
        <w:t>Малые</w:t>
      </w:r>
      <w:r>
        <w:rPr>
          <w:spacing w:val="27"/>
        </w:rPr>
        <w:t xml:space="preserve"> </w:t>
      </w:r>
      <w:r>
        <w:t>жанры</w:t>
      </w:r>
      <w:r>
        <w:rPr>
          <w:spacing w:val="28"/>
        </w:rPr>
        <w:t xml:space="preserve"> </w:t>
      </w:r>
      <w:r>
        <w:t>татарского</w:t>
      </w:r>
      <w:r>
        <w:rPr>
          <w:spacing w:val="28"/>
        </w:rPr>
        <w:t xml:space="preserve"> </w:t>
      </w:r>
      <w:r>
        <w:t>устного</w:t>
      </w:r>
      <w:r>
        <w:rPr>
          <w:spacing w:val="28"/>
        </w:rPr>
        <w:t xml:space="preserve"> </w:t>
      </w:r>
      <w:r>
        <w:t>народного</w:t>
      </w:r>
      <w:r>
        <w:rPr>
          <w:spacing w:val="28"/>
        </w:rPr>
        <w:t xml:space="preserve"> </w:t>
      </w:r>
      <w:r>
        <w:t>творчества,</w:t>
      </w:r>
      <w:r>
        <w:rPr>
          <w:spacing w:val="28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нашей</w:t>
      </w:r>
      <w:r>
        <w:rPr>
          <w:spacing w:val="29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использования.</w:t>
      </w:r>
      <w:r>
        <w:rPr>
          <w:spacing w:val="2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Заклички.</w:t>
      </w:r>
    </w:p>
    <w:p w:rsidR="00644A77" w:rsidRDefault="00644A77">
      <w:pPr>
        <w:pStyle w:val="BodyText"/>
        <w:jc w:val="left"/>
      </w:pPr>
      <w:r>
        <w:t>Красивая</w:t>
      </w:r>
      <w:r>
        <w:rPr>
          <w:spacing w:val="-3"/>
        </w:rPr>
        <w:t xml:space="preserve"> </w:t>
      </w:r>
      <w:r>
        <w:t>природа.</w:t>
      </w:r>
    </w:p>
    <w:p w:rsidR="00644A77" w:rsidRDefault="00644A77">
      <w:pPr>
        <w:pStyle w:val="BodyText"/>
        <w:jc w:val="left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красоте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сохранения.</w:t>
      </w:r>
    </w:p>
    <w:p w:rsidR="00644A77" w:rsidRDefault="00644A77">
      <w:pPr>
        <w:pStyle w:val="BodyText"/>
        <w:ind w:right="691"/>
        <w:jc w:val="left"/>
      </w:pPr>
      <w:r>
        <w:t>Произведения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чтения.</w:t>
      </w:r>
      <w:r>
        <w:rPr>
          <w:spacing w:val="42"/>
        </w:rPr>
        <w:t xml:space="preserve"> </w:t>
      </w:r>
      <w:r>
        <w:t>И.</w:t>
      </w:r>
      <w:r>
        <w:rPr>
          <w:spacing w:val="37"/>
        </w:rPr>
        <w:t xml:space="preserve"> </w:t>
      </w:r>
      <w:r>
        <w:t>Туктар</w:t>
      </w:r>
      <w:r>
        <w:rPr>
          <w:spacing w:val="39"/>
        </w:rPr>
        <w:t xml:space="preserve"> </w:t>
      </w:r>
      <w:r>
        <w:t>«Ж^ем-жем!..</w:t>
      </w:r>
      <w:r>
        <w:rPr>
          <w:spacing w:val="39"/>
        </w:rPr>
        <w:t xml:space="preserve"> </w:t>
      </w:r>
      <w:r>
        <w:t>Чвик!»,</w:t>
      </w:r>
      <w:r>
        <w:rPr>
          <w:spacing w:val="39"/>
        </w:rPr>
        <w:t xml:space="preserve"> </w:t>
      </w:r>
      <w:r>
        <w:t>Ф.</w:t>
      </w:r>
      <w:r>
        <w:rPr>
          <w:spacing w:val="39"/>
        </w:rPr>
        <w:t xml:space="preserve"> </w:t>
      </w:r>
      <w:r>
        <w:t>Садриев</w:t>
      </w:r>
      <w:r>
        <w:rPr>
          <w:spacing w:val="39"/>
        </w:rPr>
        <w:t xml:space="preserve"> </w:t>
      </w:r>
      <w:r>
        <w:t>«Яцгыр,</w:t>
      </w:r>
      <w:r>
        <w:rPr>
          <w:spacing w:val="39"/>
        </w:rPr>
        <w:t xml:space="preserve"> </w:t>
      </w:r>
      <w:r>
        <w:t>яу,</w:t>
      </w:r>
      <w:r>
        <w:rPr>
          <w:spacing w:val="38"/>
        </w:rPr>
        <w:t xml:space="preserve"> </w:t>
      </w:r>
      <w:r>
        <w:t>яу,</w:t>
      </w:r>
      <w:r>
        <w:rPr>
          <w:spacing w:val="-57"/>
        </w:rPr>
        <w:t xml:space="preserve"> </w:t>
      </w:r>
      <w:r>
        <w:t>яу!»</w:t>
      </w:r>
      <w:r>
        <w:rPr>
          <w:spacing w:val="-2"/>
        </w:rPr>
        <w:t xml:space="preserve"> </w:t>
      </w:r>
      <w:r>
        <w:t>(«Дождик, лей, лей,</w:t>
      </w:r>
      <w:r>
        <w:rPr>
          <w:spacing w:val="-1"/>
        </w:rPr>
        <w:t xml:space="preserve"> </w:t>
      </w:r>
      <w:r>
        <w:t>лей!»), Ш. Галиев</w:t>
      </w:r>
      <w:r>
        <w:rPr>
          <w:spacing w:val="-2"/>
        </w:rPr>
        <w:t xml:space="preserve"> </w:t>
      </w:r>
      <w:r>
        <w:t>«Тэмле</w:t>
      </w:r>
      <w:r>
        <w:rPr>
          <w:spacing w:val="-1"/>
        </w:rPr>
        <w:t xml:space="preserve"> </w:t>
      </w:r>
      <w:r>
        <w:t>жэй» («Вкусное</w:t>
      </w:r>
      <w:r>
        <w:rPr>
          <w:spacing w:val="-2"/>
        </w:rPr>
        <w:t xml:space="preserve"> </w:t>
      </w:r>
      <w:r>
        <w:t>лето»).</w:t>
      </w:r>
    </w:p>
    <w:p w:rsidR="00644A77" w:rsidRDefault="00644A77">
      <w:pPr>
        <w:pStyle w:val="BodyText"/>
        <w:jc w:val="left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пропедевтика.</w:t>
      </w:r>
    </w:p>
    <w:p w:rsidR="00644A77" w:rsidRDefault="00644A77">
      <w:pPr>
        <w:pStyle w:val="BodyText"/>
        <w:jc w:val="left"/>
      </w:pPr>
      <w:r>
        <w:t>Считалка,</w:t>
      </w:r>
      <w:r>
        <w:rPr>
          <w:spacing w:val="-4"/>
        </w:rPr>
        <w:t xml:space="preserve"> </w:t>
      </w:r>
      <w:r>
        <w:t>закличка,</w:t>
      </w:r>
      <w:r>
        <w:rPr>
          <w:spacing w:val="-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3"/>
        </w:rPr>
        <w:t xml:space="preserve"> </w:t>
      </w:r>
      <w:r>
        <w:t>рифма.</w:t>
      </w:r>
    </w:p>
    <w:p w:rsidR="00644A77" w:rsidRDefault="00644A77">
      <w:pPr>
        <w:pStyle w:val="Heading1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jc w:val="left"/>
      </w:pPr>
      <w:r>
        <w:t>Наступила</w:t>
      </w:r>
      <w:r>
        <w:rPr>
          <w:spacing w:val="-3"/>
        </w:rPr>
        <w:t xml:space="preserve"> </w:t>
      </w:r>
      <w:r>
        <w:t>золотая</w:t>
      </w:r>
      <w:r>
        <w:rPr>
          <w:spacing w:val="-2"/>
        </w:rPr>
        <w:t xml:space="preserve"> </w:t>
      </w:r>
      <w:r>
        <w:t>осень.</w:t>
      </w:r>
    </w:p>
    <w:p w:rsidR="00644A77" w:rsidRDefault="00644A77">
      <w:pPr>
        <w:pStyle w:val="BodyText"/>
        <w:ind w:right="691"/>
        <w:jc w:val="left"/>
      </w:pPr>
      <w:r>
        <w:t>Произведения о красоте осенней природы, осеннего леса, о празднике 1 сентября.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52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чтения.</w:t>
      </w:r>
      <w:r>
        <w:rPr>
          <w:spacing w:val="55"/>
        </w:rPr>
        <w:t xml:space="preserve"> </w:t>
      </w:r>
      <w:r>
        <w:t>Б.</w:t>
      </w:r>
      <w:r>
        <w:rPr>
          <w:spacing w:val="50"/>
        </w:rPr>
        <w:t xml:space="preserve"> </w:t>
      </w:r>
      <w:r>
        <w:t>Рахмет</w:t>
      </w:r>
      <w:r>
        <w:rPr>
          <w:spacing w:val="53"/>
        </w:rPr>
        <w:t xml:space="preserve"> </w:t>
      </w:r>
      <w:r>
        <w:t>«Сара</w:t>
      </w:r>
      <w:r>
        <w:rPr>
          <w:spacing w:val="52"/>
        </w:rPr>
        <w:t xml:space="preserve"> </w:t>
      </w:r>
      <w:r>
        <w:t>мэктэпкэ</w:t>
      </w:r>
      <w:r>
        <w:rPr>
          <w:spacing w:val="53"/>
        </w:rPr>
        <w:t xml:space="preserve"> </w:t>
      </w:r>
      <w:r>
        <w:t>бара»</w:t>
      </w:r>
      <w:r>
        <w:rPr>
          <w:spacing w:val="52"/>
        </w:rPr>
        <w:t xml:space="preserve"> </w:t>
      </w:r>
      <w:r>
        <w:t>(«Сара</w:t>
      </w:r>
      <w:r>
        <w:rPr>
          <w:spacing w:val="52"/>
        </w:rPr>
        <w:t xml:space="preserve"> </w:t>
      </w:r>
      <w:r>
        <w:t>идёт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школу»),</w:t>
      </w:r>
      <w:r>
        <w:rPr>
          <w:spacing w:val="50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Валиева</w:t>
      </w:r>
      <w:r>
        <w:rPr>
          <w:spacing w:val="31"/>
        </w:rPr>
        <w:t xml:space="preserve"> </w:t>
      </w:r>
      <w:r>
        <w:t>«Коз»</w:t>
      </w:r>
      <w:r>
        <w:rPr>
          <w:spacing w:val="32"/>
        </w:rPr>
        <w:t xml:space="preserve"> </w:t>
      </w:r>
      <w:r>
        <w:t>(«Осень»),</w:t>
      </w:r>
      <w:r>
        <w:rPr>
          <w:spacing w:val="32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Хасанов</w:t>
      </w:r>
      <w:r>
        <w:rPr>
          <w:spacing w:val="32"/>
        </w:rPr>
        <w:t xml:space="preserve"> </w:t>
      </w:r>
      <w:r>
        <w:t>«Кезге</w:t>
      </w:r>
      <w:r>
        <w:rPr>
          <w:spacing w:val="31"/>
        </w:rPr>
        <w:t xml:space="preserve"> </w:t>
      </w:r>
      <w:r>
        <w:t>бакча»</w:t>
      </w:r>
      <w:r>
        <w:rPr>
          <w:spacing w:val="32"/>
        </w:rPr>
        <w:t xml:space="preserve"> </w:t>
      </w:r>
      <w:r>
        <w:t>(«Осенний</w:t>
      </w:r>
      <w:r>
        <w:rPr>
          <w:spacing w:val="33"/>
        </w:rPr>
        <w:t xml:space="preserve"> </w:t>
      </w:r>
      <w:r>
        <w:t>сад»),</w:t>
      </w:r>
      <w:r>
        <w:rPr>
          <w:spacing w:val="33"/>
        </w:rPr>
        <w:t xml:space="preserve"> </w:t>
      </w:r>
      <w:r>
        <w:t>Л.</w:t>
      </w:r>
      <w:r>
        <w:rPr>
          <w:spacing w:val="33"/>
        </w:rPr>
        <w:t xml:space="preserve"> </w:t>
      </w:r>
      <w:r>
        <w:t>Лерон</w:t>
      </w:r>
      <w:r>
        <w:rPr>
          <w:spacing w:val="33"/>
        </w:rPr>
        <w:t xml:space="preserve"> </w:t>
      </w:r>
      <w:r>
        <w:t>«Яфрак</w:t>
      </w:r>
      <w:r>
        <w:rPr>
          <w:spacing w:val="-57"/>
        </w:rPr>
        <w:t xml:space="preserve"> </w:t>
      </w:r>
      <w:r>
        <w:t>бэйрэме»</w:t>
      </w:r>
      <w:r>
        <w:rPr>
          <w:spacing w:val="13"/>
        </w:rPr>
        <w:t xml:space="preserve"> </w:t>
      </w:r>
      <w:r>
        <w:t>(«Праздник</w:t>
      </w:r>
      <w:r>
        <w:rPr>
          <w:spacing w:val="14"/>
        </w:rPr>
        <w:t xml:space="preserve"> </w:t>
      </w:r>
      <w:r>
        <w:t>листьев»),</w:t>
      </w:r>
      <w:r>
        <w:rPr>
          <w:spacing w:val="13"/>
        </w:rPr>
        <w:t xml:space="preserve"> </w:t>
      </w:r>
      <w:r>
        <w:t>Ф.</w:t>
      </w:r>
      <w:r>
        <w:rPr>
          <w:spacing w:val="13"/>
        </w:rPr>
        <w:t xml:space="preserve"> </w:t>
      </w:r>
      <w:r>
        <w:t>Яруллин</w:t>
      </w:r>
      <w:r>
        <w:rPr>
          <w:spacing w:val="12"/>
        </w:rPr>
        <w:t xml:space="preserve"> </w:t>
      </w:r>
      <w:r>
        <w:t>«Кезге</w:t>
      </w:r>
      <w:r>
        <w:rPr>
          <w:spacing w:val="12"/>
        </w:rPr>
        <w:t xml:space="preserve"> </w:t>
      </w:r>
      <w:r>
        <w:t>табын»</w:t>
      </w:r>
      <w:r>
        <w:rPr>
          <w:spacing w:val="14"/>
        </w:rPr>
        <w:t xml:space="preserve"> </w:t>
      </w:r>
      <w:r>
        <w:t>(«Осенние</w:t>
      </w:r>
      <w:r>
        <w:rPr>
          <w:spacing w:val="13"/>
        </w:rPr>
        <w:t xml:space="preserve"> </w:t>
      </w:r>
      <w:r>
        <w:t>яства»),</w:t>
      </w:r>
      <w:r>
        <w:rPr>
          <w:spacing w:val="12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Туктар</w:t>
      </w:r>
    </w:p>
    <w:p w:rsidR="00644A77" w:rsidRDefault="00644A77">
      <w:pPr>
        <w:pStyle w:val="BodyText"/>
        <w:jc w:val="left"/>
      </w:pPr>
      <w:r>
        <w:t>«Урман</w:t>
      </w:r>
      <w:r>
        <w:rPr>
          <w:spacing w:val="-1"/>
        </w:rPr>
        <w:t xml:space="preserve"> </w:t>
      </w:r>
      <w:r>
        <w:t>букеты» («Лесной</w:t>
      </w:r>
      <w:r>
        <w:rPr>
          <w:spacing w:val="-1"/>
        </w:rPr>
        <w:t xml:space="preserve"> </w:t>
      </w:r>
      <w:r>
        <w:t>букет»).</w:t>
      </w:r>
    </w:p>
    <w:p w:rsidR="00644A77" w:rsidRDefault="00644A77">
      <w:pPr>
        <w:pStyle w:val="BodyText"/>
        <w:ind w:right="689"/>
      </w:pPr>
      <w:r>
        <w:t>Фольклор.</w:t>
      </w:r>
      <w:r>
        <w:rPr>
          <w:spacing w:val="1"/>
        </w:rPr>
        <w:t xml:space="preserve"> </w:t>
      </w: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проблематика. Значение пословиц. Ситуации использования в речи пословиц и поговорок.</w:t>
      </w:r>
      <w:r>
        <w:rPr>
          <w:spacing w:val="-57"/>
        </w:rPr>
        <w:t xml:space="preserve"> </w:t>
      </w:r>
      <w:r>
        <w:t>Загадки.</w:t>
      </w:r>
      <w:r>
        <w:rPr>
          <w:spacing w:val="-1"/>
        </w:rPr>
        <w:t xml:space="preserve"> </w:t>
      </w:r>
      <w:r>
        <w:t>Смекалка</w:t>
      </w:r>
      <w:r>
        <w:rPr>
          <w:spacing w:val="-1"/>
        </w:rPr>
        <w:t xml:space="preserve"> </w:t>
      </w:r>
      <w:r>
        <w:t>и находчивость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загадок.</w:t>
      </w:r>
    </w:p>
    <w:p w:rsidR="00644A77" w:rsidRDefault="00644A77">
      <w:pPr>
        <w:pStyle w:val="BodyText"/>
      </w:pPr>
      <w:r>
        <w:t>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мир!</w:t>
      </w:r>
    </w:p>
    <w:p w:rsidR="00644A77" w:rsidRDefault="00644A77">
      <w:pPr>
        <w:pStyle w:val="BodyText"/>
        <w:ind w:right="696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дружеских отношений.</w:t>
      </w:r>
    </w:p>
    <w:p w:rsidR="00644A77" w:rsidRDefault="00644A77">
      <w:pPr>
        <w:pStyle w:val="BodyText"/>
        <w:ind w:right="695"/>
      </w:pPr>
      <w:r>
        <w:t>Произведения для чтения. Л. Лерон «И ямьле дэ сон; бу донья!» («Как прекрасен этот</w:t>
      </w:r>
      <w:r>
        <w:rPr>
          <w:spacing w:val="1"/>
        </w:rPr>
        <w:t xml:space="preserve"> </w:t>
      </w:r>
      <w:r>
        <w:t>мир!»),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Тукай,</w:t>
      </w:r>
      <w:r>
        <w:rPr>
          <w:spacing w:val="-1"/>
        </w:rPr>
        <w:t xml:space="preserve"> </w:t>
      </w:r>
      <w:r>
        <w:t>«Эш беткэч</w:t>
      </w:r>
      <w:r>
        <w:rPr>
          <w:spacing w:val="-2"/>
        </w:rPr>
        <w:t xml:space="preserve"> </w:t>
      </w:r>
      <w:r>
        <w:t>уйнарга</w:t>
      </w:r>
      <w:r>
        <w:rPr>
          <w:spacing w:val="-1"/>
        </w:rPr>
        <w:t xml:space="preserve"> </w:t>
      </w:r>
      <w:r>
        <w:t>ярый»</w:t>
      </w:r>
      <w:r>
        <w:rPr>
          <w:spacing w:val="-1"/>
        </w:rPr>
        <w:t xml:space="preserve"> </w:t>
      </w:r>
      <w:r>
        <w:t>(«Закончил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гуляй</w:t>
      </w:r>
      <w:r>
        <w:rPr>
          <w:spacing w:val="1"/>
        </w:rPr>
        <w:t xml:space="preserve"> </w:t>
      </w:r>
      <w:r>
        <w:t>смело»).</w:t>
      </w:r>
    </w:p>
    <w:p w:rsidR="00644A77" w:rsidRDefault="00644A77">
      <w:pPr>
        <w:pStyle w:val="BodyText"/>
        <w:spacing w:before="1"/>
        <w:jc w:val="left"/>
      </w:pPr>
      <w:r>
        <w:t>Зимушка-зима.</w:t>
      </w:r>
    </w:p>
    <w:p w:rsidR="00644A77" w:rsidRDefault="00644A77">
      <w:pPr>
        <w:pStyle w:val="BodyText"/>
        <w:ind w:right="691"/>
        <w:jc w:val="left"/>
      </w:pPr>
      <w:r>
        <w:t>Произведения,</w:t>
      </w:r>
      <w:r>
        <w:rPr>
          <w:spacing w:val="35"/>
        </w:rPr>
        <w:t xml:space="preserve"> </w:t>
      </w:r>
      <w:r>
        <w:t>раскрывающие</w:t>
      </w:r>
      <w:r>
        <w:rPr>
          <w:spacing w:val="34"/>
        </w:rPr>
        <w:t xml:space="preserve"> </w:t>
      </w:r>
      <w:r>
        <w:t>образы</w:t>
      </w:r>
      <w:r>
        <w:rPr>
          <w:spacing w:val="34"/>
        </w:rPr>
        <w:t xml:space="preserve"> </w:t>
      </w:r>
      <w:r>
        <w:t>зимней</w:t>
      </w:r>
      <w:r>
        <w:rPr>
          <w:spacing w:val="36"/>
        </w:rPr>
        <w:t xml:space="preserve"> </w:t>
      </w:r>
      <w:r>
        <w:t>природы,</w:t>
      </w:r>
      <w:r>
        <w:rPr>
          <w:spacing w:val="32"/>
        </w:rPr>
        <w:t xml:space="preserve"> </w:t>
      </w:r>
      <w:r>
        <w:t>красоту</w:t>
      </w:r>
      <w:r>
        <w:rPr>
          <w:spacing w:val="35"/>
        </w:rPr>
        <w:t xml:space="preserve"> </w:t>
      </w:r>
      <w:r>
        <w:t>зимнего</w:t>
      </w:r>
      <w:r>
        <w:rPr>
          <w:spacing w:val="35"/>
        </w:rPr>
        <w:t xml:space="preserve"> </w:t>
      </w:r>
      <w:r>
        <w:t>леса,</w:t>
      </w:r>
      <w:r>
        <w:rPr>
          <w:spacing w:val="35"/>
        </w:rPr>
        <w:t xml:space="preserve"> </w:t>
      </w:r>
      <w:r>
        <w:t>тему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человека. Праздник Новый год.</w:t>
      </w:r>
    </w:p>
    <w:p w:rsidR="00644A77" w:rsidRDefault="00644A77">
      <w:pPr>
        <w:pStyle w:val="BodyText"/>
        <w:ind w:right="690"/>
      </w:pPr>
      <w:r>
        <w:t>Произведения для чтения. А. Еники «Кышкы урман» («Зимний лес»), А. Алиш «Январь»,</w:t>
      </w:r>
      <w:r>
        <w:rPr>
          <w:spacing w:val="1"/>
        </w:rPr>
        <w:t xml:space="preserve"> </w:t>
      </w:r>
      <w:r>
        <w:t>Б. Рахмет «Кыш йэм кеше» («Зима и человек»), С. Урайский «Чыршы янында» («Вокруг</w:t>
      </w:r>
      <w:r>
        <w:rPr>
          <w:spacing w:val="1"/>
        </w:rPr>
        <w:t xml:space="preserve"> </w:t>
      </w:r>
      <w:r>
        <w:t>ёлки»).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«Дурт</w:t>
      </w:r>
      <w:r>
        <w:rPr>
          <w:spacing w:val="1"/>
        </w:rPr>
        <w:t xml:space="preserve"> </w:t>
      </w:r>
      <w:r>
        <w:t>телэк»</w:t>
      </w:r>
      <w:r>
        <w:rPr>
          <w:spacing w:val="1"/>
        </w:rPr>
        <w:t xml:space="preserve"> </w:t>
      </w:r>
      <w:r>
        <w:t>(«Четыре</w:t>
      </w:r>
      <w:r>
        <w:rPr>
          <w:spacing w:val="1"/>
        </w:rPr>
        <w:t xml:space="preserve"> </w:t>
      </w:r>
      <w:r>
        <w:t>желания»).</w:t>
      </w:r>
    </w:p>
    <w:p w:rsidR="00644A77" w:rsidRDefault="00644A77">
      <w:pPr>
        <w:pStyle w:val="BodyText"/>
      </w:pPr>
      <w:r>
        <w:t>Родина</w:t>
      </w:r>
      <w:r>
        <w:rPr>
          <w:spacing w:val="-2"/>
        </w:rPr>
        <w:t xml:space="preserve"> </w:t>
      </w:r>
      <w:r>
        <w:t>моя,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язык...</w:t>
      </w:r>
    </w:p>
    <w:p w:rsidR="00644A77" w:rsidRDefault="00644A77">
      <w:pPr>
        <w:pStyle w:val="BodyText"/>
        <w:ind w:right="699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рассказывающие</w:t>
      </w:r>
      <w:r>
        <w:rPr>
          <w:spacing w:val="-2"/>
        </w:rPr>
        <w:t xml:space="preserve"> </w:t>
      </w:r>
      <w:r>
        <w:t>о важности</w:t>
      </w:r>
      <w:r>
        <w:rPr>
          <w:spacing w:val="1"/>
        </w:rPr>
        <w:t xml:space="preserve"> </w:t>
      </w:r>
      <w:r>
        <w:t>сохранения родного языка.</w:t>
      </w:r>
    </w:p>
    <w:p w:rsidR="00644A77" w:rsidRDefault="00644A77">
      <w:pPr>
        <w:pStyle w:val="BodyText"/>
        <w:ind w:right="687"/>
      </w:pPr>
      <w:r>
        <w:t>Произведения для чтения. Г. Тукай «Туган тел» («Родной язык»), Р. Файзуллин «Синеке -</w:t>
      </w:r>
      <w:r>
        <w:rPr>
          <w:spacing w:val="1"/>
        </w:rPr>
        <w:t xml:space="preserve"> </w:t>
      </w:r>
      <w:r>
        <w:t>илнеке»</w:t>
      </w:r>
      <w:r>
        <w:rPr>
          <w:spacing w:val="1"/>
        </w:rPr>
        <w:t xml:space="preserve"> </w:t>
      </w:r>
      <w:r>
        <w:t>(«Твоё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родное»),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Баширов</w:t>
      </w:r>
      <w:r>
        <w:rPr>
          <w:spacing w:val="1"/>
        </w:rPr>
        <w:t xml:space="preserve"> </w:t>
      </w:r>
      <w:r>
        <w:t>«Безнец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(«Наш</w:t>
      </w:r>
      <w:r>
        <w:rPr>
          <w:spacing w:val="1"/>
        </w:rPr>
        <w:t xml:space="preserve"> </w:t>
      </w:r>
      <w:r>
        <w:t>Татарстан»).,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Рашитов</w:t>
      </w:r>
      <w:r>
        <w:rPr>
          <w:spacing w:val="-1"/>
        </w:rPr>
        <w:t xml:space="preserve"> </w:t>
      </w:r>
      <w:r>
        <w:t>«Кояшлы ил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бэхет иле» («Солнечная страна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счастья»).</w:t>
      </w:r>
    </w:p>
    <w:p w:rsidR="00644A77" w:rsidRDefault="00644A77">
      <w:pPr>
        <w:pStyle w:val="BodyText"/>
        <w:spacing w:before="1"/>
      </w:pPr>
      <w:r>
        <w:t>Весна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пришла.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8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месяцев,</w:t>
      </w:r>
      <w:r>
        <w:rPr>
          <w:spacing w:val="-57"/>
        </w:rPr>
        <w:t xml:space="preserve"> </w:t>
      </w:r>
      <w:r>
        <w:t>оживание</w:t>
      </w:r>
      <w:r>
        <w:rPr>
          <w:spacing w:val="-2"/>
        </w:rPr>
        <w:t xml:space="preserve"> </w:t>
      </w:r>
      <w:r>
        <w:t>природы, жизнь</w:t>
      </w:r>
      <w:r>
        <w:rPr>
          <w:spacing w:val="-2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 зверей.</w:t>
      </w:r>
    </w:p>
    <w:p w:rsidR="00644A77" w:rsidRDefault="00644A77">
      <w:pPr>
        <w:pStyle w:val="BodyText"/>
        <w:spacing w:before="1"/>
        <w:ind w:right="685"/>
      </w:pPr>
      <w:r>
        <w:t>Произведения для чтения. Н. Мадьяров «Кар астыннан чыкты яз» («Весна выглянула из-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снега»),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</w:t>
      </w:r>
      <w:r>
        <w:rPr>
          <w:spacing w:val="1"/>
        </w:rPr>
        <w:t xml:space="preserve"> </w:t>
      </w:r>
      <w:r>
        <w:t>«Яз</w:t>
      </w:r>
      <w:r>
        <w:rPr>
          <w:spacing w:val="1"/>
        </w:rPr>
        <w:t xml:space="preserve"> </w:t>
      </w:r>
      <w:r>
        <w:t>керде</w:t>
      </w:r>
      <w:r>
        <w:rPr>
          <w:spacing w:val="1"/>
        </w:rPr>
        <w:t xml:space="preserve"> </w:t>
      </w:r>
      <w:r>
        <w:t>еебезгэ»</w:t>
      </w:r>
      <w:r>
        <w:rPr>
          <w:spacing w:val="1"/>
        </w:rPr>
        <w:t xml:space="preserve"> </w:t>
      </w:r>
      <w:r>
        <w:t>(«Весна</w:t>
      </w:r>
      <w:r>
        <w:rPr>
          <w:spacing w:val="1"/>
        </w:rPr>
        <w:t xml:space="preserve"> </w:t>
      </w:r>
      <w:r>
        <w:t>пришла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Бикчантаева «Март аенда» («В марте месяце»), Г. Баширов «Язгы авазлар» («Весенние</w:t>
      </w:r>
      <w:r>
        <w:rPr>
          <w:spacing w:val="1"/>
        </w:rPr>
        <w:t xml:space="preserve"> </w:t>
      </w:r>
      <w:r>
        <w:t>звуки»).</w:t>
      </w:r>
    </w:p>
    <w:p w:rsidR="00644A77" w:rsidRDefault="00644A77">
      <w:pPr>
        <w:pStyle w:val="BodyText"/>
        <w:ind w:right="695"/>
      </w:pPr>
      <w:r>
        <w:t>Посмеёмся вместе. Произведения о весёлых и смешных ситуациях в жизни школы, других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друзей.</w:t>
      </w:r>
    </w:p>
    <w:p w:rsidR="00644A77" w:rsidRDefault="00644A77">
      <w:pPr>
        <w:pStyle w:val="BodyText"/>
        <w:ind w:right="693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</w:t>
      </w:r>
      <w:r>
        <w:rPr>
          <w:spacing w:val="1"/>
        </w:rPr>
        <w:t xml:space="preserve"> </w:t>
      </w:r>
      <w:r>
        <w:t>«Малайлар</w:t>
      </w:r>
      <w:r>
        <w:rPr>
          <w:spacing w:val="1"/>
        </w:rPr>
        <w:t xml:space="preserve"> </w:t>
      </w:r>
      <w:r>
        <w:t>сейлэшэ»</w:t>
      </w:r>
      <w:r>
        <w:rPr>
          <w:spacing w:val="1"/>
        </w:rPr>
        <w:t xml:space="preserve"> </w:t>
      </w:r>
      <w:r>
        <w:t>(«Мальчишки</w:t>
      </w:r>
      <w:r>
        <w:rPr>
          <w:spacing w:val="1"/>
        </w:rPr>
        <w:t xml:space="preserve"> </w:t>
      </w:r>
      <w:r>
        <w:t>разговаривают»),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Галиев</w:t>
      </w:r>
      <w:r>
        <w:rPr>
          <w:spacing w:val="1"/>
        </w:rPr>
        <w:t xml:space="preserve"> </w:t>
      </w:r>
      <w:r>
        <w:t>«Онытылган...»</w:t>
      </w:r>
      <w:r>
        <w:rPr>
          <w:spacing w:val="1"/>
        </w:rPr>
        <w:t xml:space="preserve"> </w:t>
      </w:r>
      <w:r>
        <w:t>(«Забыл...»),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Валиев</w:t>
      </w:r>
      <w:r>
        <w:rPr>
          <w:spacing w:val="1"/>
        </w:rPr>
        <w:t xml:space="preserve"> </w:t>
      </w:r>
      <w:r>
        <w:t>«Бу</w:t>
      </w:r>
      <w:r>
        <w:rPr>
          <w:spacing w:val="1"/>
        </w:rPr>
        <w:t xml:space="preserve"> </w:t>
      </w:r>
      <w:r>
        <w:t>класска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булган?»</w:t>
      </w:r>
      <w:r>
        <w:rPr>
          <w:spacing w:val="-1"/>
        </w:rPr>
        <w:t xml:space="preserve"> </w:t>
      </w:r>
      <w:r>
        <w:t>(«Что случилось 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классом?»).</w:t>
      </w:r>
    </w:p>
    <w:p w:rsidR="00644A77" w:rsidRDefault="00644A77">
      <w:pPr>
        <w:pStyle w:val="BodyText"/>
        <w:ind w:right="691"/>
      </w:pPr>
      <w:r>
        <w:t>Здравствуй, лето! Произведения, отражающие красоту летней природы. Стихотворения о</w:t>
      </w:r>
      <w:r>
        <w:rPr>
          <w:spacing w:val="1"/>
        </w:rPr>
        <w:t xml:space="preserve"> </w:t>
      </w:r>
      <w:r>
        <w:t>весёлом</w:t>
      </w:r>
      <w:r>
        <w:rPr>
          <w:spacing w:val="-2"/>
        </w:rPr>
        <w:t xml:space="preserve"> </w:t>
      </w:r>
      <w:r>
        <w:t>и интересном</w:t>
      </w:r>
      <w:r>
        <w:rPr>
          <w:spacing w:val="-2"/>
        </w:rPr>
        <w:t xml:space="preserve"> </w:t>
      </w:r>
      <w:r>
        <w:t>проведении времени в</w:t>
      </w:r>
      <w:r>
        <w:rPr>
          <w:spacing w:val="-2"/>
        </w:rPr>
        <w:t xml:space="preserve"> </w:t>
      </w:r>
      <w:r>
        <w:t>летние</w:t>
      </w:r>
      <w:r>
        <w:rPr>
          <w:spacing w:val="-1"/>
        </w:rPr>
        <w:t xml:space="preserve"> </w:t>
      </w:r>
      <w:r>
        <w:t>каникулы.</w:t>
      </w:r>
    </w:p>
    <w:p w:rsidR="00644A77" w:rsidRDefault="00644A77">
      <w:pPr>
        <w:pStyle w:val="BodyText"/>
        <w:spacing w:before="1"/>
      </w:pPr>
      <w:r>
        <w:t>Произведения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чтения.</w:t>
      </w:r>
      <w:r>
        <w:rPr>
          <w:spacing w:val="54"/>
        </w:rPr>
        <w:t xml:space="preserve"> </w:t>
      </w:r>
      <w:r>
        <w:t>Л.</w:t>
      </w:r>
      <w:r>
        <w:rPr>
          <w:spacing w:val="53"/>
        </w:rPr>
        <w:t xml:space="preserve"> </w:t>
      </w:r>
      <w:r>
        <w:t>Лерон</w:t>
      </w:r>
      <w:r>
        <w:rPr>
          <w:spacing w:val="52"/>
        </w:rPr>
        <w:t xml:space="preserve"> </w:t>
      </w:r>
      <w:r>
        <w:t>«Безне</w:t>
      </w:r>
      <w:r>
        <w:rPr>
          <w:spacing w:val="52"/>
        </w:rPr>
        <w:t xml:space="preserve"> </w:t>
      </w:r>
      <w:r>
        <w:t>я;эй</w:t>
      </w:r>
      <w:r>
        <w:rPr>
          <w:spacing w:val="53"/>
        </w:rPr>
        <w:t xml:space="preserve"> </w:t>
      </w:r>
      <w:r>
        <w:t>кетэ»</w:t>
      </w:r>
      <w:r>
        <w:rPr>
          <w:spacing w:val="52"/>
        </w:rPr>
        <w:t xml:space="preserve"> </w:t>
      </w:r>
      <w:r>
        <w:t>(«Ждёт</w:t>
      </w:r>
      <w:r>
        <w:rPr>
          <w:spacing w:val="52"/>
        </w:rPr>
        <w:t xml:space="preserve"> </w:t>
      </w:r>
      <w:r>
        <w:t>нас</w:t>
      </w:r>
      <w:r>
        <w:rPr>
          <w:spacing w:val="52"/>
        </w:rPr>
        <w:t xml:space="preserve"> </w:t>
      </w:r>
      <w:r>
        <w:t>лето»),</w:t>
      </w:r>
      <w:r>
        <w:rPr>
          <w:spacing w:val="52"/>
        </w:rPr>
        <w:t xml:space="preserve"> </w:t>
      </w:r>
      <w:r>
        <w:t>Р.</w:t>
      </w:r>
      <w:r>
        <w:rPr>
          <w:spacing w:val="51"/>
        </w:rPr>
        <w:t xml:space="preserve"> </w:t>
      </w:r>
      <w:r>
        <w:t>Валиева,</w:t>
      </w:r>
    </w:p>
    <w:p w:rsidR="00644A77" w:rsidRDefault="00644A77">
      <w:pPr>
        <w:pStyle w:val="BodyText"/>
      </w:pPr>
      <w:r>
        <w:t>«Исэнме,</w:t>
      </w:r>
      <w:r>
        <w:rPr>
          <w:spacing w:val="-2"/>
        </w:rPr>
        <w:t xml:space="preserve"> </w:t>
      </w:r>
      <w:r>
        <w:t>ж;эй!»</w:t>
      </w:r>
      <w:r>
        <w:rPr>
          <w:spacing w:val="-2"/>
        </w:rPr>
        <w:t xml:space="preserve"> </w:t>
      </w:r>
      <w:r>
        <w:t>(«Здравствуй,</w:t>
      </w:r>
      <w:r>
        <w:rPr>
          <w:spacing w:val="-2"/>
        </w:rPr>
        <w:t xml:space="preserve"> </w:t>
      </w:r>
      <w:r>
        <w:t>лето!»).</w:t>
      </w:r>
    </w:p>
    <w:p w:rsidR="00644A77" w:rsidRDefault="00644A77">
      <w:pPr>
        <w:pStyle w:val="BodyText"/>
      </w:pPr>
      <w:r>
        <w:t>Литературоведческая</w:t>
      </w:r>
      <w:r>
        <w:rPr>
          <w:spacing w:val="-3"/>
        </w:rPr>
        <w:t xml:space="preserve"> </w:t>
      </w:r>
      <w:r>
        <w:t>пропедевтика.</w:t>
      </w:r>
      <w:r>
        <w:rPr>
          <w:spacing w:val="-1"/>
        </w:rPr>
        <w:t xml:space="preserve"> </w:t>
      </w:r>
      <w:r>
        <w:t>Пословица,</w:t>
      </w:r>
      <w:r>
        <w:rPr>
          <w:spacing w:val="-3"/>
        </w:rPr>
        <w:t xml:space="preserve"> </w:t>
      </w:r>
      <w:r>
        <w:t>поговорка,</w:t>
      </w:r>
      <w:r>
        <w:rPr>
          <w:spacing w:val="-3"/>
        </w:rPr>
        <w:t xml:space="preserve"> </w:t>
      </w:r>
      <w:r>
        <w:t>загадка,</w:t>
      </w:r>
      <w:r>
        <w:rPr>
          <w:spacing w:val="-3"/>
        </w:rPr>
        <w:t xml:space="preserve"> </w:t>
      </w:r>
      <w:r>
        <w:t>синоним,</w:t>
      </w:r>
      <w:r>
        <w:rPr>
          <w:spacing w:val="-3"/>
        </w:rPr>
        <w:t xml:space="preserve"> </w:t>
      </w:r>
      <w:r>
        <w:t>антоним.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Книга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кладезь</w:t>
      </w:r>
      <w:r>
        <w:rPr>
          <w:spacing w:val="-4"/>
        </w:rPr>
        <w:t xml:space="preserve"> </w:t>
      </w:r>
      <w:r>
        <w:t>знаний.</w:t>
      </w:r>
    </w:p>
    <w:p w:rsidR="00644A77" w:rsidRDefault="00644A77">
      <w:pPr>
        <w:pStyle w:val="BodyText"/>
        <w:ind w:right="699"/>
      </w:pPr>
      <w:r>
        <w:t>Произведения, отражающие ценность книги, роль чтения в жизни человека и значимость</w:t>
      </w:r>
      <w:r>
        <w:rPr>
          <w:spacing w:val="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 личности.</w:t>
      </w:r>
    </w:p>
    <w:p w:rsidR="00644A77" w:rsidRDefault="00644A77">
      <w:pPr>
        <w:pStyle w:val="BodyText"/>
        <w:ind w:right="692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Гафури</w:t>
      </w:r>
      <w:r>
        <w:rPr>
          <w:spacing w:val="1"/>
        </w:rPr>
        <w:t xml:space="preserve"> </w:t>
      </w:r>
      <w:r>
        <w:t>«Китап</w:t>
      </w:r>
      <w:r>
        <w:rPr>
          <w:spacing w:val="1"/>
        </w:rPr>
        <w:t xml:space="preserve"> </w:t>
      </w:r>
      <w:r>
        <w:t>Ьэм</w:t>
      </w:r>
      <w:r>
        <w:rPr>
          <w:spacing w:val="1"/>
        </w:rPr>
        <w:t xml:space="preserve"> </w:t>
      </w:r>
      <w:r>
        <w:t>балалар»</w:t>
      </w:r>
      <w:r>
        <w:rPr>
          <w:spacing w:val="1"/>
        </w:rPr>
        <w:t xml:space="preserve"> </w:t>
      </w:r>
      <w:r>
        <w:t>(«Книга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дети»),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Тарджеманов</w:t>
      </w:r>
      <w:r>
        <w:rPr>
          <w:spacing w:val="1"/>
        </w:rPr>
        <w:t xml:space="preserve"> </w:t>
      </w:r>
      <w:r>
        <w:t>«Якын</w:t>
      </w:r>
      <w:r>
        <w:rPr>
          <w:spacing w:val="1"/>
        </w:rPr>
        <w:t xml:space="preserve"> </w:t>
      </w:r>
      <w:r>
        <w:t>дус»</w:t>
      </w:r>
      <w:r>
        <w:rPr>
          <w:spacing w:val="1"/>
        </w:rPr>
        <w:t xml:space="preserve"> </w:t>
      </w:r>
      <w:r>
        <w:t>(«Близкий</w:t>
      </w:r>
      <w:r>
        <w:rPr>
          <w:spacing w:val="1"/>
        </w:rPr>
        <w:t xml:space="preserve"> </w:t>
      </w:r>
      <w:r>
        <w:t>друг»),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Туфайлова</w:t>
      </w:r>
      <w:r>
        <w:rPr>
          <w:spacing w:val="1"/>
        </w:rPr>
        <w:t xml:space="preserve"> </w:t>
      </w:r>
      <w:r>
        <w:t>«Безнец</w:t>
      </w:r>
      <w:r>
        <w:rPr>
          <w:spacing w:val="1"/>
        </w:rPr>
        <w:t xml:space="preserve"> </w:t>
      </w:r>
      <w:r>
        <w:t>китапханэдэ»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нашей</w:t>
      </w:r>
      <w:r>
        <w:rPr>
          <w:spacing w:val="20"/>
        </w:rPr>
        <w:t xml:space="preserve"> </w:t>
      </w:r>
      <w:r>
        <w:t>библиотеке»),</w:t>
      </w:r>
      <w:r>
        <w:rPr>
          <w:spacing w:val="19"/>
        </w:rPr>
        <w:t xml:space="preserve"> </w:t>
      </w:r>
      <w:r>
        <w:t>X.</w:t>
      </w:r>
      <w:r>
        <w:rPr>
          <w:spacing w:val="18"/>
        </w:rPr>
        <w:t xml:space="preserve"> </w:t>
      </w:r>
      <w:r>
        <w:t>Халиков</w:t>
      </w:r>
      <w:r>
        <w:rPr>
          <w:spacing w:val="18"/>
        </w:rPr>
        <w:t xml:space="preserve"> </w:t>
      </w:r>
      <w:r>
        <w:t>«Китап</w:t>
      </w:r>
      <w:r>
        <w:rPr>
          <w:spacing w:val="20"/>
        </w:rPr>
        <w:t xml:space="preserve"> </w:t>
      </w:r>
      <w:r>
        <w:t>докторы»</w:t>
      </w:r>
      <w:r>
        <w:rPr>
          <w:spacing w:val="19"/>
        </w:rPr>
        <w:t xml:space="preserve"> </w:t>
      </w:r>
      <w:r>
        <w:t>(«Книжный</w:t>
      </w:r>
      <w:r>
        <w:rPr>
          <w:spacing w:val="17"/>
        </w:rPr>
        <w:t xml:space="preserve"> </w:t>
      </w:r>
      <w:r>
        <w:t>доктор»),</w:t>
      </w:r>
      <w:r>
        <w:rPr>
          <w:spacing w:val="19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Нуриев</w:t>
      </w:r>
    </w:p>
    <w:p w:rsidR="00644A77" w:rsidRDefault="00644A77">
      <w:pPr>
        <w:pStyle w:val="BodyText"/>
      </w:pPr>
      <w:r>
        <w:t>«Китап»</w:t>
      </w:r>
      <w:r>
        <w:rPr>
          <w:spacing w:val="-3"/>
        </w:rPr>
        <w:t xml:space="preserve"> </w:t>
      </w:r>
      <w:r>
        <w:t>(«Книга»).</w:t>
      </w:r>
    </w:p>
    <w:p w:rsidR="00644A77" w:rsidRDefault="00644A77">
      <w:pPr>
        <w:pStyle w:val="BodyText"/>
        <w:ind w:right="689"/>
      </w:pPr>
      <w:r>
        <w:t>Устное народное творчество. Сказки. Произведения народного творчества - сказки. Виды</w:t>
      </w:r>
      <w:r>
        <w:rPr>
          <w:spacing w:val="1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сказочные</w:t>
      </w:r>
      <w:r>
        <w:rPr>
          <w:spacing w:val="-2"/>
        </w:rPr>
        <w:t xml:space="preserve"> </w:t>
      </w:r>
      <w:r>
        <w:t>персонажи.</w:t>
      </w:r>
      <w:r>
        <w:rPr>
          <w:spacing w:val="-1"/>
        </w:rPr>
        <w:t xml:space="preserve"> </w:t>
      </w:r>
      <w:r>
        <w:t>Победа</w:t>
      </w:r>
      <w:r>
        <w:rPr>
          <w:spacing w:val="-2"/>
        </w:rPr>
        <w:t xml:space="preserve"> </w:t>
      </w:r>
      <w:r>
        <w:t>добра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злом.</w:t>
      </w:r>
      <w:r>
        <w:rPr>
          <w:spacing w:val="-2"/>
        </w:rPr>
        <w:t xml:space="preserve"> </w:t>
      </w:r>
      <w:r>
        <w:t>Татарские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сказки.</w:t>
      </w:r>
    </w:p>
    <w:p w:rsidR="00644A77" w:rsidRDefault="00644A77">
      <w:pPr>
        <w:pStyle w:val="BodyText"/>
      </w:pPr>
      <w:r>
        <w:t>Произведения</w:t>
      </w:r>
      <w:r>
        <w:rPr>
          <w:spacing w:val="76"/>
        </w:rPr>
        <w:t xml:space="preserve"> </w:t>
      </w:r>
      <w:r>
        <w:t xml:space="preserve">для  </w:t>
      </w:r>
      <w:r>
        <w:rPr>
          <w:spacing w:val="15"/>
        </w:rPr>
        <w:t xml:space="preserve"> </w:t>
      </w:r>
      <w:r>
        <w:t xml:space="preserve">чтения.  </w:t>
      </w:r>
      <w:r>
        <w:rPr>
          <w:spacing w:val="17"/>
        </w:rPr>
        <w:t xml:space="preserve"> </w:t>
      </w:r>
      <w:r>
        <w:t xml:space="preserve">Татарские  </w:t>
      </w:r>
      <w:r>
        <w:rPr>
          <w:spacing w:val="15"/>
        </w:rPr>
        <w:t xml:space="preserve"> </w:t>
      </w:r>
      <w:r>
        <w:t xml:space="preserve">народные  </w:t>
      </w:r>
      <w:r>
        <w:rPr>
          <w:spacing w:val="13"/>
        </w:rPr>
        <w:t xml:space="preserve"> </w:t>
      </w:r>
      <w:r>
        <w:t xml:space="preserve">сказки  </w:t>
      </w:r>
      <w:r>
        <w:rPr>
          <w:spacing w:val="16"/>
        </w:rPr>
        <w:t xml:space="preserve"> </w:t>
      </w:r>
      <w:r>
        <w:t xml:space="preserve">«Гелчэчэк»  </w:t>
      </w:r>
      <w:r>
        <w:rPr>
          <w:spacing w:val="15"/>
        </w:rPr>
        <w:t xml:space="preserve"> </w:t>
      </w:r>
      <w:r>
        <w:t>(«Гульчачак»),</w:t>
      </w:r>
    </w:p>
    <w:p w:rsidR="00644A77" w:rsidRDefault="00644A77">
      <w:pPr>
        <w:pStyle w:val="BodyText"/>
      </w:pPr>
      <w:r>
        <w:t>«Шурэле»</w:t>
      </w:r>
      <w:r>
        <w:rPr>
          <w:spacing w:val="-2"/>
        </w:rPr>
        <w:t xml:space="preserve"> </w:t>
      </w:r>
      <w:r>
        <w:t>(«Шурале»).</w:t>
      </w:r>
    </w:p>
    <w:p w:rsidR="00644A77" w:rsidRDefault="00644A77">
      <w:pPr>
        <w:pStyle w:val="BodyText"/>
        <w:ind w:right="687"/>
      </w:pPr>
      <w:r>
        <w:t>Произведения русского фольклора. Русская народная сказка «Казлар-аккошлар» («Гуси-</w:t>
      </w:r>
      <w:r>
        <w:rPr>
          <w:spacing w:val="1"/>
        </w:rPr>
        <w:t xml:space="preserve"> </w:t>
      </w:r>
      <w:r>
        <w:t>лебеди»).</w:t>
      </w:r>
    </w:p>
    <w:p w:rsidR="00644A77" w:rsidRDefault="00644A77">
      <w:pPr>
        <w:pStyle w:val="BodyText"/>
      </w:pP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сказок. Авторские</w:t>
      </w:r>
      <w:r>
        <w:rPr>
          <w:spacing w:val="-2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сказок.</w:t>
      </w:r>
    </w:p>
    <w:p w:rsidR="00644A77" w:rsidRDefault="00644A77">
      <w:pPr>
        <w:pStyle w:val="BodyText"/>
        <w:ind w:right="693"/>
      </w:pPr>
      <w:r>
        <w:t>Произведения для чтения. Г. Тукай «Су анасы» («Водяная»), А. Алиш «Сертотмас урдэк»</w:t>
      </w:r>
      <w:r>
        <w:rPr>
          <w:spacing w:val="1"/>
        </w:rPr>
        <w:t xml:space="preserve"> </w:t>
      </w:r>
      <w:r>
        <w:t>(«Болтливая</w:t>
      </w:r>
      <w:r>
        <w:rPr>
          <w:spacing w:val="-1"/>
        </w:rPr>
        <w:t xml:space="preserve"> </w:t>
      </w:r>
      <w:r>
        <w:t>утка»).</w:t>
      </w:r>
    </w:p>
    <w:p w:rsidR="00644A77" w:rsidRDefault="00644A77">
      <w:pPr>
        <w:pStyle w:val="BodyText"/>
      </w:pPr>
      <w:r>
        <w:t>Наши</w:t>
      </w:r>
      <w:r>
        <w:rPr>
          <w:spacing w:val="-3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t>друзья.</w:t>
      </w:r>
    </w:p>
    <w:p w:rsidR="00644A77" w:rsidRDefault="00644A77">
      <w:pPr>
        <w:pStyle w:val="BodyText"/>
        <w:ind w:right="697"/>
      </w:pPr>
      <w:r>
        <w:t>Произведения, раскрывающие отношения человека и природы. Образы зверей и птиц в</w:t>
      </w:r>
      <w:r>
        <w:rPr>
          <w:spacing w:val="1"/>
        </w:rPr>
        <w:t xml:space="preserve"> </w:t>
      </w:r>
      <w:r>
        <w:t>произведениях.</w:t>
      </w:r>
    </w:p>
    <w:p w:rsidR="00644A77" w:rsidRDefault="00644A77">
      <w:pPr>
        <w:pStyle w:val="BodyText"/>
        <w:ind w:right="693"/>
      </w:pPr>
      <w:r>
        <w:t>Произведения для чтения. Р. Миннуллин «Акбайга» («Акбаю»), Й. Миннуллина «Этем</w:t>
      </w:r>
      <w:r>
        <w:rPr>
          <w:spacing w:val="1"/>
        </w:rPr>
        <w:t xml:space="preserve"> </w:t>
      </w:r>
      <w:r>
        <w:t>югалды</w:t>
      </w:r>
      <w:r>
        <w:rPr>
          <w:spacing w:val="1"/>
        </w:rPr>
        <w:t xml:space="preserve"> </w:t>
      </w:r>
      <w:r>
        <w:t>буген»</w:t>
      </w:r>
      <w:r>
        <w:rPr>
          <w:spacing w:val="1"/>
        </w:rPr>
        <w:t xml:space="preserve"> </w:t>
      </w:r>
      <w:r>
        <w:t>(«Потерялся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щенок»),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Амирханова</w:t>
      </w:r>
      <w:r>
        <w:rPr>
          <w:spacing w:val="1"/>
        </w:rPr>
        <w:t xml:space="preserve"> </w:t>
      </w:r>
      <w:r>
        <w:t>«Минем</w:t>
      </w:r>
      <w:r>
        <w:rPr>
          <w:spacing w:val="1"/>
        </w:rPr>
        <w:t xml:space="preserve"> </w:t>
      </w:r>
      <w:r>
        <w:t>нэни</w:t>
      </w:r>
      <w:r>
        <w:rPr>
          <w:spacing w:val="-57"/>
        </w:rPr>
        <w:t xml:space="preserve"> </w:t>
      </w:r>
      <w:r>
        <w:t>дусларым» («Мои маленькие друзья»), А. Бикчантаева «Сейкемсез песи» («Некрасивая</w:t>
      </w:r>
      <w:r>
        <w:rPr>
          <w:spacing w:val="1"/>
        </w:rPr>
        <w:t xml:space="preserve"> </w:t>
      </w:r>
      <w:r>
        <w:t>кошка»), Н. Каштанов «Йентэс песи» («Пушистый котёнок»), сказка «Кем нэрсэ ярата»</w:t>
      </w:r>
      <w:r>
        <w:rPr>
          <w:spacing w:val="1"/>
        </w:rPr>
        <w:t xml:space="preserve"> </w:t>
      </w:r>
      <w:r>
        <w:t>(«Кому</w:t>
      </w:r>
      <w:r>
        <w:rPr>
          <w:spacing w:val="-1"/>
        </w:rPr>
        <w:t xml:space="preserve"> </w:t>
      </w:r>
      <w:r>
        <w:t>что нравится»).</w:t>
      </w:r>
    </w:p>
    <w:p w:rsidR="00644A77" w:rsidRDefault="00644A77">
      <w:pPr>
        <w:pStyle w:val="BodyText"/>
        <w:spacing w:before="1"/>
      </w:pPr>
      <w:r>
        <w:t>Волшебное</w:t>
      </w:r>
      <w:r>
        <w:rPr>
          <w:spacing w:val="-2"/>
        </w:rPr>
        <w:t xml:space="preserve"> </w:t>
      </w:r>
      <w:r>
        <w:t>слово.</w:t>
      </w:r>
    </w:p>
    <w:p w:rsidR="00644A77" w:rsidRDefault="00644A77">
      <w:pPr>
        <w:pStyle w:val="BodyText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понятий.</w:t>
      </w:r>
    </w:p>
    <w:p w:rsidR="00644A77" w:rsidRDefault="00644A77">
      <w:pPr>
        <w:pStyle w:val="BodyText"/>
        <w:ind w:right="695"/>
      </w:pPr>
      <w:r>
        <w:t>Произведения для чтения. И. Туктар «Рэхмэт Ьэркемгэ рэхэт» («Доброе слово каждому</w:t>
      </w:r>
      <w:r>
        <w:rPr>
          <w:spacing w:val="1"/>
        </w:rPr>
        <w:t xml:space="preserve"> </w:t>
      </w:r>
      <w:r>
        <w:t>приятно»),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Гайнетдинова</w:t>
      </w:r>
      <w:r>
        <w:rPr>
          <w:spacing w:val="1"/>
        </w:rPr>
        <w:t xml:space="preserve"> </w:t>
      </w:r>
      <w:r>
        <w:t>«Изге</w:t>
      </w:r>
      <w:r>
        <w:rPr>
          <w:spacing w:val="1"/>
        </w:rPr>
        <w:t xml:space="preserve"> </w:t>
      </w:r>
      <w:r>
        <w:t>суз»</w:t>
      </w:r>
      <w:r>
        <w:rPr>
          <w:spacing w:val="1"/>
        </w:rPr>
        <w:t xml:space="preserve"> </w:t>
      </w:r>
      <w:r>
        <w:t>(«Святое</w:t>
      </w:r>
      <w:r>
        <w:rPr>
          <w:spacing w:val="1"/>
        </w:rPr>
        <w:t xml:space="preserve"> </w:t>
      </w:r>
      <w:r>
        <w:t>слово»),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Галлямова</w:t>
      </w:r>
      <w:r>
        <w:rPr>
          <w:spacing w:val="1"/>
        </w:rPr>
        <w:t xml:space="preserve"> </w:t>
      </w:r>
      <w:r>
        <w:t>«Дуслар»</w:t>
      </w:r>
      <w:r>
        <w:rPr>
          <w:spacing w:val="1"/>
        </w:rPr>
        <w:t xml:space="preserve"> </w:t>
      </w:r>
      <w:r>
        <w:t>(«Друзья»),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Файзуллин</w:t>
      </w:r>
      <w:r>
        <w:rPr>
          <w:spacing w:val="-1"/>
        </w:rPr>
        <w:t xml:space="preserve"> </w:t>
      </w:r>
      <w:r>
        <w:t>«Ничек яхшы</w:t>
      </w:r>
      <w:r>
        <w:rPr>
          <w:spacing w:val="-1"/>
        </w:rPr>
        <w:t xml:space="preserve"> </w:t>
      </w:r>
      <w:r>
        <w:t>булырга?» («Как</w:t>
      </w:r>
      <w:r>
        <w:rPr>
          <w:spacing w:val="-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хорошим?»).</w:t>
      </w:r>
    </w:p>
    <w:p w:rsidR="00644A77" w:rsidRDefault="00644A77">
      <w:pPr>
        <w:pStyle w:val="BodyText"/>
      </w:pPr>
      <w:r>
        <w:t>Спортом</w:t>
      </w:r>
      <w:r>
        <w:rPr>
          <w:spacing w:val="-2"/>
        </w:rPr>
        <w:t xml:space="preserve"> </w:t>
      </w:r>
      <w:r>
        <w:t>занимаемся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здорово</w:t>
      </w:r>
      <w:r>
        <w:rPr>
          <w:spacing w:val="-1"/>
        </w:rPr>
        <w:t xml:space="preserve"> </w:t>
      </w:r>
      <w:r>
        <w:t>живём.</w:t>
      </w:r>
    </w:p>
    <w:p w:rsidR="00644A77" w:rsidRDefault="00644A77">
      <w:pPr>
        <w:pStyle w:val="BodyText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физкультуре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спорте.</w:t>
      </w:r>
    </w:p>
    <w:p w:rsidR="00644A77" w:rsidRDefault="00644A77">
      <w:pPr>
        <w:pStyle w:val="BodyText"/>
        <w:ind w:right="689"/>
      </w:pPr>
      <w:r>
        <w:t>Произведения для чтения. X. Халиков «Хэрэкэттэ - бэрэкэт» («В движении - сила»), И.</w:t>
      </w:r>
      <w:r>
        <w:rPr>
          <w:spacing w:val="1"/>
        </w:rPr>
        <w:t xml:space="preserve"> </w:t>
      </w:r>
      <w:r>
        <w:t>Шарапова</w:t>
      </w:r>
      <w:r>
        <w:rPr>
          <w:spacing w:val="34"/>
        </w:rPr>
        <w:t xml:space="preserve"> </w:t>
      </w:r>
      <w:r>
        <w:t>«Татарстан</w:t>
      </w:r>
      <w:r>
        <w:rPr>
          <w:spacing w:val="38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спорт</w:t>
      </w:r>
      <w:r>
        <w:rPr>
          <w:spacing w:val="36"/>
        </w:rPr>
        <w:t xml:space="preserve"> </w:t>
      </w:r>
      <w:r>
        <w:t>иле»</w:t>
      </w:r>
      <w:r>
        <w:rPr>
          <w:spacing w:val="37"/>
        </w:rPr>
        <w:t xml:space="preserve"> </w:t>
      </w:r>
      <w:r>
        <w:t>(«Татарстан</w:t>
      </w:r>
      <w:r>
        <w:rPr>
          <w:spacing w:val="39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страна</w:t>
      </w:r>
      <w:r>
        <w:rPr>
          <w:spacing w:val="35"/>
        </w:rPr>
        <w:t xml:space="preserve"> </w:t>
      </w:r>
      <w:r>
        <w:t>спорта»),</w:t>
      </w:r>
      <w:r>
        <w:rPr>
          <w:spacing w:val="39"/>
        </w:rPr>
        <w:t xml:space="preserve"> </w:t>
      </w:r>
      <w:r>
        <w:t>Д.</w:t>
      </w:r>
      <w:r>
        <w:rPr>
          <w:spacing w:val="35"/>
        </w:rPr>
        <w:t xml:space="preserve"> </w:t>
      </w:r>
      <w:r>
        <w:t>Дарзаман</w:t>
      </w:r>
      <w:r>
        <w:rPr>
          <w:spacing w:val="38"/>
        </w:rPr>
        <w:t xml:space="preserve"> </w:t>
      </w:r>
      <w:r>
        <w:t>«Бар</w:t>
      </w:r>
      <w:r>
        <w:rPr>
          <w:spacing w:val="36"/>
        </w:rPr>
        <w:t xml:space="preserve"> </w:t>
      </w:r>
      <w:r>
        <w:t>да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ж;итез»</w:t>
      </w:r>
      <w:r>
        <w:rPr>
          <w:spacing w:val="8"/>
        </w:rPr>
        <w:t xml:space="preserve"> </w:t>
      </w:r>
      <w:r>
        <w:t>(«Все</w:t>
      </w:r>
      <w:r>
        <w:rPr>
          <w:spacing w:val="7"/>
        </w:rPr>
        <w:t xml:space="preserve"> </w:t>
      </w:r>
      <w:r>
        <w:t>мы</w:t>
      </w:r>
      <w:r>
        <w:rPr>
          <w:spacing w:val="8"/>
        </w:rPr>
        <w:t xml:space="preserve"> </w:t>
      </w:r>
      <w:r>
        <w:t>ловкие»),</w:t>
      </w:r>
      <w:r>
        <w:rPr>
          <w:spacing w:val="7"/>
        </w:rPr>
        <w:t xml:space="preserve"> </w:t>
      </w:r>
      <w:r>
        <w:t>Ш.</w:t>
      </w:r>
      <w:r>
        <w:rPr>
          <w:spacing w:val="9"/>
        </w:rPr>
        <w:t xml:space="preserve"> </w:t>
      </w:r>
      <w:r>
        <w:t>Галиев</w:t>
      </w:r>
      <w:r>
        <w:rPr>
          <w:spacing w:val="7"/>
        </w:rPr>
        <w:t xml:space="preserve"> </w:t>
      </w:r>
      <w:r>
        <w:t>«Витаминлы</w:t>
      </w:r>
      <w:r>
        <w:rPr>
          <w:spacing w:val="8"/>
        </w:rPr>
        <w:t xml:space="preserve"> </w:t>
      </w:r>
      <w:r>
        <w:t>хэрефлэр»</w:t>
      </w:r>
      <w:r>
        <w:rPr>
          <w:spacing w:val="9"/>
        </w:rPr>
        <w:t xml:space="preserve"> </w:t>
      </w:r>
      <w:r>
        <w:t>(«Витаминные</w:t>
      </w:r>
      <w:r>
        <w:rPr>
          <w:spacing w:val="6"/>
        </w:rPr>
        <w:t xml:space="preserve"> </w:t>
      </w:r>
      <w:r>
        <w:t>буквы»),</w:t>
      </w:r>
      <w:r>
        <w:rPr>
          <w:spacing w:val="8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Ахметзянова</w:t>
      </w:r>
      <w:r>
        <w:rPr>
          <w:spacing w:val="-3"/>
        </w:rPr>
        <w:t xml:space="preserve"> </w:t>
      </w:r>
      <w:r>
        <w:t>«Урнэк алабыз» («Берём</w:t>
      </w:r>
      <w:r>
        <w:rPr>
          <w:spacing w:val="-1"/>
        </w:rPr>
        <w:t xml:space="preserve"> </w:t>
      </w:r>
      <w:r>
        <w:t>пример»).</w:t>
      </w:r>
    </w:p>
    <w:p w:rsidR="00644A77" w:rsidRDefault="00644A77">
      <w:pPr>
        <w:spacing w:before="1"/>
        <w:ind w:left="1418" w:right="5787"/>
        <w:rPr>
          <w:b/>
          <w:sz w:val="24"/>
        </w:rPr>
      </w:pPr>
      <w:r>
        <w:rPr>
          <w:sz w:val="24"/>
        </w:rPr>
        <w:t>Литературоведческая пропедевтика.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 авторская сказка, олицетворение.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классе.</w:t>
      </w:r>
    </w:p>
    <w:p w:rsidR="00644A77" w:rsidRDefault="00644A77">
      <w:pPr>
        <w:pStyle w:val="BodyText"/>
        <w:jc w:val="left"/>
      </w:pPr>
      <w:r>
        <w:t>Красота</w:t>
      </w:r>
      <w:r>
        <w:rPr>
          <w:spacing w:val="-2"/>
        </w:rPr>
        <w:t xml:space="preserve"> </w:t>
      </w:r>
      <w:r>
        <w:t>рядом.</w:t>
      </w:r>
    </w:p>
    <w:p w:rsidR="00644A77" w:rsidRDefault="00644A77">
      <w:pPr>
        <w:pStyle w:val="BodyText"/>
        <w:jc w:val="left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3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человека.</w:t>
      </w:r>
    </w:p>
    <w:p w:rsidR="00644A77" w:rsidRDefault="00644A77">
      <w:pPr>
        <w:pStyle w:val="BodyText"/>
        <w:ind w:right="69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Валиев</w:t>
      </w:r>
      <w:r>
        <w:rPr>
          <w:spacing w:val="1"/>
        </w:rPr>
        <w:t xml:space="preserve"> </w:t>
      </w:r>
      <w:r>
        <w:t>«Яшэ,</w:t>
      </w:r>
      <w:r>
        <w:rPr>
          <w:spacing w:val="1"/>
        </w:rPr>
        <w:t xml:space="preserve"> </w:t>
      </w:r>
      <w:r>
        <w:t>кемеш</w:t>
      </w:r>
      <w:r>
        <w:rPr>
          <w:spacing w:val="1"/>
        </w:rPr>
        <w:t xml:space="preserve"> </w:t>
      </w:r>
      <w:r>
        <w:t>кыцгырау»</w:t>
      </w:r>
      <w:r>
        <w:rPr>
          <w:spacing w:val="1"/>
        </w:rPr>
        <w:t xml:space="preserve"> </w:t>
      </w:r>
      <w:r>
        <w:t>(«Звени,</w:t>
      </w:r>
      <w:r>
        <w:rPr>
          <w:spacing w:val="1"/>
        </w:rPr>
        <w:t xml:space="preserve"> </w:t>
      </w:r>
      <w:r>
        <w:t>серебряный</w:t>
      </w:r>
      <w:r>
        <w:rPr>
          <w:spacing w:val="1"/>
        </w:rPr>
        <w:t xml:space="preserve"> </w:t>
      </w:r>
      <w:r>
        <w:t>колокольчик»),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Мухамметшин</w:t>
      </w:r>
      <w:r>
        <w:rPr>
          <w:spacing w:val="1"/>
        </w:rPr>
        <w:t xml:space="preserve"> </w:t>
      </w:r>
      <w:r>
        <w:t>«Хыял»</w:t>
      </w:r>
      <w:r>
        <w:rPr>
          <w:spacing w:val="1"/>
        </w:rPr>
        <w:t xml:space="preserve"> </w:t>
      </w:r>
      <w:r>
        <w:t>(«Мечта»),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Хайруллина</w:t>
      </w:r>
      <w:r>
        <w:rPr>
          <w:spacing w:val="1"/>
        </w:rPr>
        <w:t xml:space="preserve"> </w:t>
      </w:r>
      <w:r>
        <w:t>«Хозурлык</w:t>
      </w:r>
      <w:r>
        <w:rPr>
          <w:spacing w:val="1"/>
        </w:rPr>
        <w:t xml:space="preserve"> </w:t>
      </w:r>
      <w:r>
        <w:t>Ьэм</w:t>
      </w:r>
      <w:r>
        <w:rPr>
          <w:spacing w:val="1"/>
        </w:rPr>
        <w:t xml:space="preserve"> </w:t>
      </w:r>
      <w:r>
        <w:t>горурлык» («Красота и гордость»), Р. Миннуллин «Атказанган сандугач» («Заслуженный</w:t>
      </w:r>
      <w:r>
        <w:rPr>
          <w:spacing w:val="1"/>
        </w:rPr>
        <w:t xml:space="preserve"> </w:t>
      </w:r>
      <w:r>
        <w:t>соловей»),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Галиев</w:t>
      </w:r>
      <w:r>
        <w:rPr>
          <w:spacing w:val="-1"/>
        </w:rPr>
        <w:t xml:space="preserve"> </w:t>
      </w:r>
      <w:r>
        <w:t>«Жщрдэ</w:t>
      </w:r>
      <w:r>
        <w:rPr>
          <w:spacing w:val="-1"/>
        </w:rPr>
        <w:t xml:space="preserve"> </w:t>
      </w:r>
      <w:r>
        <w:t>мица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кирэк?» («Что</w:t>
      </w:r>
      <w:r>
        <w:rPr>
          <w:spacing w:val="-1"/>
        </w:rPr>
        <w:t xml:space="preserve"> </w:t>
      </w:r>
      <w:r>
        <w:t>мне нужно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Земле?»).</w:t>
      </w:r>
    </w:p>
    <w:p w:rsidR="00644A77" w:rsidRDefault="00644A77">
      <w:pPr>
        <w:pStyle w:val="BodyText"/>
      </w:pPr>
      <w:r>
        <w:t>Татарское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творчество.</w:t>
      </w:r>
      <w:r>
        <w:rPr>
          <w:spacing w:val="-2"/>
        </w:rPr>
        <w:t xml:space="preserve"> </w:t>
      </w:r>
      <w:r>
        <w:t>Мэзэки.</w:t>
      </w:r>
    </w:p>
    <w:p w:rsidR="00644A77" w:rsidRDefault="00644A77">
      <w:pPr>
        <w:pStyle w:val="BodyText"/>
        <w:ind w:right="695"/>
      </w:pPr>
      <w:r>
        <w:t>Татарское устное народное творчество. Народная мудрость, идеалы и представления в</w:t>
      </w:r>
      <w:r>
        <w:rPr>
          <w:spacing w:val="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Мэзэки</w:t>
      </w:r>
      <w:r>
        <w:rPr>
          <w:spacing w:val="-3"/>
        </w:rPr>
        <w:t xml:space="preserve"> </w:t>
      </w:r>
      <w:r>
        <w:t>как жанр</w:t>
      </w:r>
      <w:r>
        <w:rPr>
          <w:spacing w:val="-4"/>
        </w:rPr>
        <w:t xml:space="preserve"> </w:t>
      </w:r>
      <w:r>
        <w:t>устного народного</w:t>
      </w:r>
      <w:r>
        <w:rPr>
          <w:spacing w:val="-1"/>
        </w:rPr>
        <w:t xml:space="preserve"> </w:t>
      </w:r>
      <w:r>
        <w:t>творчества.</w:t>
      </w:r>
    </w:p>
    <w:p w:rsidR="00644A77" w:rsidRDefault="00644A77">
      <w:pPr>
        <w:pStyle w:val="BodyText"/>
        <w:spacing w:before="1"/>
        <w:jc w:val="left"/>
      </w:pPr>
      <w:r>
        <w:t>Дружба.</w:t>
      </w:r>
    </w:p>
    <w:p w:rsidR="00644A77" w:rsidRDefault="00644A77">
      <w:pPr>
        <w:pStyle w:val="BodyText"/>
        <w:jc w:val="left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дружбе,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взаимовыручке,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единстве.</w:t>
      </w:r>
    </w:p>
    <w:p w:rsidR="00644A77" w:rsidRDefault="00644A77">
      <w:pPr>
        <w:pStyle w:val="BodyText"/>
        <w:jc w:val="left"/>
      </w:pPr>
      <w:r>
        <w:t>Произведения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чтения.</w:t>
      </w:r>
      <w:r>
        <w:rPr>
          <w:spacing w:val="42"/>
        </w:rPr>
        <w:t xml:space="preserve"> </w:t>
      </w:r>
      <w:r>
        <w:t>Б.</w:t>
      </w:r>
      <w:r>
        <w:rPr>
          <w:spacing w:val="40"/>
        </w:rPr>
        <w:t xml:space="preserve"> </w:t>
      </w:r>
      <w:r>
        <w:t>Рахмет</w:t>
      </w:r>
      <w:r>
        <w:rPr>
          <w:spacing w:val="40"/>
        </w:rPr>
        <w:t xml:space="preserve"> </w:t>
      </w:r>
      <w:r>
        <w:t>«Минем</w:t>
      </w:r>
      <w:r>
        <w:rPr>
          <w:spacing w:val="40"/>
        </w:rPr>
        <w:t xml:space="preserve"> </w:t>
      </w:r>
      <w:r>
        <w:t>дусларым»</w:t>
      </w:r>
      <w:r>
        <w:rPr>
          <w:spacing w:val="40"/>
        </w:rPr>
        <w:t xml:space="preserve"> </w:t>
      </w:r>
      <w:r>
        <w:t>(«Мои</w:t>
      </w:r>
      <w:r>
        <w:rPr>
          <w:spacing w:val="40"/>
        </w:rPr>
        <w:t xml:space="preserve"> </w:t>
      </w:r>
      <w:r>
        <w:t>друзья»),</w:t>
      </w:r>
      <w:r>
        <w:rPr>
          <w:spacing w:val="40"/>
        </w:rPr>
        <w:t xml:space="preserve"> </w:t>
      </w:r>
      <w:r>
        <w:t>Р.</w:t>
      </w:r>
      <w:r>
        <w:rPr>
          <w:spacing w:val="37"/>
        </w:rPr>
        <w:t xml:space="preserve"> </w:t>
      </w:r>
      <w:r>
        <w:t>Мингалим</w:t>
      </w:r>
    </w:p>
    <w:p w:rsidR="00644A77" w:rsidRDefault="00644A77">
      <w:pPr>
        <w:pStyle w:val="BodyText"/>
        <w:ind w:right="690"/>
      </w:pPr>
      <w:r>
        <w:t>«Дусларыц гына булсын» («Пусть</w:t>
      </w:r>
      <w:r>
        <w:rPr>
          <w:spacing w:val="1"/>
        </w:rPr>
        <w:t xml:space="preserve"> </w:t>
      </w:r>
      <w:r>
        <w:t>будут друзья»), X. Халиков «Яца дус</w:t>
      </w:r>
      <w:r>
        <w:rPr>
          <w:spacing w:val="1"/>
        </w:rPr>
        <w:t xml:space="preserve"> </w:t>
      </w:r>
      <w:r>
        <w:t>таптым» («Я</w:t>
      </w:r>
      <w:r>
        <w:rPr>
          <w:spacing w:val="1"/>
        </w:rPr>
        <w:t xml:space="preserve"> </w:t>
      </w:r>
      <w:r>
        <w:t>нашёл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друга»),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Аппакова</w:t>
      </w:r>
      <w:r>
        <w:rPr>
          <w:spacing w:val="1"/>
        </w:rPr>
        <w:t xml:space="preserve"> </w:t>
      </w:r>
      <w:r>
        <w:t>«Шыгырдавыклы</w:t>
      </w:r>
      <w:r>
        <w:rPr>
          <w:spacing w:val="1"/>
        </w:rPr>
        <w:t xml:space="preserve"> </w:t>
      </w:r>
      <w:r>
        <w:t>башмаклар»</w:t>
      </w:r>
      <w:r>
        <w:rPr>
          <w:spacing w:val="1"/>
        </w:rPr>
        <w:t xml:space="preserve"> </w:t>
      </w:r>
      <w:r>
        <w:t>(«Скрипучие</w:t>
      </w:r>
      <w:r>
        <w:rPr>
          <w:spacing w:val="1"/>
        </w:rPr>
        <w:t xml:space="preserve"> </w:t>
      </w:r>
      <w:r>
        <w:t>башмаки»).</w:t>
      </w:r>
    </w:p>
    <w:p w:rsidR="00644A77" w:rsidRDefault="00644A77">
      <w:pPr>
        <w:pStyle w:val="BodyText"/>
        <w:ind w:right="685"/>
      </w:pP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Сладков.</w:t>
      </w:r>
      <w:r>
        <w:rPr>
          <w:spacing w:val="1"/>
        </w:rPr>
        <w:t xml:space="preserve"> </w:t>
      </w:r>
      <w:r>
        <w:t>«Дуслар-ахирэтлэр»</w:t>
      </w:r>
      <w:r>
        <w:rPr>
          <w:spacing w:val="1"/>
        </w:rPr>
        <w:t xml:space="preserve"> </w:t>
      </w:r>
      <w:r>
        <w:t>(«Друзья-</w:t>
      </w:r>
      <w:r>
        <w:rPr>
          <w:spacing w:val="1"/>
        </w:rPr>
        <w:t xml:space="preserve"> </w:t>
      </w:r>
      <w:r>
        <w:t>товарищи»).</w:t>
      </w:r>
    </w:p>
    <w:p w:rsidR="00644A77" w:rsidRDefault="00644A77">
      <w:pPr>
        <w:pStyle w:val="BodyText"/>
      </w:pPr>
      <w:r>
        <w:t>Книга</w:t>
      </w:r>
      <w:r>
        <w:rPr>
          <w:spacing w:val="-3"/>
        </w:rPr>
        <w:t xml:space="preserve"> </w:t>
      </w:r>
      <w:r>
        <w:t>природы.</w:t>
      </w:r>
    </w:p>
    <w:p w:rsidR="00644A77" w:rsidRDefault="00644A77">
      <w:pPr>
        <w:pStyle w:val="BodyText"/>
        <w:ind w:right="691"/>
        <w:jc w:val="left"/>
      </w:pPr>
      <w:r>
        <w:t>Произведения о красоте природы родного края, об ответственности за мир природы.</w:t>
      </w:r>
      <w:r>
        <w:rPr>
          <w:spacing w:val="1"/>
        </w:rPr>
        <w:t xml:space="preserve"> </w:t>
      </w:r>
      <w:r>
        <w:t>Произведения для чтения.</w:t>
      </w:r>
      <w:r>
        <w:rPr>
          <w:spacing w:val="2"/>
        </w:rPr>
        <w:t xml:space="preserve"> </w:t>
      </w:r>
      <w:r>
        <w:t>3. Туфайлова</w:t>
      </w:r>
      <w:r>
        <w:rPr>
          <w:spacing w:val="-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утырткан</w:t>
      </w:r>
      <w:r>
        <w:rPr>
          <w:spacing w:val="1"/>
        </w:rPr>
        <w:t xml:space="preserve"> </w:t>
      </w:r>
      <w:r>
        <w:t>урман» («Лес,</w:t>
      </w:r>
      <w:r>
        <w:rPr>
          <w:spacing w:val="2"/>
        </w:rPr>
        <w:t xml:space="preserve"> </w:t>
      </w:r>
      <w:r>
        <w:t>посаженный</w:t>
      </w:r>
      <w:r>
        <w:rPr>
          <w:spacing w:val="1"/>
        </w:rPr>
        <w:t xml:space="preserve"> </w:t>
      </w:r>
      <w:r>
        <w:t>нами»),</w:t>
      </w:r>
      <w:r>
        <w:rPr>
          <w:spacing w:val="-57"/>
        </w:rPr>
        <w:t xml:space="preserve"> </w:t>
      </w:r>
      <w:r>
        <w:t>Дж.</w:t>
      </w:r>
      <w:r>
        <w:rPr>
          <w:spacing w:val="10"/>
        </w:rPr>
        <w:t xml:space="preserve"> </w:t>
      </w:r>
      <w:r>
        <w:t>Тарджеманов</w:t>
      </w:r>
      <w:r>
        <w:rPr>
          <w:spacing w:val="11"/>
        </w:rPr>
        <w:t xml:space="preserve"> </w:t>
      </w:r>
      <w:r>
        <w:t>«Тукран</w:t>
      </w:r>
      <w:r>
        <w:rPr>
          <w:spacing w:val="12"/>
        </w:rPr>
        <w:t xml:space="preserve"> </w:t>
      </w:r>
      <w:r>
        <w:t>малае</w:t>
      </w:r>
      <w:r>
        <w:rPr>
          <w:spacing w:val="10"/>
        </w:rPr>
        <w:t xml:space="preserve"> </w:t>
      </w:r>
      <w:r>
        <w:t>Шуктуган»</w:t>
      </w:r>
      <w:r>
        <w:rPr>
          <w:spacing w:val="11"/>
        </w:rPr>
        <w:t xml:space="preserve"> </w:t>
      </w:r>
      <w:r>
        <w:t>(«Шуктуган»),</w:t>
      </w:r>
      <w:r>
        <w:rPr>
          <w:spacing w:val="11"/>
        </w:rPr>
        <w:t xml:space="preserve"> </w:t>
      </w:r>
      <w:r>
        <w:t>3.</w:t>
      </w:r>
      <w:r>
        <w:rPr>
          <w:spacing w:val="11"/>
        </w:rPr>
        <w:t xml:space="preserve"> </w:t>
      </w:r>
      <w:r>
        <w:t>Ахмеров</w:t>
      </w:r>
      <w:r>
        <w:rPr>
          <w:spacing w:val="11"/>
        </w:rPr>
        <w:t xml:space="preserve"> </w:t>
      </w:r>
      <w:r>
        <w:t>«Агачлар</w:t>
      </w:r>
      <w:r>
        <w:rPr>
          <w:spacing w:val="13"/>
        </w:rPr>
        <w:t xml:space="preserve"> </w:t>
      </w:r>
      <w:r>
        <w:t>да</w:t>
      </w:r>
      <w:r>
        <w:rPr>
          <w:spacing w:val="-57"/>
        </w:rPr>
        <w:t xml:space="preserve"> </w:t>
      </w:r>
      <w:r>
        <w:t>авырый»</w:t>
      </w:r>
      <w:r>
        <w:rPr>
          <w:spacing w:val="3"/>
        </w:rPr>
        <w:t xml:space="preserve"> </w:t>
      </w:r>
      <w:r>
        <w:t>(«Деревья</w:t>
      </w:r>
      <w:r>
        <w:rPr>
          <w:spacing w:val="3"/>
        </w:rPr>
        <w:t xml:space="preserve"> </w:t>
      </w:r>
      <w:r>
        <w:t>тоже</w:t>
      </w:r>
      <w:r>
        <w:rPr>
          <w:spacing w:val="2"/>
        </w:rPr>
        <w:t xml:space="preserve"> </w:t>
      </w:r>
      <w:r>
        <w:t>болеют»),</w:t>
      </w:r>
      <w:r>
        <w:rPr>
          <w:spacing w:val="2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Баян</w:t>
      </w:r>
      <w:r>
        <w:rPr>
          <w:spacing w:val="4"/>
        </w:rPr>
        <w:t xml:space="preserve"> </w:t>
      </w:r>
      <w:r>
        <w:t>«Яхшылык</w:t>
      </w:r>
      <w:r>
        <w:rPr>
          <w:spacing w:val="3"/>
        </w:rPr>
        <w:t xml:space="preserve"> </w:t>
      </w:r>
      <w:r>
        <w:t>кире</w:t>
      </w:r>
      <w:r>
        <w:rPr>
          <w:spacing w:val="2"/>
        </w:rPr>
        <w:t xml:space="preserve"> </w:t>
      </w:r>
      <w:r>
        <w:t>кайта»</w:t>
      </w:r>
      <w:r>
        <w:rPr>
          <w:spacing w:val="4"/>
        </w:rPr>
        <w:t xml:space="preserve"> </w:t>
      </w:r>
      <w:r>
        <w:t>(«Добро</w:t>
      </w:r>
      <w:r>
        <w:rPr>
          <w:spacing w:val="3"/>
        </w:rPr>
        <w:t xml:space="preserve"> </w:t>
      </w:r>
      <w:r>
        <w:t>возвращается</w:t>
      </w:r>
      <w:r>
        <w:rPr>
          <w:spacing w:val="-57"/>
        </w:rPr>
        <w:t xml:space="preserve"> </w:t>
      </w:r>
      <w:r>
        <w:t>обратно»),</w:t>
      </w:r>
      <w:r>
        <w:rPr>
          <w:spacing w:val="-1"/>
        </w:rPr>
        <w:t xml:space="preserve"> </w:t>
      </w:r>
      <w:r>
        <w:t>Ш. Г</w:t>
      </w:r>
      <w:r>
        <w:rPr>
          <w:spacing w:val="-1"/>
        </w:rPr>
        <w:t xml:space="preserve"> </w:t>
      </w:r>
      <w:r>
        <w:t>алиев</w:t>
      </w:r>
      <w:r>
        <w:rPr>
          <w:spacing w:val="-1"/>
        </w:rPr>
        <w:t xml:space="preserve"> </w:t>
      </w:r>
      <w:r>
        <w:t>«Курыкма, тимим» («Не</w:t>
      </w:r>
      <w:r>
        <w:rPr>
          <w:spacing w:val="-1"/>
        </w:rPr>
        <w:t xml:space="preserve"> </w:t>
      </w:r>
      <w:r>
        <w:t>бойся, не</w:t>
      </w:r>
      <w:r>
        <w:rPr>
          <w:spacing w:val="-1"/>
        </w:rPr>
        <w:t xml:space="preserve"> </w:t>
      </w:r>
      <w:r>
        <w:t>трону»).</w:t>
      </w:r>
    </w:p>
    <w:p w:rsidR="00644A77" w:rsidRDefault="00644A77">
      <w:pPr>
        <w:pStyle w:val="BodyText"/>
        <w:jc w:val="left"/>
      </w:pPr>
      <w:r>
        <w:t>Весёлые</w:t>
      </w:r>
      <w:r>
        <w:rPr>
          <w:spacing w:val="-4"/>
        </w:rPr>
        <w:t xml:space="preserve"> </w:t>
      </w:r>
      <w:r>
        <w:t>праздники.</w:t>
      </w:r>
    </w:p>
    <w:p w:rsidR="00644A77" w:rsidRDefault="00644A77">
      <w:pPr>
        <w:pStyle w:val="BodyText"/>
        <w:ind w:right="691"/>
        <w:jc w:val="left"/>
      </w:pPr>
      <w:r>
        <w:t>Произведения о календарных, народных праздниках. Народные обычаи и традиции.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чтения.</w:t>
      </w:r>
      <w:r>
        <w:rPr>
          <w:spacing w:val="21"/>
        </w:rPr>
        <w:t xml:space="preserve"> </w:t>
      </w:r>
      <w:r>
        <w:t>Н.</w:t>
      </w:r>
      <w:r>
        <w:rPr>
          <w:spacing w:val="17"/>
        </w:rPr>
        <w:t xml:space="preserve"> </w:t>
      </w:r>
      <w:r>
        <w:t>Гайсин</w:t>
      </w:r>
      <w:r>
        <w:rPr>
          <w:spacing w:val="20"/>
        </w:rPr>
        <w:t xml:space="preserve"> </w:t>
      </w:r>
      <w:r>
        <w:t>«Буген</w:t>
      </w:r>
      <w:r>
        <w:rPr>
          <w:spacing w:val="19"/>
        </w:rPr>
        <w:t xml:space="preserve"> </w:t>
      </w:r>
      <w:r>
        <w:t>бэйрэм»</w:t>
      </w:r>
      <w:r>
        <w:rPr>
          <w:spacing w:val="17"/>
        </w:rPr>
        <w:t xml:space="preserve"> </w:t>
      </w:r>
      <w:r>
        <w:t>(«Сегодня</w:t>
      </w:r>
      <w:r>
        <w:rPr>
          <w:spacing w:val="19"/>
        </w:rPr>
        <w:t xml:space="preserve"> </w:t>
      </w:r>
      <w:r>
        <w:t>праздник»),</w:t>
      </w:r>
      <w:r>
        <w:rPr>
          <w:spacing w:val="15"/>
        </w:rPr>
        <w:t xml:space="preserve"> </w:t>
      </w:r>
      <w:r>
        <w:t>Р.</w:t>
      </w:r>
      <w:r>
        <w:rPr>
          <w:spacing w:val="19"/>
        </w:rPr>
        <w:t xml:space="preserve"> </w:t>
      </w:r>
      <w:r>
        <w:t>Хафизова</w:t>
      </w:r>
    </w:p>
    <w:p w:rsidR="00644A77" w:rsidRDefault="00644A77">
      <w:pPr>
        <w:pStyle w:val="BodyText"/>
        <w:ind w:right="692"/>
      </w:pPr>
      <w:r>
        <w:t>«Нэуруз</w:t>
      </w:r>
      <w:r>
        <w:rPr>
          <w:spacing w:val="1"/>
        </w:rPr>
        <w:t xml:space="preserve"> </w:t>
      </w:r>
      <w:r>
        <w:t>килэ»</w:t>
      </w:r>
      <w:r>
        <w:rPr>
          <w:spacing w:val="1"/>
        </w:rPr>
        <w:t xml:space="preserve"> </w:t>
      </w:r>
      <w:r>
        <w:t>(«Навруз</w:t>
      </w:r>
      <w:r>
        <w:rPr>
          <w:spacing w:val="1"/>
        </w:rPr>
        <w:t xml:space="preserve"> </w:t>
      </w:r>
      <w:r>
        <w:t>идёт»),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Зайдулла</w:t>
      </w:r>
      <w:r>
        <w:rPr>
          <w:spacing w:val="1"/>
        </w:rPr>
        <w:t xml:space="preserve"> </w:t>
      </w:r>
      <w:r>
        <w:t>«Сабантуй</w:t>
      </w:r>
      <w:r>
        <w:rPr>
          <w:spacing w:val="1"/>
        </w:rPr>
        <w:t xml:space="preserve"> </w:t>
      </w:r>
      <w:r>
        <w:t>аланында»</w:t>
      </w:r>
      <w:r>
        <w:rPr>
          <w:spacing w:val="1"/>
        </w:rPr>
        <w:t xml:space="preserve"> </w:t>
      </w:r>
      <w:r>
        <w:t>(«На</w:t>
      </w:r>
      <w:r>
        <w:rPr>
          <w:spacing w:val="1"/>
        </w:rPr>
        <w:t xml:space="preserve"> </w:t>
      </w:r>
      <w:r>
        <w:t>поляне</w:t>
      </w:r>
      <w:r>
        <w:rPr>
          <w:spacing w:val="1"/>
        </w:rPr>
        <w:t xml:space="preserve"> </w:t>
      </w:r>
      <w:r>
        <w:t>Сабантуя»),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</w:t>
      </w:r>
      <w:r>
        <w:rPr>
          <w:spacing w:val="1"/>
        </w:rPr>
        <w:t xml:space="preserve"> </w:t>
      </w:r>
      <w:r>
        <w:t>«Эйлэн-бэйлэн»</w:t>
      </w:r>
      <w:r>
        <w:rPr>
          <w:spacing w:val="1"/>
        </w:rPr>
        <w:t xml:space="preserve"> </w:t>
      </w:r>
      <w:r>
        <w:t>(«Хоровод»),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Сулейманова</w:t>
      </w:r>
      <w:r>
        <w:rPr>
          <w:spacing w:val="1"/>
        </w:rPr>
        <w:t xml:space="preserve"> </w:t>
      </w:r>
      <w:r>
        <w:t>«Энилэр</w:t>
      </w:r>
      <w:r>
        <w:rPr>
          <w:spacing w:val="1"/>
        </w:rPr>
        <w:t xml:space="preserve"> </w:t>
      </w:r>
      <w:r>
        <w:t>бэйрэме»</w:t>
      </w:r>
      <w:r>
        <w:rPr>
          <w:spacing w:val="-1"/>
        </w:rPr>
        <w:t xml:space="preserve"> </w:t>
      </w:r>
      <w:r>
        <w:t>(«Праздник мам»).</w:t>
      </w:r>
    </w:p>
    <w:p w:rsidR="00644A77" w:rsidRDefault="00644A77">
      <w:pPr>
        <w:pStyle w:val="BodyText"/>
      </w:pPr>
      <w:r>
        <w:t>День</w:t>
      </w:r>
      <w:r>
        <w:rPr>
          <w:spacing w:val="-4"/>
        </w:rPr>
        <w:t xml:space="preserve"> </w:t>
      </w:r>
      <w:r>
        <w:t>Победы.</w:t>
      </w:r>
    </w:p>
    <w:p w:rsidR="00644A77" w:rsidRDefault="00644A77">
      <w:pPr>
        <w:pStyle w:val="BodyText"/>
        <w:ind w:right="690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погибшим,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ветеранам,</w:t>
      </w:r>
      <w:r>
        <w:rPr>
          <w:spacing w:val="-1"/>
        </w:rPr>
        <w:t xml:space="preserve"> </w:t>
      </w:r>
      <w:r>
        <w:t>рассказы фронтовиков.</w:t>
      </w:r>
    </w:p>
    <w:p w:rsidR="00644A77" w:rsidRDefault="00644A77">
      <w:pPr>
        <w:pStyle w:val="BodyText"/>
        <w:spacing w:before="1"/>
        <w:ind w:right="696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</w:t>
      </w:r>
      <w:r>
        <w:rPr>
          <w:spacing w:val="1"/>
        </w:rPr>
        <w:t xml:space="preserve"> </w:t>
      </w:r>
      <w:r>
        <w:t>«Май</w:t>
      </w:r>
      <w:r>
        <w:rPr>
          <w:spacing w:val="1"/>
        </w:rPr>
        <w:t xml:space="preserve"> </w:t>
      </w:r>
      <w:r>
        <w:t>килэ»</w:t>
      </w:r>
      <w:r>
        <w:rPr>
          <w:spacing w:val="1"/>
        </w:rPr>
        <w:t xml:space="preserve"> </w:t>
      </w:r>
      <w:r>
        <w:t>(«Приближается</w:t>
      </w:r>
      <w:r>
        <w:rPr>
          <w:spacing w:val="1"/>
        </w:rPr>
        <w:t xml:space="preserve"> </w:t>
      </w:r>
      <w:r>
        <w:t>май»),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Хайруллина «Билгесез солдат» («Неизвестный солдат»), М. Маликова «Ьэйкэл янында»</w:t>
      </w:r>
      <w:r>
        <w:rPr>
          <w:spacing w:val="1"/>
        </w:rPr>
        <w:t xml:space="preserve"> </w:t>
      </w:r>
      <w:r>
        <w:t>(«У</w:t>
      </w:r>
      <w:r>
        <w:rPr>
          <w:spacing w:val="-1"/>
        </w:rPr>
        <w:t xml:space="preserve"> </w:t>
      </w:r>
      <w:r>
        <w:t>обелиска»), Р.</w:t>
      </w:r>
      <w:r>
        <w:rPr>
          <w:spacing w:val="-1"/>
        </w:rPr>
        <w:t xml:space="preserve"> </w:t>
      </w:r>
      <w:r>
        <w:t>Курбан</w:t>
      </w:r>
      <w:r>
        <w:rPr>
          <w:spacing w:val="-1"/>
        </w:rPr>
        <w:t xml:space="preserve"> </w:t>
      </w:r>
      <w:r>
        <w:t>«Жщцу бэйрэме» («Праздник</w:t>
      </w:r>
      <w:r>
        <w:rPr>
          <w:spacing w:val="-1"/>
        </w:rPr>
        <w:t xml:space="preserve"> </w:t>
      </w:r>
      <w:r>
        <w:t>Победы»).</w:t>
      </w:r>
    </w:p>
    <w:p w:rsidR="00644A77" w:rsidRDefault="00644A77">
      <w:pPr>
        <w:pStyle w:val="BodyText"/>
        <w:ind w:right="6319"/>
      </w:pPr>
      <w:r>
        <w:t>Литературоведческая пропедевтика.</w:t>
      </w:r>
      <w:r>
        <w:rPr>
          <w:spacing w:val="-57"/>
        </w:rPr>
        <w:t xml:space="preserve"> </w:t>
      </w:r>
      <w:r>
        <w:t>Мэзэк,</w:t>
      </w:r>
      <w:r>
        <w:rPr>
          <w:spacing w:val="-1"/>
        </w:rPr>
        <w:t xml:space="preserve"> </w:t>
      </w:r>
      <w:r>
        <w:t>сравнение.</w:t>
      </w:r>
    </w:p>
    <w:p w:rsidR="00644A77" w:rsidRDefault="00644A77">
      <w:pPr>
        <w:pStyle w:val="Heading1"/>
        <w:ind w:left="2700" w:right="705" w:hanging="1272"/>
      </w:pPr>
      <w:r>
        <w:t>Планируемые результаты освоения программы по литературному чтению на родном</w:t>
      </w:r>
      <w:r>
        <w:rPr>
          <w:spacing w:val="-57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 на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644A77" w:rsidRDefault="00644A77">
      <w:pPr>
        <w:pStyle w:val="BodyText"/>
        <w:ind w:right="688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85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2"/>
      </w:pPr>
      <w:r>
        <w:t>становление ценностного отношения к своей Родине - России, в том числе через 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являющихся частью</w:t>
      </w:r>
      <w:r>
        <w:rPr>
          <w:spacing w:val="-1"/>
        </w:rPr>
        <w:t xml:space="preserve"> </w:t>
      </w:r>
      <w:r>
        <w:t>истории и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страны;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  <w:jc w:val="left"/>
      </w:pPr>
      <w:r>
        <w:t>проявление</w:t>
      </w:r>
      <w:r>
        <w:rPr>
          <w:spacing w:val="19"/>
        </w:rPr>
        <w:t xml:space="preserve"> </w:t>
      </w:r>
      <w:r>
        <w:t>уважения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традициям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культуре</w:t>
      </w:r>
      <w:r>
        <w:rPr>
          <w:spacing w:val="19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восприятия и анализа художественных произведений и творчества народов 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 российской</w:t>
      </w:r>
      <w:r>
        <w:rPr>
          <w:spacing w:val="-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прошлому,</w:t>
      </w:r>
      <w:r>
        <w:rPr>
          <w:spacing w:val="54"/>
        </w:rPr>
        <w:t xml:space="preserve"> </w:t>
      </w:r>
      <w:r>
        <w:t>настоящему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будущему</w:t>
      </w:r>
      <w:r>
        <w:rPr>
          <w:spacing w:val="55"/>
        </w:rPr>
        <w:t xml:space="preserve"> </w:t>
      </w:r>
      <w:r>
        <w:t>родного</w:t>
      </w:r>
      <w:r>
        <w:rPr>
          <w:spacing w:val="56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произведениями;</w:t>
      </w:r>
    </w:p>
    <w:p w:rsidR="00644A77" w:rsidRDefault="00644A77">
      <w:pPr>
        <w:pStyle w:val="BodyText"/>
        <w:spacing w:before="1"/>
        <w:jc w:val="left"/>
      </w:pP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</w:t>
      </w:r>
      <w:r>
        <w:rPr>
          <w:spacing w:val="-3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России;</w:t>
      </w:r>
    </w:p>
    <w:p w:rsidR="00644A77" w:rsidRDefault="00644A77">
      <w:pPr>
        <w:pStyle w:val="BodyText"/>
        <w:ind w:right="6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 межличностных отношений.</w:t>
      </w:r>
    </w:p>
    <w:p w:rsidR="00644A77" w:rsidRDefault="00644A77" w:rsidP="00404B6E">
      <w:pPr>
        <w:pStyle w:val="ListParagraph"/>
        <w:numPr>
          <w:ilvl w:val="0"/>
          <w:numId w:val="85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tabs>
          <w:tab w:val="left" w:pos="2857"/>
          <w:tab w:val="left" w:pos="4740"/>
          <w:tab w:val="left" w:pos="5973"/>
          <w:tab w:val="left" w:pos="6358"/>
          <w:tab w:val="left" w:pos="8746"/>
          <w:tab w:val="left" w:pos="9194"/>
          <w:tab w:val="left" w:pos="9825"/>
          <w:tab w:val="left" w:pos="10662"/>
        </w:tabs>
        <w:ind w:right="695"/>
        <w:jc w:val="left"/>
      </w:pPr>
      <w:r>
        <w:t>проявление</w:t>
      </w:r>
      <w:r>
        <w:tab/>
        <w:t>сопереживания,</w:t>
      </w:r>
      <w:r>
        <w:tab/>
        <w:t>уважения</w:t>
      </w:r>
      <w:r>
        <w:tab/>
        <w:t>и</w:t>
      </w:r>
      <w:r>
        <w:tab/>
        <w:t>доброжелательности</w:t>
      </w:r>
      <w:r>
        <w:tab/>
        <w:t>(в</w:t>
      </w:r>
      <w:r>
        <w:tab/>
        <w:t>том</w:t>
      </w:r>
      <w:r>
        <w:tab/>
        <w:t>числе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своего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чувств);</w:t>
      </w:r>
    </w:p>
    <w:p w:rsidR="00644A77" w:rsidRDefault="00644A77">
      <w:pPr>
        <w:pStyle w:val="BodyText"/>
        <w:tabs>
          <w:tab w:val="left" w:pos="2773"/>
          <w:tab w:val="left" w:pos="4118"/>
          <w:tab w:val="left" w:pos="5342"/>
          <w:tab w:val="left" w:pos="6361"/>
          <w:tab w:val="left" w:pos="7738"/>
          <w:tab w:val="left" w:pos="8181"/>
          <w:tab w:val="left" w:pos="9553"/>
        </w:tabs>
        <w:ind w:right="698"/>
        <w:jc w:val="left"/>
      </w:pPr>
      <w:r>
        <w:t>осознание</w:t>
      </w:r>
      <w:r>
        <w:tab/>
        <w:t>этических</w:t>
      </w:r>
      <w:r>
        <w:tab/>
        <w:t>понятий,</w:t>
      </w:r>
      <w:r>
        <w:tab/>
        <w:t>оценка</w:t>
      </w:r>
      <w:r>
        <w:tab/>
        <w:t>поведения</w:t>
      </w:r>
      <w:r>
        <w:tab/>
        <w:t>и</w:t>
      </w:r>
      <w:r>
        <w:tab/>
        <w:t>поступков</w:t>
      </w:r>
      <w:r>
        <w:tab/>
      </w:r>
      <w:r>
        <w:rPr>
          <w:spacing w:val="-1"/>
        </w:rPr>
        <w:t>персонажей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 в</w:t>
      </w:r>
      <w:r>
        <w:rPr>
          <w:spacing w:val="-2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выбора;</w:t>
      </w:r>
    </w:p>
    <w:p w:rsidR="00644A77" w:rsidRDefault="00644A77">
      <w:pPr>
        <w:pStyle w:val="BodyText"/>
        <w:spacing w:before="1"/>
        <w:ind w:right="691"/>
        <w:jc w:val="left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систематизации литературных впечатлений, разнообразных по эмоциональной окраске;</w:t>
      </w:r>
      <w:r>
        <w:rPr>
          <w:spacing w:val="1"/>
        </w:rPr>
        <w:t xml:space="preserve"> </w:t>
      </w:r>
      <w:r>
        <w:t>неприятие</w:t>
      </w:r>
      <w:r>
        <w:rPr>
          <w:spacing w:val="12"/>
        </w:rPr>
        <w:t xml:space="preserve"> </w:t>
      </w:r>
      <w:r>
        <w:t>любых</w:t>
      </w:r>
      <w:r>
        <w:rPr>
          <w:spacing w:val="10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поведения,</w:t>
      </w:r>
      <w:r>
        <w:rPr>
          <w:spacing w:val="11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причинение</w:t>
      </w:r>
      <w:r>
        <w:rPr>
          <w:spacing w:val="12"/>
        </w:rPr>
        <w:t xml:space="preserve"> </w:t>
      </w:r>
      <w:r>
        <w:t>физического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морального вреда другим людям (в том числе связанного с использованием недопустимых</w:t>
      </w:r>
      <w:r>
        <w:rPr>
          <w:spacing w:val="-5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644A77" w:rsidRDefault="00644A77" w:rsidP="00404B6E">
      <w:pPr>
        <w:pStyle w:val="ListParagraph"/>
        <w:numPr>
          <w:ilvl w:val="0"/>
          <w:numId w:val="85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1"/>
        <w:jc w:val="left"/>
      </w:pP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интерес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культуре,</w:t>
      </w:r>
      <w:r>
        <w:rPr>
          <w:spacing w:val="22"/>
        </w:rPr>
        <w:t xml:space="preserve"> </w:t>
      </w:r>
      <w:r>
        <w:t>восприимчивость</w:t>
      </w:r>
      <w:r>
        <w:rPr>
          <w:spacing w:val="1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народов;</w:t>
      </w:r>
    </w:p>
    <w:p w:rsidR="00644A77" w:rsidRDefault="00644A77">
      <w:pPr>
        <w:pStyle w:val="BodyText"/>
        <w:jc w:val="left"/>
      </w:pP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деятельности;</w:t>
      </w:r>
    </w:p>
    <w:p w:rsidR="00644A77" w:rsidRDefault="00644A77" w:rsidP="00404B6E">
      <w:pPr>
        <w:pStyle w:val="ListParagraph"/>
        <w:numPr>
          <w:ilvl w:val="0"/>
          <w:numId w:val="85"/>
        </w:numPr>
        <w:tabs>
          <w:tab w:val="left" w:pos="2127"/>
        </w:tabs>
        <w:ind w:left="1418" w:right="695" w:firstLine="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644A77" w:rsidRDefault="00644A77">
      <w:pPr>
        <w:pStyle w:val="BodyText"/>
        <w:ind w:right="69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 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(татарском) языке;</w:t>
      </w:r>
    </w:p>
    <w:p w:rsidR="00644A77" w:rsidRDefault="00644A77">
      <w:pPr>
        <w:pStyle w:val="BodyText"/>
        <w:ind w:right="691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:rsidR="00644A77" w:rsidRDefault="00644A77" w:rsidP="00404B6E">
      <w:pPr>
        <w:pStyle w:val="ListParagraph"/>
        <w:numPr>
          <w:ilvl w:val="0"/>
          <w:numId w:val="85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7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произведений).</w:t>
      </w:r>
    </w:p>
    <w:p w:rsidR="00644A77" w:rsidRDefault="00644A77" w:rsidP="00404B6E">
      <w:pPr>
        <w:pStyle w:val="ListParagraph"/>
        <w:numPr>
          <w:ilvl w:val="0"/>
          <w:numId w:val="85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772"/>
      </w:pPr>
      <w:r>
        <w:t>бережное отношение к природе посредством примеров из художественных произведений;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 вред природе;</w:t>
      </w:r>
    </w:p>
    <w:p w:rsidR="00644A77" w:rsidRDefault="00644A77" w:rsidP="00404B6E">
      <w:pPr>
        <w:pStyle w:val="ListParagraph"/>
        <w:numPr>
          <w:ilvl w:val="0"/>
          <w:numId w:val="85"/>
        </w:numPr>
        <w:tabs>
          <w:tab w:val="left" w:pos="2127"/>
        </w:tabs>
        <w:spacing w:before="1"/>
        <w:ind w:hanging="709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>
      <w:pPr>
        <w:pStyle w:val="BodyText"/>
        <w:ind w:right="692"/>
      </w:pPr>
      <w:r>
        <w:t>ориентация в деятельности на первоначальные представления о научной картине 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выражения мыслей, чувств, идей автора;</w:t>
      </w:r>
    </w:p>
    <w:p w:rsidR="00644A77" w:rsidRDefault="00644A77">
      <w:pPr>
        <w:pStyle w:val="BodyText"/>
        <w:ind w:right="695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татарской литературы, развитие познавательного интереса, активности, 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644A77" w:rsidRDefault="00644A77">
      <w:pPr>
        <w:pStyle w:val="BodyText"/>
        <w:ind w:right="693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 w:firstLine="707"/>
      </w:pP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сформированы</w:t>
      </w:r>
      <w:r>
        <w:rPr>
          <w:spacing w:val="50"/>
        </w:rPr>
        <w:t xml:space="preserve"> </w:t>
      </w:r>
      <w:r>
        <w:t>следующие</w:t>
      </w:r>
      <w:r>
        <w:rPr>
          <w:spacing w:val="49"/>
        </w:rPr>
        <w:t xml:space="preserve"> </w:t>
      </w:r>
      <w:r>
        <w:t>базовые</w:t>
      </w:r>
      <w:r>
        <w:rPr>
          <w:spacing w:val="49"/>
        </w:rPr>
        <w:t xml:space="preserve"> </w:t>
      </w:r>
      <w:r>
        <w:t>логические</w:t>
      </w:r>
      <w:r>
        <w:rPr>
          <w:spacing w:val="49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  <w:tab w:val="left" w:pos="3544"/>
          <w:tab w:val="left" w:pos="5293"/>
          <w:tab w:val="left" w:pos="6371"/>
          <w:tab w:val="left" w:pos="6978"/>
          <w:tab w:val="left" w:pos="8870"/>
        </w:tabs>
        <w:ind w:right="69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темам, жанрам;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89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аннотацию,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текста, при составлении плана, пересказе текста, 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48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будут</w:t>
      </w:r>
      <w:r>
        <w:rPr>
          <w:spacing w:val="49"/>
        </w:rPr>
        <w:t xml:space="preserve"> </w:t>
      </w:r>
      <w:r>
        <w:t>сформированы</w:t>
      </w:r>
      <w:r>
        <w:rPr>
          <w:spacing w:val="47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работать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информацией</w:t>
      </w:r>
      <w:r>
        <w:rPr>
          <w:spacing w:val="49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4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звуковую,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схемы, таблицы 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точек</w:t>
      </w:r>
      <w:r>
        <w:rPr>
          <w:spacing w:val="1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2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своё</w:t>
      </w:r>
      <w:r>
        <w:rPr>
          <w:spacing w:val="22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2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2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6"/>
      </w:pPr>
      <w:r>
        <w:t>соответствии с поставленной задачей; создавать устные (описание, 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тексты;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hanging="361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6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действий.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устанавливать причины успеха или неудач учебной деятельности;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для преодоления речевых ошибок.</w:t>
      </w:r>
    </w:p>
    <w:p w:rsidR="00644A77" w:rsidRDefault="00644A77">
      <w:pPr>
        <w:pStyle w:val="BodyText"/>
        <w:spacing w:line="276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 (распределять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4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4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4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образца.</w:t>
      </w:r>
    </w:p>
    <w:p w:rsidR="00644A77" w:rsidRDefault="00644A77">
      <w:pPr>
        <w:pStyle w:val="Heading1"/>
        <w:ind w:right="69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языке.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6"/>
      </w:pPr>
      <w:r>
        <w:t>читать вслух (владеть техникой слогового плавного, осознанного и правильного 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 и перестановок букв и слогов), осознанно выбирать интонацию, темп чтения и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паузы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текста;</w:t>
      </w:r>
    </w:p>
    <w:p w:rsidR="00644A77" w:rsidRDefault="00644A77">
      <w:pPr>
        <w:pStyle w:val="BodyText"/>
        <w:ind w:right="695"/>
      </w:pPr>
      <w:r>
        <w:t>определять (с помощью учителя) тему и главную мысль прочитанного или прослушанного</w:t>
      </w:r>
      <w:r>
        <w:rPr>
          <w:spacing w:val="-57"/>
        </w:rPr>
        <w:t xml:space="preserve"> </w:t>
      </w:r>
      <w:r>
        <w:t>текста;</w:t>
      </w:r>
    </w:p>
    <w:p w:rsidR="00644A77" w:rsidRDefault="00644A77">
      <w:pPr>
        <w:pStyle w:val="BodyText"/>
      </w:pPr>
      <w:r>
        <w:t>характеризовать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героя;</w:t>
      </w:r>
    </w:p>
    <w:p w:rsidR="00644A77" w:rsidRDefault="00644A77">
      <w:pPr>
        <w:pStyle w:val="BodyText"/>
      </w:pP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авторов;</w:t>
      </w:r>
    </w:p>
    <w:p w:rsidR="00644A77" w:rsidRDefault="00644A77">
      <w:pPr>
        <w:pStyle w:val="BodyText"/>
        <w:ind w:right="690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заклички)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(рассказы,</w:t>
      </w:r>
      <w:r>
        <w:rPr>
          <w:spacing w:val="1"/>
        </w:rPr>
        <w:t xml:space="preserve"> </w:t>
      </w:r>
      <w:r>
        <w:t>стихотворения);</w:t>
      </w:r>
    </w:p>
    <w:p w:rsidR="00644A77" w:rsidRDefault="00644A77">
      <w:pPr>
        <w:pStyle w:val="BodyText"/>
        <w:ind w:right="697"/>
      </w:pPr>
      <w:r>
        <w:t>отличать</w:t>
      </w:r>
      <w:r>
        <w:rPr>
          <w:spacing w:val="1"/>
        </w:rPr>
        <w:t xml:space="preserve"> </w:t>
      </w:r>
      <w:r>
        <w:t>прозаическое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стихотворного,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(рифма);</w:t>
      </w:r>
    </w:p>
    <w:p w:rsidR="00644A77" w:rsidRDefault="00644A77">
      <w:pPr>
        <w:pStyle w:val="BodyText"/>
        <w:ind w:right="685"/>
      </w:pP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(уменьшительно-</w:t>
      </w:r>
      <w:r>
        <w:rPr>
          <w:spacing w:val="1"/>
        </w:rPr>
        <w:t xml:space="preserve"> </w:t>
      </w:r>
      <w:r>
        <w:t>ласкательная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слов);</w:t>
      </w:r>
    </w:p>
    <w:p w:rsidR="00644A77" w:rsidRDefault="00644A77">
      <w:pPr>
        <w:pStyle w:val="BodyText"/>
        <w:ind w:right="693"/>
      </w:pPr>
      <w:r>
        <w:t>составлять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 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произведения)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5"/>
      </w:pPr>
      <w:r>
        <w:t>читать вслух (владеть техникой осознанного и правильного чтения вслух целыми словами</w:t>
      </w:r>
      <w:r>
        <w:rPr>
          <w:spacing w:val="1"/>
        </w:rPr>
        <w:t xml:space="preserve"> </w:t>
      </w:r>
      <w:r>
        <w:t>без пропусков и перестановок букв и слогов, с соблюдением при чтении орфоэпических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норм),</w:t>
      </w:r>
      <w:r>
        <w:rPr>
          <w:spacing w:val="-1"/>
        </w:rPr>
        <w:t xml:space="preserve"> </w:t>
      </w:r>
      <w:r>
        <w:t>уметь переходить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себя;</w:t>
      </w:r>
    </w:p>
    <w:p w:rsidR="00644A77" w:rsidRDefault="00644A77">
      <w:pPr>
        <w:pStyle w:val="BodyText"/>
        <w:ind w:right="694"/>
      </w:pPr>
      <w:r>
        <w:t>задавать вопросы к фактическому содержанию произведения; участвовать в беседе 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-1"/>
        </w:rPr>
        <w:t xml:space="preserve"> </w:t>
      </w:r>
      <w:r>
        <w:t>тексту;</w:t>
      </w:r>
    </w:p>
    <w:p w:rsidR="00644A77" w:rsidRDefault="00644A77">
      <w:pPr>
        <w:sectPr w:rsidR="00644A77">
          <w:pgSz w:w="11910" w:h="16840"/>
          <w:pgMar w:top="1040" w:right="440" w:bottom="136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самостоятельно определять тему и выделять главную мысль произведения; определять</w:t>
      </w:r>
      <w:r>
        <w:rPr>
          <w:spacing w:val="1"/>
        </w:rPr>
        <w:t xml:space="preserve"> </w:t>
      </w:r>
      <w:r>
        <w:t>хронологическую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название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(о природе, о</w:t>
      </w:r>
      <w:r>
        <w:rPr>
          <w:spacing w:val="2"/>
        </w:rPr>
        <w:t xml:space="preserve"> </w:t>
      </w:r>
      <w:r>
        <w:t>сверстниках,</w:t>
      </w:r>
      <w:r>
        <w:rPr>
          <w:spacing w:val="-1"/>
        </w:rPr>
        <w:t xml:space="preserve"> </w:t>
      </w:r>
      <w:r>
        <w:t>о добре, зле);</w:t>
      </w:r>
    </w:p>
    <w:p w:rsidR="00644A77" w:rsidRDefault="00644A77">
      <w:pPr>
        <w:pStyle w:val="BodyText"/>
        <w:spacing w:before="1"/>
        <w:ind w:right="699"/>
      </w:pPr>
      <w:r>
        <w:t>строить короткое монологическое высказывание (краткий и развернутый ответ на вопрос</w:t>
      </w:r>
      <w:r>
        <w:rPr>
          <w:spacing w:val="1"/>
        </w:rPr>
        <w:t xml:space="preserve"> </w:t>
      </w:r>
      <w:r>
        <w:t>учителя);</w:t>
      </w:r>
    </w:p>
    <w:p w:rsidR="00644A77" w:rsidRDefault="00644A77">
      <w:pPr>
        <w:pStyle w:val="BodyText"/>
        <w:ind w:right="688"/>
      </w:pPr>
      <w:r>
        <w:t>характеризовать литературного героя, давать оценку его поступкам; читать наизусть 2-3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разных авторов;</w:t>
      </w:r>
    </w:p>
    <w:p w:rsidR="00644A77" w:rsidRDefault="00644A77">
      <w:pPr>
        <w:pStyle w:val="BodyText"/>
        <w:ind w:right="695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(обложку,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иллюстрации);</w:t>
      </w:r>
    </w:p>
    <w:p w:rsidR="00644A77" w:rsidRDefault="00644A77">
      <w:pPr>
        <w:pStyle w:val="BodyText"/>
        <w:ind w:right="696"/>
      </w:pPr>
      <w:r>
        <w:t>различать</w:t>
      </w:r>
      <w:r>
        <w:rPr>
          <w:spacing w:val="1"/>
        </w:rPr>
        <w:t xml:space="preserve"> </w:t>
      </w:r>
      <w:r>
        <w:t>отдельные жанры фольклора (пословицы и</w:t>
      </w:r>
      <w:r>
        <w:rPr>
          <w:spacing w:val="1"/>
        </w:rPr>
        <w:t xml:space="preserve"> </w:t>
      </w:r>
      <w:r>
        <w:t>поговорки, загадки); 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(синонимы,</w:t>
      </w:r>
      <w:r>
        <w:rPr>
          <w:spacing w:val="-1"/>
        </w:rPr>
        <w:t xml:space="preserve"> </w:t>
      </w:r>
      <w:r>
        <w:t>антонимы);</w:t>
      </w:r>
    </w:p>
    <w:p w:rsidR="00644A77" w:rsidRDefault="00644A77">
      <w:pPr>
        <w:pStyle w:val="BodyText"/>
      </w:pPr>
      <w:r>
        <w:t>читать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ролям;</w:t>
      </w:r>
    </w:p>
    <w:p w:rsidR="00644A77" w:rsidRDefault="00644A77">
      <w:pPr>
        <w:pStyle w:val="BodyText"/>
        <w:ind w:right="2855"/>
      </w:pPr>
      <w:r>
        <w:t>писать короткие сочинения по личным наблюдениям и впечатлениям.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 в</w:t>
      </w:r>
      <w:r>
        <w:rPr>
          <w:spacing w:val="-2"/>
        </w:rPr>
        <w:t xml:space="preserve"> </w:t>
      </w:r>
      <w:r>
        <w:t>3 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644A77" w:rsidRDefault="00644A77">
      <w:pPr>
        <w:pStyle w:val="BodyText"/>
        <w:spacing w:before="1"/>
        <w:ind w:right="696"/>
      </w:pPr>
      <w:r>
        <w:t>читать вслух (владеть техникой осознанного чтения про себя и вслух целыми словами 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орфоэпических и интонационных</w:t>
      </w:r>
      <w:r>
        <w:rPr>
          <w:spacing w:val="-1"/>
        </w:rPr>
        <w:t xml:space="preserve"> </w:t>
      </w:r>
      <w:r>
        <w:t>норм);</w:t>
      </w:r>
    </w:p>
    <w:p w:rsidR="00644A77" w:rsidRDefault="00644A77">
      <w:pPr>
        <w:pStyle w:val="BodyText"/>
        <w:ind w:right="69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выборочное,</w:t>
      </w:r>
      <w:r>
        <w:rPr>
          <w:spacing w:val="-1"/>
        </w:rPr>
        <w:t xml:space="preserve"> </w:t>
      </w:r>
      <w:r>
        <w:t>ознакомительное);</w:t>
      </w:r>
    </w:p>
    <w:p w:rsidR="00644A77" w:rsidRDefault="00644A77">
      <w:pPr>
        <w:pStyle w:val="BodyText"/>
      </w:pP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произведениям,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проблемного</w:t>
      </w:r>
    </w:p>
    <w:p w:rsidR="00644A77" w:rsidRDefault="00644A77">
      <w:pPr>
        <w:pStyle w:val="BodyText"/>
        <w:ind w:right="695"/>
      </w:pPr>
      <w:r>
        <w:t>характера,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-57"/>
        </w:rPr>
        <w:t xml:space="preserve"> </w:t>
      </w:r>
      <w:r>
        <w:t>(вместе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учителем);</w:t>
      </w:r>
    </w:p>
    <w:p w:rsidR="00644A77" w:rsidRDefault="00644A77">
      <w:pPr>
        <w:pStyle w:val="BodyText"/>
        <w:ind w:right="696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языка;</w:t>
      </w:r>
    </w:p>
    <w:p w:rsidR="00644A77" w:rsidRDefault="00644A77">
      <w:pPr>
        <w:pStyle w:val="BodyText"/>
        <w:ind w:right="693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номинативный);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-1"/>
        </w:rPr>
        <w:t xml:space="preserve"> </w:t>
      </w:r>
      <w:r>
        <w:t>сжато);</w:t>
      </w:r>
    </w:p>
    <w:p w:rsidR="00644A77" w:rsidRDefault="00644A77">
      <w:pPr>
        <w:pStyle w:val="BodyText"/>
      </w:pP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авторов;</w:t>
      </w:r>
    </w:p>
    <w:p w:rsidR="00644A77" w:rsidRDefault="00644A77">
      <w:pPr>
        <w:pStyle w:val="BodyText"/>
        <w:ind w:right="695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(олицетворение)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авторской литературе;</w:t>
      </w:r>
    </w:p>
    <w:p w:rsidR="00644A77" w:rsidRDefault="00644A77">
      <w:pPr>
        <w:pStyle w:val="BodyText"/>
        <w:ind w:right="696"/>
      </w:pP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прочитанным.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9"/>
      </w:pPr>
      <w:r>
        <w:t>читать про себя (используя технику автоматизированного чтения) и вслух группами слов 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орфоэпических и интонационных</w:t>
      </w:r>
      <w:r>
        <w:rPr>
          <w:spacing w:val="-1"/>
        </w:rPr>
        <w:t xml:space="preserve"> </w:t>
      </w:r>
      <w:r>
        <w:t>норм;</w:t>
      </w:r>
    </w:p>
    <w:p w:rsidR="00644A77" w:rsidRDefault="00644A77">
      <w:pPr>
        <w:pStyle w:val="BodyText"/>
        <w:ind w:right="698"/>
      </w:pPr>
      <w:r>
        <w:t>иметь представление о содержании изученных литературных произведений, указывать их</w:t>
      </w:r>
      <w:r>
        <w:rPr>
          <w:spacing w:val="1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и названия;</w:t>
      </w:r>
    </w:p>
    <w:p w:rsidR="00644A77" w:rsidRDefault="00644A77">
      <w:pPr>
        <w:pStyle w:val="BodyText"/>
        <w:ind w:right="697"/>
      </w:pP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пересказа;</w:t>
      </w:r>
    </w:p>
    <w:p w:rsidR="00644A77" w:rsidRDefault="00644A77">
      <w:pPr>
        <w:pStyle w:val="BodyText"/>
        <w:spacing w:before="1"/>
        <w:ind w:right="691"/>
        <w:jc w:val="left"/>
      </w:pPr>
      <w:r>
        <w:t>самостоятельно</w:t>
      </w:r>
      <w:r>
        <w:rPr>
          <w:spacing w:val="22"/>
        </w:rPr>
        <w:t xml:space="preserve"> </w:t>
      </w:r>
      <w:r>
        <w:t>характеризовать</w:t>
      </w:r>
      <w:r>
        <w:rPr>
          <w:spacing w:val="23"/>
        </w:rPr>
        <w:t xml:space="preserve"> </w:t>
      </w:r>
      <w:r>
        <w:t>героев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1"/>
        </w:rPr>
        <w:t xml:space="preserve"> </w:t>
      </w:r>
      <w:r>
        <w:t>устанавливать</w:t>
      </w:r>
      <w:r>
        <w:rPr>
          <w:spacing w:val="23"/>
        </w:rPr>
        <w:t xml:space="preserve"> </w:t>
      </w:r>
      <w:r>
        <w:t>взаимосвязь</w:t>
      </w:r>
      <w:r>
        <w:rPr>
          <w:spacing w:val="22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поступками,</w:t>
      </w:r>
      <w:r>
        <w:rPr>
          <w:spacing w:val="14"/>
        </w:rPr>
        <w:t xml:space="preserve"> </w:t>
      </w:r>
      <w:r>
        <w:t>мыслями,</w:t>
      </w:r>
      <w:r>
        <w:rPr>
          <w:spacing w:val="14"/>
        </w:rPr>
        <w:t xml:space="preserve"> </w:t>
      </w:r>
      <w:r>
        <w:t>чувствами</w:t>
      </w:r>
      <w:r>
        <w:rPr>
          <w:spacing w:val="15"/>
        </w:rPr>
        <w:t xml:space="preserve"> </w:t>
      </w:r>
      <w:r>
        <w:t>героев;</w:t>
      </w:r>
      <w:r>
        <w:rPr>
          <w:spacing w:val="14"/>
        </w:rPr>
        <w:t xml:space="preserve"> </w:t>
      </w:r>
      <w:r>
        <w:t>высказывать</w:t>
      </w:r>
      <w:r>
        <w:rPr>
          <w:spacing w:val="16"/>
        </w:rPr>
        <w:t xml:space="preserve"> </w:t>
      </w:r>
      <w:r>
        <w:t>оценочные</w:t>
      </w:r>
      <w:r>
        <w:rPr>
          <w:spacing w:val="13"/>
        </w:rPr>
        <w:t xml:space="preserve"> </w:t>
      </w:r>
      <w:r>
        <w:t>суждения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героях</w:t>
      </w:r>
      <w:r>
        <w:rPr>
          <w:spacing w:val="-57"/>
        </w:rPr>
        <w:t xml:space="preserve"> </w:t>
      </w:r>
      <w:r>
        <w:t>прочитанных произведений; читать наизусть 4-5 стихотворений разных авторов;</w:t>
      </w:r>
      <w:r>
        <w:rPr>
          <w:spacing w:val="1"/>
        </w:rPr>
        <w:t xml:space="preserve"> </w:t>
      </w:r>
      <w:r>
        <w:t>самостоятельно находить в тексте средства художественной выразительности (сравнения),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 роль в</w:t>
      </w:r>
      <w:r>
        <w:rPr>
          <w:spacing w:val="-3"/>
        </w:rPr>
        <w:t xml:space="preserve"> </w:t>
      </w:r>
      <w:r>
        <w:t>произведении;</w:t>
      </w:r>
    </w:p>
    <w:p w:rsidR="00644A77" w:rsidRDefault="00644A77">
      <w:pPr>
        <w:pStyle w:val="BodyText"/>
        <w:ind w:right="691"/>
        <w:jc w:val="left"/>
      </w:pPr>
      <w:r>
        <w:t>создавать</w:t>
      </w:r>
      <w:r>
        <w:rPr>
          <w:spacing w:val="2"/>
        </w:rPr>
        <w:t xml:space="preserve"> </w:t>
      </w:r>
      <w:r>
        <w:t>собственный текст</w:t>
      </w:r>
      <w:r>
        <w:rPr>
          <w:spacing w:val="2"/>
        </w:rPr>
        <w:t xml:space="preserve"> </w:t>
      </w:r>
      <w:r>
        <w:t>на основе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иллюстрациям,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личного опыта;</w:t>
      </w:r>
    </w:p>
    <w:p w:rsidR="00644A77" w:rsidRDefault="00644A77">
      <w:pPr>
        <w:pStyle w:val="BodyText"/>
        <w:ind w:right="691"/>
        <w:jc w:val="left"/>
      </w:pPr>
      <w:r>
        <w:t>выполнять</w:t>
      </w:r>
      <w:r>
        <w:rPr>
          <w:spacing w:val="31"/>
        </w:rPr>
        <w:t xml:space="preserve"> </w:t>
      </w:r>
      <w:r>
        <w:t>проектные</w:t>
      </w:r>
      <w:r>
        <w:rPr>
          <w:spacing w:val="31"/>
        </w:rPr>
        <w:t xml:space="preserve"> </w:t>
      </w:r>
      <w:r>
        <w:t>задания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источников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информации.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3"/>
        <w:ind w:left="4534" w:right="901" w:hanging="2915"/>
      </w:pPr>
      <w:r>
        <w:t>Рабочая программа по учебному предмету «Государственный (башкирский) 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Башкортостан».</w:t>
      </w:r>
    </w:p>
    <w:p w:rsidR="00644A77" w:rsidRDefault="00644A77">
      <w:pPr>
        <w:pStyle w:val="BodyText"/>
        <w:spacing w:before="1"/>
        <w:ind w:right="692" w:firstLine="707"/>
      </w:pPr>
      <w:r>
        <w:t>Рабочая программа по учебному предмету «Государственный (башкирский) язык</w:t>
      </w:r>
      <w:r>
        <w:rPr>
          <w:spacing w:val="1"/>
        </w:rPr>
        <w:t xml:space="preserve"> </w:t>
      </w:r>
      <w:r>
        <w:t>Республики Башкортостан» (предметная область «Родной язык и литературное чтение на</w:t>
      </w:r>
      <w:r>
        <w:rPr>
          <w:spacing w:val="1"/>
        </w:rPr>
        <w:t xml:space="preserve"> </w:t>
      </w:r>
      <w:r>
        <w:t>родном языке») (далее соответственно - программа по государственному (башкирскому)</w:t>
      </w:r>
      <w:r>
        <w:rPr>
          <w:spacing w:val="1"/>
        </w:rPr>
        <w:t xml:space="preserve"> </w:t>
      </w:r>
      <w:r>
        <w:t>языку, государственный (башкирский) язык) разработана для обучающихся, владеющих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1"/>
        </w:rPr>
        <w:t xml:space="preserve"> </w:t>
      </w:r>
      <w:r>
        <w:t>(башкирскому) языку.</w:t>
      </w:r>
    </w:p>
    <w:p w:rsidR="00644A77" w:rsidRDefault="00644A77">
      <w:pPr>
        <w:pStyle w:val="BodyText"/>
        <w:ind w:right="692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к определению</w:t>
      </w:r>
      <w:r>
        <w:rPr>
          <w:spacing w:val="-2"/>
        </w:rPr>
        <w:t xml:space="preserve"> </w:t>
      </w:r>
      <w:r>
        <w:t>планируемых результатов.</w:t>
      </w:r>
    </w:p>
    <w:p w:rsidR="00644A77" w:rsidRDefault="00644A77">
      <w:pPr>
        <w:pStyle w:val="BodyText"/>
        <w:ind w:right="696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1"/>
        <w:ind w:right="695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 языку включают личностные, метапредметные результаты за весь период</w:t>
      </w:r>
      <w:r>
        <w:rPr>
          <w:spacing w:val="1"/>
        </w:rPr>
        <w:t xml:space="preserve"> </w:t>
      </w:r>
      <w:r>
        <w:t>обучения на уровне начального общего образования, а также предметные 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6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 методической помощи учителю в создании рабочей программы по учебному</w:t>
      </w:r>
      <w:r>
        <w:rPr>
          <w:spacing w:val="1"/>
        </w:rPr>
        <w:t xml:space="preserve"> </w:t>
      </w:r>
      <w:r>
        <w:t>предмету.</w:t>
      </w:r>
    </w:p>
    <w:p w:rsidR="00644A77" w:rsidRDefault="00644A77">
      <w:pPr>
        <w:pStyle w:val="BodyText"/>
        <w:ind w:right="688" w:firstLine="707"/>
      </w:pPr>
      <w:r>
        <w:t>Специфика учебного предмета «Государственный (башкирский) язык 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 республики: русском и башкирском. Изучение русского и башкирского языков, а</w:t>
      </w:r>
      <w:r>
        <w:rPr>
          <w:spacing w:val="1"/>
        </w:rPr>
        <w:t xml:space="preserve"> </w:t>
      </w:r>
      <w:r>
        <w:t>также иностранного на уровне начального общего образования способствует осознанию</w:t>
      </w:r>
      <w:r>
        <w:rPr>
          <w:spacing w:val="1"/>
        </w:rPr>
        <w:t xml:space="preserve"> </w:t>
      </w:r>
      <w:r>
        <w:t>обучающимися своей принадлежности к определённому лингвоэтносу, к гражданскому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сообществу.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действий. Обучающиеся осознают смысл и ценность учебной</w:t>
      </w:r>
      <w:r>
        <w:rPr>
          <w:spacing w:val="1"/>
        </w:rPr>
        <w:t xml:space="preserve"> </w:t>
      </w:r>
      <w:r>
        <w:t>деятельности, учатся овладевать знаниями, самостоятельно работать над функционалом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служит</w:t>
      </w:r>
      <w:r>
        <w:rPr>
          <w:spacing w:val="-1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самосовершенствования.</w:t>
      </w:r>
    </w:p>
    <w:p w:rsidR="00644A77" w:rsidRDefault="00644A77">
      <w:pPr>
        <w:pStyle w:val="BodyText"/>
        <w:ind w:right="697"/>
      </w:pPr>
      <w:r>
        <w:t>Содержание предмета «Государственный (башкирский) язык Республики Башкортостан»</w:t>
      </w:r>
      <w:r>
        <w:rPr>
          <w:spacing w:val="1"/>
        </w:rPr>
        <w:t xml:space="preserve"> </w:t>
      </w:r>
      <w:r>
        <w:t>направлено на удовлетворение потребности обучающихся в изучении 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ней.</w:t>
      </w:r>
    </w:p>
    <w:p w:rsidR="00644A77" w:rsidRDefault="00644A77">
      <w:pPr>
        <w:pStyle w:val="BodyText"/>
        <w:spacing w:before="1"/>
        <w:ind w:right="695" w:firstLine="707"/>
      </w:pPr>
      <w:r>
        <w:t>В содержании программы по государственному (башкирскому) языку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линии:</w:t>
      </w:r>
    </w:p>
    <w:p w:rsidR="00644A77" w:rsidRDefault="00644A77">
      <w:pPr>
        <w:pStyle w:val="BodyText"/>
        <w:ind w:right="691"/>
      </w:pPr>
      <w:r>
        <w:t>«Развитие речи», способствующая формированию коммуникативных умений в 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(аудировании,</w:t>
      </w:r>
      <w:r>
        <w:rPr>
          <w:spacing w:val="-1"/>
        </w:rPr>
        <w:t xml:space="preserve"> </w:t>
      </w:r>
      <w:r>
        <w:t>говорении,</w:t>
      </w:r>
      <w:r>
        <w:rPr>
          <w:spacing w:val="-1"/>
        </w:rPr>
        <w:t xml:space="preserve"> </w:t>
      </w:r>
      <w:r>
        <w:t>чтении,</w:t>
      </w:r>
      <w:r>
        <w:rPr>
          <w:spacing w:val="-3"/>
        </w:rPr>
        <w:t xml:space="preserve"> </w:t>
      </w:r>
      <w:r>
        <w:t>письме);</w:t>
      </w:r>
    </w:p>
    <w:p w:rsidR="00644A77" w:rsidRDefault="00644A77">
      <w:pPr>
        <w:pStyle w:val="BodyText"/>
        <w:ind w:right="698"/>
      </w:pPr>
      <w:r>
        <w:t>«Основы лингвистических знаний», способствующая формированию языковых навыков в</w:t>
      </w:r>
      <w:r>
        <w:rPr>
          <w:spacing w:val="1"/>
        </w:rPr>
        <w:t xml:space="preserve"> </w:t>
      </w:r>
      <w:r>
        <w:t>области фонетики, лексики, грамматики</w:t>
      </w:r>
      <w:r>
        <w:rPr>
          <w:spacing w:val="-1"/>
        </w:rPr>
        <w:t xml:space="preserve"> </w:t>
      </w:r>
      <w:r>
        <w:t>башкирского языка.</w:t>
      </w:r>
    </w:p>
    <w:p w:rsidR="00644A77" w:rsidRDefault="00644A77">
      <w:pPr>
        <w:pStyle w:val="BodyText"/>
        <w:ind w:right="688" w:firstLine="707"/>
      </w:pP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социально-бытовой,</w:t>
      </w:r>
      <w:r>
        <w:rPr>
          <w:spacing w:val="1"/>
        </w:rPr>
        <w:t xml:space="preserve"> </w:t>
      </w:r>
      <w:r>
        <w:t>учебно-трудовой</w:t>
      </w:r>
      <w:r>
        <w:rPr>
          <w:spacing w:val="-1"/>
        </w:rPr>
        <w:t xml:space="preserve"> </w:t>
      </w:r>
      <w:r>
        <w:t>и социально-культурной сферах.</w:t>
      </w:r>
    </w:p>
    <w:p w:rsidR="00644A77" w:rsidRDefault="00644A77">
      <w:pPr>
        <w:pStyle w:val="BodyText"/>
        <w:ind w:right="690"/>
      </w:pPr>
      <w:r>
        <w:t>Задачи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  <w:tab w:val="left" w:pos="7083"/>
        </w:tabs>
        <w:spacing w:before="73"/>
        <w:ind w:right="68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z w:val="24"/>
        </w:rPr>
        <w:tab/>
        <w:t>обучающегося</w:t>
      </w:r>
      <w:r>
        <w:rPr>
          <w:spacing w:val="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носителями языка на уровне своих речевых возможностей и потребностей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формах: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(говорение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письмо),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spacing w:before="1"/>
        <w:ind w:right="697"/>
        <w:rPr>
          <w:sz w:val="24"/>
        </w:rPr>
      </w:pPr>
      <w:r>
        <w:rPr>
          <w:sz w:val="24"/>
        </w:rPr>
        <w:t>воспитание уважительного отношения к башкирской культуре через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расширение лингвистического кругозора обучающихся, освоение 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 доступных обучающимся, и необходимых для овладения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стилистических,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орфоэпических,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 явлений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оценивать их с точки зрения нормативности, соответствия ситуации и 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типов;</w:t>
      </w:r>
    </w:p>
    <w:p w:rsidR="00644A77" w:rsidRDefault="00644A77" w:rsidP="00404B6E">
      <w:pPr>
        <w:pStyle w:val="ListParagraph"/>
        <w:numPr>
          <w:ilvl w:val="1"/>
          <w:numId w:val="85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</w:p>
    <w:p w:rsidR="00644A77" w:rsidRDefault="00644A77">
      <w:pPr>
        <w:pStyle w:val="BodyText"/>
        <w:ind w:right="687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языка, - 237 часов: в 1 классе - 33 часа (1 час в неделю, 33 учебные недели), во 2 классе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68 часов (2 часа в неделю, 34 учебные недели), в 3 классе - 68 часов (2 часа в неделю, 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недели), в</w:t>
      </w:r>
      <w:r>
        <w:rPr>
          <w:spacing w:val="-2"/>
        </w:rPr>
        <w:t xml:space="preserve"> </w:t>
      </w:r>
      <w:r>
        <w:t>4 классе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 часов</w:t>
      </w:r>
      <w:r>
        <w:rPr>
          <w:spacing w:val="-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 34 учебные</w:t>
      </w:r>
      <w:r>
        <w:rPr>
          <w:spacing w:val="-3"/>
        </w:rPr>
        <w:t xml:space="preserve"> </w:t>
      </w:r>
      <w:r>
        <w:t>недели).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Обучение</w:t>
      </w:r>
      <w:r>
        <w:rPr>
          <w:spacing w:val="-5"/>
        </w:rPr>
        <w:t xml:space="preserve"> </w:t>
      </w:r>
      <w:r>
        <w:t>грамоте.</w:t>
      </w:r>
    </w:p>
    <w:p w:rsidR="00644A77" w:rsidRDefault="00644A77">
      <w:pPr>
        <w:pStyle w:val="BodyText"/>
        <w:ind w:right="692"/>
      </w:pPr>
      <w:r>
        <w:t>Башкортостан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учебником.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Башкортостане.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письменная.</w:t>
      </w:r>
    </w:p>
    <w:p w:rsidR="00644A77" w:rsidRDefault="00644A77">
      <w:pPr>
        <w:pStyle w:val="BodyText"/>
      </w:pPr>
      <w:r>
        <w:t>Учимся</w:t>
      </w:r>
      <w:r>
        <w:rPr>
          <w:spacing w:val="-2"/>
        </w:rPr>
        <w:t xml:space="preserve"> </w:t>
      </w:r>
      <w:r>
        <w:t>здороваться.</w:t>
      </w:r>
    </w:p>
    <w:p w:rsidR="00644A77" w:rsidRDefault="00644A77">
      <w:pPr>
        <w:pStyle w:val="BodyText"/>
        <w:ind w:right="69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приветствий.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речевых формулировок приветствий. Работа с иллюстрациями, определение героев сказок.</w:t>
      </w:r>
      <w:r>
        <w:rPr>
          <w:spacing w:val="-57"/>
        </w:rPr>
        <w:t xml:space="preserve"> </w:t>
      </w:r>
      <w:r>
        <w:t>Основы лингвистических знаний. Предложение и слово. Деление речи на предложения,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слов -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схем.</w:t>
      </w:r>
    </w:p>
    <w:p w:rsidR="00644A77" w:rsidRDefault="00644A77">
      <w:pPr>
        <w:pStyle w:val="BodyText"/>
      </w:pPr>
      <w:r>
        <w:t>Давайте</w:t>
      </w:r>
      <w:r>
        <w:rPr>
          <w:spacing w:val="-5"/>
        </w:rPr>
        <w:t xml:space="preserve"> </w:t>
      </w:r>
      <w:r>
        <w:t>познакомимся.</w:t>
      </w:r>
    </w:p>
    <w:p w:rsidR="00644A77" w:rsidRDefault="00644A77">
      <w:pPr>
        <w:pStyle w:val="BodyText"/>
        <w:ind w:right="696"/>
      </w:pPr>
      <w:r>
        <w:t>Развитие речи. Повторение слов приветствия. Аудирование короткого диалога. Изучение</w:t>
      </w:r>
      <w:r>
        <w:rPr>
          <w:spacing w:val="1"/>
        </w:rPr>
        <w:t xml:space="preserve"> </w:t>
      </w:r>
      <w:r>
        <w:t>вопроса: «Как тебя зовут?» («Ьинец исемец нисек?»), составление ответа: «Меня зовут...»</w:t>
      </w:r>
      <w:r>
        <w:rPr>
          <w:spacing w:val="1"/>
        </w:rPr>
        <w:t xml:space="preserve"> </w:t>
      </w:r>
      <w:r>
        <w:t>(«Минец</w:t>
      </w:r>
      <w:r>
        <w:rPr>
          <w:spacing w:val="1"/>
        </w:rPr>
        <w:t xml:space="preserve"> </w:t>
      </w:r>
      <w:r>
        <w:t>исемем...»).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6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языка [h,</w:t>
      </w:r>
      <w:r>
        <w:rPr>
          <w:spacing w:val="-1"/>
        </w:rPr>
        <w:t xml:space="preserve"> </w:t>
      </w:r>
      <w:r>
        <w:t>г,</w:t>
      </w:r>
      <w:r>
        <w:rPr>
          <w:spacing w:val="-1"/>
        </w:rPr>
        <w:t xml:space="preserve"> </w:t>
      </w:r>
      <w:r>
        <w:t>?].</w:t>
      </w:r>
    </w:p>
    <w:p w:rsidR="00644A77" w:rsidRDefault="00644A77">
      <w:pPr>
        <w:pStyle w:val="BodyText"/>
      </w:pPr>
      <w:r>
        <w:t>Я</w:t>
      </w:r>
      <w:r>
        <w:rPr>
          <w:spacing w:val="-2"/>
        </w:rPr>
        <w:t xml:space="preserve"> </w:t>
      </w:r>
      <w:r>
        <w:t>знакомлюсь.</w:t>
      </w:r>
    </w:p>
    <w:p w:rsidR="00644A77" w:rsidRDefault="00644A77">
      <w:pPr>
        <w:pStyle w:val="BodyText"/>
        <w:ind w:right="690"/>
      </w:pPr>
      <w:r>
        <w:t>Развитие речи. Счет 1-10. Аудирование коротких реплик. Изучение вопроса «Сколько тебе</w:t>
      </w:r>
      <w:r>
        <w:rPr>
          <w:spacing w:val="-57"/>
        </w:rPr>
        <w:t xml:space="preserve"> </w:t>
      </w:r>
      <w:r>
        <w:t>лет?», и</w:t>
      </w:r>
      <w:r>
        <w:rPr>
          <w:spacing w:val="1"/>
        </w:rPr>
        <w:t xml:space="preserve"> </w:t>
      </w:r>
      <w:r>
        <w:t>составление ответов:</w:t>
      </w:r>
      <w:r>
        <w:rPr>
          <w:spacing w:val="1"/>
        </w:rPr>
        <w:t xml:space="preserve"> </w:t>
      </w:r>
      <w:r>
        <w:t>«Мне...лет».</w:t>
      </w:r>
      <w:r>
        <w:rPr>
          <w:spacing w:val="1"/>
        </w:rPr>
        <w:t xml:space="preserve"> </w:t>
      </w:r>
      <w:r>
        <w:t>Основы лингвистических знаний. Алфавит,</w:t>
      </w:r>
      <w:r>
        <w:rPr>
          <w:spacing w:val="1"/>
        </w:rPr>
        <w:t xml:space="preserve"> </w:t>
      </w:r>
      <w:r>
        <w:t>изучение букв а, о, ы, э, в, обозначающих звуки, различающиеся в башкирском и русском</w:t>
      </w:r>
      <w:r>
        <w:rPr>
          <w:spacing w:val="1"/>
        </w:rPr>
        <w:t xml:space="preserve"> </w:t>
      </w:r>
      <w:r>
        <w:t>языках.</w:t>
      </w:r>
    </w:p>
    <w:p w:rsidR="00644A77" w:rsidRDefault="00644A77">
      <w:pPr>
        <w:pStyle w:val="BodyText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Чистоговорки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[е],</w:t>
      </w:r>
      <w:r>
        <w:rPr>
          <w:spacing w:val="1"/>
        </w:rPr>
        <w:t xml:space="preserve"> </w:t>
      </w:r>
      <w:r>
        <w:t>[у].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составление схем слов и предложений, звуковой анализ слов. Основы 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Изучение произношения звуков</w:t>
      </w:r>
      <w:r>
        <w:rPr>
          <w:spacing w:val="1"/>
        </w:rPr>
        <w:t xml:space="preserve"> </w:t>
      </w:r>
      <w:r>
        <w:t>[э],</w:t>
      </w:r>
      <w:r>
        <w:rPr>
          <w:spacing w:val="1"/>
        </w:rPr>
        <w:t xml:space="preserve"> </w:t>
      </w:r>
      <w:r>
        <w:t>[е],</w:t>
      </w:r>
      <w:r>
        <w:rPr>
          <w:spacing w:val="1"/>
        </w:rPr>
        <w:t xml:space="preserve"> </w:t>
      </w:r>
      <w:r>
        <w:t>[у],</w:t>
      </w:r>
      <w:r>
        <w:rPr>
          <w:spacing w:val="1"/>
        </w:rPr>
        <w:t xml:space="preserve"> </w:t>
      </w:r>
      <w:r>
        <w:t>[h],</w:t>
      </w:r>
      <w:r>
        <w:rPr>
          <w:spacing w:val="1"/>
        </w:rPr>
        <w:t xml:space="preserve"> </w:t>
      </w:r>
      <w:r>
        <w:t>определение на слух</w:t>
      </w:r>
      <w:r>
        <w:rPr>
          <w:spacing w:val="1"/>
        </w:rPr>
        <w:t xml:space="preserve"> </w:t>
      </w:r>
      <w:r>
        <w:t>звука в</w:t>
      </w:r>
      <w:r>
        <w:rPr>
          <w:spacing w:val="1"/>
        </w:rPr>
        <w:t xml:space="preserve"> </w:t>
      </w:r>
      <w:r>
        <w:t>начале,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и конце</w:t>
      </w:r>
      <w:r>
        <w:rPr>
          <w:spacing w:val="-2"/>
        </w:rPr>
        <w:t xml:space="preserve"> </w:t>
      </w:r>
      <w:r>
        <w:t>слова. Изучение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Ээ,</w:t>
      </w:r>
      <w:r>
        <w:rPr>
          <w:spacing w:val="-2"/>
        </w:rPr>
        <w:t xml:space="preserve"> </w:t>
      </w:r>
      <w:r>
        <w:t>0е, Yy,</w:t>
      </w:r>
      <w:r>
        <w:rPr>
          <w:spacing w:val="-1"/>
        </w:rPr>
        <w:t xml:space="preserve"> </w:t>
      </w:r>
      <w:r>
        <w:t>hh.</w:t>
      </w:r>
    </w:p>
    <w:p w:rsidR="00644A77" w:rsidRDefault="00644A77">
      <w:pPr>
        <w:pStyle w:val="BodyText"/>
        <w:spacing w:before="1"/>
      </w:pPr>
      <w:r>
        <w:t>Моя</w:t>
      </w:r>
      <w:r>
        <w:rPr>
          <w:spacing w:val="-4"/>
        </w:rPr>
        <w:t xml:space="preserve"> </w:t>
      </w:r>
      <w:r>
        <w:t>школьная</w:t>
      </w:r>
      <w:r>
        <w:rPr>
          <w:spacing w:val="-2"/>
        </w:rPr>
        <w:t xml:space="preserve"> </w:t>
      </w:r>
      <w:r>
        <w:t>жизнь.</w:t>
      </w:r>
    </w:p>
    <w:p w:rsidR="00644A77" w:rsidRDefault="00644A77">
      <w:pPr>
        <w:pStyle w:val="BodyText"/>
        <w:ind w:right="690"/>
      </w:pPr>
      <w:r>
        <w:t>Развитие речи.</w:t>
      </w:r>
      <w:r>
        <w:rPr>
          <w:spacing w:val="1"/>
        </w:rPr>
        <w:t xml:space="preserve"> </w:t>
      </w:r>
      <w:r>
        <w:t>Аудирование текста 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любишь?»,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ответа: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люблю...».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слова.</w:t>
      </w:r>
      <w:r>
        <w:rPr>
          <w:spacing w:val="6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[г],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[?],</w:t>
      </w:r>
      <w:r>
        <w:rPr>
          <w:spacing w:val="1"/>
        </w:rPr>
        <w:t xml:space="preserve"> </w:t>
      </w:r>
      <w:r>
        <w:t>[&lt;?],</w:t>
      </w:r>
      <w:r>
        <w:rPr>
          <w:spacing w:val="61"/>
        </w:rPr>
        <w:t xml:space="preserve"> </w:t>
      </w:r>
      <w:r>
        <w:t>[ц],</w:t>
      </w:r>
      <w:r>
        <w:rPr>
          <w:spacing w:val="1"/>
        </w:rPr>
        <w:t xml:space="preserve"> </w:t>
      </w:r>
      <w:r>
        <w:t>определение на слух звука в начале, середине и конце слова. Изучение букв Fr, Ш, ЗЗ, 5, ц.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играть.</w:t>
      </w:r>
    </w:p>
    <w:p w:rsidR="00644A77" w:rsidRDefault="00644A77">
      <w:pPr>
        <w:pStyle w:val="BodyText"/>
        <w:ind w:right="690"/>
      </w:pPr>
      <w:r>
        <w:t>Развитие речи. Аудирование текста об игрушках. Усвоение лексических единиц по теме.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лексикой.</w:t>
      </w:r>
      <w:r>
        <w:rPr>
          <w:spacing w:val="1"/>
        </w:rPr>
        <w:t xml:space="preserve"> </w:t>
      </w:r>
      <w:r>
        <w:t>Прочтение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слогов.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дифтонгов:</w:t>
      </w:r>
      <w:r>
        <w:rPr>
          <w:spacing w:val="1"/>
        </w:rPr>
        <w:t xml:space="preserve"> </w:t>
      </w:r>
      <w:r>
        <w:t>[йо],</w:t>
      </w:r>
      <w:r>
        <w:rPr>
          <w:spacing w:val="1"/>
        </w:rPr>
        <w:t xml:space="preserve"> </w:t>
      </w:r>
      <w:r>
        <w:t>[йе],</w:t>
      </w:r>
      <w:r>
        <w:rPr>
          <w:spacing w:val="1"/>
        </w:rPr>
        <w:t xml:space="preserve"> </w:t>
      </w:r>
      <w:r>
        <w:t>[йу].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пропусками</w:t>
      </w:r>
      <w:r>
        <w:rPr>
          <w:spacing w:val="-1"/>
        </w:rPr>
        <w:t xml:space="preserve"> </w:t>
      </w:r>
      <w:r>
        <w:t>слов.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2"/>
        </w:rPr>
        <w:t xml:space="preserve"> </w:t>
      </w:r>
      <w:r>
        <w:t>изучаю</w:t>
      </w:r>
      <w:r>
        <w:rPr>
          <w:spacing w:val="-2"/>
        </w:rPr>
        <w:t xml:space="preserve"> </w:t>
      </w:r>
      <w:r>
        <w:t>живую</w:t>
      </w:r>
      <w:r>
        <w:rPr>
          <w:spacing w:val="-4"/>
        </w:rPr>
        <w:t xml:space="preserve"> </w:t>
      </w:r>
      <w:r>
        <w:t>природу.</w:t>
      </w:r>
    </w:p>
    <w:p w:rsidR="00644A77" w:rsidRDefault="00644A77">
      <w:pPr>
        <w:pStyle w:val="BodyText"/>
        <w:ind w:right="691"/>
      </w:pPr>
      <w:r>
        <w:t>Развитие речи. Аудирование текста о фруктах и овощах. Усвоение лексических единиц по</w:t>
      </w:r>
      <w:r>
        <w:rPr>
          <w:spacing w:val="1"/>
        </w:rPr>
        <w:t xml:space="preserve"> </w:t>
      </w:r>
      <w:r>
        <w:t>теме «Мои любимые овощи». Игра «Прятки». Составление предложений о временах года.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разбираться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прочтение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э,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слога,</w:t>
      </w:r>
      <w:r>
        <w:rPr>
          <w:spacing w:val="1"/>
        </w:rPr>
        <w:t xml:space="preserve"> </w:t>
      </w:r>
      <w:r>
        <w:t>дифтонгов</w:t>
      </w:r>
      <w:r>
        <w:rPr>
          <w:spacing w:val="1"/>
        </w:rPr>
        <w:t xml:space="preserve"> </w:t>
      </w:r>
      <w:r>
        <w:t>[йы],</w:t>
      </w:r>
      <w:r>
        <w:rPr>
          <w:spacing w:val="1"/>
        </w:rPr>
        <w:t xml:space="preserve"> </w:t>
      </w:r>
      <w:r>
        <w:t>[йе],</w:t>
      </w:r>
      <w:r>
        <w:rPr>
          <w:spacing w:val="1"/>
        </w:rPr>
        <w:t xml:space="preserve"> </w:t>
      </w:r>
      <w:r>
        <w:t>[йо],</w:t>
      </w:r>
      <w:r>
        <w:rPr>
          <w:spacing w:val="1"/>
        </w:rPr>
        <w:t xml:space="preserve"> </w:t>
      </w:r>
      <w:r>
        <w:t>[йе],</w:t>
      </w:r>
      <w:r>
        <w:rPr>
          <w:spacing w:val="1"/>
        </w:rPr>
        <w:t xml:space="preserve"> </w:t>
      </w:r>
      <w:r>
        <w:t>[йу].</w:t>
      </w:r>
      <w:r>
        <w:rPr>
          <w:spacing w:val="1"/>
        </w:rPr>
        <w:t xml:space="preserve"> </w:t>
      </w:r>
      <w:r>
        <w:t>Основы</w:t>
      </w:r>
      <w:r>
        <w:rPr>
          <w:spacing w:val="60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дифтонгов</w:t>
      </w:r>
      <w:r>
        <w:rPr>
          <w:spacing w:val="-3"/>
        </w:rPr>
        <w:t xml:space="preserve"> </w:t>
      </w:r>
      <w:r>
        <w:t>[йэ],</w:t>
      </w:r>
      <w:r>
        <w:rPr>
          <w:spacing w:val="-2"/>
        </w:rPr>
        <w:t xml:space="preserve"> </w:t>
      </w:r>
      <w:r>
        <w:t>[йы],</w:t>
      </w:r>
      <w:r>
        <w:rPr>
          <w:spacing w:val="-2"/>
        </w:rPr>
        <w:t xml:space="preserve"> </w:t>
      </w:r>
      <w:r>
        <w:t>[йе].</w:t>
      </w:r>
      <w:r>
        <w:rPr>
          <w:spacing w:val="-1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дифтонгов.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Будем</w:t>
      </w:r>
      <w:r>
        <w:rPr>
          <w:spacing w:val="-4"/>
        </w:rPr>
        <w:t xml:space="preserve"> </w:t>
      </w:r>
      <w:r>
        <w:t>знакомы.</w:t>
      </w:r>
    </w:p>
    <w:p w:rsidR="00644A77" w:rsidRDefault="00644A77">
      <w:pPr>
        <w:pStyle w:val="BodyText"/>
        <w:ind w:right="693"/>
      </w:pPr>
      <w:r>
        <w:t>Развитие речи. Аудирование короткого текста о знакомстве, составление реплик по этой</w:t>
      </w:r>
      <w:r>
        <w:rPr>
          <w:spacing w:val="1"/>
        </w:rPr>
        <w:t xml:space="preserve"> </w:t>
      </w:r>
      <w:r>
        <w:t>теме. Активизация изученных слов по теме «Знакомство», обогащение лексики новыми</w:t>
      </w:r>
      <w:r>
        <w:rPr>
          <w:spacing w:val="1"/>
        </w:rPr>
        <w:t xml:space="preserve"> </w:t>
      </w:r>
      <w:r>
        <w:t>словами, знакомство с учебником, чтение слов, предложений, стихов и коротких текстов.</w:t>
      </w:r>
      <w:r>
        <w:rPr>
          <w:spacing w:val="1"/>
        </w:rPr>
        <w:t xml:space="preserve"> </w:t>
      </w:r>
      <w:r>
        <w:t>Чтение текстов (по указанию учителя и выборочно). Изучение игры «Представь друга».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«Ьин</w:t>
      </w:r>
      <w:r>
        <w:rPr>
          <w:spacing w:val="1"/>
        </w:rPr>
        <w:t xml:space="preserve"> </w:t>
      </w:r>
      <w:r>
        <w:t>кем?»</w:t>
      </w:r>
      <w:r>
        <w:rPr>
          <w:spacing w:val="1"/>
        </w:rPr>
        <w:t xml:space="preserve"> </w:t>
      </w:r>
      <w:r>
        <w:t>(«Ты</w:t>
      </w:r>
      <w:r>
        <w:rPr>
          <w:spacing w:val="1"/>
        </w:rPr>
        <w:t xml:space="preserve"> </w:t>
      </w:r>
      <w:r>
        <w:t>кто?»),</w:t>
      </w:r>
      <w:r>
        <w:rPr>
          <w:spacing w:val="1"/>
        </w:rPr>
        <w:t xml:space="preserve"> </w:t>
      </w:r>
      <w:r>
        <w:t>«he?</w:t>
      </w:r>
      <w:r>
        <w:rPr>
          <w:spacing w:val="1"/>
        </w:rPr>
        <w:t xml:space="preserve"> </w:t>
      </w:r>
      <w:r>
        <w:t>кем?»</w:t>
      </w:r>
      <w:r>
        <w:rPr>
          <w:spacing w:val="1"/>
        </w:rPr>
        <w:t xml:space="preserve"> </w:t>
      </w:r>
      <w:r>
        <w:t>(«Вы</w:t>
      </w:r>
      <w:r>
        <w:rPr>
          <w:spacing w:val="1"/>
        </w:rPr>
        <w:t xml:space="preserve"> </w:t>
      </w:r>
      <w:r>
        <w:t>кто?»),</w:t>
      </w:r>
      <w:r>
        <w:rPr>
          <w:spacing w:val="1"/>
        </w:rPr>
        <w:t xml:space="preserve"> </w:t>
      </w:r>
      <w:r>
        <w:t>«Ьинец</w:t>
      </w:r>
      <w:r>
        <w:rPr>
          <w:spacing w:val="1"/>
        </w:rPr>
        <w:t xml:space="preserve"> </w:t>
      </w:r>
      <w:r>
        <w:t>исемец</w:t>
      </w:r>
      <w:r>
        <w:rPr>
          <w:spacing w:val="-57"/>
        </w:rPr>
        <w:t xml:space="preserve"> </w:t>
      </w:r>
      <w:r>
        <w:t>нисек?» («Как тебя зовут?»), «Ье??ец исемеге? нисек?» («Как Вас зовут?»), «Уныц исеме</w:t>
      </w:r>
      <w:r>
        <w:rPr>
          <w:spacing w:val="1"/>
        </w:rPr>
        <w:t xml:space="preserve"> </w:t>
      </w:r>
      <w:r>
        <w:t>нисек?»</w:t>
      </w:r>
      <w:r>
        <w:rPr>
          <w:spacing w:val="1"/>
        </w:rPr>
        <w:t xml:space="preserve"> </w:t>
      </w:r>
      <w:r>
        <w:t>(«Как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(её,</w:t>
      </w:r>
      <w:r>
        <w:rPr>
          <w:spacing w:val="1"/>
        </w:rPr>
        <w:t xml:space="preserve"> </w:t>
      </w:r>
      <w:r>
        <w:t>их)?»),</w:t>
      </w:r>
      <w:r>
        <w:rPr>
          <w:spacing w:val="1"/>
        </w:rPr>
        <w:t xml:space="preserve"> </w:t>
      </w:r>
      <w:r>
        <w:t>«Ьин</w:t>
      </w:r>
      <w:r>
        <w:rPr>
          <w:spacing w:val="1"/>
        </w:rPr>
        <w:t xml:space="preserve"> </w:t>
      </w:r>
      <w:r>
        <w:t>кайга</w:t>
      </w:r>
      <w:r>
        <w:rPr>
          <w:spacing w:val="1"/>
        </w:rPr>
        <w:t xml:space="preserve"> </w:t>
      </w:r>
      <w:r>
        <w:t>йэшэйЬен,?»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живешь?»).</w:t>
      </w:r>
      <w:r>
        <w:rPr>
          <w:spacing w:val="1"/>
        </w:rPr>
        <w:t xml:space="preserve"> </w:t>
      </w:r>
      <w:r>
        <w:t>Выполнение заданий на разных платформах (например, LeamingApps, ЯКласс и другие)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платформы).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алфавита, специфических звуков башкирского языка [э], [е], [у], М, [г], [&lt;?], [?], [h], [ц].</w:t>
      </w:r>
      <w:r>
        <w:rPr>
          <w:spacing w:val="1"/>
        </w:rPr>
        <w:t xml:space="preserve"> </w:t>
      </w:r>
      <w:r>
        <w:t>Использование знаний алфавита при выполнении упражнений. Деление предложения на</w:t>
      </w:r>
      <w:r>
        <w:rPr>
          <w:spacing w:val="1"/>
        </w:rPr>
        <w:t xml:space="preserve"> </w:t>
      </w:r>
      <w:r>
        <w:t>слова, определение количества слов в предложении. Нахождение в слове согласных и</w:t>
      </w:r>
      <w:r>
        <w:rPr>
          <w:spacing w:val="1"/>
        </w:rPr>
        <w:t xml:space="preserve"> </w:t>
      </w:r>
      <w:r>
        <w:t>гласных.</w:t>
      </w:r>
      <w:r>
        <w:rPr>
          <w:spacing w:val="-2"/>
        </w:rPr>
        <w:t xml:space="preserve"> </w:t>
      </w:r>
      <w:r>
        <w:t>Местоимение.</w:t>
      </w:r>
      <w:r>
        <w:rPr>
          <w:spacing w:val="-2"/>
        </w:rPr>
        <w:t xml:space="preserve"> </w:t>
      </w:r>
      <w:r>
        <w:t>Личные,</w:t>
      </w:r>
      <w:r>
        <w:rPr>
          <w:spacing w:val="-2"/>
        </w:rPr>
        <w:t xml:space="preserve"> </w:t>
      </w:r>
      <w:r>
        <w:t>вопросительные.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2"/>
        </w:rPr>
        <w:t xml:space="preserve"> </w:t>
      </w:r>
      <w:r>
        <w:t>люблю своих</w:t>
      </w:r>
      <w:r>
        <w:rPr>
          <w:spacing w:val="-2"/>
        </w:rPr>
        <w:t xml:space="preserve"> </w:t>
      </w:r>
      <w:r>
        <w:t>родных.</w:t>
      </w:r>
    </w:p>
    <w:p w:rsidR="00644A77" w:rsidRDefault="00644A77">
      <w:pPr>
        <w:pStyle w:val="BodyText"/>
        <w:ind w:right="685"/>
        <w:jc w:val="left"/>
      </w:pPr>
      <w:r>
        <w:t>Развитие</w:t>
      </w:r>
      <w:r>
        <w:rPr>
          <w:spacing w:val="20"/>
        </w:rPr>
        <w:t xml:space="preserve"> </w:t>
      </w:r>
      <w:r>
        <w:t>речи.</w:t>
      </w:r>
      <w:r>
        <w:rPr>
          <w:spacing w:val="21"/>
        </w:rPr>
        <w:t xml:space="preserve"> </w:t>
      </w:r>
      <w:r>
        <w:t>Активизация</w:t>
      </w:r>
      <w:r>
        <w:rPr>
          <w:spacing w:val="21"/>
        </w:rPr>
        <w:t xml:space="preserve"> </w:t>
      </w:r>
      <w:r>
        <w:t>изученных</w:t>
      </w:r>
      <w:r>
        <w:rPr>
          <w:spacing w:val="21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теме</w:t>
      </w:r>
      <w:r>
        <w:rPr>
          <w:spacing w:val="20"/>
        </w:rPr>
        <w:t xml:space="preserve"> </w:t>
      </w:r>
      <w:r>
        <w:t>«Семья»,</w:t>
      </w:r>
      <w:r>
        <w:rPr>
          <w:spacing w:val="23"/>
        </w:rPr>
        <w:t xml:space="preserve"> </w:t>
      </w:r>
      <w:r>
        <w:t>обогащение</w:t>
      </w:r>
      <w:r>
        <w:rPr>
          <w:spacing w:val="20"/>
        </w:rPr>
        <w:t xml:space="preserve"> </w:t>
      </w:r>
      <w:r>
        <w:t>лексики</w:t>
      </w:r>
      <w:r>
        <w:rPr>
          <w:spacing w:val="-57"/>
        </w:rPr>
        <w:t xml:space="preserve"> </w:t>
      </w:r>
      <w:r>
        <w:t>новыми словами, составление по образцу рассказов о членах семьи, аудирование текстов о</w:t>
      </w:r>
      <w:r>
        <w:rPr>
          <w:spacing w:val="-57"/>
        </w:rPr>
        <w:t xml:space="preserve"> </w:t>
      </w:r>
      <w:r>
        <w:t>семье,</w:t>
      </w:r>
      <w:r>
        <w:rPr>
          <w:spacing w:val="16"/>
        </w:rPr>
        <w:t xml:space="preserve"> </w:t>
      </w:r>
      <w:r>
        <w:t>заполнение</w:t>
      </w:r>
      <w:r>
        <w:rPr>
          <w:spacing w:val="16"/>
        </w:rPr>
        <w:t xml:space="preserve"> </w:t>
      </w:r>
      <w:r>
        <w:t>тестов</w:t>
      </w:r>
      <w:r>
        <w:rPr>
          <w:spacing w:val="1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прослушанном.</w:t>
      </w:r>
      <w:r>
        <w:rPr>
          <w:spacing w:val="16"/>
        </w:rPr>
        <w:t xml:space="preserve"> </w:t>
      </w:r>
      <w:r>
        <w:t>Чтение</w:t>
      </w:r>
      <w:r>
        <w:rPr>
          <w:spacing w:val="16"/>
        </w:rPr>
        <w:t xml:space="preserve"> </w:t>
      </w:r>
      <w:r>
        <w:t>диалогов,</w:t>
      </w:r>
      <w:r>
        <w:rPr>
          <w:spacing w:val="16"/>
        </w:rPr>
        <w:t xml:space="preserve"> </w:t>
      </w:r>
      <w:r>
        <w:t>подбор</w:t>
      </w:r>
      <w:r>
        <w:rPr>
          <w:spacing w:val="17"/>
        </w:rPr>
        <w:t xml:space="preserve"> </w:t>
      </w:r>
      <w:r>
        <w:t>вопросов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ответам,</w:t>
      </w:r>
      <w:r>
        <w:rPr>
          <w:spacing w:val="-57"/>
        </w:rPr>
        <w:t xml:space="preserve"> </w:t>
      </w:r>
      <w:r>
        <w:t>составление</w:t>
      </w:r>
      <w:r>
        <w:rPr>
          <w:spacing w:val="28"/>
        </w:rPr>
        <w:t xml:space="preserve"> </w:t>
      </w:r>
      <w:r>
        <w:t>коротких</w:t>
      </w:r>
      <w:r>
        <w:rPr>
          <w:spacing w:val="27"/>
        </w:rPr>
        <w:t xml:space="preserve"> </w:t>
      </w:r>
      <w:r>
        <w:t>диалогов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изученной</w:t>
      </w:r>
      <w:r>
        <w:rPr>
          <w:spacing w:val="29"/>
        </w:rPr>
        <w:t xml:space="preserve"> </w:t>
      </w:r>
      <w:r>
        <w:t>лексики.</w:t>
      </w:r>
      <w:r>
        <w:rPr>
          <w:spacing w:val="29"/>
        </w:rPr>
        <w:t xml:space="preserve"> </w:t>
      </w:r>
      <w:r>
        <w:t>Составление</w:t>
      </w:r>
      <w:r>
        <w:rPr>
          <w:spacing w:val="29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данной</w:t>
      </w:r>
      <w:r>
        <w:rPr>
          <w:spacing w:val="9"/>
        </w:rPr>
        <w:t xml:space="preserve"> </w:t>
      </w:r>
      <w:r>
        <w:t>словообразовательной</w:t>
      </w:r>
      <w:r>
        <w:rPr>
          <w:spacing w:val="9"/>
        </w:rPr>
        <w:t xml:space="preserve"> </w:t>
      </w:r>
      <w:r>
        <w:t>модели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употребление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диалоге-расспросе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заданному образцу. Составление предложений, коротких текстов по сюжетным картинам.</w:t>
      </w:r>
      <w:r>
        <w:rPr>
          <w:spacing w:val="1"/>
        </w:rPr>
        <w:t xml:space="preserve"> </w:t>
      </w:r>
      <w:r>
        <w:t>Основы</w:t>
      </w:r>
      <w:r>
        <w:rPr>
          <w:spacing w:val="31"/>
        </w:rPr>
        <w:t xml:space="preserve"> </w:t>
      </w:r>
      <w:r>
        <w:t>лингвистических</w:t>
      </w:r>
      <w:r>
        <w:rPr>
          <w:spacing w:val="32"/>
        </w:rPr>
        <w:t xml:space="preserve"> </w:t>
      </w:r>
      <w:r>
        <w:t>знаний.</w:t>
      </w:r>
      <w:r>
        <w:rPr>
          <w:spacing w:val="32"/>
        </w:rPr>
        <w:t xml:space="preserve"> </w:t>
      </w:r>
      <w:r>
        <w:t>Словообразовательная</w:t>
      </w:r>
      <w:r>
        <w:rPr>
          <w:spacing w:val="32"/>
        </w:rPr>
        <w:t xml:space="preserve"> </w:t>
      </w:r>
      <w:r>
        <w:t>модель:</w:t>
      </w:r>
      <w:r>
        <w:rPr>
          <w:spacing w:val="33"/>
        </w:rPr>
        <w:t xml:space="preserve"> </w:t>
      </w:r>
      <w:r>
        <w:t>те?оу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се,</w:t>
      </w:r>
      <w:r>
        <w:rPr>
          <w:spacing w:val="33"/>
        </w:rPr>
        <w:t xml:space="preserve"> </w:t>
      </w:r>
      <w:r>
        <w:t>бейеу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се,</w:t>
      </w:r>
      <w:r>
        <w:rPr>
          <w:spacing w:val="-57"/>
        </w:rPr>
        <w:t xml:space="preserve"> </w:t>
      </w:r>
      <w:r>
        <w:t>теген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се,</w:t>
      </w:r>
      <w:r>
        <w:rPr>
          <w:spacing w:val="34"/>
        </w:rPr>
        <w:t xml:space="preserve"> </w:t>
      </w:r>
      <w:r>
        <w:t>балык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сы,</w:t>
      </w:r>
      <w:r>
        <w:rPr>
          <w:spacing w:val="34"/>
        </w:rPr>
        <w:t xml:space="preserve"> </w:t>
      </w:r>
      <w:r>
        <w:t>я?ыу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сы,</w:t>
      </w:r>
      <w:r>
        <w:rPr>
          <w:spacing w:val="33"/>
        </w:rPr>
        <w:t xml:space="preserve"> </w:t>
      </w:r>
      <w:r>
        <w:t>курай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сы.</w:t>
      </w:r>
      <w:r>
        <w:rPr>
          <w:spacing w:val="34"/>
        </w:rPr>
        <w:t xml:space="preserve"> </w:t>
      </w:r>
      <w:r>
        <w:t>Притяжательные</w:t>
      </w:r>
      <w:r>
        <w:rPr>
          <w:spacing w:val="33"/>
        </w:rPr>
        <w:t xml:space="preserve"> </w:t>
      </w:r>
      <w:r>
        <w:t>местоимения</w:t>
      </w:r>
      <w:r>
        <w:rPr>
          <w:spacing w:val="34"/>
        </w:rPr>
        <w:t xml:space="preserve"> </w:t>
      </w:r>
      <w:r>
        <w:t>«Минец,</w:t>
      </w:r>
      <w:r>
        <w:rPr>
          <w:spacing w:val="-57"/>
        </w:rPr>
        <w:t xml:space="preserve"> </w:t>
      </w:r>
      <w:r>
        <w:t>Ьинец,</w:t>
      </w:r>
      <w:r>
        <w:rPr>
          <w:spacing w:val="6"/>
        </w:rPr>
        <w:t xml:space="preserve"> </w:t>
      </w:r>
      <w:r>
        <w:t>уныц»</w:t>
      </w:r>
      <w:r>
        <w:rPr>
          <w:spacing w:val="6"/>
        </w:rPr>
        <w:t xml:space="preserve"> </w:t>
      </w:r>
      <w:r>
        <w:t>(«Мой</w:t>
      </w:r>
      <w:r>
        <w:rPr>
          <w:spacing w:val="4"/>
        </w:rPr>
        <w:t xml:space="preserve"> </w:t>
      </w:r>
      <w:r>
        <w:t>(моя),</w:t>
      </w:r>
      <w:r>
        <w:rPr>
          <w:spacing w:val="6"/>
        </w:rPr>
        <w:t xml:space="preserve"> </w:t>
      </w:r>
      <w:r>
        <w:t>твой</w:t>
      </w:r>
      <w:r>
        <w:rPr>
          <w:spacing w:val="7"/>
        </w:rPr>
        <w:t xml:space="preserve"> </w:t>
      </w:r>
      <w:r>
        <w:t>(твоя),</w:t>
      </w:r>
      <w:r>
        <w:rPr>
          <w:spacing w:val="6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(её)»).</w:t>
      </w:r>
      <w:r>
        <w:rPr>
          <w:spacing w:val="6"/>
        </w:rPr>
        <w:t xml:space="preserve"> </w:t>
      </w:r>
      <w:r>
        <w:t>Притяжательные</w:t>
      </w:r>
      <w:r>
        <w:rPr>
          <w:spacing w:val="5"/>
        </w:rPr>
        <w:t xml:space="preserve"> </w:t>
      </w:r>
      <w:r>
        <w:t>местоимения</w:t>
      </w:r>
      <w:r>
        <w:rPr>
          <w:spacing w:val="6"/>
        </w:rPr>
        <w:t xml:space="preserve"> </w:t>
      </w:r>
      <w:r>
        <w:t>«Бе??ец,</w:t>
      </w:r>
      <w:r>
        <w:rPr>
          <w:spacing w:val="-57"/>
        </w:rPr>
        <w:t xml:space="preserve"> </w:t>
      </w:r>
      <w:r>
        <w:t>Ье??ец,</w:t>
      </w:r>
      <w:r>
        <w:rPr>
          <w:spacing w:val="49"/>
        </w:rPr>
        <w:t xml:space="preserve"> </w:t>
      </w:r>
      <w:r>
        <w:t>уларгыц».</w:t>
      </w:r>
      <w:r>
        <w:rPr>
          <w:spacing w:val="49"/>
        </w:rPr>
        <w:t xml:space="preserve"> </w:t>
      </w:r>
      <w:r>
        <w:t>(«Наш</w:t>
      </w:r>
      <w:r>
        <w:rPr>
          <w:spacing w:val="49"/>
        </w:rPr>
        <w:t xml:space="preserve"> </w:t>
      </w:r>
      <w:r>
        <w:t>(наша),</w:t>
      </w:r>
      <w:r>
        <w:rPr>
          <w:spacing w:val="48"/>
        </w:rPr>
        <w:t xml:space="preserve"> </w:t>
      </w:r>
      <w:r>
        <w:t>ваш</w:t>
      </w:r>
      <w:r>
        <w:rPr>
          <w:spacing w:val="51"/>
        </w:rPr>
        <w:t xml:space="preserve"> </w:t>
      </w:r>
      <w:r>
        <w:t>(ваша),</w:t>
      </w:r>
      <w:r>
        <w:rPr>
          <w:spacing w:val="48"/>
        </w:rPr>
        <w:t xml:space="preserve"> </w:t>
      </w:r>
      <w:r>
        <w:t>их»).</w:t>
      </w:r>
      <w:r>
        <w:rPr>
          <w:spacing w:val="48"/>
        </w:rPr>
        <w:t xml:space="preserve"> </w:t>
      </w:r>
      <w:r>
        <w:t>Синтаксис.</w:t>
      </w:r>
      <w:r>
        <w:rPr>
          <w:spacing w:val="46"/>
        </w:rPr>
        <w:t xml:space="preserve"> </w:t>
      </w:r>
      <w:r>
        <w:t>Утвердительные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21"/>
        </w:rPr>
        <w:t xml:space="preserve"> </w:t>
      </w:r>
      <w:r>
        <w:t>предложения,</w:t>
      </w:r>
      <w:r>
        <w:rPr>
          <w:spacing w:val="23"/>
        </w:rPr>
        <w:t xml:space="preserve"> </w:t>
      </w:r>
      <w:r>
        <w:t>знаки</w:t>
      </w:r>
      <w:r>
        <w:rPr>
          <w:spacing w:val="21"/>
        </w:rPr>
        <w:t xml:space="preserve"> </w:t>
      </w:r>
      <w:r>
        <w:t>препинания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конце</w:t>
      </w:r>
      <w:r>
        <w:rPr>
          <w:spacing w:val="19"/>
        </w:rPr>
        <w:t xml:space="preserve"> </w:t>
      </w:r>
      <w:r>
        <w:t>предложений.</w:t>
      </w:r>
      <w:r>
        <w:rPr>
          <w:spacing w:val="21"/>
        </w:rPr>
        <w:t xml:space="preserve"> </w:t>
      </w:r>
      <w:r>
        <w:t>Отличие</w:t>
      </w:r>
      <w:r>
        <w:rPr>
          <w:spacing w:val="22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простых предложений.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платформах.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русско-башкирским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башкирско-</w:t>
      </w:r>
      <w:r>
        <w:rPr>
          <w:spacing w:val="1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словарями.</w:t>
      </w:r>
    </w:p>
    <w:p w:rsidR="00644A77" w:rsidRDefault="00644A77">
      <w:pPr>
        <w:pStyle w:val="BodyText"/>
        <w:spacing w:before="1"/>
      </w:pPr>
      <w:r>
        <w:t>Моя</w:t>
      </w:r>
      <w:r>
        <w:rPr>
          <w:spacing w:val="-3"/>
        </w:rPr>
        <w:t xml:space="preserve"> </w:t>
      </w:r>
      <w:r>
        <w:t>школьная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увлечения.</w:t>
      </w:r>
    </w:p>
    <w:p w:rsidR="00644A77" w:rsidRDefault="00644A77">
      <w:pPr>
        <w:pStyle w:val="BodyText"/>
        <w:ind w:right="698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26"/>
        </w:rPr>
        <w:t xml:space="preserve"> </w:t>
      </w:r>
      <w:r>
        <w:t>словами,</w:t>
      </w:r>
      <w:r>
        <w:rPr>
          <w:spacing w:val="26"/>
        </w:rPr>
        <w:t xml:space="preserve"> </w:t>
      </w:r>
      <w:r>
        <w:t>усвоение</w:t>
      </w:r>
      <w:r>
        <w:rPr>
          <w:spacing w:val="25"/>
        </w:rPr>
        <w:t xml:space="preserve"> </w:t>
      </w:r>
      <w:r>
        <w:t>вопросов</w:t>
      </w:r>
      <w:r>
        <w:rPr>
          <w:spacing w:val="26"/>
        </w:rPr>
        <w:t xml:space="preserve"> </w:t>
      </w:r>
      <w:r>
        <w:t>«Минец</w:t>
      </w:r>
      <w:r>
        <w:rPr>
          <w:spacing w:val="27"/>
        </w:rPr>
        <w:t xml:space="preserve"> </w:t>
      </w:r>
      <w:r>
        <w:t>мэктэбем</w:t>
      </w:r>
      <w:r>
        <w:rPr>
          <w:spacing w:val="25"/>
        </w:rPr>
        <w:t xml:space="preserve"> </w:t>
      </w:r>
      <w:r>
        <w:t>ниндэй?»</w:t>
      </w:r>
      <w:r>
        <w:rPr>
          <w:spacing w:val="26"/>
        </w:rPr>
        <w:t xml:space="preserve"> </w:t>
      </w:r>
      <w:r>
        <w:t>(«Моя</w:t>
      </w:r>
      <w:r>
        <w:rPr>
          <w:spacing w:val="26"/>
        </w:rPr>
        <w:t xml:space="preserve"> </w:t>
      </w:r>
      <w:r>
        <w:t>школа</w:t>
      </w:r>
      <w:r>
        <w:rPr>
          <w:spacing w:val="25"/>
        </w:rPr>
        <w:t xml:space="preserve"> </w:t>
      </w:r>
      <w:r>
        <w:t>какая?»),</w:t>
      </w:r>
    </w:p>
    <w:p w:rsidR="00644A77" w:rsidRDefault="00644A77">
      <w:pPr>
        <w:pStyle w:val="BodyText"/>
        <w:ind w:right="690"/>
      </w:pPr>
      <w:r>
        <w:t>«Ярагкан шегелец ниндэй?» («Какое твое любимое увлечение?») и ответов,</w:t>
      </w:r>
      <w:r>
        <w:rPr>
          <w:spacing w:val="60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 образцу маленьких текстов о любимых увлечениях, коротких диалогов-расспросов 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увлечениях.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Морфология.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7"/>
        </w:rPr>
        <w:t xml:space="preserve"> </w:t>
      </w:r>
      <w:r>
        <w:t>существительных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речи.</w:t>
      </w:r>
      <w:r>
        <w:rPr>
          <w:spacing w:val="52"/>
        </w:rPr>
        <w:t xml:space="preserve"> </w:t>
      </w:r>
      <w:r>
        <w:t>Различение</w:t>
      </w:r>
      <w:r>
        <w:rPr>
          <w:spacing w:val="52"/>
        </w:rPr>
        <w:t xml:space="preserve"> </w:t>
      </w:r>
      <w:r>
        <w:t>имён</w:t>
      </w:r>
      <w:r>
        <w:rPr>
          <w:spacing w:val="53"/>
        </w:rPr>
        <w:t xml:space="preserve"> </w:t>
      </w:r>
      <w:r>
        <w:t>существительных,</w:t>
      </w:r>
      <w:r>
        <w:rPr>
          <w:spacing w:val="52"/>
        </w:rPr>
        <w:t xml:space="preserve"> </w:t>
      </w:r>
      <w:r>
        <w:t>отвечающих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вопросы</w:t>
      </w:r>
    </w:p>
    <w:p w:rsidR="00644A77" w:rsidRDefault="00644A77">
      <w:pPr>
        <w:pStyle w:val="BodyText"/>
        <w:ind w:right="694"/>
      </w:pPr>
      <w:r>
        <w:t>«кем?»</w:t>
      </w:r>
      <w:r>
        <w:rPr>
          <w:spacing w:val="1"/>
        </w:rPr>
        <w:t xml:space="preserve"> </w:t>
      </w:r>
      <w:r>
        <w:t>(«кто?»)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«нимэ?»</w:t>
      </w:r>
      <w:r>
        <w:rPr>
          <w:spacing w:val="1"/>
        </w:rPr>
        <w:t xml:space="preserve"> </w:t>
      </w:r>
      <w:r>
        <w:t>(«что?»).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существительных.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 по</w:t>
      </w:r>
      <w:r>
        <w:rPr>
          <w:spacing w:val="-1"/>
        </w:rPr>
        <w:t xml:space="preserve"> </w:t>
      </w:r>
      <w:r>
        <w:t>числам</w:t>
      </w:r>
      <w:r>
        <w:rPr>
          <w:spacing w:val="-1"/>
        </w:rPr>
        <w:t xml:space="preserve"> </w:t>
      </w:r>
      <w:r>
        <w:t>и лицам.</w:t>
      </w:r>
    </w:p>
    <w:p w:rsidR="00644A77" w:rsidRDefault="00644A77">
      <w:pPr>
        <w:pStyle w:val="BodyText"/>
        <w:spacing w:before="1"/>
      </w:pPr>
      <w:r>
        <w:t>Иду</w:t>
      </w:r>
      <w:r>
        <w:rPr>
          <w:spacing w:val="-3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друзьями.</w:t>
      </w:r>
    </w:p>
    <w:p w:rsidR="00644A77" w:rsidRDefault="00644A77">
      <w:pPr>
        <w:pStyle w:val="BodyText"/>
        <w:ind w:right="690"/>
      </w:pPr>
      <w:r>
        <w:t>Развитие речи. Аудирование текста про детские игры. Усвоение лексических единиц в</w:t>
      </w:r>
      <w:r>
        <w:rPr>
          <w:spacing w:val="1"/>
        </w:rPr>
        <w:t xml:space="preserve"> </w:t>
      </w:r>
      <w:r>
        <w:t>соответствии с изучаемой темой, вопросов «был нимэ?» («что это?»), «был кем?» («кто</w:t>
      </w:r>
      <w:r>
        <w:rPr>
          <w:spacing w:val="1"/>
        </w:rPr>
        <w:t xml:space="preserve"> </w:t>
      </w:r>
      <w:r>
        <w:t>это?»), «мицэ нимэ кэрэк?» («что мне нужно?»), «нимэ эшлэргэ?» («что делать?»), «нимэ</w:t>
      </w:r>
      <w:r>
        <w:rPr>
          <w:spacing w:val="1"/>
        </w:rPr>
        <w:t xml:space="preserve"> </w:t>
      </w:r>
      <w:r>
        <w:t>эшлэй?»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«нимэ</w:t>
      </w:r>
      <w:r>
        <w:rPr>
          <w:spacing w:val="1"/>
        </w:rPr>
        <w:t xml:space="preserve"> </w:t>
      </w:r>
      <w:r>
        <w:t>эшлэйбез?»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делаем?»),</w:t>
      </w:r>
      <w:r>
        <w:rPr>
          <w:spacing w:val="1"/>
        </w:rPr>
        <w:t xml:space="preserve"> </w:t>
      </w:r>
      <w:r>
        <w:t>«жайза</w:t>
      </w:r>
      <w:r>
        <w:rPr>
          <w:spacing w:val="1"/>
        </w:rPr>
        <w:t xml:space="preserve"> </w:t>
      </w:r>
      <w:r>
        <w:t>нимэ</w:t>
      </w:r>
      <w:r>
        <w:rPr>
          <w:spacing w:val="60"/>
        </w:rPr>
        <w:t xml:space="preserve"> </w:t>
      </w:r>
      <w:r>
        <w:t>эшлэйем?»</w:t>
      </w:r>
      <w:r>
        <w:rPr>
          <w:spacing w:val="-57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делаю?»),</w:t>
      </w:r>
      <w:r>
        <w:rPr>
          <w:spacing w:val="1"/>
        </w:rPr>
        <w:t xml:space="preserve"> </w:t>
      </w:r>
      <w:r>
        <w:t>«жайза</w:t>
      </w:r>
      <w:r>
        <w:rPr>
          <w:spacing w:val="1"/>
        </w:rPr>
        <w:t xml:space="preserve"> </w:t>
      </w:r>
      <w:r>
        <w:t>нимэ</w:t>
      </w:r>
      <w:r>
        <w:rPr>
          <w:spacing w:val="1"/>
        </w:rPr>
        <w:t xml:space="preserve"> </w:t>
      </w:r>
      <w:r>
        <w:t>эшлэйбез?»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делаем?»),</w:t>
      </w:r>
      <w:r>
        <w:rPr>
          <w:spacing w:val="6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диалогов о совместных играх. Восстановление деформированных предложений, повтор</w:t>
      </w:r>
      <w:r>
        <w:rPr>
          <w:spacing w:val="1"/>
        </w:rPr>
        <w:t xml:space="preserve"> </w:t>
      </w:r>
      <w:r>
        <w:t>порядка слов в предложении. Чтение текстов об охране здоровья. Знакомство с детской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Главные члены предложения. Порядок слов в предложении. Глагол. Умение распознавать</w:t>
      </w:r>
      <w:r>
        <w:rPr>
          <w:spacing w:val="1"/>
        </w:rPr>
        <w:t xml:space="preserve"> </w:t>
      </w:r>
      <w:r>
        <w:t>глаголы, отвечающие на вопросы «Нимэ эшлэргэ?» («Что делать?»), «Нимэ эшлэй?» («Что</w:t>
      </w:r>
      <w:r>
        <w:rPr>
          <w:spacing w:val="-57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«Нимэ</w:t>
      </w:r>
      <w:r>
        <w:rPr>
          <w:spacing w:val="1"/>
        </w:rPr>
        <w:t xml:space="preserve"> </w:t>
      </w:r>
      <w:r>
        <w:t>эшлэйбез?»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делаем?»),</w:t>
      </w:r>
      <w:r>
        <w:rPr>
          <w:spacing w:val="1"/>
        </w:rPr>
        <w:t xml:space="preserve"> </w:t>
      </w:r>
      <w:r>
        <w:t>«Кайза</w:t>
      </w:r>
      <w:r>
        <w:rPr>
          <w:spacing w:val="1"/>
        </w:rPr>
        <w:t xml:space="preserve"> </w:t>
      </w:r>
      <w:r>
        <w:t>нимэ</w:t>
      </w:r>
      <w:r>
        <w:rPr>
          <w:spacing w:val="1"/>
        </w:rPr>
        <w:t xml:space="preserve"> </w:t>
      </w:r>
      <w:r>
        <w:t>эшлэйем?»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делаю?»),</w:t>
      </w:r>
      <w:r>
        <w:rPr>
          <w:spacing w:val="82"/>
        </w:rPr>
        <w:t xml:space="preserve"> </w:t>
      </w:r>
      <w:r>
        <w:t>«ТСай^а</w:t>
      </w:r>
      <w:r>
        <w:rPr>
          <w:spacing w:val="83"/>
        </w:rPr>
        <w:t xml:space="preserve"> </w:t>
      </w:r>
      <w:r>
        <w:t>нимэ</w:t>
      </w:r>
      <w:r>
        <w:rPr>
          <w:spacing w:val="83"/>
        </w:rPr>
        <w:t xml:space="preserve"> </w:t>
      </w:r>
      <w:r>
        <w:t>эшлэйбез?»</w:t>
      </w:r>
      <w:r>
        <w:rPr>
          <w:spacing w:val="84"/>
        </w:rPr>
        <w:t xml:space="preserve"> </w:t>
      </w:r>
      <w:r>
        <w:t>(«Где</w:t>
      </w:r>
      <w:r>
        <w:rPr>
          <w:spacing w:val="83"/>
        </w:rPr>
        <w:t xml:space="preserve"> </w:t>
      </w:r>
      <w:r>
        <w:t>что</w:t>
      </w:r>
      <w:r>
        <w:rPr>
          <w:spacing w:val="83"/>
        </w:rPr>
        <w:t xml:space="preserve"> </w:t>
      </w:r>
      <w:r>
        <w:t>делаем?»).</w:t>
      </w:r>
      <w:r>
        <w:rPr>
          <w:spacing w:val="83"/>
        </w:rPr>
        <w:t xml:space="preserve"> </w:t>
      </w:r>
      <w:r>
        <w:t>Изучение</w:t>
      </w:r>
      <w:r>
        <w:rPr>
          <w:spacing w:val="83"/>
        </w:rPr>
        <w:t xml:space="preserve"> </w:t>
      </w:r>
      <w:r>
        <w:t>словосочетаний</w:t>
      </w:r>
    </w:p>
    <w:p w:rsidR="00644A77" w:rsidRDefault="00644A77">
      <w:pPr>
        <w:pStyle w:val="BodyText"/>
      </w:pPr>
      <w:r>
        <w:t>«вопросительное</w:t>
      </w:r>
      <w:r>
        <w:rPr>
          <w:spacing w:val="88"/>
        </w:rPr>
        <w:t xml:space="preserve"> </w:t>
      </w:r>
      <w:r>
        <w:t>слово</w:t>
      </w:r>
      <w:r>
        <w:rPr>
          <w:spacing w:val="89"/>
        </w:rPr>
        <w:t xml:space="preserve"> </w:t>
      </w:r>
      <w:r>
        <w:t>куда?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глагол»,</w:t>
      </w:r>
      <w:r>
        <w:rPr>
          <w:spacing w:val="90"/>
        </w:rPr>
        <w:t xml:space="preserve"> </w:t>
      </w:r>
      <w:r>
        <w:t>«вопросительное</w:t>
      </w:r>
      <w:r>
        <w:rPr>
          <w:spacing w:val="88"/>
        </w:rPr>
        <w:t xml:space="preserve"> </w:t>
      </w:r>
      <w:r>
        <w:t>слово</w:t>
      </w:r>
      <w:r>
        <w:rPr>
          <w:spacing w:val="90"/>
        </w:rPr>
        <w:t xml:space="preserve"> </w:t>
      </w:r>
      <w:r>
        <w:t>откуда?</w:t>
      </w:r>
      <w:r>
        <w:rPr>
          <w:spacing w:val="88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глагол»,</w:t>
      </w:r>
    </w:p>
    <w:p w:rsidR="00644A77" w:rsidRDefault="00644A77">
      <w:pPr>
        <w:pStyle w:val="BodyText"/>
        <w:ind w:right="698"/>
      </w:pPr>
      <w:r>
        <w:t>«вопросительное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глагол»,</w:t>
      </w:r>
      <w:r>
        <w:rPr>
          <w:spacing w:val="1"/>
        </w:rPr>
        <w:t xml:space="preserve"> </w:t>
      </w:r>
      <w:r>
        <w:t>«вопросительное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когда?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глагол?».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44A77" w:rsidRDefault="00644A77">
      <w:pPr>
        <w:pStyle w:val="BodyText"/>
      </w:pPr>
      <w:r>
        <w:t>Познаю</w:t>
      </w:r>
      <w:r>
        <w:rPr>
          <w:spacing w:val="-4"/>
        </w:rPr>
        <w:t xml:space="preserve"> </w:t>
      </w:r>
      <w:r>
        <w:t>окружающий</w:t>
      </w:r>
      <w:r>
        <w:rPr>
          <w:spacing w:val="-3"/>
        </w:rPr>
        <w:t xml:space="preserve"> </w:t>
      </w:r>
      <w:r>
        <w:t>мир.</w:t>
      </w:r>
    </w:p>
    <w:p w:rsidR="00644A77" w:rsidRDefault="00644A77">
      <w:pPr>
        <w:pStyle w:val="BodyText"/>
        <w:ind w:right="692"/>
      </w:pPr>
      <w:r>
        <w:t>Развитие речи. Аудирование, ответы на вопросы по содержанию прослушанного текста,</w:t>
      </w:r>
      <w:r>
        <w:rPr>
          <w:spacing w:val="1"/>
        </w:rPr>
        <w:t xml:space="preserve"> </w:t>
      </w:r>
      <w:r>
        <w:t>обогащение</w:t>
      </w:r>
      <w:r>
        <w:rPr>
          <w:spacing w:val="15"/>
        </w:rPr>
        <w:t xml:space="preserve"> </w:t>
      </w:r>
      <w:r>
        <w:t>лексики</w:t>
      </w:r>
      <w:r>
        <w:rPr>
          <w:spacing w:val="15"/>
        </w:rPr>
        <w:t xml:space="preserve"> </w:t>
      </w:r>
      <w:r>
        <w:t>новыми</w:t>
      </w:r>
      <w:r>
        <w:rPr>
          <w:spacing w:val="16"/>
        </w:rPr>
        <w:t xml:space="preserve"> </w:t>
      </w:r>
      <w:r>
        <w:t>словами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теме.</w:t>
      </w:r>
      <w:r>
        <w:rPr>
          <w:spacing w:val="19"/>
        </w:rPr>
        <w:t xml:space="preserve"> </w:t>
      </w:r>
      <w:r>
        <w:t>Усвоение</w:t>
      </w:r>
      <w:r>
        <w:rPr>
          <w:spacing w:val="15"/>
        </w:rPr>
        <w:t xml:space="preserve"> </w:t>
      </w:r>
      <w:r>
        <w:t>вопросов</w:t>
      </w:r>
      <w:r>
        <w:rPr>
          <w:spacing w:val="16"/>
        </w:rPr>
        <w:t xml:space="preserve"> </w:t>
      </w:r>
      <w:r>
        <w:t>«Ниндэй?»</w:t>
      </w:r>
      <w:r>
        <w:rPr>
          <w:spacing w:val="16"/>
        </w:rPr>
        <w:t xml:space="preserve"> </w:t>
      </w:r>
      <w:r>
        <w:t>(«Какой?»,</w:t>
      </w:r>
    </w:p>
    <w:p w:rsidR="00644A77" w:rsidRDefault="00644A77">
      <w:pPr>
        <w:pStyle w:val="BodyText"/>
        <w:ind w:right="689"/>
      </w:pPr>
      <w:r>
        <w:t>«Какая?»,</w:t>
      </w:r>
      <w:r>
        <w:rPr>
          <w:spacing w:val="1"/>
        </w:rPr>
        <w:t xml:space="preserve"> </w:t>
      </w:r>
      <w:r>
        <w:t>«Какое?»),</w:t>
      </w:r>
      <w:r>
        <w:rPr>
          <w:spacing w:val="1"/>
        </w:rPr>
        <w:t xml:space="preserve"> </w:t>
      </w:r>
      <w:r>
        <w:t>«Кай?а?»</w:t>
      </w:r>
      <w:r>
        <w:rPr>
          <w:spacing w:val="1"/>
        </w:rPr>
        <w:t xml:space="preserve"> </w:t>
      </w:r>
      <w:r>
        <w:t>(«Куда?»),</w:t>
      </w:r>
      <w:r>
        <w:rPr>
          <w:spacing w:val="1"/>
        </w:rPr>
        <w:t xml:space="preserve"> </w:t>
      </w:r>
      <w:r>
        <w:t>«Кайман»?</w:t>
      </w:r>
      <w:r>
        <w:rPr>
          <w:spacing w:val="1"/>
        </w:rPr>
        <w:t xml:space="preserve"> </w:t>
      </w:r>
      <w:r>
        <w:t>(«Откуда?»,</w:t>
      </w:r>
      <w:r>
        <w:rPr>
          <w:spacing w:val="1"/>
        </w:rPr>
        <w:t xml:space="preserve"> </w:t>
      </w:r>
      <w:r>
        <w:t>«Когда?»).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репликах</w:t>
      </w:r>
      <w:r>
        <w:rPr>
          <w:spacing w:val="9"/>
        </w:rPr>
        <w:t xml:space="preserve"> </w:t>
      </w:r>
      <w:r>
        <w:t>выученных</w:t>
      </w:r>
      <w:r>
        <w:rPr>
          <w:spacing w:val="9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фраз,</w:t>
      </w:r>
      <w:r>
        <w:rPr>
          <w:spacing w:val="9"/>
        </w:rPr>
        <w:t xml:space="preserve"> </w:t>
      </w:r>
      <w:r>
        <w:t>чтение</w:t>
      </w:r>
      <w:r>
        <w:rPr>
          <w:spacing w:val="8"/>
        </w:rPr>
        <w:t xml:space="preserve"> </w:t>
      </w:r>
      <w:r>
        <w:t>текстов,</w:t>
      </w:r>
      <w:r>
        <w:rPr>
          <w:spacing w:val="9"/>
        </w:rPr>
        <w:t xml:space="preserve"> </w:t>
      </w:r>
      <w:r>
        <w:t>соотнесение</w:t>
      </w:r>
      <w:r>
        <w:rPr>
          <w:spacing w:val="8"/>
        </w:rPr>
        <w:t xml:space="preserve"> </w:t>
      </w:r>
      <w:r>
        <w:t>вопросов</w:t>
      </w:r>
      <w:r>
        <w:rPr>
          <w:spacing w:val="-58"/>
        </w:rPr>
        <w:t xml:space="preserve"> </w:t>
      </w:r>
      <w:r>
        <w:t>с ответами, рассказ по вопросам, по плану. Восстановление деформированных текстов,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диктантов.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трав,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 с русским языком. Совершенствование навыка составления диалогических и</w:t>
      </w:r>
      <w:r>
        <w:rPr>
          <w:spacing w:val="1"/>
        </w:rPr>
        <w:t xml:space="preserve"> </w:t>
      </w:r>
      <w:r>
        <w:t>монологических текстов по заданной ситуации и теме. Основы лингвистических знаний.</w:t>
      </w:r>
      <w:r>
        <w:rPr>
          <w:spacing w:val="1"/>
        </w:rPr>
        <w:t xml:space="preserve"> </w:t>
      </w:r>
      <w:r>
        <w:t>Имя прилагательное. Определение значений имён прилагательных и умение употреблять</w:t>
      </w:r>
      <w:r>
        <w:rPr>
          <w:spacing w:val="1"/>
        </w:rPr>
        <w:t xml:space="preserve"> </w:t>
      </w:r>
      <w:r>
        <w:t>их в речи. Различение имён прилагательных, отвечающих на вопросы «Ниндэй?» («Какой</w:t>
      </w:r>
      <w:r>
        <w:rPr>
          <w:spacing w:val="1"/>
        </w:rPr>
        <w:t xml:space="preserve"> </w:t>
      </w:r>
      <w:r>
        <w:t>(-ая</w:t>
      </w:r>
      <w:r>
        <w:rPr>
          <w:spacing w:val="1"/>
        </w:rPr>
        <w:t xml:space="preserve"> </w:t>
      </w:r>
      <w:r>
        <w:t>(-ое)?»).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«Вопрос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глагол?».</w:t>
      </w:r>
      <w:r>
        <w:rPr>
          <w:spacing w:val="1"/>
        </w:rPr>
        <w:t xml:space="preserve"> </w:t>
      </w:r>
      <w:r>
        <w:t>«Вопрос</w:t>
      </w:r>
      <w:r>
        <w:rPr>
          <w:spacing w:val="1"/>
        </w:rPr>
        <w:t xml:space="preserve"> </w:t>
      </w:r>
      <w:r>
        <w:t>откуда?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глагол»,</w:t>
      </w:r>
      <w:r>
        <w:rPr>
          <w:spacing w:val="-2"/>
        </w:rPr>
        <w:t xml:space="preserve"> </w:t>
      </w:r>
      <w:r>
        <w:t>«Вопрос</w:t>
      </w:r>
      <w:r>
        <w:rPr>
          <w:spacing w:val="-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и глагол».</w:t>
      </w:r>
    </w:p>
    <w:p w:rsidR="00644A77" w:rsidRDefault="00644A77">
      <w:pPr>
        <w:pStyle w:val="Heading1"/>
        <w:spacing w:before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Рады</w:t>
      </w:r>
      <w:r>
        <w:rPr>
          <w:spacing w:val="-2"/>
        </w:rPr>
        <w:t xml:space="preserve"> </w:t>
      </w:r>
      <w:r>
        <w:t>знакомству!</w:t>
      </w:r>
    </w:p>
    <w:p w:rsidR="00644A77" w:rsidRDefault="00644A77">
      <w:pPr>
        <w:pStyle w:val="BodyText"/>
        <w:ind w:right="694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«Ьин</w:t>
      </w:r>
      <w:r>
        <w:rPr>
          <w:spacing w:val="1"/>
        </w:rPr>
        <w:t xml:space="preserve"> </w:t>
      </w:r>
      <w:r>
        <w:t>жайзан?»</w:t>
      </w:r>
      <w:r>
        <w:rPr>
          <w:spacing w:val="1"/>
        </w:rPr>
        <w:t xml:space="preserve"> </w:t>
      </w:r>
      <w:r>
        <w:t>(«Ты</w:t>
      </w:r>
      <w:r>
        <w:rPr>
          <w:spacing w:val="1"/>
        </w:rPr>
        <w:t xml:space="preserve"> </w:t>
      </w:r>
      <w:r>
        <w:t>откуда?»)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клише,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Аудирование текстов о знакомстве. Дополнение предложений по прослушанному тексту.</w:t>
      </w:r>
      <w:r>
        <w:rPr>
          <w:spacing w:val="1"/>
        </w:rPr>
        <w:t xml:space="preserve"> </w:t>
      </w:r>
      <w:r>
        <w:t>Чтение</w:t>
      </w:r>
      <w:r>
        <w:rPr>
          <w:spacing w:val="53"/>
        </w:rPr>
        <w:t xml:space="preserve"> </w:t>
      </w:r>
      <w:r>
        <w:t>текстов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учебнике,</w:t>
      </w:r>
      <w:r>
        <w:rPr>
          <w:spacing w:val="53"/>
        </w:rPr>
        <w:t xml:space="preserve"> </w:t>
      </w:r>
      <w:r>
        <w:t>усовершенствование</w:t>
      </w:r>
      <w:r>
        <w:rPr>
          <w:spacing w:val="53"/>
        </w:rPr>
        <w:t xml:space="preserve"> </w:t>
      </w:r>
      <w:r>
        <w:t>норм</w:t>
      </w:r>
      <w:r>
        <w:rPr>
          <w:spacing w:val="53"/>
        </w:rPr>
        <w:t xml:space="preserve"> </w:t>
      </w:r>
      <w:r>
        <w:t>орфоэпического</w:t>
      </w:r>
      <w:r>
        <w:rPr>
          <w:spacing w:val="53"/>
        </w:rPr>
        <w:t xml:space="preserve"> </w:t>
      </w:r>
      <w:r>
        <w:t>чтения.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Восстановление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фраз, обогащение речи новыми словами, знакомство с персонажами детских произведений</w:t>
      </w:r>
      <w:r>
        <w:rPr>
          <w:spacing w:val="-57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возраст).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Развитие диалогической и монологической форм речи. Основы лингвистических знаний.</w:t>
      </w:r>
      <w:r>
        <w:rPr>
          <w:spacing w:val="1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предложений.</w:t>
      </w:r>
      <w:r>
        <w:rPr>
          <w:spacing w:val="-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 предложения.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2"/>
        </w:rPr>
        <w:t xml:space="preserve"> </w:t>
      </w:r>
      <w:r>
        <w:t>получаю</w:t>
      </w:r>
      <w:r>
        <w:rPr>
          <w:spacing w:val="-2"/>
        </w:rPr>
        <w:t xml:space="preserve"> </w:t>
      </w:r>
      <w:r>
        <w:t>знания.</w:t>
      </w:r>
    </w:p>
    <w:p w:rsidR="00644A77" w:rsidRDefault="00644A77">
      <w:pPr>
        <w:pStyle w:val="BodyText"/>
        <w:ind w:right="688"/>
      </w:pPr>
      <w:r>
        <w:t>Развитие речи. Активизация изученных слов в речи, аудирование текстов о школе, об</w:t>
      </w:r>
      <w:r>
        <w:rPr>
          <w:spacing w:val="1"/>
        </w:rPr>
        <w:t xml:space="preserve"> </w:t>
      </w:r>
      <w:r>
        <w:t>уроках. Развитие диалогической речи: составление диалогов по предложенной ситуации,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диалогов: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 словарях. Усвоение вопросительной формы «НимэЬе??» («Без чего?»),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языка».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 знаний. Прямое и переносное значение слова. Синонимы. Антонимы.</w:t>
      </w:r>
      <w:r>
        <w:rPr>
          <w:spacing w:val="1"/>
        </w:rPr>
        <w:t xml:space="preserve"> </w:t>
      </w:r>
      <w:r>
        <w:t>Омонимы.</w:t>
      </w:r>
    </w:p>
    <w:p w:rsidR="00644A77" w:rsidRDefault="00644A77">
      <w:pPr>
        <w:pStyle w:val="BodyText"/>
        <w:spacing w:before="1"/>
      </w:pPr>
      <w:r>
        <w:t>Мир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меня.</w:t>
      </w:r>
    </w:p>
    <w:p w:rsidR="00644A77" w:rsidRDefault="00644A77">
      <w:pPr>
        <w:pStyle w:val="BodyText"/>
        <w:ind w:right="692"/>
      </w:pPr>
      <w:r>
        <w:t>Развитие речи. Изучение новых слов, составление предложений об окружающем мире.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«Карга</w:t>
      </w:r>
      <w:r>
        <w:rPr>
          <w:spacing w:val="1"/>
        </w:rPr>
        <w:t xml:space="preserve"> </w:t>
      </w:r>
      <w:r>
        <w:t>буткаЬы»</w:t>
      </w:r>
      <w:r>
        <w:rPr>
          <w:spacing w:val="1"/>
        </w:rPr>
        <w:t xml:space="preserve"> </w:t>
      </w:r>
      <w:r>
        <w:t>(«Воронья</w:t>
      </w:r>
      <w:r>
        <w:rPr>
          <w:spacing w:val="1"/>
        </w:rPr>
        <w:t xml:space="preserve"> </w:t>
      </w:r>
      <w:r>
        <w:t>каша»).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слова. Имя</w:t>
      </w:r>
      <w:r>
        <w:rPr>
          <w:spacing w:val="-1"/>
        </w:rPr>
        <w:t xml:space="preserve"> </w:t>
      </w:r>
      <w:r>
        <w:t>существительное. Изменение</w:t>
      </w:r>
      <w:r>
        <w:rPr>
          <w:spacing w:val="-2"/>
        </w:rPr>
        <w:t xml:space="preserve"> </w:t>
      </w:r>
      <w:r>
        <w:t>по падежам.</w:t>
      </w:r>
    </w:p>
    <w:p w:rsidR="00644A77" w:rsidRDefault="00644A77">
      <w:pPr>
        <w:pStyle w:val="BodyText"/>
      </w:pPr>
      <w:r>
        <w:t>Моё</w:t>
      </w:r>
      <w:r>
        <w:rPr>
          <w:spacing w:val="-3"/>
        </w:rPr>
        <w:t xml:space="preserve"> </w:t>
      </w:r>
      <w:r>
        <w:t>любимое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:rsidR="00644A77" w:rsidRDefault="00644A77">
      <w:pPr>
        <w:pStyle w:val="BodyText"/>
        <w:ind w:right="691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животных, природой</w:t>
      </w:r>
      <w:r>
        <w:rPr>
          <w:spacing w:val="1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Изучение названий деревьев, трав, насекомых, птиц в сравнении с русскими названиями.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монологов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разножанровых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прослушиваемого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57"/>
        </w:rPr>
        <w:t xml:space="preserve"> </w:t>
      </w:r>
      <w:r>
        <w:t>деформированного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подбор</w:t>
      </w:r>
      <w:r>
        <w:rPr>
          <w:spacing w:val="-57"/>
        </w:rPr>
        <w:t xml:space="preserve"> </w:t>
      </w:r>
      <w:r>
        <w:t>правильных вариантов окончаний слов в предложениях, совершенствование знаний на</w:t>
      </w:r>
      <w:r>
        <w:rPr>
          <w:spacing w:val="1"/>
        </w:rPr>
        <w:t xml:space="preserve"> </w:t>
      </w:r>
      <w:r>
        <w:t>интерактивной доске. Праздник «Нардуган» («Святки»), Основы лингвистических знаний.</w:t>
      </w:r>
      <w:r>
        <w:rPr>
          <w:spacing w:val="-5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существительное:</w:t>
      </w:r>
      <w:r>
        <w:rPr>
          <w:spacing w:val="-2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падежам.</w:t>
      </w:r>
    </w:p>
    <w:p w:rsidR="00644A77" w:rsidRDefault="00644A77">
      <w:pPr>
        <w:pStyle w:val="BodyText"/>
      </w:pPr>
      <w:r>
        <w:t>Мой</w:t>
      </w:r>
      <w:r>
        <w:rPr>
          <w:spacing w:val="-4"/>
        </w:rPr>
        <w:t xml:space="preserve"> </w:t>
      </w:r>
      <w:r>
        <w:t>гардероб.</w:t>
      </w:r>
    </w:p>
    <w:p w:rsidR="00644A77" w:rsidRDefault="00644A77">
      <w:pPr>
        <w:pStyle w:val="BodyText"/>
        <w:ind w:right="692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гардероба,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 использование изученных слов в разговоре, составление диалогов и монологов</w:t>
      </w:r>
      <w:r>
        <w:rPr>
          <w:spacing w:val="-57"/>
        </w:rPr>
        <w:t xml:space="preserve"> </w:t>
      </w:r>
      <w:r>
        <w:t>с изученными словами. Употребление в диалогах союза «потому что». Чтение текстов 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заполнение анкет по прослушанному тексту. Составление коротких топиков о любимой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шаблону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«Сколько?»,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повторение счета от 1 до 100. Детская игра «Йэшерэм яулытс» («Прячу платок»). Основы</w:t>
      </w:r>
      <w:r>
        <w:rPr>
          <w:spacing w:val="1"/>
        </w:rPr>
        <w:t xml:space="preserve"> </w:t>
      </w:r>
      <w:r>
        <w:t>лингвистических знаний. Имя прилагательное. Степени сравнения имён прилагательных.</w:t>
      </w:r>
      <w:r>
        <w:rPr>
          <w:spacing w:val="1"/>
        </w:rPr>
        <w:t xml:space="preserve"> </w:t>
      </w:r>
      <w:r>
        <w:t>Местоимение. Изменение местоимений по падежам. Имя числительное. Количественные</w:t>
      </w:r>
      <w:r>
        <w:rPr>
          <w:spacing w:val="1"/>
        </w:rPr>
        <w:t xml:space="preserve"> </w:t>
      </w:r>
      <w:r>
        <w:t>числительные.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2"/>
        </w:rPr>
        <w:t xml:space="preserve"> </w:t>
      </w:r>
      <w:r>
        <w:t>путешественник.</w:t>
      </w:r>
    </w:p>
    <w:p w:rsidR="00644A77" w:rsidRDefault="00644A77">
      <w:pPr>
        <w:pStyle w:val="BodyText"/>
        <w:ind w:right="691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использованным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репликам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топиков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Беглое,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 пауз и интонации, поиск недостающей информации в разных источниках.</w:t>
      </w:r>
      <w:r>
        <w:rPr>
          <w:spacing w:val="1"/>
        </w:rPr>
        <w:t xml:space="preserve"> </w:t>
      </w:r>
      <w:r>
        <w:t>Передача</w:t>
      </w:r>
      <w:r>
        <w:rPr>
          <w:spacing w:val="56"/>
        </w:rPr>
        <w:t xml:space="preserve"> </w:t>
      </w:r>
      <w:r>
        <w:t>содержания</w:t>
      </w:r>
      <w:r>
        <w:rPr>
          <w:spacing w:val="57"/>
        </w:rPr>
        <w:t xml:space="preserve"> </w:t>
      </w:r>
      <w:r>
        <w:t>прочитанного</w:t>
      </w:r>
      <w:r>
        <w:rPr>
          <w:spacing w:val="57"/>
        </w:rPr>
        <w:t xml:space="preserve"> </w:t>
      </w:r>
      <w:r>
        <w:t>текста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использованием</w:t>
      </w:r>
      <w:r>
        <w:rPr>
          <w:spacing w:val="57"/>
        </w:rPr>
        <w:t xml:space="preserve"> </w:t>
      </w:r>
      <w:r>
        <w:t>иллюстраций,</w:t>
      </w:r>
      <w:r>
        <w:rPr>
          <w:spacing w:val="55"/>
        </w:rPr>
        <w:t xml:space="preserve"> </w:t>
      </w:r>
      <w:r>
        <w:t>плана.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Перевод</w:t>
      </w:r>
      <w:r>
        <w:rPr>
          <w:spacing w:val="1"/>
        </w:rPr>
        <w:t xml:space="preserve"> </w:t>
      </w:r>
      <w:r>
        <w:t>с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 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словосочетаний с использованием изученных времен глагола. Основы лингвистических</w:t>
      </w:r>
      <w:r>
        <w:rPr>
          <w:spacing w:val="1"/>
        </w:rPr>
        <w:t xml:space="preserve"> </w:t>
      </w:r>
      <w:r>
        <w:t>знаний. Глагол. Времена глагола: прошлое, настоящее, будущее. Изменение глаголов по</w:t>
      </w:r>
      <w:r>
        <w:rPr>
          <w:spacing w:val="1"/>
        </w:rPr>
        <w:t xml:space="preserve"> </w:t>
      </w:r>
      <w:r>
        <w:t>временам.</w:t>
      </w:r>
    </w:p>
    <w:p w:rsidR="00644A77" w:rsidRDefault="00644A77">
      <w:pPr>
        <w:pStyle w:val="Heading1"/>
        <w:spacing w:before="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Каждый</w:t>
      </w:r>
      <w:r>
        <w:rPr>
          <w:spacing w:val="-1"/>
        </w:rPr>
        <w:t xml:space="preserve"> </w:t>
      </w:r>
      <w:r>
        <w:t>день хожу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644A77" w:rsidRDefault="00644A77">
      <w:pPr>
        <w:pStyle w:val="BodyText"/>
        <w:ind w:right="693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репликами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обогащение лексики новыми словами по теме, употребление в диалогах выученных клише</w:t>
      </w:r>
      <w:r>
        <w:rPr>
          <w:spacing w:val="-57"/>
        </w:rPr>
        <w:t xml:space="preserve"> </w:t>
      </w:r>
      <w:r>
        <w:t>и дежурных фраз. Повторение общих сведений о башкирском языке, о его месте в системе</w:t>
      </w:r>
      <w:r>
        <w:rPr>
          <w:spacing w:val="-57"/>
        </w:rPr>
        <w:t xml:space="preserve"> </w:t>
      </w:r>
      <w:r>
        <w:t>тюркских языков, о его статусе в Республике Башкортостан. Изучение вопроса «Какой</w:t>
      </w:r>
      <w:r>
        <w:rPr>
          <w:spacing w:val="1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нравится?»,</w:t>
      </w:r>
      <w:r>
        <w:rPr>
          <w:spacing w:val="-2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схеме.</w:t>
      </w:r>
    </w:p>
    <w:p w:rsidR="00644A77" w:rsidRDefault="00644A77">
      <w:pPr>
        <w:pStyle w:val="BodyText"/>
        <w:ind w:right="69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отрывками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орфоэпии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отвечающими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читать?»,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разговариваем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школе?»,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нужных форм слов, составление диалогов о друзьях, описывание своих</w:t>
      </w:r>
      <w:r>
        <w:rPr>
          <w:spacing w:val="1"/>
        </w:rPr>
        <w:t xml:space="preserve"> </w:t>
      </w:r>
      <w:r>
        <w:t>друзей, использование в речи имён существительных в единственном и во множественном</w:t>
      </w:r>
      <w:r>
        <w:rPr>
          <w:spacing w:val="-57"/>
        </w:rPr>
        <w:t xml:space="preserve"> </w:t>
      </w:r>
      <w:r>
        <w:t>числах.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имён существительных.</w:t>
      </w:r>
    </w:p>
    <w:p w:rsidR="00644A77" w:rsidRDefault="00644A77">
      <w:pPr>
        <w:pStyle w:val="BodyText"/>
        <w:spacing w:before="1"/>
      </w:pPr>
      <w:r>
        <w:t>Я</w:t>
      </w:r>
      <w:r>
        <w:rPr>
          <w:spacing w:val="-2"/>
        </w:rPr>
        <w:t xml:space="preserve"> </w:t>
      </w:r>
      <w:r>
        <w:t>люблю свою</w:t>
      </w:r>
      <w:r>
        <w:rPr>
          <w:spacing w:val="-3"/>
        </w:rPr>
        <w:t xml:space="preserve"> </w:t>
      </w:r>
      <w:r>
        <w:t>семью.</w:t>
      </w:r>
    </w:p>
    <w:p w:rsidR="00644A77" w:rsidRDefault="00644A77">
      <w:pPr>
        <w:pStyle w:val="BodyText"/>
        <w:ind w:right="692"/>
      </w:pPr>
      <w:r>
        <w:t>Развитие речи. Аудирование текста о семье. Изучение новых терминов родства, расспрос</w:t>
      </w:r>
      <w:r>
        <w:rPr>
          <w:spacing w:val="1"/>
        </w:rPr>
        <w:t xml:space="preserve"> </w:t>
      </w:r>
      <w:r>
        <w:t>имени, возраста родственников, описание внешности, рассказ о своей семье. Определение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 контексту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отрывков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башкирских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русских</w:t>
      </w:r>
      <w:r>
        <w:rPr>
          <w:spacing w:val="7"/>
        </w:rPr>
        <w:t xml:space="preserve"> </w:t>
      </w:r>
      <w:r>
        <w:t>поэтов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писателей.</w:t>
      </w:r>
      <w:r>
        <w:rPr>
          <w:spacing w:val="7"/>
        </w:rPr>
        <w:t xml:space="preserve"> </w:t>
      </w:r>
      <w:r>
        <w:t>Знакомство</w:t>
      </w:r>
      <w:r>
        <w:rPr>
          <w:spacing w:val="-58"/>
        </w:rPr>
        <w:t xml:space="preserve"> </w:t>
      </w:r>
      <w:r>
        <w:t>с прилагательными, характеризующими положительные качества ребенка. Составление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6"/>
        </w:rPr>
        <w:t xml:space="preserve"> </w:t>
      </w:r>
      <w:r>
        <w:t>предложения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вопросительных</w:t>
      </w:r>
      <w:r>
        <w:rPr>
          <w:spacing w:val="9"/>
        </w:rPr>
        <w:t xml:space="preserve"> </w:t>
      </w:r>
      <w:r>
        <w:t>местоимений</w:t>
      </w:r>
      <w:r>
        <w:rPr>
          <w:spacing w:val="8"/>
        </w:rPr>
        <w:t xml:space="preserve"> </w:t>
      </w:r>
      <w:r>
        <w:t>«какой?»,</w:t>
      </w:r>
    </w:p>
    <w:p w:rsidR="00644A77" w:rsidRDefault="00644A77">
      <w:pPr>
        <w:pStyle w:val="BodyText"/>
        <w:ind w:right="692"/>
      </w:pPr>
      <w:r>
        <w:t>«который?»,</w:t>
      </w:r>
      <w:r>
        <w:rPr>
          <w:spacing w:val="12"/>
        </w:rPr>
        <w:t xml:space="preserve"> </w:t>
      </w:r>
      <w:r>
        <w:t>подготовка</w:t>
      </w:r>
      <w:r>
        <w:rPr>
          <w:spacing w:val="11"/>
        </w:rPr>
        <w:t xml:space="preserve"> </w:t>
      </w:r>
      <w:r>
        <w:t>ответа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вопрос.</w:t>
      </w:r>
      <w:r>
        <w:rPr>
          <w:spacing w:val="14"/>
        </w:rPr>
        <w:t xml:space="preserve"> </w:t>
      </w:r>
      <w:r>
        <w:t>Описание</w:t>
      </w:r>
      <w:r>
        <w:rPr>
          <w:spacing w:val="11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дома,</w:t>
      </w:r>
      <w:r>
        <w:rPr>
          <w:spacing w:val="12"/>
        </w:rPr>
        <w:t xml:space="preserve"> </w:t>
      </w:r>
      <w:r>
        <w:t>комнаты,</w:t>
      </w:r>
      <w:r>
        <w:rPr>
          <w:spacing w:val="12"/>
        </w:rPr>
        <w:t xml:space="preserve"> </w:t>
      </w:r>
      <w:r>
        <w:t>употребление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списывание текста с доски. Умение поддерживать</w:t>
      </w:r>
      <w:r>
        <w:rPr>
          <w:spacing w:val="60"/>
        </w:rPr>
        <w:t xml:space="preserve"> </w:t>
      </w:r>
      <w:r>
        <w:t>диалог, переспрашивать, использовать</w:t>
      </w:r>
      <w:r>
        <w:rPr>
          <w:spacing w:val="1"/>
        </w:rPr>
        <w:t xml:space="preserve"> </w:t>
      </w:r>
      <w:r>
        <w:t>в речи выученные слова и формы слов, составлять текст о своих домашних обязательствах</w:t>
      </w:r>
      <w:r>
        <w:rPr>
          <w:spacing w:val="-57"/>
        </w:rPr>
        <w:t xml:space="preserve"> </w:t>
      </w:r>
      <w:r>
        <w:t>с использованием русско-башкирского словаря. Праздник «Сембелэ» (праздник урожая).</w:t>
      </w:r>
      <w:r>
        <w:rPr>
          <w:spacing w:val="1"/>
        </w:rPr>
        <w:t xml:space="preserve"> </w:t>
      </w:r>
      <w:r>
        <w:t>Основы лингвистических знаний. Имена существительные с аффиксами принадлежности.</w:t>
      </w:r>
      <w:r>
        <w:rPr>
          <w:spacing w:val="1"/>
        </w:rPr>
        <w:t xml:space="preserve"> </w:t>
      </w:r>
      <w:r>
        <w:t>Повторение общих сведений о степенях сравнения имён прилагательных. Правописание</w:t>
      </w:r>
      <w:r>
        <w:rPr>
          <w:spacing w:val="1"/>
        </w:rPr>
        <w:t xml:space="preserve"> </w:t>
      </w:r>
      <w:r>
        <w:t>аффиксов</w:t>
      </w:r>
      <w:r>
        <w:rPr>
          <w:spacing w:val="-1"/>
        </w:rPr>
        <w:t xml:space="preserve"> </w:t>
      </w:r>
      <w:r>
        <w:t>имён прилагательных.</w:t>
      </w:r>
    </w:p>
    <w:p w:rsidR="00644A77" w:rsidRDefault="00644A77">
      <w:pPr>
        <w:pStyle w:val="BodyText"/>
      </w:pPr>
      <w:r>
        <w:t>Рассказываю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Отчизне.</w:t>
      </w:r>
    </w:p>
    <w:p w:rsidR="00644A77" w:rsidRDefault="00644A77">
      <w:pPr>
        <w:pStyle w:val="BodyText"/>
        <w:ind w:right="691"/>
      </w:pPr>
      <w:r>
        <w:t>Развитие</w:t>
      </w:r>
      <w:r>
        <w:rPr>
          <w:spacing w:val="7"/>
        </w:rPr>
        <w:t xml:space="preserve"> </w:t>
      </w:r>
      <w:r>
        <w:t>речи.</w:t>
      </w:r>
      <w:r>
        <w:rPr>
          <w:spacing w:val="9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новой</w:t>
      </w:r>
      <w:r>
        <w:rPr>
          <w:spacing w:val="9"/>
        </w:rPr>
        <w:t xml:space="preserve"> </w:t>
      </w:r>
      <w:r>
        <w:t>лексикой,</w:t>
      </w:r>
      <w:r>
        <w:rPr>
          <w:spacing w:val="9"/>
        </w:rPr>
        <w:t xml:space="preserve"> </w:t>
      </w:r>
      <w:r>
        <w:t>активизация</w:t>
      </w:r>
      <w:r>
        <w:rPr>
          <w:spacing w:val="9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речи.</w:t>
      </w:r>
      <w:r>
        <w:rPr>
          <w:spacing w:val="12"/>
        </w:rPr>
        <w:t xml:space="preserve"> </w:t>
      </w:r>
      <w:r>
        <w:t>Составление</w:t>
      </w:r>
      <w:r>
        <w:rPr>
          <w:spacing w:val="8"/>
        </w:rPr>
        <w:t xml:space="preserve"> </w:t>
      </w:r>
      <w:r>
        <w:t>текстов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60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двора.</w:t>
      </w:r>
      <w:r>
        <w:rPr>
          <w:spacing w:val="1"/>
        </w:rPr>
        <w:t xml:space="preserve"> </w:t>
      </w:r>
      <w:r>
        <w:t>Чтение произведений башкирских и русских поэтов и писателей, образцов башкирского</w:t>
      </w:r>
      <w:r>
        <w:rPr>
          <w:spacing w:val="1"/>
        </w:rPr>
        <w:t xml:space="preserve"> </w:t>
      </w:r>
      <w:r>
        <w:t>фольклора. Составление кратких текстов и диалогов по шаблону и без шаблона, умение</w:t>
      </w:r>
      <w:r>
        <w:rPr>
          <w:spacing w:val="1"/>
        </w:rPr>
        <w:t xml:space="preserve"> </w:t>
      </w:r>
      <w:r>
        <w:t>выражать свои мысли. Детская игра «Тирмэ» («Юрта»). Работа на разных платформах.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Местоимение.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местоимениях.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местоимений.</w:t>
      </w:r>
    </w:p>
    <w:p w:rsidR="00644A77" w:rsidRDefault="00644A77">
      <w:pPr>
        <w:pStyle w:val="BodyText"/>
        <w:spacing w:before="1"/>
      </w:pPr>
      <w:r>
        <w:t>Живу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деревне</w:t>
      </w:r>
      <w:r>
        <w:rPr>
          <w:spacing w:val="-2"/>
        </w:rPr>
        <w:t xml:space="preserve"> </w:t>
      </w:r>
      <w:r>
        <w:t>(городе).</w:t>
      </w:r>
    </w:p>
    <w:p w:rsidR="00644A77" w:rsidRDefault="00644A77">
      <w:pPr>
        <w:pStyle w:val="BodyText"/>
        <w:ind w:right="689"/>
      </w:pPr>
      <w:r>
        <w:t>Развитие речи. Освоение новых слов и словосочетаний по теме, знакомство с 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Башкортостана,</w:t>
      </w:r>
      <w:r>
        <w:rPr>
          <w:spacing w:val="1"/>
        </w:rPr>
        <w:t xml:space="preserve"> </w:t>
      </w:r>
      <w:r>
        <w:t>Уфы.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деревенской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(городе)</w:t>
      </w:r>
      <w:r>
        <w:rPr>
          <w:spacing w:val="61"/>
        </w:rPr>
        <w:t xml:space="preserve"> </w:t>
      </w:r>
      <w:r>
        <w:t>проживания.</w:t>
      </w:r>
      <w:r>
        <w:rPr>
          <w:spacing w:val="1"/>
        </w:rPr>
        <w:t xml:space="preserve"> </w:t>
      </w:r>
      <w:r>
        <w:t>Рассказы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городах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селах</w:t>
      </w:r>
      <w:r>
        <w:rPr>
          <w:spacing w:val="13"/>
        </w:rPr>
        <w:t xml:space="preserve"> </w:t>
      </w:r>
      <w:r>
        <w:t>республики,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растениях</w:t>
      </w:r>
      <w:r>
        <w:rPr>
          <w:spacing w:val="12"/>
        </w:rPr>
        <w:t xml:space="preserve"> </w:t>
      </w:r>
      <w:r>
        <w:t>сада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огорода.</w:t>
      </w:r>
      <w:r>
        <w:rPr>
          <w:spacing w:val="17"/>
        </w:rPr>
        <w:t xml:space="preserve"> </w:t>
      </w:r>
      <w:r>
        <w:t>Составление</w:t>
      </w:r>
      <w:r>
        <w:rPr>
          <w:spacing w:val="11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достопримечательностях</w:t>
      </w:r>
      <w:r>
        <w:rPr>
          <w:spacing w:val="8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района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выученных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слов. Работа на разных платформах. Основы лингвистических знаний. Имя числительное</w:t>
      </w:r>
      <w:r>
        <w:rPr>
          <w:spacing w:val="1"/>
        </w:rPr>
        <w:t xml:space="preserve"> </w:t>
      </w:r>
      <w:r>
        <w:t>(повторение изученного материала). Простые и составные числительные. Разряды имён</w:t>
      </w:r>
      <w:r>
        <w:rPr>
          <w:spacing w:val="1"/>
        </w:rPr>
        <w:t xml:space="preserve"> </w:t>
      </w:r>
      <w:r>
        <w:t>числительных: количественные, собирательные, порядковые. Правила правописания имён</w:t>
      </w:r>
      <w:r>
        <w:rPr>
          <w:spacing w:val="1"/>
        </w:rPr>
        <w:t xml:space="preserve"> </w:t>
      </w:r>
      <w:r>
        <w:t>числительных.</w:t>
      </w:r>
    </w:p>
    <w:p w:rsidR="00644A77" w:rsidRDefault="00644A77">
      <w:pPr>
        <w:pStyle w:val="BodyText"/>
        <w:spacing w:before="1"/>
      </w:pPr>
      <w:r>
        <w:t>Обсуждаем</w:t>
      </w:r>
      <w:r>
        <w:rPr>
          <w:spacing w:val="-4"/>
        </w:rPr>
        <w:t xml:space="preserve"> </w:t>
      </w:r>
      <w:r>
        <w:t>погоду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года.</w:t>
      </w:r>
    </w:p>
    <w:p w:rsidR="00644A77" w:rsidRDefault="00644A77">
      <w:pPr>
        <w:pStyle w:val="BodyText"/>
        <w:ind w:right="690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Башкортостана, названий времен года. Усвоение новой лексики, работа по предложенным</w:t>
      </w:r>
      <w:r>
        <w:rPr>
          <w:spacing w:val="1"/>
        </w:rPr>
        <w:t xml:space="preserve"> </w:t>
      </w:r>
      <w:r>
        <w:t>текстам, составление новых текстов о правилах поведения на природе, об охране природы</w:t>
      </w:r>
      <w:r>
        <w:rPr>
          <w:spacing w:val="1"/>
        </w:rPr>
        <w:t xml:space="preserve"> </w:t>
      </w:r>
      <w:r>
        <w:t>родного края. Зимние, весенние, летние, осенние развлечения детей. Беседы о традициях и</w:t>
      </w:r>
      <w:r>
        <w:rPr>
          <w:spacing w:val="-57"/>
        </w:rPr>
        <w:t xml:space="preserve"> </w:t>
      </w:r>
      <w:r>
        <w:t>обычаях. Значение данных традиций в настоящее время. Развитие навыков аудирования,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2"/>
        </w:rPr>
        <w:t xml:space="preserve"> </w:t>
      </w:r>
      <w:r>
        <w:t>знаний.</w:t>
      </w:r>
      <w:r>
        <w:rPr>
          <w:spacing w:val="-1"/>
        </w:rPr>
        <w:t xml:space="preserve"> </w:t>
      </w:r>
      <w:r>
        <w:t>Наречие.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наречий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:rsidR="00644A77" w:rsidRDefault="00644A77">
      <w:pPr>
        <w:pStyle w:val="BodyText"/>
      </w:pPr>
      <w:r>
        <w:t>Говорим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разном.</w:t>
      </w:r>
    </w:p>
    <w:p w:rsidR="00644A77" w:rsidRDefault="00644A77">
      <w:pPr>
        <w:pStyle w:val="BodyText"/>
        <w:spacing w:before="1"/>
        <w:ind w:right="688"/>
      </w:pPr>
      <w:r>
        <w:t>Развитие речи. Аудирование текстов о планах на будущее. Освоение новой лексики по</w:t>
      </w:r>
      <w:r>
        <w:rPr>
          <w:spacing w:val="1"/>
        </w:rPr>
        <w:t xml:space="preserve"> </w:t>
      </w:r>
      <w:r>
        <w:t>теме, активизация их в речи, составление текстов о планах на будущее, о своей мечте.</w:t>
      </w:r>
      <w:r>
        <w:rPr>
          <w:spacing w:val="1"/>
        </w:rPr>
        <w:t xml:space="preserve"> </w:t>
      </w:r>
      <w:r>
        <w:t>Составление диалогов-расспросов по шаблону, с использованием ключевых слов. 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(LeamingApps,</w:t>
      </w:r>
      <w:r>
        <w:rPr>
          <w:spacing w:val="1"/>
        </w:rPr>
        <w:t xml:space="preserve"> </w:t>
      </w:r>
      <w:r>
        <w:t>ЯКласс).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«Сабантуй».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 знаний. Глагол. Место глаголов в предложениях. Изменение глаголов по</w:t>
      </w:r>
      <w:r>
        <w:rPr>
          <w:spacing w:val="1"/>
        </w:rPr>
        <w:t xml:space="preserve"> </w:t>
      </w:r>
      <w:r>
        <w:t>лицам.</w:t>
      </w:r>
    </w:p>
    <w:p w:rsidR="00644A77" w:rsidRDefault="00644A77">
      <w:pPr>
        <w:pStyle w:val="BodyText"/>
      </w:pPr>
      <w:r>
        <w:t>Учусь</w:t>
      </w:r>
      <w:r>
        <w:rPr>
          <w:spacing w:val="-3"/>
        </w:rPr>
        <w:t xml:space="preserve"> </w:t>
      </w:r>
      <w:r>
        <w:t>покупать.</w:t>
      </w:r>
    </w:p>
    <w:p w:rsidR="00644A77" w:rsidRDefault="00644A77">
      <w:pPr>
        <w:pStyle w:val="BodyText"/>
        <w:ind w:right="692"/>
      </w:pPr>
      <w:r>
        <w:t>Развитие речи. Знакомство с названиями продуктов, одежды, усвоение этикетных правил</w:t>
      </w:r>
      <w:r>
        <w:rPr>
          <w:spacing w:val="1"/>
        </w:rPr>
        <w:t xml:space="preserve"> </w:t>
      </w:r>
      <w:r>
        <w:t>при покупке товаров, общение по данной теме. Рассказы о моде с использованием в речи</w:t>
      </w:r>
      <w:r>
        <w:rPr>
          <w:spacing w:val="1"/>
        </w:rPr>
        <w:t xml:space="preserve"> </w:t>
      </w:r>
      <w:r>
        <w:t>глаголов настоящего времени. Работа по предложенным диалогам, составление 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речевого этикета при общении. Создание текстов по предложенной теме. Составление</w:t>
      </w:r>
      <w:r>
        <w:rPr>
          <w:spacing w:val="1"/>
        </w:rPr>
        <w:t xml:space="preserve"> </w:t>
      </w:r>
      <w:r>
        <w:t>коротких рассказов с использованием плана и ключевых слов. Поиск разных 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«Буяу</w:t>
      </w:r>
      <w:r>
        <w:rPr>
          <w:spacing w:val="1"/>
        </w:rPr>
        <w:t xml:space="preserve"> </w:t>
      </w:r>
      <w:r>
        <w:t>Ьатам»</w:t>
      </w:r>
      <w:r>
        <w:rPr>
          <w:spacing w:val="-57"/>
        </w:rPr>
        <w:t xml:space="preserve"> </w:t>
      </w:r>
      <w:r>
        <w:t>(«Продаю</w:t>
      </w:r>
      <w:r>
        <w:rPr>
          <w:spacing w:val="1"/>
        </w:rPr>
        <w:t xml:space="preserve"> </w:t>
      </w:r>
      <w:r>
        <w:t>краски»).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644A77" w:rsidRDefault="00644A77">
      <w:pPr>
        <w:pStyle w:val="Heading1"/>
        <w:ind w:left="3372" w:right="718" w:hanging="1930"/>
      </w:pPr>
      <w:r>
        <w:t>Планируемые результаты освоения программы по государственному (башкирскому)</w:t>
      </w:r>
      <w:r>
        <w:rPr>
          <w:spacing w:val="-57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1"/>
        <w:jc w:val="left"/>
      </w:pPr>
      <w:r>
        <w:t>В</w:t>
      </w:r>
      <w:r>
        <w:rPr>
          <w:spacing w:val="22"/>
        </w:rPr>
        <w:t xml:space="preserve"> </w:t>
      </w:r>
      <w:r>
        <w:t>результате</w:t>
      </w:r>
      <w:r>
        <w:rPr>
          <w:spacing w:val="21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государственного</w:t>
      </w:r>
      <w:r>
        <w:rPr>
          <w:spacing w:val="21"/>
        </w:rPr>
        <w:t xml:space="preserve"> </w:t>
      </w:r>
      <w:r>
        <w:t>(башкирского)</w:t>
      </w:r>
      <w:r>
        <w:rPr>
          <w:spacing w:val="21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уровне</w:t>
      </w:r>
      <w:r>
        <w:rPr>
          <w:spacing w:val="20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 личностные</w:t>
      </w:r>
      <w:r>
        <w:rPr>
          <w:spacing w:val="-2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84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1"/>
        <w:jc w:val="left"/>
      </w:pPr>
      <w:r>
        <w:t>становление</w:t>
      </w:r>
      <w:r>
        <w:rPr>
          <w:spacing w:val="38"/>
        </w:rPr>
        <w:t xml:space="preserve"> </w:t>
      </w:r>
      <w:r>
        <w:t>ценностного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Родине,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государственного (башкирского) языка, являющегося частью истории и культуры страны;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статуса государственного (башкирского) языка в Российской Федерации и в субъекте;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прошлому,</w:t>
      </w:r>
      <w:r>
        <w:rPr>
          <w:spacing w:val="54"/>
        </w:rPr>
        <w:t xml:space="preserve"> </w:t>
      </w:r>
      <w:r>
        <w:t>настоящему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будущему</w:t>
      </w:r>
      <w:r>
        <w:rPr>
          <w:spacing w:val="55"/>
        </w:rPr>
        <w:t xml:space="preserve"> </w:t>
      </w:r>
      <w:r>
        <w:t>родного</w:t>
      </w:r>
      <w:r>
        <w:rPr>
          <w:spacing w:val="56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учебными текстами;</w:t>
      </w:r>
    </w:p>
    <w:p w:rsidR="00644A77" w:rsidRDefault="00644A77">
      <w:pPr>
        <w:pStyle w:val="BodyText"/>
        <w:spacing w:before="1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2"/>
        </w:rPr>
        <w:t xml:space="preserve"> </w:t>
      </w:r>
      <w:r>
        <w:t>России;</w:t>
      </w:r>
    </w:p>
    <w:p w:rsidR="00644A77" w:rsidRDefault="00644A77">
      <w:pPr>
        <w:pStyle w:val="BodyText"/>
        <w:ind w:right="6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текстами;</w:t>
      </w:r>
    </w:p>
    <w:p w:rsidR="00644A77" w:rsidRDefault="00644A77" w:rsidP="00404B6E">
      <w:pPr>
        <w:pStyle w:val="ListParagraph"/>
        <w:numPr>
          <w:ilvl w:val="0"/>
          <w:numId w:val="84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644A77" w:rsidRDefault="00644A77">
      <w:pPr>
        <w:pStyle w:val="BodyText"/>
        <w:ind w:right="699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своего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чувств);</w:t>
      </w:r>
    </w:p>
    <w:p w:rsidR="00644A77" w:rsidRDefault="00644A77">
      <w:pPr>
        <w:pStyle w:val="BodyText"/>
        <w:ind w:right="695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 вреда другим людям (в том числе связанного с использованием недопустимых</w:t>
      </w:r>
      <w:r>
        <w:rPr>
          <w:spacing w:val="-5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4"/>
        </w:numPr>
        <w:tabs>
          <w:tab w:val="left" w:pos="2127"/>
        </w:tabs>
        <w:spacing w:before="73"/>
        <w:ind w:hanging="709"/>
        <w:jc w:val="left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tabs>
          <w:tab w:val="left" w:pos="3543"/>
          <w:tab w:val="left" w:pos="6375"/>
          <w:tab w:val="left" w:pos="8500"/>
        </w:tabs>
        <w:spacing w:before="1"/>
        <w:ind w:right="696"/>
        <w:jc w:val="left"/>
      </w:pPr>
      <w:r>
        <w:t>уважительное</w:t>
      </w:r>
      <w:r>
        <w:tab/>
        <w:t>отношение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</w:t>
      </w:r>
      <w:r>
        <w:tab/>
        <w:t>к</w:t>
      </w:r>
      <w:r>
        <w:rPr>
          <w:spacing w:val="-1"/>
        </w:rPr>
        <w:t xml:space="preserve"> </w:t>
      </w:r>
      <w:r>
        <w:t>художественной</w:t>
      </w:r>
      <w:r>
        <w:tab/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разным</w:t>
      </w:r>
      <w:r>
        <w:rPr>
          <w:spacing w:val="48"/>
        </w:rPr>
        <w:t xml:space="preserve"> </w:t>
      </w:r>
      <w:r>
        <w:t>видам</w:t>
      </w:r>
      <w:r>
        <w:rPr>
          <w:spacing w:val="48"/>
        </w:rPr>
        <w:t xml:space="preserve"> </w:t>
      </w:r>
      <w:r>
        <w:t>искусства,</w:t>
      </w:r>
      <w:r>
        <w:rPr>
          <w:spacing w:val="49"/>
        </w:rPr>
        <w:t xml:space="preserve"> </w:t>
      </w:r>
      <w:r>
        <w:t>традициям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творчеству</w:t>
      </w:r>
      <w:r>
        <w:rPr>
          <w:spacing w:val="49"/>
        </w:rPr>
        <w:t xml:space="preserve"> </w:t>
      </w:r>
      <w:r>
        <w:t>своего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644A77" w:rsidRDefault="00644A77">
      <w:pPr>
        <w:pStyle w:val="BodyText"/>
        <w:ind w:right="691"/>
        <w:jc w:val="left"/>
      </w:pPr>
      <w:r>
        <w:t>стремление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самовыражению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искусстве</w:t>
      </w:r>
      <w:r>
        <w:rPr>
          <w:spacing w:val="21"/>
        </w:rPr>
        <w:t xml:space="preserve"> </w:t>
      </w:r>
      <w:r>
        <w:t>слова;</w:t>
      </w:r>
      <w:r>
        <w:rPr>
          <w:spacing w:val="21"/>
        </w:rPr>
        <w:t xml:space="preserve"> </w:t>
      </w:r>
      <w:r>
        <w:t>осознание</w:t>
      </w:r>
      <w:r>
        <w:rPr>
          <w:spacing w:val="20"/>
        </w:rPr>
        <w:t xml:space="preserve"> </w:t>
      </w:r>
      <w:r>
        <w:t>важности</w:t>
      </w:r>
      <w:r>
        <w:rPr>
          <w:spacing w:val="22"/>
        </w:rPr>
        <w:t xml:space="preserve"> </w:t>
      </w:r>
      <w:r>
        <w:t>родного</w:t>
      </w:r>
      <w:r>
        <w:rPr>
          <w:spacing w:val="21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 и самовыражения;</w:t>
      </w:r>
    </w:p>
    <w:p w:rsidR="00644A77" w:rsidRDefault="00644A77" w:rsidP="00404B6E">
      <w:pPr>
        <w:pStyle w:val="ListParagraph"/>
        <w:numPr>
          <w:ilvl w:val="0"/>
          <w:numId w:val="84"/>
        </w:numPr>
        <w:tabs>
          <w:tab w:val="left" w:pos="2127"/>
        </w:tabs>
        <w:ind w:left="1418" w:right="691" w:firstLine="0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644A77" w:rsidRDefault="00644A77">
      <w:pPr>
        <w:pStyle w:val="BodyText"/>
        <w:ind w:right="691"/>
        <w:jc w:val="left"/>
      </w:pPr>
      <w:r>
        <w:t>соблюдение</w:t>
      </w:r>
      <w:r>
        <w:rPr>
          <w:spacing w:val="29"/>
        </w:rPr>
        <w:t xml:space="preserve"> </w:t>
      </w:r>
      <w:r>
        <w:t>правил</w:t>
      </w:r>
      <w:r>
        <w:rPr>
          <w:spacing w:val="31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безопасного</w:t>
      </w:r>
      <w:r>
        <w:rPr>
          <w:spacing w:val="29"/>
        </w:rPr>
        <w:t xml:space="preserve"> </w:t>
      </w:r>
      <w:r>
        <w:t>(для</w:t>
      </w:r>
      <w:r>
        <w:rPr>
          <w:spacing w:val="30"/>
        </w:rPr>
        <w:t xml:space="preserve"> </w:t>
      </w:r>
      <w:r>
        <w:t>себя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других</w:t>
      </w:r>
      <w:r>
        <w:rPr>
          <w:spacing w:val="29"/>
        </w:rPr>
        <w:t xml:space="preserve"> </w:t>
      </w:r>
      <w:r>
        <w:t>людей)</w:t>
      </w:r>
      <w:r>
        <w:rPr>
          <w:spacing w:val="30"/>
        </w:rPr>
        <w:t xml:space="preserve"> </w:t>
      </w:r>
      <w:r>
        <w:t>образа</w:t>
      </w:r>
      <w:r>
        <w:rPr>
          <w:spacing w:val="29"/>
        </w:rPr>
        <w:t xml:space="preserve"> </w:t>
      </w:r>
      <w:r>
        <w:t>жизни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 образования;</w:t>
      </w:r>
    </w:p>
    <w:p w:rsidR="00644A77" w:rsidRDefault="00644A77">
      <w:pPr>
        <w:pStyle w:val="BodyText"/>
        <w:ind w:right="691"/>
        <w:jc w:val="left"/>
      </w:pPr>
      <w:r>
        <w:t>бережное</w:t>
      </w:r>
      <w:r>
        <w:rPr>
          <w:spacing w:val="30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физическому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психическому</w:t>
      </w:r>
      <w:r>
        <w:rPr>
          <w:spacing w:val="31"/>
        </w:rPr>
        <w:t xml:space="preserve"> </w:t>
      </w:r>
      <w:r>
        <w:t>здоровью,</w:t>
      </w:r>
      <w:r>
        <w:rPr>
          <w:spacing w:val="31"/>
        </w:rPr>
        <w:t xml:space="preserve"> </w:t>
      </w:r>
      <w:r>
        <w:t>выбор</w:t>
      </w:r>
      <w:r>
        <w:rPr>
          <w:spacing w:val="31"/>
        </w:rPr>
        <w:t xml:space="preserve"> </w:t>
      </w:r>
      <w:r>
        <w:t>приемлемых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самовыражения; 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644A77" w:rsidRDefault="00644A77" w:rsidP="00404B6E">
      <w:pPr>
        <w:pStyle w:val="ListParagraph"/>
        <w:numPr>
          <w:ilvl w:val="0"/>
          <w:numId w:val="84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spacing w:before="1"/>
        <w:ind w:right="691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 интерес к различным профессиям (в том числе через примеры из учебных</w:t>
      </w:r>
      <w:r>
        <w:rPr>
          <w:spacing w:val="1"/>
        </w:rPr>
        <w:t xml:space="preserve"> </w:t>
      </w:r>
      <w:r>
        <w:t>текстов);</w:t>
      </w:r>
    </w:p>
    <w:p w:rsidR="00644A77" w:rsidRDefault="00644A77" w:rsidP="00404B6E">
      <w:pPr>
        <w:pStyle w:val="ListParagraph"/>
        <w:numPr>
          <w:ilvl w:val="0"/>
          <w:numId w:val="84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1860"/>
      </w:pPr>
      <w:r>
        <w:t>бережное отношение к природе, формируемое в процессе работы над 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 вред природе;</w:t>
      </w:r>
    </w:p>
    <w:p w:rsidR="00644A77" w:rsidRDefault="00644A77" w:rsidP="00404B6E">
      <w:pPr>
        <w:pStyle w:val="ListParagraph"/>
        <w:numPr>
          <w:ilvl w:val="0"/>
          <w:numId w:val="84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>
      <w:pPr>
        <w:pStyle w:val="BodyText"/>
        <w:ind w:right="700"/>
      </w:pPr>
      <w:r>
        <w:t>первоначальные представления о научной картине мира (в том числе первоначальные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системе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языка);</w:t>
      </w:r>
    </w:p>
    <w:p w:rsidR="00644A77" w:rsidRDefault="00644A77">
      <w:pPr>
        <w:pStyle w:val="BodyText"/>
        <w:ind w:right="698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языка).</w:t>
      </w:r>
    </w:p>
    <w:p w:rsidR="00644A77" w:rsidRDefault="00644A77">
      <w:pPr>
        <w:pStyle w:val="BodyText"/>
        <w:ind w:right="68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6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 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сравнивать различные языковые единицы, устанавливать основания для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единиц, устанавливать аналогии языковых единиц, сравнивать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и явления государственного (башкирского) языка с языковыми явлениями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для классификации языковых единиц,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определять разрыв между реальным и желательным состоянием языкового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before="73" w:line="242" w:lineRule="auto"/>
        <w:ind w:right="697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line="289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 наблюдения за языковым материалом (классификации,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 алгоритму находить информацию в предложенном источнике (словаре,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справочнике);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соблюдать с помощью взрослых (учителей, родителей, 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о синонимах слова);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понимать лингвистическую информацию, зафиксированную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line="242" w:lineRule="auto"/>
        <w:ind w:right="69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4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3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8"/>
      </w:pP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сроков;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 (распределять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образцов.</w:t>
      </w:r>
    </w:p>
    <w:p w:rsidR="00644A77" w:rsidRDefault="00644A77">
      <w:pPr>
        <w:pStyle w:val="Heading1"/>
        <w:spacing w:line="275" w:lineRule="exact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(башкирского)</w:t>
      </w:r>
      <w:r>
        <w:rPr>
          <w:spacing w:val="-4"/>
        </w:rPr>
        <w:t xml:space="preserve"> </w:t>
      </w:r>
      <w:r>
        <w:t>языка.</w:t>
      </w:r>
    </w:p>
    <w:p w:rsidR="00644A77" w:rsidRDefault="00644A77">
      <w:pPr>
        <w:pStyle w:val="BodyText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1"/>
        <w:jc w:val="left"/>
      </w:pPr>
      <w:r>
        <w:t>различать</w:t>
      </w:r>
      <w:r>
        <w:rPr>
          <w:spacing w:val="14"/>
        </w:rPr>
        <w:t xml:space="preserve"> </w:t>
      </w:r>
      <w:r>
        <w:t>звуки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буквы,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14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башкирского</w:t>
      </w:r>
      <w:r>
        <w:rPr>
          <w:spacing w:val="12"/>
        </w:rPr>
        <w:t xml:space="preserve"> </w:t>
      </w:r>
      <w:r>
        <w:t>языка:</w:t>
      </w:r>
      <w:r>
        <w:rPr>
          <w:spacing w:val="11"/>
        </w:rPr>
        <w:t xml:space="preserve"> </w:t>
      </w:r>
      <w:r>
        <w:t>гласные,</w:t>
      </w:r>
      <w:r>
        <w:rPr>
          <w:spacing w:val="12"/>
        </w:rPr>
        <w:t xml:space="preserve"> </w:t>
      </w:r>
      <w:r>
        <w:t>согласные:</w:t>
      </w:r>
      <w:r>
        <w:rPr>
          <w:spacing w:val="-57"/>
        </w:rPr>
        <w:t xml:space="preserve"> </w:t>
      </w:r>
      <w:r>
        <w:t>глухие (звонкие), парные (непарные), группировать звуки по заданному основанию;</w:t>
      </w:r>
      <w:r>
        <w:rPr>
          <w:spacing w:val="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звуковую схему слова, схемы предложений;</w:t>
      </w:r>
    </w:p>
    <w:p w:rsidR="00644A77" w:rsidRDefault="00644A77">
      <w:pPr>
        <w:pStyle w:val="BodyText"/>
        <w:spacing w:before="1"/>
        <w:ind w:right="691"/>
        <w:jc w:val="left"/>
      </w:pPr>
      <w:r>
        <w:t>определять</w:t>
      </w:r>
      <w:r>
        <w:rPr>
          <w:spacing w:val="32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t>грамоте</w:t>
      </w:r>
      <w:r>
        <w:rPr>
          <w:spacing w:val="31"/>
        </w:rPr>
        <w:t xml:space="preserve"> </w:t>
      </w:r>
      <w:r>
        <w:t>понятия:</w:t>
      </w:r>
      <w:r>
        <w:rPr>
          <w:spacing w:val="31"/>
        </w:rPr>
        <w:t xml:space="preserve"> </w:t>
      </w:r>
      <w:r>
        <w:t>слово,</w:t>
      </w:r>
      <w:r>
        <w:rPr>
          <w:spacing w:val="31"/>
        </w:rPr>
        <w:t xml:space="preserve"> </w:t>
      </w:r>
      <w:r>
        <w:t>звук,</w:t>
      </w:r>
      <w:r>
        <w:rPr>
          <w:spacing w:val="31"/>
        </w:rPr>
        <w:t xml:space="preserve"> </w:t>
      </w:r>
      <w:r>
        <w:t>звуки</w:t>
      </w:r>
      <w:r>
        <w:rPr>
          <w:spacing w:val="32"/>
        </w:rPr>
        <w:t xml:space="preserve"> </w:t>
      </w:r>
      <w:r>
        <w:t>гласные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согласные,</w:t>
      </w:r>
      <w:r>
        <w:rPr>
          <w:spacing w:val="-1"/>
        </w:rPr>
        <w:t xml:space="preserve"> </w:t>
      </w:r>
      <w:r>
        <w:t>знак звука,</w:t>
      </w:r>
      <w:r>
        <w:rPr>
          <w:spacing w:val="-1"/>
        </w:rPr>
        <w:t xml:space="preserve"> </w:t>
      </w:r>
      <w:r>
        <w:t>квадрат,</w:t>
      </w:r>
      <w:r>
        <w:rPr>
          <w:spacing w:val="-1"/>
        </w:rPr>
        <w:t xml:space="preserve"> </w:t>
      </w:r>
      <w:r>
        <w:t>кружок или буква;</w:t>
      </w:r>
    </w:p>
    <w:p w:rsidR="00644A77" w:rsidRDefault="00644A77">
      <w:pPr>
        <w:pStyle w:val="BodyText"/>
        <w:ind w:right="691"/>
        <w:jc w:val="left"/>
      </w:pPr>
      <w:r>
        <w:t>называть</w:t>
      </w:r>
      <w:r>
        <w:rPr>
          <w:spacing w:val="29"/>
        </w:rPr>
        <w:t xml:space="preserve"> </w:t>
      </w:r>
      <w:r>
        <w:t>буквы</w:t>
      </w:r>
      <w:r>
        <w:rPr>
          <w:spacing w:val="24"/>
        </w:rPr>
        <w:t xml:space="preserve"> </w:t>
      </w:r>
      <w:r>
        <w:t>башкирского</w:t>
      </w:r>
      <w:r>
        <w:rPr>
          <w:spacing w:val="27"/>
        </w:rPr>
        <w:t xml:space="preserve"> </w:t>
      </w:r>
      <w:r>
        <w:t>алфавита,</w:t>
      </w:r>
      <w:r>
        <w:rPr>
          <w:spacing w:val="27"/>
        </w:rPr>
        <w:t xml:space="preserve"> </w:t>
      </w:r>
      <w:r>
        <w:t>сопоставлять</w:t>
      </w:r>
      <w:r>
        <w:rPr>
          <w:spacing w:val="28"/>
        </w:rPr>
        <w:t xml:space="preserve"> </w:t>
      </w:r>
      <w:r>
        <w:t>специфические</w:t>
      </w:r>
      <w:r>
        <w:rPr>
          <w:spacing w:val="27"/>
        </w:rPr>
        <w:t xml:space="preserve"> </w:t>
      </w:r>
      <w:r>
        <w:t>буквы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звуки</w:t>
      </w:r>
      <w:r>
        <w:rPr>
          <w:spacing w:val="-57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языка с</w:t>
      </w:r>
      <w:r>
        <w:rPr>
          <w:spacing w:val="-2"/>
        </w:rPr>
        <w:t xml:space="preserve"> </w:t>
      </w:r>
      <w:r>
        <w:t>русским;</w:t>
      </w:r>
    </w:p>
    <w:p w:rsidR="00644A77" w:rsidRDefault="00644A77">
      <w:pPr>
        <w:pStyle w:val="BodyText"/>
        <w:ind w:right="690"/>
      </w:pPr>
      <w:r>
        <w:t>дописывать пропущенные слова в предложениях, текстах</w:t>
      </w:r>
      <w:r>
        <w:rPr>
          <w:spacing w:val="1"/>
        </w:rPr>
        <w:t xml:space="preserve"> </w:t>
      </w:r>
      <w:r>
        <w:t>или диалогах; разбираться в</w:t>
      </w:r>
      <w:r>
        <w:rPr>
          <w:spacing w:val="1"/>
        </w:rPr>
        <w:t xml:space="preserve"> </w:t>
      </w:r>
      <w:r>
        <w:t>написании большой буквы в начале предложения и в именах собственных, точки в 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восклицательного</w:t>
      </w:r>
      <w:r>
        <w:rPr>
          <w:spacing w:val="-1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интонации;</w:t>
      </w:r>
    </w:p>
    <w:p w:rsidR="00644A77" w:rsidRDefault="00644A77">
      <w:pPr>
        <w:pStyle w:val="BodyText"/>
      </w:pPr>
      <w:r>
        <w:t>определять</w:t>
      </w:r>
      <w:r>
        <w:rPr>
          <w:spacing w:val="-3"/>
        </w:rPr>
        <w:t xml:space="preserve"> </w:t>
      </w:r>
      <w:r>
        <w:t>утвердительные,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предложения;</w:t>
      </w:r>
    </w:p>
    <w:p w:rsidR="00644A77" w:rsidRDefault="00644A77">
      <w:pPr>
        <w:pStyle w:val="BodyText"/>
        <w:ind w:right="702"/>
      </w:pPr>
      <w:r>
        <w:t>списывать текст на башкирском языке, вставлять в него слова в соответствии с решаемой</w:t>
      </w:r>
      <w:r>
        <w:rPr>
          <w:spacing w:val="1"/>
        </w:rPr>
        <w:t xml:space="preserve"> </w:t>
      </w:r>
      <w:r>
        <w:t>задачей;</w:t>
      </w:r>
    </w:p>
    <w:p w:rsidR="00644A77" w:rsidRDefault="00644A77">
      <w:pPr>
        <w:pStyle w:val="BodyText"/>
        <w:ind w:right="699"/>
      </w:pPr>
      <w:r>
        <w:t>заполнять таблицу по образцу, простую анкету по образцу; давать ответы на 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одноклассника;</w:t>
      </w:r>
    </w:p>
    <w:p w:rsidR="00644A77" w:rsidRDefault="00644A77">
      <w:pPr>
        <w:pStyle w:val="BodyText"/>
        <w:ind w:right="690"/>
      </w:pPr>
      <w:r>
        <w:t>воспринимать на слух и понимать объяснения учителя, содержание текстов, 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знакомом</w:t>
      </w:r>
      <w:r>
        <w:rPr>
          <w:spacing w:val="-1"/>
        </w:rPr>
        <w:t xml:space="preserve"> </w:t>
      </w:r>
      <w:r>
        <w:t>лексико-грамматическом</w:t>
      </w:r>
      <w:r>
        <w:rPr>
          <w:spacing w:val="-1"/>
        </w:rPr>
        <w:t xml:space="preserve"> </w:t>
      </w:r>
      <w:r>
        <w:t>материале;</w:t>
      </w:r>
    </w:p>
    <w:p w:rsidR="00644A77" w:rsidRDefault="00644A77">
      <w:pPr>
        <w:pStyle w:val="BodyText"/>
        <w:ind w:right="694"/>
      </w:pPr>
      <w:r>
        <w:t>вести диалог (4-6 реплик) по предметным и сюжетным картинкам, по заданным ситуациям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изучаемые</w:t>
      </w:r>
      <w:r>
        <w:rPr>
          <w:spacing w:val="-2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темы;</w:t>
      </w:r>
    </w:p>
    <w:p w:rsidR="00644A77" w:rsidRDefault="00644A77">
      <w:pPr>
        <w:pStyle w:val="BodyText"/>
        <w:ind w:right="689"/>
      </w:pPr>
      <w:r>
        <w:t>разбираться в правилах чтения и письма гласных букв э, е, е в открытом и закрытом типе</w:t>
      </w:r>
      <w:r>
        <w:rPr>
          <w:spacing w:val="1"/>
        </w:rPr>
        <w:t xml:space="preserve"> </w:t>
      </w:r>
      <w:r>
        <w:t>слога,</w:t>
      </w:r>
      <w:r>
        <w:rPr>
          <w:spacing w:val="1"/>
        </w:rPr>
        <w:t xml:space="preserve"> </w:t>
      </w:r>
      <w:r>
        <w:t>дифтонгов</w:t>
      </w:r>
      <w:r>
        <w:rPr>
          <w:spacing w:val="1"/>
        </w:rPr>
        <w:t xml:space="preserve"> </w:t>
      </w:r>
      <w:r>
        <w:t>[йы],</w:t>
      </w:r>
      <w:r>
        <w:rPr>
          <w:spacing w:val="1"/>
        </w:rPr>
        <w:t xml:space="preserve"> </w:t>
      </w:r>
      <w:r>
        <w:t>[йе],</w:t>
      </w:r>
      <w:r>
        <w:rPr>
          <w:spacing w:val="1"/>
        </w:rPr>
        <w:t xml:space="preserve"> </w:t>
      </w:r>
      <w:r>
        <w:t>[йо],</w:t>
      </w:r>
      <w:r>
        <w:rPr>
          <w:spacing w:val="1"/>
        </w:rPr>
        <w:t xml:space="preserve"> </w:t>
      </w:r>
      <w:r>
        <w:t>[йе],</w:t>
      </w:r>
      <w:r>
        <w:rPr>
          <w:spacing w:val="1"/>
        </w:rPr>
        <w:t xml:space="preserve"> </w:t>
      </w:r>
      <w:r>
        <w:t>[йу],</w:t>
      </w:r>
      <w:r>
        <w:rPr>
          <w:spacing w:val="1"/>
        </w:rPr>
        <w:t xml:space="preserve"> </w:t>
      </w:r>
      <w:r>
        <w:t>[йэ];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слогов в слове; соблюдать правильное ударение в словах и фразах, интонацию</w:t>
      </w:r>
      <w:r>
        <w:rPr>
          <w:spacing w:val="1"/>
        </w:rPr>
        <w:t xml:space="preserve"> </w:t>
      </w:r>
      <w:r>
        <w:t>в целом; правильно строить порядок слов в предложении; использовать правила речевого</w:t>
      </w:r>
      <w:r>
        <w:rPr>
          <w:spacing w:val="1"/>
        </w:rPr>
        <w:t xml:space="preserve"> </w:t>
      </w:r>
      <w:r>
        <w:t>этикета (на начальном уровне); переводить реплики со знакомой лексикой с башкирского</w:t>
      </w:r>
      <w:r>
        <w:rPr>
          <w:spacing w:val="1"/>
        </w:rPr>
        <w:t xml:space="preserve"> </w:t>
      </w:r>
      <w:r>
        <w:t>на русский язык; воспроизводить наизусть произведения детского фольклора, стихи и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 тексту, картине.</w:t>
      </w:r>
    </w:p>
    <w:p w:rsidR="00644A77" w:rsidRDefault="00644A77">
      <w:pPr>
        <w:pStyle w:val="BodyText"/>
        <w:spacing w:before="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1"/>
      </w:pPr>
      <w:r>
        <w:t>использовать знание алфавита при выполнении упражнений; выписывать из текста 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1"/>
        </w:rPr>
        <w:t xml:space="preserve"> </w:t>
      </w:r>
      <w:r>
        <w:t>моделям (корень</w:t>
      </w:r>
      <w:r>
        <w:rPr>
          <w:spacing w:val="1"/>
        </w:rPr>
        <w:t xml:space="preserve"> </w:t>
      </w:r>
      <w:r>
        <w:t>и окончания</w:t>
      </w:r>
      <w:r>
        <w:rPr>
          <w:spacing w:val="1"/>
        </w:rPr>
        <w:t xml:space="preserve"> </w:t>
      </w:r>
      <w:r>
        <w:t>-сы, -се:</w:t>
      </w:r>
      <w:r>
        <w:rPr>
          <w:spacing w:val="1"/>
        </w:rPr>
        <w:t xml:space="preserve"> </w:t>
      </w:r>
      <w:r>
        <w:t>балык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сы, я?ыу и</w:t>
      </w:r>
      <w:r>
        <w:rPr>
          <w:spacing w:val="60"/>
        </w:rPr>
        <w:t xml:space="preserve"> </w:t>
      </w:r>
      <w:r>
        <w:t>сы,</w:t>
      </w:r>
      <w:r>
        <w:rPr>
          <w:spacing w:val="1"/>
        </w:rPr>
        <w:t xml:space="preserve"> </w:t>
      </w:r>
      <w:r>
        <w:t>курай</w:t>
      </w:r>
      <w:r>
        <w:rPr>
          <w:spacing w:val="-1"/>
        </w:rPr>
        <w:t xml:space="preserve"> </w:t>
      </w:r>
      <w:r>
        <w:t>и сы те^еу и се, бейеу</w:t>
      </w:r>
      <w:r>
        <w:rPr>
          <w:spacing w:val="-1"/>
        </w:rPr>
        <w:t xml:space="preserve"> </w:t>
      </w:r>
      <w:r>
        <w:t>и се, теген и се);</w:t>
      </w:r>
    </w:p>
    <w:p w:rsidR="00644A77" w:rsidRDefault="00644A77">
      <w:pPr>
        <w:pStyle w:val="BodyText"/>
        <w:ind w:right="693"/>
      </w:pPr>
      <w:r>
        <w:t>восстанавливать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 изменять имена существительные по числам и лицам; различать разряды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прилагательные, глаголы</w:t>
      </w:r>
      <w:r>
        <w:rPr>
          <w:spacing w:val="-1"/>
        </w:rPr>
        <w:t xml:space="preserve"> </w:t>
      </w:r>
      <w:r>
        <w:t>в речи;</w:t>
      </w:r>
    </w:p>
    <w:p w:rsidR="00644A77" w:rsidRDefault="00644A77">
      <w:pPr>
        <w:pStyle w:val="BodyText"/>
      </w:pPr>
      <w:r>
        <w:t>писать</w:t>
      </w:r>
      <w:r>
        <w:rPr>
          <w:spacing w:val="-1"/>
        </w:rPr>
        <w:t xml:space="preserve"> </w:t>
      </w:r>
      <w:r>
        <w:t>словарные</w:t>
      </w:r>
      <w:r>
        <w:rPr>
          <w:spacing w:val="-4"/>
        </w:rPr>
        <w:t xml:space="preserve"> </w:t>
      </w:r>
      <w:r>
        <w:t>диктанты;</w:t>
      </w:r>
    </w:p>
    <w:p w:rsidR="00644A77" w:rsidRDefault="00644A77">
      <w:pPr>
        <w:pStyle w:val="BodyText"/>
        <w:spacing w:before="1"/>
      </w:pPr>
      <w:r>
        <w:t>списывать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подстановкой</w:t>
      </w:r>
      <w:r>
        <w:rPr>
          <w:spacing w:val="-1"/>
        </w:rPr>
        <w:t xml:space="preserve"> </w:t>
      </w:r>
      <w:r>
        <w:t>нужных</w:t>
      </w:r>
      <w:r>
        <w:rPr>
          <w:spacing w:val="-2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заполнять</w:t>
      </w:r>
      <w:r>
        <w:rPr>
          <w:spacing w:val="-2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различать и понимать на слух звуки, звукосочетания, слова, предложения 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интонацию 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фраз;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друге, школе; составлять</w:t>
      </w:r>
      <w:r>
        <w:rPr>
          <w:spacing w:val="-1"/>
        </w:rPr>
        <w:t xml:space="preserve"> </w:t>
      </w:r>
      <w:r>
        <w:t>рассказ по картинке,</w:t>
      </w:r>
      <w:r>
        <w:rPr>
          <w:spacing w:val="-1"/>
        </w:rPr>
        <w:t xml:space="preserve"> </w:t>
      </w:r>
      <w:r>
        <w:t>по плану;</w:t>
      </w:r>
    </w:p>
    <w:p w:rsidR="00644A77" w:rsidRDefault="00644A77">
      <w:pPr>
        <w:pStyle w:val="BodyText"/>
        <w:spacing w:before="1"/>
        <w:ind w:right="697"/>
      </w:pPr>
      <w:r>
        <w:t>пересказывать текст по ключевым словам, по плану, выборочно; составлять диалоги и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монологи; задавать</w:t>
      </w:r>
      <w:r>
        <w:rPr>
          <w:spacing w:val="1"/>
        </w:rPr>
        <w:t xml:space="preserve"> </w:t>
      </w:r>
      <w:r>
        <w:t>вопросы и</w:t>
      </w:r>
      <w:r>
        <w:rPr>
          <w:spacing w:val="-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4"/>
      </w:pPr>
      <w:r>
        <w:t>строить словосочетания с существительными в родительном падеже; различать синонимы,</w:t>
      </w:r>
      <w:r>
        <w:rPr>
          <w:spacing w:val="-57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словарях;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изменять местоимения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падежам;</w:t>
      </w:r>
    </w:p>
    <w:p w:rsidR="00644A77" w:rsidRDefault="00644A77">
      <w:pPr>
        <w:pStyle w:val="BodyText"/>
      </w:pPr>
      <w:r>
        <w:t>определять</w:t>
      </w:r>
      <w:r>
        <w:rPr>
          <w:spacing w:val="-2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башкирском</w:t>
      </w:r>
      <w:r>
        <w:rPr>
          <w:spacing w:val="-2"/>
        </w:rPr>
        <w:t xml:space="preserve"> </w:t>
      </w:r>
      <w:r>
        <w:t>языках;</w:t>
      </w:r>
    </w:p>
    <w:p w:rsidR="00644A77" w:rsidRDefault="00644A77">
      <w:pPr>
        <w:pStyle w:val="BodyText"/>
        <w:ind w:right="695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(настоящее,</w:t>
      </w:r>
      <w:r>
        <w:rPr>
          <w:spacing w:val="1"/>
        </w:rPr>
        <w:t xml:space="preserve"> </w:t>
      </w:r>
      <w:r>
        <w:t>прошедшее,</w:t>
      </w:r>
      <w:r>
        <w:rPr>
          <w:spacing w:val="1"/>
        </w:rPr>
        <w:t xml:space="preserve"> </w:t>
      </w:r>
      <w:r>
        <w:t>будущее);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количественные</w:t>
      </w:r>
      <w:r>
        <w:rPr>
          <w:spacing w:val="-2"/>
        </w:rPr>
        <w:t xml:space="preserve"> </w:t>
      </w:r>
      <w:r>
        <w:t>числительные;</w:t>
      </w:r>
    </w:p>
    <w:p w:rsidR="00644A77" w:rsidRDefault="00644A77">
      <w:pPr>
        <w:pStyle w:val="BodyText"/>
        <w:spacing w:before="1"/>
        <w:ind w:right="692"/>
      </w:pPr>
      <w:r>
        <w:t>различать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прослушанному тексту; понимать диалог из 3-6 предложений (реплик) и продолжать его;</w:t>
      </w:r>
      <w:r>
        <w:rPr>
          <w:spacing w:val="1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предложения по прослушанному тексту;</w:t>
      </w:r>
    </w:p>
    <w:p w:rsidR="00644A77" w:rsidRDefault="00644A77">
      <w:pPr>
        <w:pStyle w:val="BodyText"/>
        <w:ind w:right="691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пройденной</w:t>
      </w:r>
      <w:r>
        <w:rPr>
          <w:spacing w:val="-1"/>
        </w:rPr>
        <w:t xml:space="preserve"> </w:t>
      </w:r>
      <w:r>
        <w:t>теме;</w:t>
      </w:r>
    </w:p>
    <w:p w:rsidR="00644A77" w:rsidRDefault="00644A77">
      <w:pPr>
        <w:pStyle w:val="BodyText"/>
        <w:ind w:right="700"/>
      </w:pPr>
      <w:r>
        <w:t>выразительно читать небольшие тексты и понимать их содержание; пересказывать текст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вопросам;</w:t>
      </w:r>
    </w:p>
    <w:p w:rsidR="00644A77" w:rsidRDefault="00644A77">
      <w:pPr>
        <w:pStyle w:val="BodyText"/>
        <w:ind w:right="695"/>
      </w:pPr>
      <w:r>
        <w:t>переводить предложенные предложения со знакомой лексикой с башкирского языка на</w:t>
      </w:r>
      <w:r>
        <w:rPr>
          <w:spacing w:val="1"/>
        </w:rPr>
        <w:t xml:space="preserve"> </w:t>
      </w:r>
      <w:r>
        <w:t>русский;</w:t>
      </w:r>
    </w:p>
    <w:p w:rsidR="00644A77" w:rsidRDefault="00644A77">
      <w:pPr>
        <w:pStyle w:val="BodyText"/>
        <w:ind w:right="694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озаглавливать,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короткое</w:t>
      </w:r>
      <w:r>
        <w:rPr>
          <w:spacing w:val="-2"/>
        </w:rPr>
        <w:t xml:space="preserve"> </w:t>
      </w:r>
      <w:r>
        <w:t>письмо другу (в</w:t>
      </w:r>
      <w:r>
        <w:rPr>
          <w:spacing w:val="-1"/>
        </w:rPr>
        <w:t xml:space="preserve"> </w:t>
      </w:r>
      <w:r>
        <w:t>рамках изученной тематики).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</w:pPr>
      <w:r>
        <w:t>различать</w:t>
      </w:r>
      <w:r>
        <w:rPr>
          <w:spacing w:val="-1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существительных,</w:t>
      </w:r>
      <w:r>
        <w:rPr>
          <w:spacing w:val="-2"/>
        </w:rPr>
        <w:t xml:space="preserve"> </w:t>
      </w:r>
      <w:r>
        <w:t>аффиксы</w:t>
      </w:r>
      <w:r>
        <w:rPr>
          <w:spacing w:val="-2"/>
        </w:rPr>
        <w:t xml:space="preserve"> </w:t>
      </w:r>
      <w:r>
        <w:t>принадлежности;</w:t>
      </w:r>
    </w:p>
    <w:p w:rsidR="00644A77" w:rsidRDefault="00644A77">
      <w:pPr>
        <w:pStyle w:val="BodyText"/>
        <w:ind w:right="695"/>
      </w:pPr>
      <w:r>
        <w:t>различать порядковые, собирательные числительные, использовать их в речи; различать</w:t>
      </w:r>
      <w:r>
        <w:rPr>
          <w:spacing w:val="1"/>
        </w:rPr>
        <w:t xml:space="preserve"> </w:t>
      </w:r>
      <w:r>
        <w:t>простые и составные числительные, использовать их в речи; отличать наречия от имён</w:t>
      </w:r>
      <w:r>
        <w:rPr>
          <w:spacing w:val="1"/>
        </w:rPr>
        <w:t xml:space="preserve"> </w:t>
      </w:r>
      <w:r>
        <w:t>прилагательных;</w:t>
      </w:r>
    </w:p>
    <w:p w:rsidR="00644A77" w:rsidRDefault="00644A77">
      <w:pPr>
        <w:pStyle w:val="BodyText"/>
        <w:tabs>
          <w:tab w:val="left" w:pos="2987"/>
          <w:tab w:val="left" w:pos="3306"/>
          <w:tab w:val="left" w:pos="3989"/>
          <w:tab w:val="left" w:pos="4324"/>
          <w:tab w:val="left" w:pos="4907"/>
          <w:tab w:val="left" w:pos="5844"/>
          <w:tab w:val="left" w:pos="7626"/>
          <w:tab w:val="left" w:pos="8499"/>
          <w:tab w:val="left" w:pos="9665"/>
        </w:tabs>
        <w:ind w:right="698"/>
        <w:jc w:val="left"/>
      </w:pPr>
      <w:r>
        <w:t>различать временные формы глаголов, определять место глаголов в предложениях;</w:t>
      </w:r>
      <w:r>
        <w:rPr>
          <w:spacing w:val="1"/>
        </w:rPr>
        <w:t xml:space="preserve"> </w:t>
      </w:r>
      <w:r>
        <w:t>использовать</w:t>
      </w:r>
      <w:r>
        <w:tab/>
        <w:t>в</w:t>
      </w:r>
      <w:r>
        <w:tab/>
        <w:t>речи</w:t>
      </w:r>
      <w:r>
        <w:tab/>
        <w:t>и</w:t>
      </w:r>
      <w:r>
        <w:tab/>
        <w:t>при</w:t>
      </w:r>
      <w:r>
        <w:tab/>
        <w:t>письме</w:t>
      </w:r>
      <w:r>
        <w:tab/>
        <w:t>отрицательную</w:t>
      </w:r>
      <w:r>
        <w:tab/>
        <w:t>форму</w:t>
      </w:r>
      <w:r>
        <w:tab/>
        <w:t>глаголов;</w:t>
      </w:r>
      <w:r>
        <w:tab/>
      </w:r>
      <w:r>
        <w:rPr>
          <w:spacing w:val="-1"/>
        </w:rP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заданной схеме; писать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диктанты;</w:t>
      </w:r>
    </w:p>
    <w:p w:rsidR="00644A77" w:rsidRDefault="00644A77">
      <w:pPr>
        <w:pStyle w:val="BodyText"/>
        <w:ind w:right="691"/>
        <w:jc w:val="left"/>
      </w:pPr>
      <w:r>
        <w:t>поддерживать</w:t>
      </w:r>
      <w:r>
        <w:rPr>
          <w:spacing w:val="40"/>
        </w:rPr>
        <w:t xml:space="preserve"> </w:t>
      </w:r>
      <w:r>
        <w:t>диалог,</w:t>
      </w:r>
      <w:r>
        <w:rPr>
          <w:spacing w:val="37"/>
        </w:rPr>
        <w:t xml:space="preserve"> </w:t>
      </w:r>
      <w:r>
        <w:t>переспрашивать,</w:t>
      </w:r>
      <w:r>
        <w:rPr>
          <w:spacing w:val="39"/>
        </w:rPr>
        <w:t xml:space="preserve"> </w:t>
      </w:r>
      <w:r>
        <w:t>использовать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выученные</w:t>
      </w:r>
      <w:r>
        <w:rPr>
          <w:spacing w:val="38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слов;</w:t>
      </w:r>
    </w:p>
    <w:p w:rsidR="00644A77" w:rsidRDefault="00644A77">
      <w:pPr>
        <w:pStyle w:val="BodyText"/>
        <w:jc w:val="left"/>
      </w:pP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вопросы;</w:t>
      </w:r>
    </w:p>
    <w:p w:rsidR="00644A77" w:rsidRDefault="00644A77">
      <w:pPr>
        <w:pStyle w:val="BodyText"/>
        <w:jc w:val="left"/>
      </w:pPr>
      <w:r>
        <w:t>бегло</w:t>
      </w:r>
      <w:r>
        <w:rPr>
          <w:spacing w:val="-3"/>
        </w:rPr>
        <w:t xml:space="preserve"> </w:t>
      </w:r>
      <w:r>
        <w:t>читать 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орфоэпии;</w:t>
      </w:r>
    </w:p>
    <w:p w:rsidR="00644A77" w:rsidRDefault="00644A77">
      <w:pPr>
        <w:pStyle w:val="BodyText"/>
        <w:ind w:right="691"/>
        <w:jc w:val="left"/>
      </w:pPr>
      <w:r>
        <w:t>определять</w:t>
      </w:r>
      <w:r>
        <w:rPr>
          <w:spacing w:val="2"/>
        </w:rPr>
        <w:t xml:space="preserve"> </w:t>
      </w:r>
      <w:r>
        <w:t>значение</w:t>
      </w:r>
      <w:r>
        <w:rPr>
          <w:spacing w:val="59"/>
        </w:rPr>
        <w:t xml:space="preserve"> </w:t>
      </w:r>
      <w:r>
        <w:t>слова</w:t>
      </w:r>
      <w:r>
        <w:rPr>
          <w:spacing w:val="5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уточнять</w:t>
      </w:r>
      <w:r>
        <w:rPr>
          <w:spacing w:val="2"/>
        </w:rPr>
        <w:t xml:space="preserve"> </w:t>
      </w:r>
      <w:r>
        <w:t>с  помощью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Интернета</w:t>
      </w:r>
      <w:r>
        <w:rPr>
          <w:spacing w:val="5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другие;</w:t>
      </w:r>
    </w:p>
    <w:p w:rsidR="00644A77" w:rsidRDefault="00644A77">
      <w:pPr>
        <w:pStyle w:val="BodyText"/>
        <w:spacing w:before="1"/>
        <w:jc w:val="left"/>
      </w:pPr>
      <w:r>
        <w:t>составлять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монологи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теме;</w:t>
      </w:r>
    </w:p>
    <w:p w:rsidR="00644A77" w:rsidRDefault="00644A77">
      <w:pPr>
        <w:pStyle w:val="BodyText"/>
        <w:ind w:right="1627"/>
        <w:jc w:val="left"/>
      </w:pPr>
      <w:r>
        <w:t>писать короткие рассказы с использованием плана и ключевых 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общения;</w:t>
      </w:r>
    </w:p>
    <w:p w:rsidR="00644A77" w:rsidRDefault="00644A77">
      <w:pPr>
        <w:pStyle w:val="BodyText"/>
        <w:ind w:right="691"/>
        <w:jc w:val="left"/>
      </w:pPr>
      <w:r>
        <w:t>составлять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русско-башкирского</w:t>
      </w:r>
      <w:r>
        <w:rPr>
          <w:spacing w:val="36"/>
        </w:rPr>
        <w:t xml:space="preserve"> </w:t>
      </w:r>
      <w:r>
        <w:t>словаря</w:t>
      </w:r>
      <w:r>
        <w:rPr>
          <w:spacing w:val="38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своих</w:t>
      </w:r>
      <w:r>
        <w:rPr>
          <w:spacing w:val="36"/>
        </w:rPr>
        <w:t xml:space="preserve"> </w:t>
      </w:r>
      <w:r>
        <w:t>домашних</w:t>
      </w:r>
      <w:r>
        <w:rPr>
          <w:spacing w:val="-57"/>
        </w:rPr>
        <w:t xml:space="preserve"> </w:t>
      </w:r>
      <w:r>
        <w:t>обязательствах;</w:t>
      </w:r>
    </w:p>
    <w:p w:rsidR="00644A77" w:rsidRDefault="00644A77">
      <w:pPr>
        <w:pStyle w:val="BodyText"/>
        <w:jc w:val="left"/>
      </w:pPr>
      <w:r>
        <w:t>составлять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выученных</w:t>
      </w:r>
      <w:r>
        <w:rPr>
          <w:spacing w:val="-2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177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язык».</w:t>
      </w:r>
    </w:p>
    <w:p w:rsidR="00644A77" w:rsidRDefault="00644A77">
      <w:pPr>
        <w:pStyle w:val="BodyText"/>
        <w:ind w:right="689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иностранному (английскому) языку.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планируемым</w:t>
      </w:r>
      <w:r>
        <w:rPr>
          <w:spacing w:val="-2"/>
        </w:rPr>
        <w:t xml:space="preserve"> </w:t>
      </w:r>
      <w:r>
        <w:t>результатам.</w:t>
      </w:r>
    </w:p>
    <w:p w:rsidR="00644A77" w:rsidRDefault="00644A77">
      <w:pPr>
        <w:pStyle w:val="BodyText"/>
        <w:spacing w:before="1"/>
        <w:ind w:right="696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0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 включают личностные, метапредметные результаты за весь период обучения на</w:t>
      </w:r>
      <w:r>
        <w:rPr>
          <w:spacing w:val="1"/>
        </w:rPr>
        <w:t xml:space="preserve"> </w:t>
      </w:r>
      <w:r>
        <w:t>уровне начального общего образования, а также предметные достижения обучающегося за</w:t>
      </w:r>
      <w:r>
        <w:rPr>
          <w:spacing w:val="-57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4" w:firstLine="707"/>
      </w:pPr>
      <w:r>
        <w:t>Программа по иностранному (английскому) языку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644A77" w:rsidRDefault="00644A77">
      <w:pPr>
        <w:pStyle w:val="BodyText"/>
        <w:spacing w:before="1"/>
        <w:ind w:right="689" w:firstLine="707"/>
      </w:pPr>
      <w:r>
        <w:t>Программа по иностранному (английскому) языку раскрывает цели образования,</w:t>
      </w:r>
      <w:r>
        <w:rPr>
          <w:spacing w:val="1"/>
        </w:rPr>
        <w:t xml:space="preserve"> </w:t>
      </w:r>
      <w:r>
        <w:t>развития и воспитания обучающихся средствами учебного предмета «Иностранный 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 выбора учителем вариативной составляющей содержания образования по 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(английскому) языку.</w:t>
      </w:r>
    </w:p>
    <w:p w:rsidR="00644A77" w:rsidRDefault="00644A77">
      <w:pPr>
        <w:pStyle w:val="BodyText"/>
        <w:ind w:right="693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60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 образования. Изучение иностранного языка в общеобразовательных организациях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восприимчивостью к овладению языками, что позволяет им овладевать основами общения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</w:t>
      </w:r>
      <w:r>
        <w:rPr>
          <w:spacing w:val="1"/>
        </w:rPr>
        <w:t xml:space="preserve"> </w:t>
      </w:r>
      <w:r>
        <w:t>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возрастных групп.</w:t>
      </w:r>
    </w:p>
    <w:p w:rsidR="00644A77" w:rsidRDefault="00644A77">
      <w:pPr>
        <w:pStyle w:val="BodyText"/>
        <w:ind w:right="695" w:firstLine="707"/>
      </w:pPr>
      <w:r>
        <w:t>Построение программы по иностранному (английскому) языку имеет 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 этапе грамматические формы и конструкции повторяются и 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лексическом материале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речи.</w:t>
      </w:r>
    </w:p>
    <w:p w:rsidR="00644A77" w:rsidRDefault="00644A77">
      <w:pPr>
        <w:pStyle w:val="BodyText"/>
        <w:ind w:right="693" w:firstLine="707"/>
      </w:pPr>
      <w:r>
        <w:t>Цели обучения иностранному (английскому) языку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воспитывающие.</w:t>
      </w:r>
    </w:p>
    <w:p w:rsidR="00644A77" w:rsidRDefault="00644A77">
      <w:pPr>
        <w:pStyle w:val="BodyText"/>
        <w:spacing w:before="1"/>
        <w:ind w:right="695" w:firstLine="707"/>
      </w:pPr>
      <w:r>
        <w:t>Образовательные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 включают: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формирование элементарной иноязычной коммуникативной компетенции, то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(говорение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письмо)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расширение лингвистического кругозора обучающихся за счёт овладения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темами общения;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анализ, обобщение);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spacing w:before="73"/>
        <w:ind w:right="690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иностранному языку.</w:t>
      </w:r>
    </w:p>
    <w:p w:rsidR="00644A77" w:rsidRDefault="00644A77">
      <w:pPr>
        <w:pStyle w:val="BodyText"/>
        <w:spacing w:before="2"/>
        <w:ind w:right="695"/>
      </w:pPr>
      <w:r>
        <w:t>Развивающие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включают: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поликультурного,</w:t>
      </w:r>
      <w:r>
        <w:rPr>
          <w:spacing w:val="60"/>
          <w:sz w:val="24"/>
        </w:rPr>
        <w:t xml:space="preserve"> </w:t>
      </w:r>
      <w:r>
        <w:rPr>
          <w:sz w:val="24"/>
        </w:rPr>
        <w:t>многоязычного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других народов;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дефицита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шагов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становление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оценке своих достижений в изучении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644A77" w:rsidRDefault="00644A77">
      <w:pPr>
        <w:pStyle w:val="BodyText"/>
        <w:ind w:right="693" w:firstLine="707"/>
      </w:pPr>
      <w:r>
        <w:t>Влияние параллельного изучения родного языка и языка других стран и народов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 и гордости за свой народ, свой край, свою страну, помочь лучше 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культурам других народов, осознать наличие и значение общечеловеческих и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ценностей.</w:t>
      </w:r>
    </w:p>
    <w:p w:rsidR="00644A77" w:rsidRDefault="00644A77">
      <w:pPr>
        <w:pStyle w:val="BodyText"/>
        <w:spacing w:line="276" w:lineRule="exact"/>
      </w:pPr>
      <w:r>
        <w:t>Изучение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(английского)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обеспечивает: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взаимодействия разных стран 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социокультурной/межкультурной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стран/страны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языка, готовности представлять свою страну, её культуру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644A77" w:rsidRDefault="00644A77" w:rsidP="00404B6E">
      <w:pPr>
        <w:pStyle w:val="ListParagraph"/>
        <w:numPr>
          <w:ilvl w:val="1"/>
          <w:numId w:val="84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формирование положительной мотивации и устойчивого учебно-познавательного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предмету «Иностранный язык».</w:t>
      </w:r>
    </w:p>
    <w:p w:rsidR="00644A77" w:rsidRDefault="00644A77">
      <w:pPr>
        <w:pStyle w:val="BodyText"/>
        <w:ind w:right="685"/>
        <w:jc w:val="left"/>
      </w:pPr>
      <w:r>
        <w:t>Общее</w:t>
      </w:r>
      <w:r>
        <w:rPr>
          <w:spacing w:val="24"/>
        </w:rPr>
        <w:t xml:space="preserve"> </w:t>
      </w:r>
      <w:r>
        <w:t>число</w:t>
      </w:r>
      <w:r>
        <w:rPr>
          <w:spacing w:val="24"/>
        </w:rPr>
        <w:t xml:space="preserve"> </w:t>
      </w:r>
      <w:r>
        <w:t>часов,</w:t>
      </w:r>
      <w:r>
        <w:rPr>
          <w:spacing w:val="25"/>
        </w:rPr>
        <w:t xml:space="preserve"> </w:t>
      </w:r>
      <w:r>
        <w:t>рекомендованных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изучения</w:t>
      </w:r>
      <w:r>
        <w:rPr>
          <w:spacing w:val="24"/>
        </w:rPr>
        <w:t xml:space="preserve"> </w:t>
      </w:r>
      <w:r>
        <w:t>иностранного</w:t>
      </w:r>
      <w:r>
        <w:rPr>
          <w:spacing w:val="24"/>
        </w:rPr>
        <w:t xml:space="preserve"> </w:t>
      </w:r>
      <w:r>
        <w:t>(английского)</w:t>
      </w:r>
      <w:r>
        <w:rPr>
          <w:spacing w:val="23"/>
        </w:rPr>
        <w:t xml:space="preserve"> </w:t>
      </w:r>
      <w:r>
        <w:t>языка</w:t>
      </w:r>
      <w:r>
        <w:rPr>
          <w:spacing w:val="3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часа:</w:t>
      </w:r>
      <w:r>
        <w:rPr>
          <w:spacing w:val="2"/>
        </w:rPr>
        <w:t xml:space="preserve"> </w:t>
      </w:r>
      <w:r>
        <w:t>во 2</w:t>
      </w:r>
      <w:r>
        <w:rPr>
          <w:spacing w:val="2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(2 часа</w:t>
      </w:r>
      <w:r>
        <w:rPr>
          <w:spacing w:val="3"/>
        </w:rPr>
        <w:t xml:space="preserve"> </w:t>
      </w:r>
      <w:r>
        <w:t>в неделю),</w:t>
      </w:r>
      <w:r>
        <w:rPr>
          <w:spacing w:val="1"/>
        </w:rPr>
        <w:t xml:space="preserve"> </w:t>
      </w:r>
      <w:r>
        <w:t>в 3</w:t>
      </w:r>
      <w:r>
        <w:rPr>
          <w:spacing w:val="2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(2 часа</w:t>
      </w:r>
      <w:r>
        <w:rPr>
          <w:spacing w:val="1"/>
        </w:rPr>
        <w:t xml:space="preserve"> </w:t>
      </w:r>
      <w:r>
        <w:t>в неделю),</w:t>
      </w:r>
      <w:r>
        <w:rPr>
          <w:spacing w:val="1"/>
        </w:rPr>
        <w:t xml:space="preserve"> </w:t>
      </w:r>
      <w:r>
        <w:t>в</w:t>
      </w:r>
    </w:p>
    <w:p w:rsidR="00644A77" w:rsidRDefault="00644A77">
      <w:pPr>
        <w:ind w:left="1418" w:right="6226"/>
        <w:rPr>
          <w:sz w:val="24"/>
        </w:rPr>
      </w:pPr>
      <w:r>
        <w:rPr>
          <w:sz w:val="24"/>
        </w:rPr>
        <w:t>4 классе - 68 часов (2 часа в неделю).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Содержание обучения во 2 классе.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Тематическое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644A77" w:rsidRDefault="00644A77">
      <w:pPr>
        <w:pStyle w:val="BodyText"/>
        <w:ind w:right="689"/>
      </w:pPr>
      <w:r>
        <w:t>Мир моего «я». Приветствие. Знакомство. Моя семья. Мой день рождения. Моя 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увлечений.Любимый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игрушка.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-57"/>
        </w:rPr>
        <w:t xml:space="preserve"> </w:t>
      </w:r>
      <w:r>
        <w:t>Выходной</w:t>
      </w:r>
      <w:r>
        <w:rPr>
          <w:spacing w:val="-1"/>
        </w:rPr>
        <w:t xml:space="preserve"> </w:t>
      </w:r>
      <w:r>
        <w:t>день.</w:t>
      </w:r>
    </w:p>
    <w:p w:rsidR="00644A77" w:rsidRDefault="00644A77">
      <w:pPr>
        <w:pStyle w:val="BodyText"/>
      </w:pPr>
      <w:r>
        <w:t>Мир</w:t>
      </w:r>
      <w:r>
        <w:rPr>
          <w:spacing w:val="-2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меня.</w:t>
      </w:r>
      <w:r>
        <w:rPr>
          <w:spacing w:val="-2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школа.</w:t>
      </w:r>
      <w:r>
        <w:rPr>
          <w:spacing w:val="-1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малая</w:t>
      </w:r>
      <w:r>
        <w:rPr>
          <w:spacing w:val="-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(город, село).</w:t>
      </w:r>
    </w:p>
    <w:p w:rsidR="00644A77" w:rsidRDefault="00644A77">
      <w:pPr>
        <w:pStyle w:val="BodyText"/>
        <w:ind w:right="693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38"/>
        </w:rPr>
        <w:t xml:space="preserve"> </w:t>
      </w:r>
      <w:r>
        <w:t>языка;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столиц.</w:t>
      </w:r>
      <w:r>
        <w:rPr>
          <w:spacing w:val="38"/>
        </w:rPr>
        <w:t xml:space="preserve"> </w:t>
      </w:r>
      <w:r>
        <w:t>Произведения</w:t>
      </w:r>
      <w:r>
        <w:rPr>
          <w:spacing w:val="38"/>
        </w:rPr>
        <w:t xml:space="preserve"> </w:t>
      </w:r>
      <w:r>
        <w:t>детского</w:t>
      </w:r>
      <w:r>
        <w:rPr>
          <w:spacing w:val="39"/>
        </w:rPr>
        <w:t xml:space="preserve"> </w:t>
      </w:r>
      <w:r>
        <w:t>фольклора.</w:t>
      </w:r>
      <w:r>
        <w:rPr>
          <w:spacing w:val="38"/>
        </w:rPr>
        <w:t xml:space="preserve"> </w:t>
      </w:r>
      <w:r>
        <w:t>Литературные</w:t>
      </w:r>
    </w:p>
    <w:p w:rsidR="00644A77" w:rsidRDefault="00644A77">
      <w:pPr>
        <w:sectPr w:rsidR="00644A77">
          <w:pgSz w:w="11910" w:h="16840"/>
          <w:pgMar w:top="1040" w:right="440" w:bottom="134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персонажи</w:t>
      </w:r>
      <w:r>
        <w:rPr>
          <w:spacing w:val="57"/>
        </w:rPr>
        <w:t xml:space="preserve"> </w:t>
      </w:r>
      <w:r>
        <w:t>детских</w:t>
      </w:r>
      <w:r>
        <w:rPr>
          <w:spacing w:val="55"/>
        </w:rPr>
        <w:t xml:space="preserve"> </w:t>
      </w:r>
      <w:r>
        <w:t>книг.</w:t>
      </w:r>
      <w:r>
        <w:rPr>
          <w:spacing w:val="56"/>
        </w:rPr>
        <w:t xml:space="preserve"> </w:t>
      </w:r>
      <w:r>
        <w:t>Праздники</w:t>
      </w:r>
      <w:r>
        <w:rPr>
          <w:spacing w:val="58"/>
        </w:rPr>
        <w:t xml:space="preserve"> </w:t>
      </w:r>
      <w:r>
        <w:t>родной</w:t>
      </w:r>
      <w:r>
        <w:rPr>
          <w:spacing w:val="55"/>
        </w:rPr>
        <w:t xml:space="preserve"> </w:t>
      </w:r>
      <w:r>
        <w:t>страны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страны/стран</w:t>
      </w:r>
      <w:r>
        <w:rPr>
          <w:spacing w:val="58"/>
        </w:rPr>
        <w:t xml:space="preserve"> </w:t>
      </w:r>
      <w:r>
        <w:t>изучаемого</w:t>
      </w:r>
      <w:r>
        <w:rPr>
          <w:spacing w:val="56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(Новый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Рождество).</w:t>
      </w:r>
    </w:p>
    <w:p w:rsidR="00644A77" w:rsidRDefault="00644A77">
      <w:pPr>
        <w:pStyle w:val="BodyText"/>
        <w:spacing w:before="1"/>
        <w:ind w:right="691"/>
        <w:jc w:val="left"/>
      </w:pPr>
      <w:r>
        <w:t>Коммуникативные умения. Говорение. Коммуникативные умения диалогической речи.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644A77" w:rsidRDefault="00644A77">
      <w:pPr>
        <w:pStyle w:val="BodyText"/>
        <w:ind w:right="697"/>
      </w:pPr>
      <w:r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>собеседником; поздравление с праздником; выражение благодарности за поздравление;</w:t>
      </w:r>
      <w:r>
        <w:rPr>
          <w:spacing w:val="1"/>
        </w:rPr>
        <w:t xml:space="preserve"> </w:t>
      </w:r>
      <w:r>
        <w:t>извинение;</w:t>
      </w:r>
    </w:p>
    <w:p w:rsidR="00644A77" w:rsidRDefault="00644A77">
      <w:pPr>
        <w:pStyle w:val="BodyText"/>
        <w:ind w:right="697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644A77" w:rsidRDefault="00644A77">
      <w:pPr>
        <w:pStyle w:val="BodyText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речи.</w:t>
      </w:r>
    </w:p>
    <w:p w:rsidR="00644A77" w:rsidRDefault="00644A77">
      <w:pPr>
        <w:pStyle w:val="BodyText"/>
        <w:ind w:right="696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персонажа; рассказ о</w:t>
      </w:r>
      <w:r>
        <w:rPr>
          <w:spacing w:val="-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друге.</w:t>
      </w:r>
    </w:p>
    <w:p w:rsidR="00644A77" w:rsidRDefault="00644A77">
      <w:pPr>
        <w:pStyle w:val="BodyText"/>
        <w:spacing w:before="1"/>
        <w:ind w:right="696"/>
      </w:pPr>
      <w:r>
        <w:t>Аудирование.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-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2"/>
        </w:rPr>
        <w:t xml:space="preserve"> </w:t>
      </w:r>
      <w:r>
        <w:t>общении).</w:t>
      </w:r>
    </w:p>
    <w:p w:rsidR="00644A77" w:rsidRDefault="00644A77">
      <w:pPr>
        <w:pStyle w:val="BodyText"/>
        <w:ind w:right="688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 информации (при опосредованном</w:t>
      </w:r>
      <w:r>
        <w:rPr>
          <w:spacing w:val="1"/>
        </w:rPr>
        <w:t xml:space="preserve"> </w:t>
      </w:r>
      <w:r>
        <w:t>общении).</w:t>
      </w:r>
    </w:p>
    <w:p w:rsidR="00644A77" w:rsidRDefault="00644A77">
      <w:pPr>
        <w:pStyle w:val="BodyText"/>
        <w:ind w:right="697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языковой догадки.</w:t>
      </w:r>
    </w:p>
    <w:p w:rsidR="00644A77" w:rsidRDefault="00644A77">
      <w:pPr>
        <w:pStyle w:val="BodyText"/>
        <w:ind w:right="693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цвет)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 догадки.</w:t>
      </w:r>
    </w:p>
    <w:p w:rsidR="00644A77" w:rsidRDefault="00644A77">
      <w:pPr>
        <w:pStyle w:val="BodyText"/>
        <w:ind w:right="692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644A77" w:rsidRDefault="00644A77">
      <w:pPr>
        <w:pStyle w:val="BodyText"/>
      </w:pPr>
      <w:r>
        <w:t>Смысловое</w:t>
      </w:r>
      <w:r>
        <w:rPr>
          <w:spacing w:val="-5"/>
        </w:rPr>
        <w:t xml:space="preserve"> </w:t>
      </w:r>
      <w:r>
        <w:t>чтение.</w:t>
      </w:r>
    </w:p>
    <w:p w:rsidR="00644A77" w:rsidRDefault="00644A77">
      <w:pPr>
        <w:pStyle w:val="BodyText"/>
        <w:ind w:right="696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интонацией;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прочитанного.</w:t>
      </w:r>
    </w:p>
    <w:p w:rsidR="00644A77" w:rsidRDefault="00644A77">
      <w:pPr>
        <w:pStyle w:val="BodyText"/>
        <w:ind w:right="68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 на изученном языковом материале, с различной глубиной проникновения в</w:t>
      </w:r>
      <w:r>
        <w:rPr>
          <w:spacing w:val="1"/>
        </w:rPr>
        <w:t xml:space="preserve"> </w:t>
      </w:r>
      <w:r>
        <w:t>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 информации. Чтение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 Чтение с пониманием запрашиваемой информации предполагает нахождение 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 с</w:t>
      </w:r>
      <w:r>
        <w:rPr>
          <w:spacing w:val="1"/>
        </w:rPr>
        <w:t xml:space="preserve"> </w:t>
      </w:r>
      <w:r>
        <w:t>использованием иллюстраций и языковой догадки. Тексты для чтения про себя: диалог,</w:t>
      </w:r>
      <w:r>
        <w:rPr>
          <w:spacing w:val="1"/>
        </w:rPr>
        <w:t xml:space="preserve"> </w:t>
      </w:r>
      <w:r>
        <w:t>рассказ, сказка, электронное сообщение личного характера. Письмо. Овладение техникой</w:t>
      </w:r>
      <w:r>
        <w:rPr>
          <w:spacing w:val="1"/>
        </w:rPr>
        <w:t xml:space="preserve"> </w:t>
      </w:r>
      <w:r>
        <w:t>письма (полупечатное написание букв, буквосочетаний, слов). Воспроизведение речевых</w:t>
      </w:r>
      <w:r>
        <w:rPr>
          <w:spacing w:val="1"/>
        </w:rPr>
        <w:t xml:space="preserve"> </w:t>
      </w:r>
      <w:r>
        <w:t>образцов, списывание текста; выписывание из текста слов, словосочетаний, предложений;</w:t>
      </w:r>
      <w:r>
        <w:rPr>
          <w:spacing w:val="1"/>
        </w:rPr>
        <w:t xml:space="preserve"> </w:t>
      </w:r>
      <w:r>
        <w:t>вставка пропущенных букв в слово или слов в предложение, дописывание предложений в</w:t>
      </w:r>
      <w:r>
        <w:rPr>
          <w:spacing w:val="1"/>
        </w:rPr>
        <w:t xml:space="preserve"> </w:t>
      </w:r>
      <w:r>
        <w:t>соответствии с решаемой учебной задачей. Заполнение простых формуляров с 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 принятыми в стране/странах изучаемого языка. Написание с 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поздравлений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праздниками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годом).</w:t>
      </w:r>
    </w:p>
    <w:p w:rsidR="00644A77" w:rsidRDefault="00644A77">
      <w:pPr>
        <w:pStyle w:val="BodyText"/>
        <w:spacing w:before="1"/>
        <w:ind w:right="691"/>
      </w:pPr>
      <w:r>
        <w:t>Языковые знания и навыки. Фонетическая сторона речи. Буквы английского алфавита.</w:t>
      </w:r>
      <w:r>
        <w:rPr>
          <w:spacing w:val="1"/>
        </w:rPr>
        <w:t xml:space="preserve"> </w:t>
      </w:r>
      <w:r>
        <w:t>Корректное</w:t>
      </w:r>
      <w:r>
        <w:rPr>
          <w:spacing w:val="17"/>
        </w:rPr>
        <w:t xml:space="preserve"> </w:t>
      </w:r>
      <w:r>
        <w:t>называние</w:t>
      </w:r>
      <w:r>
        <w:rPr>
          <w:spacing w:val="14"/>
        </w:rPr>
        <w:t xml:space="preserve"> </w:t>
      </w:r>
      <w:r>
        <w:t>букв</w:t>
      </w:r>
      <w:r>
        <w:rPr>
          <w:spacing w:val="17"/>
        </w:rPr>
        <w:t xml:space="preserve"> </w:t>
      </w:r>
      <w:r>
        <w:t>английского</w:t>
      </w:r>
      <w:r>
        <w:rPr>
          <w:spacing w:val="17"/>
        </w:rPr>
        <w:t xml:space="preserve"> </w:t>
      </w:r>
      <w:r>
        <w:t>алфавита.</w:t>
      </w:r>
      <w:r>
        <w:rPr>
          <w:spacing w:val="23"/>
        </w:rPr>
        <w:t xml:space="preserve"> </w:t>
      </w:r>
      <w:r>
        <w:t>Нормы</w:t>
      </w:r>
      <w:r>
        <w:rPr>
          <w:spacing w:val="17"/>
        </w:rPr>
        <w:t xml:space="preserve"> </w:t>
      </w:r>
      <w:r>
        <w:t>произношения:</w:t>
      </w:r>
      <w:r>
        <w:rPr>
          <w:spacing w:val="18"/>
        </w:rPr>
        <w:t xml:space="preserve"> </w:t>
      </w:r>
      <w:r>
        <w:t>долгота</w:t>
      </w:r>
      <w:r>
        <w:rPr>
          <w:spacing w:val="14"/>
        </w:rPr>
        <w:t xml:space="preserve"> </w:t>
      </w:r>
      <w:r>
        <w:t>и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краткость гласных, отсутствие оглушения звонких согласных в конце слога или 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“г”</w:t>
      </w:r>
      <w:r>
        <w:rPr>
          <w:spacing w:val="1"/>
        </w:rPr>
        <w:t xml:space="preserve"> </w:t>
      </w:r>
      <w:r>
        <w:t>(there</w:t>
      </w:r>
      <w:r>
        <w:rPr>
          <w:spacing w:val="1"/>
        </w:rPr>
        <w:t xml:space="preserve"> </w:t>
      </w:r>
      <w:r>
        <w:t>is/there).</w:t>
      </w:r>
      <w:r>
        <w:rPr>
          <w:spacing w:val="1"/>
        </w:rPr>
        <w:t xml:space="preserve"> </w:t>
      </w:r>
      <w:r>
        <w:t>Различение на слух,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 и вопросительного: общий и специальный вопросы) с соблюдением их</w:t>
      </w:r>
      <w:r>
        <w:rPr>
          <w:spacing w:val="1"/>
        </w:rPr>
        <w:t xml:space="preserve"> </w:t>
      </w:r>
      <w:r>
        <w:t>ритмико-интонационных особенностей. Правила чтения гласных в открытом и 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6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звукобуквенных</w:t>
      </w:r>
      <w:r>
        <w:rPr>
          <w:spacing w:val="-2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644A77" w:rsidRDefault="00644A77">
      <w:pPr>
        <w:pStyle w:val="BodyText"/>
        <w:spacing w:before="1"/>
        <w:ind w:right="690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644A77" w:rsidRDefault="00644A77">
      <w:pPr>
        <w:pStyle w:val="BodyText"/>
        <w:ind w:right="691"/>
      </w:pPr>
      <w:r>
        <w:t>Графика, орфография и пунктуация. Графически корректное (полупечатное) 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Правильное</w:t>
      </w:r>
      <w:r>
        <w:rPr>
          <w:spacing w:val="6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 слов. Правильная расстановка знаков препинания: точки, вопросительного и</w:t>
      </w:r>
      <w:r>
        <w:rPr>
          <w:spacing w:val="1"/>
        </w:rPr>
        <w:t xml:space="preserve"> </w:t>
      </w:r>
      <w:r>
        <w:t>восклицательного знаков в конце предложения; правильное использование апострофа 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 (например, I’m, isn’t; don’t, doesn’t; can’t), существительных в 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(Ann’s).</w:t>
      </w:r>
    </w:p>
    <w:p w:rsidR="00644A77" w:rsidRDefault="00644A77">
      <w:pPr>
        <w:pStyle w:val="BodyText"/>
        <w:spacing w:before="1"/>
        <w:ind w:right="692"/>
      </w:pPr>
      <w:r>
        <w:t>Лексическая сторона речи. Распознавание и употребление в устной и письменной речи не</w:t>
      </w:r>
      <w:r>
        <w:rPr>
          <w:spacing w:val="1"/>
        </w:rPr>
        <w:t xml:space="preserve"> </w:t>
      </w:r>
      <w:r>
        <w:t>менее 200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2 класса. Распознавание в</w:t>
      </w:r>
      <w:r>
        <w:rPr>
          <w:spacing w:val="-57"/>
        </w:rPr>
        <w:t xml:space="preserve"> </w:t>
      </w:r>
      <w:r>
        <w:t>устной и письменной речи интернациональных слов (doctor, film) с помощью языковой</w:t>
      </w:r>
      <w:r>
        <w:rPr>
          <w:spacing w:val="1"/>
        </w:rPr>
        <w:t xml:space="preserve"> </w:t>
      </w:r>
      <w:r>
        <w:t>догадки.</w:t>
      </w:r>
    </w:p>
    <w:p w:rsidR="00644A77" w:rsidRDefault="00644A77">
      <w:pPr>
        <w:pStyle w:val="BodyText"/>
        <w:tabs>
          <w:tab w:val="left" w:pos="2280"/>
          <w:tab w:val="left" w:pos="4414"/>
          <w:tab w:val="left" w:pos="5148"/>
          <w:tab w:val="left" w:pos="5268"/>
          <w:tab w:val="left" w:pos="6718"/>
          <w:tab w:val="left" w:pos="6801"/>
          <w:tab w:val="left" w:pos="7783"/>
          <w:tab w:val="left" w:pos="8097"/>
          <w:tab w:val="left" w:pos="8977"/>
          <w:tab w:val="left" w:pos="10645"/>
        </w:tabs>
        <w:ind w:right="688"/>
        <w:jc w:val="left"/>
      </w:pP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речи:</w:t>
      </w:r>
      <w:r>
        <w:rPr>
          <w:spacing w:val="16"/>
        </w:rPr>
        <w:t xml:space="preserve"> </w:t>
      </w:r>
      <w:r>
        <w:t>изученных</w:t>
      </w:r>
      <w:r>
        <w:rPr>
          <w:spacing w:val="15"/>
        </w:rPr>
        <w:t xml:space="preserve"> </w:t>
      </w:r>
      <w:r>
        <w:t>морфологических</w:t>
      </w:r>
      <w:r>
        <w:rPr>
          <w:spacing w:val="15"/>
        </w:rPr>
        <w:t xml:space="preserve"> </w:t>
      </w:r>
      <w:r>
        <w:t>форм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синтаксических</w:t>
      </w:r>
      <w:r>
        <w:rPr>
          <w:spacing w:val="15"/>
        </w:rPr>
        <w:t xml:space="preserve"> </w:t>
      </w:r>
      <w:r>
        <w:t>конструкций</w:t>
      </w:r>
      <w:r>
        <w:rPr>
          <w:spacing w:val="16"/>
        </w:rPr>
        <w:t xml:space="preserve"> </w:t>
      </w:r>
      <w:r>
        <w:t>английского</w:t>
      </w:r>
      <w:r>
        <w:rPr>
          <w:spacing w:val="-57"/>
        </w:rPr>
        <w:t xml:space="preserve"> </w:t>
      </w:r>
      <w:r>
        <w:t>языка.</w:t>
      </w:r>
      <w:r>
        <w:tab/>
        <w:t>Коммуникативные</w:t>
      </w:r>
      <w:r>
        <w:tab/>
        <w:t>типы</w:t>
      </w:r>
      <w:r>
        <w:tab/>
        <w:t>предложений:</w:t>
      </w:r>
      <w:r>
        <w:tab/>
      </w:r>
      <w:r>
        <w:tab/>
        <w:t>повествовательные</w:t>
      </w:r>
      <w:r>
        <w:tab/>
        <w:t>(утвердительные,</w:t>
      </w:r>
      <w:r>
        <w:rPr>
          <w:spacing w:val="-57"/>
        </w:rPr>
        <w:t xml:space="preserve"> </w:t>
      </w:r>
      <w:r>
        <w:t>отрицательные),</w:t>
      </w:r>
      <w:r>
        <w:rPr>
          <w:spacing w:val="16"/>
        </w:rPr>
        <w:t xml:space="preserve"> </w:t>
      </w:r>
      <w:r>
        <w:t>вопросительные</w:t>
      </w:r>
      <w:r>
        <w:rPr>
          <w:spacing w:val="15"/>
        </w:rPr>
        <w:t xml:space="preserve"> </w:t>
      </w:r>
      <w:r>
        <w:t>(общий,</w:t>
      </w:r>
      <w:r>
        <w:rPr>
          <w:spacing w:val="16"/>
        </w:rPr>
        <w:t xml:space="preserve"> </w:t>
      </w:r>
      <w:r>
        <w:t>специальный</w:t>
      </w:r>
      <w:r>
        <w:rPr>
          <w:spacing w:val="17"/>
        </w:rPr>
        <w:t xml:space="preserve"> </w:t>
      </w:r>
      <w:r>
        <w:t>вопрос),</w:t>
      </w:r>
      <w:r>
        <w:rPr>
          <w:spacing w:val="16"/>
        </w:rPr>
        <w:t xml:space="preserve"> </w:t>
      </w:r>
      <w:r>
        <w:t>побудительные</w:t>
      </w:r>
      <w:r>
        <w:rPr>
          <w:spacing w:val="15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утвердительной форме). Нераспространённые и распространённые простые 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начальным</w:t>
      </w:r>
      <w:r>
        <w:rPr>
          <w:spacing w:val="26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(It’s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red</w:t>
      </w:r>
      <w:r>
        <w:rPr>
          <w:spacing w:val="26"/>
        </w:rPr>
        <w:t xml:space="preserve"> </w:t>
      </w:r>
      <w:r>
        <w:t>ball.).</w:t>
      </w:r>
      <w:r>
        <w:rPr>
          <w:spacing w:val="33"/>
        </w:rPr>
        <w:t xml:space="preserve"> </w:t>
      </w:r>
      <w:r>
        <w:t>Предложения</w:t>
      </w:r>
      <w:r w:rsidRPr="00020601">
        <w:rPr>
          <w:spacing w:val="27"/>
          <w:lang w:val="en-US"/>
        </w:rPr>
        <w:t xml:space="preserve"> </w:t>
      </w:r>
      <w:r>
        <w:t>с</w:t>
      </w:r>
      <w:r w:rsidRPr="00020601">
        <w:rPr>
          <w:spacing w:val="26"/>
          <w:lang w:val="en-US"/>
        </w:rPr>
        <w:t xml:space="preserve"> </w:t>
      </w:r>
      <w:r>
        <w:t>начальным</w:t>
      </w:r>
      <w:r w:rsidRPr="00020601">
        <w:rPr>
          <w:spacing w:val="28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+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to</w:t>
      </w:r>
      <w:r w:rsidRPr="00020601">
        <w:rPr>
          <w:spacing w:val="28"/>
          <w:lang w:val="en-US"/>
        </w:rPr>
        <w:t xml:space="preserve"> </w:t>
      </w:r>
      <w:r w:rsidRPr="00020601">
        <w:rPr>
          <w:lang w:val="en-US"/>
        </w:rPr>
        <w:t>be</w:t>
      </w:r>
      <w:r w:rsidRPr="00020601">
        <w:rPr>
          <w:spacing w:val="30"/>
          <w:lang w:val="en-US"/>
        </w:rPr>
        <w:t xml:space="preserve"> </w:t>
      </w:r>
      <w:r>
        <w:t>в</w:t>
      </w:r>
      <w:r w:rsidRPr="00020601">
        <w:rPr>
          <w:spacing w:val="-57"/>
          <w:lang w:val="en-US"/>
        </w:rPr>
        <w:t xml:space="preserve"> </w:t>
      </w:r>
      <w:r w:rsidRPr="00020601">
        <w:rPr>
          <w:lang w:val="en-US"/>
        </w:rPr>
        <w:t>Present</w:t>
      </w:r>
      <w:r w:rsidRPr="00020601">
        <w:rPr>
          <w:spacing w:val="8"/>
          <w:lang w:val="en-US"/>
        </w:rPr>
        <w:t xml:space="preserve"> </w:t>
      </w:r>
      <w:r w:rsidRPr="00020601">
        <w:rPr>
          <w:lang w:val="en-US"/>
        </w:rPr>
        <w:t>Simple</w:t>
      </w:r>
      <w:r w:rsidRPr="00020601">
        <w:rPr>
          <w:spacing w:val="8"/>
          <w:lang w:val="en-US"/>
        </w:rPr>
        <w:t xml:space="preserve"> </w:t>
      </w:r>
      <w:r w:rsidRPr="00020601">
        <w:rPr>
          <w:lang w:val="en-US"/>
        </w:rPr>
        <w:t>Tense</w:t>
      </w:r>
      <w:r w:rsidRPr="00020601">
        <w:rPr>
          <w:spacing w:val="7"/>
          <w:lang w:val="en-US"/>
        </w:rPr>
        <w:t xml:space="preserve"> </w:t>
      </w:r>
      <w:r w:rsidRPr="00020601">
        <w:rPr>
          <w:lang w:val="en-US"/>
        </w:rPr>
        <w:t>(There</w:t>
      </w:r>
      <w:r w:rsidRPr="00020601">
        <w:rPr>
          <w:spacing w:val="7"/>
          <w:lang w:val="en-US"/>
        </w:rPr>
        <w:t xml:space="preserve"> </w:t>
      </w:r>
      <w:r w:rsidRPr="00020601">
        <w:rPr>
          <w:lang w:val="en-US"/>
        </w:rPr>
        <w:t>is</w:t>
      </w:r>
      <w:r w:rsidRPr="00020601">
        <w:rPr>
          <w:spacing w:val="9"/>
          <w:lang w:val="en-US"/>
        </w:rPr>
        <w:t xml:space="preserve"> </w:t>
      </w:r>
      <w:r w:rsidRPr="00020601">
        <w:rPr>
          <w:lang w:val="en-US"/>
        </w:rPr>
        <w:t>a</w:t>
      </w:r>
      <w:r w:rsidRPr="00020601">
        <w:rPr>
          <w:spacing w:val="9"/>
          <w:lang w:val="en-US"/>
        </w:rPr>
        <w:t xml:space="preserve"> </w:t>
      </w:r>
      <w:r w:rsidRPr="00020601">
        <w:rPr>
          <w:lang w:val="en-US"/>
        </w:rPr>
        <w:t>cat</w:t>
      </w:r>
      <w:r w:rsidRPr="00020601">
        <w:rPr>
          <w:spacing w:val="9"/>
          <w:lang w:val="en-US"/>
        </w:rPr>
        <w:t xml:space="preserve"> </w:t>
      </w:r>
      <w:r w:rsidRPr="00020601">
        <w:rPr>
          <w:lang w:val="en-US"/>
        </w:rPr>
        <w:t>in</w:t>
      </w:r>
      <w:r w:rsidRPr="00020601">
        <w:rPr>
          <w:spacing w:val="8"/>
          <w:lang w:val="en-US"/>
        </w:rPr>
        <w:t xml:space="preserve"> </w:t>
      </w:r>
      <w:r w:rsidRPr="00020601">
        <w:rPr>
          <w:lang w:val="en-US"/>
        </w:rPr>
        <w:t>the</w:t>
      </w:r>
      <w:r w:rsidRPr="00020601">
        <w:rPr>
          <w:spacing w:val="11"/>
          <w:lang w:val="en-US"/>
        </w:rPr>
        <w:t xml:space="preserve"> </w:t>
      </w:r>
      <w:r w:rsidRPr="00020601">
        <w:rPr>
          <w:lang w:val="en-US"/>
        </w:rPr>
        <w:t>room.</w:t>
      </w:r>
      <w:r w:rsidRPr="00020601">
        <w:rPr>
          <w:spacing w:val="8"/>
          <w:lang w:val="en-US"/>
        </w:rPr>
        <w:t xml:space="preserve"> </w:t>
      </w:r>
      <w:r w:rsidRPr="00020601">
        <w:rPr>
          <w:lang w:val="en-US"/>
        </w:rPr>
        <w:t>Is</w:t>
      </w:r>
      <w:r w:rsidRPr="00020601">
        <w:rPr>
          <w:spacing w:val="9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9"/>
          <w:lang w:val="en-US"/>
        </w:rPr>
        <w:t xml:space="preserve"> </w:t>
      </w:r>
      <w:r w:rsidRPr="00020601">
        <w:rPr>
          <w:lang w:val="en-US"/>
        </w:rPr>
        <w:t>a</w:t>
      </w:r>
      <w:r w:rsidRPr="00020601">
        <w:rPr>
          <w:spacing w:val="8"/>
          <w:lang w:val="en-US"/>
        </w:rPr>
        <w:t xml:space="preserve"> </w:t>
      </w:r>
      <w:r w:rsidRPr="00020601">
        <w:rPr>
          <w:lang w:val="en-US"/>
        </w:rPr>
        <w:t>cat</w:t>
      </w:r>
      <w:r w:rsidRPr="00020601">
        <w:rPr>
          <w:spacing w:val="8"/>
          <w:lang w:val="en-US"/>
        </w:rPr>
        <w:t xml:space="preserve"> </w:t>
      </w:r>
      <w:r w:rsidRPr="00020601">
        <w:rPr>
          <w:lang w:val="en-US"/>
        </w:rPr>
        <w:t>in</w:t>
      </w:r>
      <w:r w:rsidRPr="00020601">
        <w:rPr>
          <w:spacing w:val="9"/>
          <w:lang w:val="en-US"/>
        </w:rPr>
        <w:t xml:space="preserve"> </w:t>
      </w:r>
      <w:r w:rsidRPr="00020601">
        <w:rPr>
          <w:lang w:val="en-US"/>
        </w:rPr>
        <w:t>the</w:t>
      </w:r>
      <w:r w:rsidRPr="00020601">
        <w:rPr>
          <w:spacing w:val="7"/>
          <w:lang w:val="en-US"/>
        </w:rPr>
        <w:t xml:space="preserve"> </w:t>
      </w:r>
      <w:r w:rsidRPr="00020601">
        <w:rPr>
          <w:lang w:val="en-US"/>
        </w:rPr>
        <w:t>room?</w:t>
      </w:r>
      <w:r w:rsidRPr="00020601">
        <w:rPr>
          <w:spacing w:val="16"/>
          <w:lang w:val="en-US"/>
        </w:rPr>
        <w:t xml:space="preserve"> </w:t>
      </w:r>
      <w:r w:rsidRPr="00020601">
        <w:rPr>
          <w:lang w:val="en-US"/>
        </w:rPr>
        <w:t>-</w:t>
      </w:r>
      <w:r w:rsidRPr="00020601">
        <w:rPr>
          <w:spacing w:val="7"/>
          <w:lang w:val="en-US"/>
        </w:rPr>
        <w:t xml:space="preserve"> </w:t>
      </w:r>
      <w:r w:rsidRPr="00020601">
        <w:rPr>
          <w:lang w:val="en-US"/>
        </w:rPr>
        <w:t>Yes,</w:t>
      </w:r>
      <w:r w:rsidRPr="00020601">
        <w:rPr>
          <w:spacing w:val="9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6"/>
          <w:lang w:val="en-US"/>
        </w:rPr>
        <w:t xml:space="preserve"> </w:t>
      </w:r>
      <w:r w:rsidRPr="00020601">
        <w:rPr>
          <w:lang w:val="en-US"/>
        </w:rPr>
        <w:t>is./No,</w:t>
      </w:r>
      <w:r w:rsidRPr="00020601">
        <w:rPr>
          <w:spacing w:val="-57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41"/>
          <w:lang w:val="en-US"/>
        </w:rPr>
        <w:t xml:space="preserve"> </w:t>
      </w:r>
      <w:r w:rsidRPr="00020601">
        <w:rPr>
          <w:lang w:val="en-US"/>
        </w:rPr>
        <w:t>isn’t.</w:t>
      </w:r>
      <w:r w:rsidRPr="00020601">
        <w:rPr>
          <w:spacing w:val="43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42"/>
          <w:lang w:val="en-US"/>
        </w:rPr>
        <w:t xml:space="preserve"> </w:t>
      </w:r>
      <w:r w:rsidRPr="00020601">
        <w:rPr>
          <w:lang w:val="en-US"/>
        </w:rPr>
        <w:t>are</w:t>
      </w:r>
      <w:r w:rsidRPr="00020601">
        <w:rPr>
          <w:spacing w:val="41"/>
          <w:lang w:val="en-US"/>
        </w:rPr>
        <w:t xml:space="preserve"> </w:t>
      </w:r>
      <w:r w:rsidRPr="00020601">
        <w:rPr>
          <w:lang w:val="en-US"/>
        </w:rPr>
        <w:t>four</w:t>
      </w:r>
      <w:r w:rsidRPr="00020601">
        <w:rPr>
          <w:spacing w:val="41"/>
          <w:lang w:val="en-US"/>
        </w:rPr>
        <w:t xml:space="preserve"> </w:t>
      </w:r>
      <w:r w:rsidRPr="00020601">
        <w:rPr>
          <w:lang w:val="en-US"/>
        </w:rPr>
        <w:t>pens</w:t>
      </w:r>
      <w:r w:rsidRPr="00020601">
        <w:rPr>
          <w:spacing w:val="43"/>
          <w:lang w:val="en-US"/>
        </w:rPr>
        <w:t xml:space="preserve"> </w:t>
      </w:r>
      <w:r w:rsidRPr="00020601">
        <w:rPr>
          <w:lang w:val="en-US"/>
        </w:rPr>
        <w:t>on</w:t>
      </w:r>
      <w:r w:rsidRPr="00020601">
        <w:rPr>
          <w:spacing w:val="42"/>
          <w:lang w:val="en-US"/>
        </w:rPr>
        <w:t xml:space="preserve"> </w:t>
      </w:r>
      <w:r w:rsidRPr="00020601">
        <w:rPr>
          <w:lang w:val="en-US"/>
        </w:rPr>
        <w:t>the</w:t>
      </w:r>
      <w:r w:rsidRPr="00020601">
        <w:rPr>
          <w:spacing w:val="42"/>
          <w:lang w:val="en-US"/>
        </w:rPr>
        <w:t xml:space="preserve"> </w:t>
      </w:r>
      <w:r w:rsidRPr="00020601">
        <w:rPr>
          <w:lang w:val="en-US"/>
        </w:rPr>
        <w:t>table.</w:t>
      </w:r>
      <w:r w:rsidRPr="00020601">
        <w:rPr>
          <w:spacing w:val="41"/>
          <w:lang w:val="en-US"/>
        </w:rPr>
        <w:t xml:space="preserve"> </w:t>
      </w:r>
      <w:r w:rsidRPr="00020601">
        <w:rPr>
          <w:lang w:val="en-US"/>
        </w:rPr>
        <w:t>Are</w:t>
      </w:r>
      <w:r w:rsidRPr="00020601">
        <w:rPr>
          <w:spacing w:val="44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42"/>
          <w:lang w:val="en-US"/>
        </w:rPr>
        <w:t xml:space="preserve"> </w:t>
      </w:r>
      <w:r w:rsidRPr="00020601">
        <w:rPr>
          <w:lang w:val="en-US"/>
        </w:rPr>
        <w:t>four</w:t>
      </w:r>
      <w:r w:rsidRPr="00020601">
        <w:rPr>
          <w:spacing w:val="41"/>
          <w:lang w:val="en-US"/>
        </w:rPr>
        <w:t xml:space="preserve"> </w:t>
      </w:r>
      <w:r w:rsidRPr="00020601">
        <w:rPr>
          <w:lang w:val="en-US"/>
        </w:rPr>
        <w:t>pens</w:t>
      </w:r>
      <w:r w:rsidRPr="00020601">
        <w:rPr>
          <w:spacing w:val="43"/>
          <w:lang w:val="en-US"/>
        </w:rPr>
        <w:t xml:space="preserve"> </w:t>
      </w:r>
      <w:r w:rsidRPr="00020601">
        <w:rPr>
          <w:lang w:val="en-US"/>
        </w:rPr>
        <w:t>on</w:t>
      </w:r>
      <w:r w:rsidRPr="00020601">
        <w:rPr>
          <w:spacing w:val="41"/>
          <w:lang w:val="en-US"/>
        </w:rPr>
        <w:t xml:space="preserve"> </w:t>
      </w:r>
      <w:r w:rsidRPr="00020601">
        <w:rPr>
          <w:lang w:val="en-US"/>
        </w:rPr>
        <w:t>the</w:t>
      </w:r>
      <w:r w:rsidRPr="00020601">
        <w:rPr>
          <w:spacing w:val="42"/>
          <w:lang w:val="en-US"/>
        </w:rPr>
        <w:t xml:space="preserve"> </w:t>
      </w:r>
      <w:r w:rsidRPr="00020601">
        <w:rPr>
          <w:lang w:val="en-US"/>
        </w:rPr>
        <w:t>table?</w:t>
      </w:r>
      <w:r w:rsidRPr="00020601">
        <w:rPr>
          <w:spacing w:val="44"/>
          <w:lang w:val="en-US"/>
        </w:rPr>
        <w:t xml:space="preserve"> </w:t>
      </w:r>
      <w:r w:rsidRPr="00020601">
        <w:rPr>
          <w:lang w:val="en-US"/>
        </w:rPr>
        <w:t>-</w:t>
      </w:r>
      <w:r w:rsidRPr="00020601">
        <w:rPr>
          <w:spacing w:val="44"/>
          <w:lang w:val="en-US"/>
        </w:rPr>
        <w:t xml:space="preserve"> </w:t>
      </w:r>
      <w:r w:rsidRPr="00020601">
        <w:rPr>
          <w:lang w:val="en-US"/>
        </w:rPr>
        <w:t>Yes,</w:t>
      </w:r>
      <w:r w:rsidRPr="00020601">
        <w:rPr>
          <w:spacing w:val="42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-57"/>
          <w:lang w:val="en-US"/>
        </w:rPr>
        <w:t xml:space="preserve"> </w:t>
      </w:r>
      <w:r w:rsidRPr="00020601">
        <w:rPr>
          <w:lang w:val="en-US"/>
        </w:rPr>
        <w:t>are./No,</w:t>
      </w:r>
      <w:r w:rsidRPr="00020601">
        <w:rPr>
          <w:spacing w:val="26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aren’t.</w:t>
      </w:r>
      <w:r w:rsidRPr="00020601">
        <w:rPr>
          <w:spacing w:val="28"/>
          <w:lang w:val="en-US"/>
        </w:rPr>
        <w:t xml:space="preserve"> </w:t>
      </w:r>
      <w:r w:rsidRPr="00020601">
        <w:rPr>
          <w:lang w:val="en-US"/>
        </w:rPr>
        <w:t>How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many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pens</w:t>
      </w:r>
      <w:r w:rsidRPr="00020601">
        <w:rPr>
          <w:spacing w:val="26"/>
          <w:lang w:val="en-US"/>
        </w:rPr>
        <w:t xml:space="preserve"> </w:t>
      </w:r>
      <w:r w:rsidRPr="00020601">
        <w:rPr>
          <w:lang w:val="en-US"/>
        </w:rPr>
        <w:t>are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on</w:t>
      </w:r>
      <w:r w:rsidRPr="00020601">
        <w:rPr>
          <w:spacing w:val="26"/>
          <w:lang w:val="en-US"/>
        </w:rPr>
        <w:t xml:space="preserve"> </w:t>
      </w:r>
      <w:r w:rsidRPr="00020601">
        <w:rPr>
          <w:lang w:val="en-US"/>
        </w:rPr>
        <w:t>the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table?</w:t>
      </w:r>
      <w:r w:rsidRPr="00020601">
        <w:rPr>
          <w:spacing w:val="29"/>
          <w:lang w:val="en-US"/>
        </w:rPr>
        <w:t xml:space="preserve"> </w:t>
      </w:r>
      <w:r w:rsidRPr="00020601">
        <w:rPr>
          <w:lang w:val="en-US"/>
        </w:rPr>
        <w:t>-</w:t>
      </w:r>
      <w:r w:rsidRPr="00020601">
        <w:rPr>
          <w:spacing w:val="28"/>
          <w:lang w:val="en-US"/>
        </w:rPr>
        <w:t xml:space="preserve"> </w:t>
      </w:r>
      <w:r w:rsidRPr="00020601">
        <w:rPr>
          <w:lang w:val="en-US"/>
        </w:rPr>
        <w:t>There</w:t>
      </w:r>
      <w:r w:rsidRPr="00020601">
        <w:rPr>
          <w:spacing w:val="24"/>
          <w:lang w:val="en-US"/>
        </w:rPr>
        <w:t xml:space="preserve"> </w:t>
      </w:r>
      <w:r w:rsidRPr="00020601">
        <w:rPr>
          <w:lang w:val="en-US"/>
        </w:rPr>
        <w:t>are</w:t>
      </w:r>
      <w:r w:rsidRPr="00020601">
        <w:rPr>
          <w:spacing w:val="24"/>
          <w:lang w:val="en-US"/>
        </w:rPr>
        <w:t xml:space="preserve"> </w:t>
      </w:r>
      <w:r w:rsidRPr="00020601">
        <w:rPr>
          <w:lang w:val="en-US"/>
        </w:rPr>
        <w:t>four</w:t>
      </w:r>
      <w:r w:rsidRPr="00020601">
        <w:rPr>
          <w:spacing w:val="25"/>
          <w:lang w:val="en-US"/>
        </w:rPr>
        <w:t xml:space="preserve"> </w:t>
      </w:r>
      <w:r w:rsidRPr="00020601">
        <w:rPr>
          <w:lang w:val="en-US"/>
        </w:rPr>
        <w:t>pens.).</w:t>
      </w:r>
      <w:r w:rsidRPr="00020601">
        <w:rPr>
          <w:spacing w:val="-57"/>
          <w:lang w:val="en-US"/>
        </w:rPr>
        <w:t xml:space="preserve"> </w:t>
      </w:r>
      <w:r>
        <w:t>Предложения</w:t>
      </w:r>
      <w:r w:rsidRPr="00020601">
        <w:rPr>
          <w:spacing w:val="55"/>
          <w:lang w:val="en-US"/>
        </w:rPr>
        <w:t xml:space="preserve"> </w:t>
      </w:r>
      <w:r>
        <w:t>с</w:t>
      </w:r>
      <w:r w:rsidRPr="00020601">
        <w:rPr>
          <w:spacing w:val="55"/>
          <w:lang w:val="en-US"/>
        </w:rPr>
        <w:t xml:space="preserve"> </w:t>
      </w:r>
      <w:r>
        <w:t>простым</w:t>
      </w:r>
      <w:r w:rsidRPr="00020601">
        <w:rPr>
          <w:spacing w:val="56"/>
          <w:lang w:val="en-US"/>
        </w:rPr>
        <w:t xml:space="preserve"> </w:t>
      </w:r>
      <w:r>
        <w:t>глагольным</w:t>
      </w:r>
      <w:r w:rsidRPr="00020601">
        <w:rPr>
          <w:spacing w:val="56"/>
          <w:lang w:val="en-US"/>
        </w:rPr>
        <w:t xml:space="preserve"> </w:t>
      </w:r>
      <w:r>
        <w:t>сказуемым</w:t>
      </w:r>
      <w:r w:rsidRPr="00020601">
        <w:rPr>
          <w:spacing w:val="55"/>
          <w:lang w:val="en-US"/>
        </w:rPr>
        <w:t xml:space="preserve"> </w:t>
      </w:r>
      <w:r w:rsidRPr="00020601">
        <w:rPr>
          <w:lang w:val="en-US"/>
        </w:rPr>
        <w:t>(They</w:t>
      </w:r>
      <w:r w:rsidRPr="00020601">
        <w:rPr>
          <w:spacing w:val="56"/>
          <w:lang w:val="en-US"/>
        </w:rPr>
        <w:t xml:space="preserve"> </w:t>
      </w:r>
      <w:r w:rsidRPr="00020601">
        <w:rPr>
          <w:lang w:val="en-US"/>
        </w:rPr>
        <w:t>live</w:t>
      </w:r>
      <w:r w:rsidRPr="00020601">
        <w:rPr>
          <w:spacing w:val="54"/>
          <w:lang w:val="en-US"/>
        </w:rPr>
        <w:t xml:space="preserve"> </w:t>
      </w:r>
      <w:r w:rsidRPr="00020601">
        <w:rPr>
          <w:lang w:val="en-US"/>
        </w:rPr>
        <w:t>in</w:t>
      </w:r>
      <w:r w:rsidRPr="00020601">
        <w:rPr>
          <w:spacing w:val="56"/>
          <w:lang w:val="en-US"/>
        </w:rPr>
        <w:t xml:space="preserve"> </w:t>
      </w:r>
      <w:r w:rsidRPr="00020601">
        <w:rPr>
          <w:lang w:val="en-US"/>
        </w:rPr>
        <w:t>the</w:t>
      </w:r>
      <w:r w:rsidRPr="00020601">
        <w:rPr>
          <w:spacing w:val="57"/>
          <w:lang w:val="en-US"/>
        </w:rPr>
        <w:t xml:space="preserve"> </w:t>
      </w:r>
      <w:r w:rsidRPr="00020601">
        <w:rPr>
          <w:lang w:val="en-US"/>
        </w:rPr>
        <w:t>country.),</w:t>
      </w:r>
      <w:r w:rsidRPr="00020601">
        <w:rPr>
          <w:spacing w:val="59"/>
          <w:lang w:val="en-US"/>
        </w:rPr>
        <w:t xml:space="preserve"> </w:t>
      </w:r>
      <w:r>
        <w:t>составным</w:t>
      </w:r>
      <w:r w:rsidRPr="00020601">
        <w:rPr>
          <w:spacing w:val="-57"/>
          <w:lang w:val="en-US"/>
        </w:rPr>
        <w:t xml:space="preserve"> </w:t>
      </w:r>
      <w:r>
        <w:t>именным</w:t>
      </w:r>
      <w:r w:rsidRPr="00020601">
        <w:rPr>
          <w:spacing w:val="11"/>
          <w:lang w:val="en-US"/>
        </w:rPr>
        <w:t xml:space="preserve"> </w:t>
      </w:r>
      <w:r>
        <w:t>сказуемым</w:t>
      </w:r>
      <w:r w:rsidRPr="00020601">
        <w:rPr>
          <w:spacing w:val="13"/>
          <w:lang w:val="en-US"/>
        </w:rPr>
        <w:t xml:space="preserve"> </w:t>
      </w:r>
      <w:r w:rsidRPr="00020601">
        <w:rPr>
          <w:lang w:val="en-US"/>
        </w:rPr>
        <w:t>(The</w:t>
      </w:r>
      <w:r w:rsidRPr="00020601">
        <w:rPr>
          <w:spacing w:val="12"/>
          <w:lang w:val="en-US"/>
        </w:rPr>
        <w:t xml:space="preserve"> </w:t>
      </w:r>
      <w:r w:rsidRPr="00020601">
        <w:rPr>
          <w:lang w:val="en-US"/>
        </w:rPr>
        <w:t>box</w:t>
      </w:r>
      <w:r w:rsidRPr="00020601">
        <w:rPr>
          <w:spacing w:val="13"/>
          <w:lang w:val="en-US"/>
        </w:rPr>
        <w:t xml:space="preserve"> </w:t>
      </w:r>
      <w:r w:rsidRPr="00020601">
        <w:rPr>
          <w:lang w:val="en-US"/>
        </w:rPr>
        <w:t>is</w:t>
      </w:r>
      <w:r w:rsidRPr="00020601">
        <w:rPr>
          <w:spacing w:val="13"/>
          <w:lang w:val="en-US"/>
        </w:rPr>
        <w:t xml:space="preserve"> </w:t>
      </w:r>
      <w:r w:rsidRPr="00020601">
        <w:rPr>
          <w:lang w:val="en-US"/>
        </w:rPr>
        <w:t>small.)</w:t>
      </w:r>
      <w:r w:rsidRPr="00020601">
        <w:rPr>
          <w:spacing w:val="14"/>
          <w:lang w:val="en-US"/>
        </w:rPr>
        <w:t xml:space="preserve"> </w:t>
      </w:r>
      <w:r>
        <w:t>и</w:t>
      </w:r>
      <w:r w:rsidRPr="00020601">
        <w:rPr>
          <w:spacing w:val="14"/>
          <w:lang w:val="en-US"/>
        </w:rPr>
        <w:t xml:space="preserve"> </w:t>
      </w:r>
      <w:r>
        <w:t>составным</w:t>
      </w:r>
      <w:r w:rsidRPr="00020601">
        <w:rPr>
          <w:spacing w:val="12"/>
          <w:lang w:val="en-US"/>
        </w:rPr>
        <w:t xml:space="preserve"> </w:t>
      </w:r>
      <w:r>
        <w:t>глагольным</w:t>
      </w:r>
      <w:r w:rsidRPr="00020601">
        <w:rPr>
          <w:spacing w:val="11"/>
          <w:lang w:val="en-US"/>
        </w:rPr>
        <w:t xml:space="preserve"> </w:t>
      </w:r>
      <w:r>
        <w:t>сказуемым</w:t>
      </w:r>
      <w:r w:rsidRPr="00020601">
        <w:rPr>
          <w:spacing w:val="15"/>
          <w:lang w:val="en-US"/>
        </w:rPr>
        <w:t xml:space="preserve"> </w:t>
      </w:r>
      <w:r w:rsidRPr="00020601">
        <w:rPr>
          <w:lang w:val="en-US"/>
        </w:rPr>
        <w:t>(I</w:t>
      </w:r>
      <w:r w:rsidRPr="00020601">
        <w:rPr>
          <w:spacing w:val="10"/>
          <w:lang w:val="en-US"/>
        </w:rPr>
        <w:t xml:space="preserve"> </w:t>
      </w:r>
      <w:r w:rsidRPr="00020601">
        <w:rPr>
          <w:lang w:val="en-US"/>
        </w:rPr>
        <w:t>like</w:t>
      </w:r>
      <w:r w:rsidRPr="00020601">
        <w:rPr>
          <w:spacing w:val="12"/>
          <w:lang w:val="en-US"/>
        </w:rPr>
        <w:t xml:space="preserve"> </w:t>
      </w:r>
      <w:r w:rsidRPr="00020601">
        <w:rPr>
          <w:lang w:val="en-US"/>
        </w:rPr>
        <w:t>to</w:t>
      </w:r>
      <w:r w:rsidRPr="00020601">
        <w:rPr>
          <w:spacing w:val="13"/>
          <w:lang w:val="en-US"/>
        </w:rPr>
        <w:t xml:space="preserve"> </w:t>
      </w:r>
      <w:r w:rsidRPr="00020601">
        <w:rPr>
          <w:lang w:val="en-US"/>
        </w:rPr>
        <w:t>play</w:t>
      </w:r>
      <w:r w:rsidRPr="00020601">
        <w:rPr>
          <w:spacing w:val="-57"/>
          <w:lang w:val="en-US"/>
        </w:rPr>
        <w:t xml:space="preserve"> </w:t>
      </w:r>
      <w:r w:rsidRPr="00020601">
        <w:rPr>
          <w:lang w:val="en-US"/>
        </w:rPr>
        <w:t xml:space="preserve">with my cat. She can play the piano.). </w:t>
      </w:r>
      <w:r>
        <w:t>Предложения</w:t>
      </w:r>
      <w:r w:rsidRPr="00020601">
        <w:rPr>
          <w:lang w:val="en-US"/>
        </w:rPr>
        <w:t xml:space="preserve"> </w:t>
      </w:r>
      <w:r>
        <w:t>с</w:t>
      </w:r>
      <w:r w:rsidRPr="00020601">
        <w:rPr>
          <w:lang w:val="en-US"/>
        </w:rPr>
        <w:t xml:space="preserve"> </w:t>
      </w:r>
      <w:r>
        <w:t>глаголом</w:t>
      </w:r>
      <w:r w:rsidRPr="00020601">
        <w:rPr>
          <w:lang w:val="en-US"/>
        </w:rPr>
        <w:t>-</w:t>
      </w:r>
      <w:r>
        <w:t>связкой</w:t>
      </w:r>
      <w:r w:rsidRPr="00020601">
        <w:rPr>
          <w:lang w:val="en-US"/>
        </w:rPr>
        <w:t xml:space="preserve"> to be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Present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Simple</w:t>
      </w:r>
      <w:r w:rsidRPr="00020601">
        <w:rPr>
          <w:spacing w:val="-57"/>
          <w:lang w:val="en-US"/>
        </w:rPr>
        <w:t xml:space="preserve"> </w:t>
      </w:r>
      <w:r w:rsidRPr="00020601">
        <w:rPr>
          <w:lang w:val="en-US"/>
        </w:rPr>
        <w:t xml:space="preserve">Tense (My father is a doctor. Is it a red ball? - Yes, it is./No, it isn’t.). </w:t>
      </w:r>
      <w:r>
        <w:t>Предложения</w:t>
      </w:r>
      <w:r w:rsidRPr="00020601">
        <w:rPr>
          <w:lang w:val="en-US"/>
        </w:rPr>
        <w:t xml:space="preserve"> </w:t>
      </w:r>
      <w:r>
        <w:t>с</w:t>
      </w:r>
      <w:r w:rsidRPr="00020601">
        <w:rPr>
          <w:lang w:val="en-US"/>
        </w:rPr>
        <w:t xml:space="preserve"> </w:t>
      </w:r>
      <w:r>
        <w:t>краткими</w:t>
      </w:r>
      <w:r w:rsidRPr="00020601">
        <w:rPr>
          <w:spacing w:val="-57"/>
          <w:lang w:val="en-US"/>
        </w:rPr>
        <w:t xml:space="preserve"> </w:t>
      </w:r>
      <w:r>
        <w:t>глагольными</w:t>
      </w:r>
      <w:r w:rsidRPr="00020601">
        <w:rPr>
          <w:spacing w:val="3"/>
          <w:lang w:val="en-US"/>
        </w:rPr>
        <w:t xml:space="preserve"> </w:t>
      </w:r>
      <w:r>
        <w:t>формами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(She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can’t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swim.</w:t>
      </w:r>
      <w:r w:rsidRPr="00020601">
        <w:rPr>
          <w:spacing w:val="2"/>
          <w:lang w:val="en-US"/>
        </w:rPr>
        <w:t xml:space="preserve"> </w:t>
      </w:r>
      <w:r w:rsidRPr="00020601">
        <w:rPr>
          <w:lang w:val="en-US"/>
        </w:rPr>
        <w:t>I</w:t>
      </w:r>
      <w:r w:rsidRPr="00020601">
        <w:rPr>
          <w:spacing w:val="-1"/>
          <w:lang w:val="en-US"/>
        </w:rPr>
        <w:t xml:space="preserve"> </w:t>
      </w:r>
      <w:r w:rsidRPr="00020601">
        <w:rPr>
          <w:lang w:val="en-US"/>
        </w:rPr>
        <w:t>don’t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like porridge.).</w:t>
      </w:r>
      <w:r w:rsidRPr="00020601">
        <w:rPr>
          <w:spacing w:val="5"/>
          <w:lang w:val="en-US"/>
        </w:rPr>
        <w:t xml:space="preserve"> </w:t>
      </w:r>
      <w:r>
        <w:t>Побудительные предложения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утвердительной  </w:t>
      </w:r>
      <w:r>
        <w:rPr>
          <w:spacing w:val="18"/>
        </w:rPr>
        <w:t xml:space="preserve"> </w:t>
      </w:r>
      <w:r>
        <w:t xml:space="preserve">форме  </w:t>
      </w:r>
      <w:r>
        <w:rPr>
          <w:spacing w:val="17"/>
        </w:rPr>
        <w:t xml:space="preserve"> </w:t>
      </w:r>
      <w:r>
        <w:t>(Come</w:t>
      </w:r>
      <w:r>
        <w:tab/>
      </w:r>
      <w:r>
        <w:tab/>
        <w:t xml:space="preserve">in,  </w:t>
      </w:r>
      <w:r>
        <w:rPr>
          <w:spacing w:val="19"/>
        </w:rPr>
        <w:t xml:space="preserve"> </w:t>
      </w:r>
      <w:r>
        <w:t>please.).</w:t>
      </w:r>
      <w:r>
        <w:tab/>
        <w:t>Глаголы</w:t>
      </w:r>
      <w:r>
        <w:tab/>
        <w:t>в</w:t>
      </w:r>
      <w:r>
        <w:tab/>
        <w:t xml:space="preserve">Present  </w:t>
      </w:r>
      <w:r>
        <w:rPr>
          <w:spacing w:val="18"/>
        </w:rPr>
        <w:t xml:space="preserve"> </w:t>
      </w:r>
      <w:r>
        <w:t xml:space="preserve">Simple  </w:t>
      </w:r>
      <w:r>
        <w:rPr>
          <w:spacing w:val="16"/>
        </w:rPr>
        <w:t xml:space="preserve"> </w:t>
      </w:r>
      <w:r>
        <w:t>Tense</w:t>
      </w:r>
      <w:r>
        <w:tab/>
        <w:t>в</w:t>
      </w:r>
      <w:r>
        <w:rPr>
          <w:spacing w:val="-57"/>
        </w:rPr>
        <w:t xml:space="preserve"> </w:t>
      </w:r>
      <w:r>
        <w:t>повествовательных</w:t>
      </w:r>
      <w:r>
        <w:rPr>
          <w:spacing w:val="56"/>
        </w:rPr>
        <w:t xml:space="preserve"> </w:t>
      </w:r>
      <w:r>
        <w:t>(утвердительных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отрицательных)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57"/>
        </w:rPr>
        <w:t xml:space="preserve"> </w:t>
      </w:r>
      <w:r>
        <w:t>(общий</w:t>
      </w:r>
      <w:r>
        <w:tab/>
        <w:t>и</w:t>
      </w:r>
      <w:r>
        <w:rPr>
          <w:spacing w:val="-5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предложениях.</w:t>
      </w:r>
    </w:p>
    <w:p w:rsidR="00644A77" w:rsidRDefault="00644A77">
      <w:pPr>
        <w:pStyle w:val="BodyText"/>
        <w:spacing w:before="1"/>
        <w:ind w:right="687"/>
      </w:pPr>
      <w:r>
        <w:t>Глагольная</w:t>
      </w:r>
      <w:r w:rsidRPr="00020601">
        <w:rPr>
          <w:lang w:val="en-US"/>
        </w:rPr>
        <w:t xml:space="preserve"> </w:t>
      </w:r>
      <w:r>
        <w:t>конструкция</w:t>
      </w:r>
      <w:r w:rsidRPr="00020601">
        <w:rPr>
          <w:lang w:val="en-US"/>
        </w:rPr>
        <w:t xml:space="preserve"> have got (I’ve got a cat. He’s/She’s got a cat. Have you got a cat? -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 xml:space="preserve">Yes, I have./No, I haven’t. What have you got?). </w:t>
      </w:r>
      <w:r>
        <w:t>Модальный глагол can: для выражения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play</w:t>
      </w:r>
      <w:r>
        <w:rPr>
          <w:spacing w:val="1"/>
        </w:rPr>
        <w:t xml:space="preserve"> </w:t>
      </w:r>
      <w:r>
        <w:t>tennis.)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can’t</w:t>
      </w:r>
      <w:r>
        <w:rPr>
          <w:spacing w:val="1"/>
        </w:rPr>
        <w:t xml:space="preserve"> </w:t>
      </w:r>
      <w:r>
        <w:t>play</w:t>
      </w:r>
      <w:r>
        <w:rPr>
          <w:spacing w:val="1"/>
        </w:rPr>
        <w:t xml:space="preserve"> </w:t>
      </w:r>
      <w:r>
        <w:t>chess.);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разрешения (Can I go out?). Определённый, неопределённый и нулевой артикли с именами</w:t>
      </w:r>
      <w:r>
        <w:rPr>
          <w:spacing w:val="-57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множественном числе, образованные по правилу и исключения (a book - books; a man -</w:t>
      </w:r>
      <w:r>
        <w:rPr>
          <w:spacing w:val="1"/>
        </w:rPr>
        <w:t xml:space="preserve"> </w:t>
      </w:r>
      <w:r>
        <w:t>men). Личные</w:t>
      </w:r>
      <w:r w:rsidRPr="00020601">
        <w:rPr>
          <w:lang w:val="en-US"/>
        </w:rPr>
        <w:t xml:space="preserve"> </w:t>
      </w:r>
      <w:r>
        <w:t>местоимения</w:t>
      </w:r>
      <w:r w:rsidRPr="00020601">
        <w:rPr>
          <w:lang w:val="en-US"/>
        </w:rPr>
        <w:t xml:space="preserve"> (I, you, he/she/it, we, they). </w:t>
      </w:r>
      <w:r>
        <w:t>Притяжательные</w:t>
      </w:r>
      <w:r w:rsidRPr="00020601">
        <w:rPr>
          <w:lang w:val="en-US"/>
        </w:rPr>
        <w:t xml:space="preserve"> </w:t>
      </w:r>
      <w:r>
        <w:t>местоимения</w:t>
      </w:r>
      <w:r w:rsidRPr="00020601">
        <w:rPr>
          <w:lang w:val="en-US"/>
        </w:rPr>
        <w:t xml:space="preserve"> (my,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your,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his/her/its,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our,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their).</w:t>
      </w:r>
      <w:r w:rsidRPr="00020601">
        <w:rPr>
          <w:spacing w:val="1"/>
          <w:lang w:val="en-US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these).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числительные (1-12). Вопросительные слова (who, what, how, where, how many). Предлоги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(in, on, near, under). Союзы</w:t>
      </w:r>
      <w:r>
        <w:rPr>
          <w:spacing w:val="-1"/>
        </w:rPr>
        <w:t xml:space="preserve"> </w:t>
      </w:r>
      <w:r>
        <w:t>and и but (с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644A77" w:rsidRDefault="00644A77">
      <w:pPr>
        <w:pStyle w:val="BodyText"/>
        <w:spacing w:before="1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стране/странах изучаемого языка в некоторых ситуациях 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</w:t>
      </w:r>
      <w:r>
        <w:rPr>
          <w:spacing w:val="1"/>
        </w:rPr>
        <w:t xml:space="preserve"> </w:t>
      </w:r>
      <w:r>
        <w:t>(с днём рождения, Новым годом, Рождеством). Знание небольших произведений 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(рифмовки,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 книг. Знание названий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:rsidR="00644A77" w:rsidRDefault="00644A77">
      <w:pPr>
        <w:pStyle w:val="BodyText"/>
        <w:spacing w:before="1"/>
        <w:ind w:right="691"/>
      </w:pPr>
      <w:r>
        <w:t>Компенсаторные умения. Использование при чтении и аудировании языковой 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контексту). Использование при формулировании собственных 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иллюстраций.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речи.</w:t>
      </w:r>
    </w:p>
    <w:p w:rsidR="00644A77" w:rsidRDefault="00644A77">
      <w:pPr>
        <w:pStyle w:val="BodyText"/>
        <w:spacing w:before="1"/>
        <w:ind w:right="780"/>
      </w:pPr>
      <w:r>
        <w:t>Мир моего «я». Моя семья. Мой день рождения. Моя любимая еда. Мой день (распорядок</w:t>
      </w:r>
      <w:r>
        <w:rPr>
          <w:spacing w:val="-57"/>
        </w:rPr>
        <w:t xml:space="preserve"> </w:t>
      </w:r>
      <w:r>
        <w:t>дня).</w:t>
      </w:r>
    </w:p>
    <w:p w:rsidR="00644A77" w:rsidRDefault="00644A77">
      <w:pPr>
        <w:pStyle w:val="BodyText"/>
        <w:ind w:right="695"/>
      </w:pPr>
      <w:r>
        <w:t>Мир моих увлечений. Любимая игрушка, игра. Мой питомец. Любимые занятия. Любимая</w:t>
      </w:r>
      <w:r>
        <w:rPr>
          <w:spacing w:val="-57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Выходной день.</w:t>
      </w:r>
      <w:r>
        <w:rPr>
          <w:spacing w:val="-3"/>
        </w:rPr>
        <w:t xml:space="preserve"> </w:t>
      </w:r>
      <w:r>
        <w:t>Каникулы.</w:t>
      </w:r>
    </w:p>
    <w:p w:rsidR="00644A77" w:rsidRDefault="00644A77">
      <w:pPr>
        <w:pStyle w:val="BodyText"/>
        <w:ind w:right="695"/>
      </w:pPr>
      <w:r>
        <w:t>Мир вокруг меня. Моя комната (квартира, дом). Моя школа. Мои друзья. Моя малая</w:t>
      </w:r>
      <w:r>
        <w:rPr>
          <w:spacing w:val="1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(город,</w:t>
      </w:r>
      <w:r>
        <w:rPr>
          <w:spacing w:val="-1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 года</w:t>
      </w:r>
      <w:r>
        <w:rPr>
          <w:spacing w:val="-2"/>
        </w:rPr>
        <w:t xml:space="preserve"> </w:t>
      </w:r>
      <w:r>
        <w:t>(месяцы).</w:t>
      </w:r>
    </w:p>
    <w:p w:rsidR="00644A77" w:rsidRDefault="00644A77">
      <w:pPr>
        <w:pStyle w:val="BodyText"/>
        <w:ind w:right="693"/>
      </w:pPr>
      <w:r>
        <w:t>Родная страна и страны изучаемого языка. Россия и страна/страны изучаемого языка. Их</w:t>
      </w:r>
      <w:r>
        <w:rPr>
          <w:spacing w:val="1"/>
        </w:rPr>
        <w:t xml:space="preserve"> </w:t>
      </w:r>
      <w:r>
        <w:t>столицы, достопримечательности и интересные факты. Произведения детского фольклора.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644A77" w:rsidRDefault="00644A77">
      <w:pPr>
        <w:pStyle w:val="BodyText"/>
        <w:ind w:right="691"/>
        <w:jc w:val="left"/>
      </w:pPr>
      <w:r>
        <w:t>Коммуникативные умения. Говорение.Коммуникативные умения диалогической речи.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644A77" w:rsidRDefault="00644A77">
      <w:pPr>
        <w:pStyle w:val="BodyText"/>
        <w:ind w:right="697"/>
      </w:pPr>
      <w:r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>собеседником; поздравление с праздником; выражение благодарности за поздравление;</w:t>
      </w:r>
      <w:r>
        <w:rPr>
          <w:spacing w:val="1"/>
        </w:rPr>
        <w:t xml:space="preserve"> </w:t>
      </w:r>
      <w:r>
        <w:t>извинение;</w:t>
      </w:r>
    </w:p>
    <w:p w:rsidR="00644A77" w:rsidRDefault="00644A77">
      <w:pPr>
        <w:pStyle w:val="BodyText"/>
        <w:ind w:right="692"/>
      </w:pPr>
      <w:r>
        <w:t>диалога - побуждения к действию: приглашение собеседника к совместной 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644A77" w:rsidRDefault="00644A77">
      <w:pPr>
        <w:pStyle w:val="BodyText"/>
        <w:ind w:right="697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644A77" w:rsidRDefault="00644A77">
      <w:pPr>
        <w:pStyle w:val="BodyText"/>
        <w:ind w:right="693"/>
      </w:pPr>
      <w:r>
        <w:t>Коммуникативные умения монологической речи. Создание с использованием ключевых</w:t>
      </w:r>
      <w:r>
        <w:rPr>
          <w:spacing w:val="1"/>
        </w:rPr>
        <w:t xml:space="preserve"> </w:t>
      </w:r>
      <w:r>
        <w:t>слов, вопросов и (или) иллюстраций устных монологических высказываний: описание</w:t>
      </w:r>
      <w:r>
        <w:rPr>
          <w:spacing w:val="1"/>
        </w:rPr>
        <w:t xml:space="preserve"> </w:t>
      </w:r>
      <w:r>
        <w:t>предмета, реального человека или литературного персонажа; рассказ о себе, члене семьи,</w:t>
      </w:r>
      <w:r>
        <w:rPr>
          <w:spacing w:val="1"/>
        </w:rPr>
        <w:t xml:space="preserve"> </w:t>
      </w:r>
      <w:r>
        <w:t>друге.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 прочитанного текста.</w:t>
      </w:r>
    </w:p>
    <w:p w:rsidR="00644A77" w:rsidRDefault="00644A77">
      <w:pPr>
        <w:pStyle w:val="BodyText"/>
        <w:spacing w:before="1"/>
        <w:ind w:right="692"/>
      </w:pPr>
      <w:r>
        <w:t>Аудирование.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  <w:r>
        <w:rPr>
          <w:spacing w:val="1"/>
        </w:rPr>
        <w:t xml:space="preserve"> </w:t>
      </w: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 информации (при опосредованном</w:t>
      </w:r>
      <w:r>
        <w:rPr>
          <w:spacing w:val="1"/>
        </w:rPr>
        <w:t xml:space="preserve"> </w:t>
      </w:r>
      <w:r>
        <w:t>общении).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7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темы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главных</w:t>
      </w:r>
      <w:r>
        <w:rPr>
          <w:spacing w:val="9"/>
        </w:rPr>
        <w:t xml:space="preserve"> </w:t>
      </w:r>
      <w:r>
        <w:t>фактов/событий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воспринимаемом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слух</w:t>
      </w:r>
      <w:r>
        <w:rPr>
          <w:spacing w:val="9"/>
        </w:rPr>
        <w:t xml:space="preserve"> </w:t>
      </w:r>
      <w:r>
        <w:t>тексте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644A77" w:rsidRDefault="00644A77">
      <w:pPr>
        <w:pStyle w:val="BodyText"/>
        <w:ind w:right="68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иллюстраций и языковой, в том числе контекстуальной, догадки. 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Смысловое чтение. 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прочитанного. Тексты для чтения вслух: диалог, рассказ, сказка. Чтение про себя 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-57"/>
        </w:rPr>
        <w:t xml:space="preserve"> </w:t>
      </w:r>
      <w:r>
        <w:t>с пониманием основного содержания, с пониманием запрашиваемой информации. Чтение</w:t>
      </w:r>
      <w:r>
        <w:rPr>
          <w:spacing w:val="1"/>
        </w:rPr>
        <w:t xml:space="preserve"> </w:t>
      </w:r>
      <w:r>
        <w:t>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языковой, в том числе контекстуальной, догадки. Чтение с пониманием запрашиваемой</w:t>
      </w:r>
      <w:r>
        <w:rPr>
          <w:spacing w:val="1"/>
        </w:rPr>
        <w:t xml:space="preserve"> </w:t>
      </w:r>
      <w:r>
        <w:t>информации предполагает нахождение в прочитанном тексте и понимание запрашиваемой</w:t>
      </w:r>
      <w:r>
        <w:rPr>
          <w:spacing w:val="-57"/>
        </w:rPr>
        <w:t xml:space="preserve"> </w:t>
      </w:r>
      <w:r>
        <w:t>информации фактического характера с использованием иллюстраций и языковой, в том</w:t>
      </w:r>
      <w:r>
        <w:rPr>
          <w:spacing w:val="1"/>
        </w:rPr>
        <w:t xml:space="preserve"> </w:t>
      </w:r>
      <w:r>
        <w:t>числе контекстуальной, догадки. Тексты для чтения: диалог, рассказ, сказка, 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644A77" w:rsidRDefault="00644A77">
      <w:pPr>
        <w:pStyle w:val="BodyText"/>
        <w:spacing w:before="2"/>
        <w:ind w:right="689"/>
      </w:pPr>
      <w:r>
        <w:t>Письмо. Списывание текста; выписывание из текста слов, словосочетаний, 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57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 что на них изображено. Заполнение анкет и формуляров с указанием 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образца поздравлений с праздниками (с днём рождения, Новым 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:rsidR="00644A77" w:rsidRDefault="00644A77">
      <w:pPr>
        <w:pStyle w:val="BodyText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навыки.</w:t>
      </w:r>
    </w:p>
    <w:p w:rsidR="00644A77" w:rsidRDefault="00644A77">
      <w:pPr>
        <w:pStyle w:val="BodyText"/>
        <w:ind w:right="688"/>
      </w:pPr>
      <w:r>
        <w:t>Фонетическая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 правильное отсутствие оглушения звонких согласных в конце слога или 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“г”</w:t>
      </w:r>
      <w:r>
        <w:rPr>
          <w:spacing w:val="1"/>
        </w:rPr>
        <w:t xml:space="preserve"> </w:t>
      </w:r>
      <w:r>
        <w:t>(there</w:t>
      </w:r>
      <w:r>
        <w:rPr>
          <w:spacing w:val="1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  <w:r>
        <w:rPr>
          <w:spacing w:val="1"/>
        </w:rPr>
        <w:t xml:space="preserve"> </w:t>
      </w: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 (общий и специальный вопрос) предложений. Различение на слух, без</w:t>
      </w:r>
      <w:r>
        <w:rPr>
          <w:spacing w:val="1"/>
        </w:rPr>
        <w:t xml:space="preserve"> </w:t>
      </w:r>
      <w:r>
        <w:t>ошибок произнесение слов с соблюдением правильного ударения и фраз/предложений с</w:t>
      </w:r>
      <w:r>
        <w:rPr>
          <w:spacing w:val="1"/>
        </w:rPr>
        <w:t xml:space="preserve"> </w:t>
      </w:r>
      <w:r>
        <w:t>соблюдением их ритмико-интонационных особенностей. Чтение гласных в открытом и</w:t>
      </w:r>
      <w:r>
        <w:rPr>
          <w:spacing w:val="1"/>
        </w:rPr>
        <w:t xml:space="preserve"> </w:t>
      </w:r>
      <w:r>
        <w:t>закрытом слоге в односложных словах, чтения гласных в третьем типе слога (гласная + г);</w:t>
      </w:r>
      <w:r>
        <w:rPr>
          <w:spacing w:val="1"/>
        </w:rPr>
        <w:t xml:space="preserve"> </w:t>
      </w:r>
      <w:r>
        <w:t>согласных, основных звукобуквенных сочетаний, в частности сложных сочетаний букв</w:t>
      </w:r>
      <w:r>
        <w:rPr>
          <w:spacing w:val="1"/>
        </w:rPr>
        <w:t xml:space="preserve"> </w:t>
      </w:r>
      <w:r>
        <w:t>(например, tion, ight) в односложных, двусложных и многосложных словах. ВыДеление</w:t>
      </w:r>
      <w:r>
        <w:rPr>
          <w:spacing w:val="1"/>
        </w:rPr>
        <w:t xml:space="preserve"> </w:t>
      </w:r>
      <w:r>
        <w:t>некоторых звукобуквенных сочетаний при анализе изученных слов. Чтение новых 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6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-1"/>
        </w:rPr>
        <w:t xml:space="preserve"> </w:t>
      </w:r>
      <w:r>
        <w:t>Фонетически</w:t>
      </w:r>
      <w:r>
        <w:rPr>
          <w:spacing w:val="-1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</w:t>
      </w:r>
      <w:r>
        <w:rPr>
          <w:spacing w:val="-2"/>
        </w:rPr>
        <w:t xml:space="preserve"> </w:t>
      </w:r>
      <w:r>
        <w:t>знаков транскрипции.</w:t>
      </w:r>
    </w:p>
    <w:p w:rsidR="00644A77" w:rsidRDefault="00644A77">
      <w:pPr>
        <w:pStyle w:val="BodyText"/>
        <w:spacing w:before="1"/>
        <w:ind w:right="689"/>
      </w:pPr>
      <w:r>
        <w:t>Графика, орфография и пунктуация. Правильное написание изученных слов. 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конце предложения; правильное использование знака апострофа в сокращённых 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падеже.</w:t>
      </w:r>
    </w:p>
    <w:p w:rsidR="00644A77" w:rsidRDefault="00644A77">
      <w:pPr>
        <w:pStyle w:val="BodyText"/>
        <w:ind w:right="690"/>
      </w:pPr>
      <w:r>
        <w:t>Лексическая сторона речи. Распознавание и употребление в устной и письменной речи не</w:t>
      </w:r>
      <w:r>
        <w:rPr>
          <w:spacing w:val="1"/>
        </w:rPr>
        <w:t xml:space="preserve"> </w:t>
      </w:r>
      <w:r>
        <w:t>менее 350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3 класса, включая 200</w:t>
      </w:r>
      <w:r>
        <w:rPr>
          <w:spacing w:val="1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единиц, усвоенных 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BodyText"/>
        <w:ind w:right="693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-57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(sportsman).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Pr="00020601" w:rsidRDefault="00644A77">
      <w:pPr>
        <w:pStyle w:val="BodyText"/>
        <w:spacing w:before="73"/>
        <w:ind w:right="688"/>
        <w:rPr>
          <w:lang w:val="en-US"/>
        </w:rPr>
      </w:pPr>
      <w:r>
        <w:t>Грамматическая сторона речи. Распознавание и употребление в устной и письменной речи</w:t>
      </w:r>
      <w:r>
        <w:rPr>
          <w:spacing w:val="-57"/>
        </w:rPr>
        <w:t xml:space="preserve"> </w:t>
      </w:r>
      <w:r>
        <w:t>родственных слов с использованием основных способов словообразования: аффиксации</w:t>
      </w:r>
      <w:r>
        <w:rPr>
          <w:spacing w:val="1"/>
        </w:rPr>
        <w:t xml:space="preserve"> </w:t>
      </w:r>
      <w:r>
        <w:t>(суффиксы числительных -teen, -ty, -th) и словосложения (football, snowman) Предложения</w:t>
      </w:r>
      <w:r>
        <w:rPr>
          <w:spacing w:val="-57"/>
        </w:rPr>
        <w:t xml:space="preserve"> </w:t>
      </w:r>
      <w:r>
        <w:t>с начальным There + to be в Past Simple Tense (There was an old house near the river.).</w:t>
      </w:r>
      <w:r>
        <w:rPr>
          <w:spacing w:val="1"/>
        </w:rPr>
        <w:t xml:space="preserve"> </w:t>
      </w:r>
      <w:r>
        <w:t>Побудительные предложения в отрицательной (Don’t talk, please.) форме. Правильные 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Конструкция</w:t>
      </w:r>
      <w:r w:rsidRPr="00020601">
        <w:rPr>
          <w:lang w:val="en-US"/>
        </w:rPr>
        <w:t xml:space="preserve"> I’d like to ... (I’d like to read this book.). </w:t>
      </w:r>
      <w:r>
        <w:t>Конструкции</w:t>
      </w:r>
      <w:r w:rsidRPr="00020601">
        <w:rPr>
          <w:lang w:val="en-US"/>
        </w:rPr>
        <w:t xml:space="preserve"> </w:t>
      </w:r>
      <w:r>
        <w:t>с</w:t>
      </w:r>
      <w:r w:rsidRPr="00020601">
        <w:rPr>
          <w:lang w:val="en-US"/>
        </w:rPr>
        <w:t xml:space="preserve"> </w:t>
      </w:r>
      <w:r>
        <w:t>глаголами</w:t>
      </w:r>
      <w:r w:rsidRPr="00020601">
        <w:rPr>
          <w:lang w:val="en-US"/>
        </w:rPr>
        <w:t xml:space="preserve"> </w:t>
      </w:r>
      <w:r>
        <w:t>на</w:t>
      </w:r>
      <w:r w:rsidRPr="00020601">
        <w:rPr>
          <w:lang w:val="en-US"/>
        </w:rPr>
        <w:t xml:space="preserve"> -ing: to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 xml:space="preserve">like/enjoy doing smth (I like riding my bike.). </w:t>
      </w:r>
      <w:r>
        <w:t>Существительные</w:t>
      </w:r>
      <w:r w:rsidRPr="00020601">
        <w:rPr>
          <w:lang w:val="en-US"/>
        </w:rPr>
        <w:t xml:space="preserve"> </w:t>
      </w:r>
      <w:r>
        <w:t>в</w:t>
      </w:r>
      <w:r w:rsidRPr="00020601">
        <w:rPr>
          <w:lang w:val="en-US"/>
        </w:rPr>
        <w:t xml:space="preserve"> </w:t>
      </w:r>
      <w:r>
        <w:t>притяжательном</w:t>
      </w:r>
      <w:r w:rsidRPr="00020601">
        <w:rPr>
          <w:lang w:val="en-US"/>
        </w:rPr>
        <w:t xml:space="preserve"> </w:t>
      </w:r>
      <w:r>
        <w:t>падеже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(Possessive</w:t>
      </w:r>
      <w:r w:rsidRPr="00020601">
        <w:rPr>
          <w:spacing w:val="6"/>
          <w:lang w:val="en-US"/>
        </w:rPr>
        <w:t xml:space="preserve"> </w:t>
      </w:r>
      <w:r w:rsidRPr="00020601">
        <w:rPr>
          <w:lang w:val="en-US"/>
        </w:rPr>
        <w:t>Case;</w:t>
      </w:r>
      <w:r w:rsidRPr="00020601">
        <w:rPr>
          <w:spacing w:val="7"/>
          <w:lang w:val="en-US"/>
        </w:rPr>
        <w:t xml:space="preserve"> </w:t>
      </w:r>
      <w:r w:rsidRPr="00020601">
        <w:rPr>
          <w:lang w:val="en-US"/>
        </w:rPr>
        <w:t>Ann’s</w:t>
      </w:r>
      <w:r w:rsidRPr="00020601">
        <w:rPr>
          <w:spacing w:val="9"/>
          <w:lang w:val="en-US"/>
        </w:rPr>
        <w:t xml:space="preserve"> </w:t>
      </w:r>
      <w:r w:rsidRPr="00020601">
        <w:rPr>
          <w:lang w:val="en-US"/>
        </w:rPr>
        <w:t>dress,</w:t>
      </w:r>
      <w:r w:rsidRPr="00020601">
        <w:rPr>
          <w:spacing w:val="7"/>
          <w:lang w:val="en-US"/>
        </w:rPr>
        <w:t xml:space="preserve"> </w:t>
      </w:r>
      <w:r w:rsidRPr="00020601">
        <w:rPr>
          <w:lang w:val="en-US"/>
        </w:rPr>
        <w:t>children’s</w:t>
      </w:r>
      <w:r w:rsidRPr="00020601">
        <w:rPr>
          <w:spacing w:val="7"/>
          <w:lang w:val="en-US"/>
        </w:rPr>
        <w:t xml:space="preserve"> </w:t>
      </w:r>
      <w:r w:rsidRPr="00020601">
        <w:rPr>
          <w:lang w:val="en-US"/>
        </w:rPr>
        <w:t>toys,</w:t>
      </w:r>
      <w:r w:rsidRPr="00020601">
        <w:rPr>
          <w:spacing w:val="8"/>
          <w:lang w:val="en-US"/>
        </w:rPr>
        <w:t xml:space="preserve"> </w:t>
      </w:r>
      <w:r w:rsidRPr="00020601">
        <w:rPr>
          <w:lang w:val="en-US"/>
        </w:rPr>
        <w:t>boys’</w:t>
      </w:r>
      <w:r w:rsidRPr="00020601">
        <w:rPr>
          <w:spacing w:val="6"/>
          <w:lang w:val="en-US"/>
        </w:rPr>
        <w:t xml:space="preserve"> </w:t>
      </w:r>
      <w:r w:rsidRPr="00020601">
        <w:rPr>
          <w:lang w:val="en-US"/>
        </w:rPr>
        <w:t>books).</w:t>
      </w:r>
      <w:r w:rsidRPr="00020601">
        <w:rPr>
          <w:spacing w:val="11"/>
          <w:lang w:val="en-US"/>
        </w:rPr>
        <w:t xml:space="preserve"> </w:t>
      </w:r>
      <w:r>
        <w:t>Слова,</w:t>
      </w:r>
      <w:r>
        <w:rPr>
          <w:spacing w:val="7"/>
        </w:rPr>
        <w:t xml:space="preserve"> </w:t>
      </w:r>
      <w:r>
        <w:t>выражающие</w:t>
      </w:r>
      <w:r>
        <w:rPr>
          <w:spacing w:val="6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(much/many/a</w:t>
      </w:r>
      <w:r>
        <w:rPr>
          <w:spacing w:val="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6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those).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 и вопросительных предложениях (Have you got any friends? - Yes, I’ve</w:t>
      </w:r>
      <w:r>
        <w:rPr>
          <w:spacing w:val="1"/>
        </w:rPr>
        <w:t xml:space="preserve"> </w:t>
      </w:r>
      <w:r>
        <w:t>got some.). Наречия частотности (usually, often). Количественные числительные (13-100).</w:t>
      </w:r>
      <w:r>
        <w:rPr>
          <w:spacing w:val="1"/>
        </w:rPr>
        <w:t xml:space="preserve"> </w:t>
      </w:r>
      <w:r>
        <w:t>Порядковые числительные (1-30). Вопросительные слова (when, whose, why). Предлоги</w:t>
      </w:r>
      <w:r w:rsidRPr="00020601">
        <w:rPr>
          <w:spacing w:val="1"/>
          <w:lang w:val="en-US"/>
        </w:rPr>
        <w:t xml:space="preserve"> </w:t>
      </w:r>
      <w:r>
        <w:t>места</w:t>
      </w:r>
      <w:r w:rsidRPr="00020601">
        <w:rPr>
          <w:lang w:val="en-US"/>
        </w:rPr>
        <w:t xml:space="preserve"> (next to, in front of, behind), </w:t>
      </w:r>
      <w:r>
        <w:t>направления</w:t>
      </w:r>
      <w:r w:rsidRPr="00020601">
        <w:rPr>
          <w:lang w:val="en-US"/>
        </w:rPr>
        <w:t xml:space="preserve"> (to), </w:t>
      </w:r>
      <w:r>
        <w:t>времени</w:t>
      </w:r>
      <w:r w:rsidRPr="00020601">
        <w:rPr>
          <w:lang w:val="en-US"/>
        </w:rPr>
        <w:t xml:space="preserve"> (at, in, on </w:t>
      </w:r>
      <w:r>
        <w:t>в</w:t>
      </w:r>
      <w:r w:rsidRPr="00020601">
        <w:rPr>
          <w:lang w:val="en-US"/>
        </w:rPr>
        <w:t xml:space="preserve"> </w:t>
      </w:r>
      <w:r>
        <w:t>выражениях</w:t>
      </w:r>
      <w:r w:rsidRPr="00020601">
        <w:rPr>
          <w:lang w:val="en-US"/>
        </w:rPr>
        <w:t xml:space="preserve"> at 5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o’clock,</w:t>
      </w:r>
      <w:r w:rsidRPr="00020601">
        <w:rPr>
          <w:spacing w:val="-1"/>
          <w:lang w:val="en-US"/>
        </w:rPr>
        <w:t xml:space="preserve"> </w:t>
      </w:r>
      <w:r w:rsidRPr="00020601">
        <w:rPr>
          <w:lang w:val="en-US"/>
        </w:rPr>
        <w:t>in the</w:t>
      </w:r>
      <w:r w:rsidRPr="00020601">
        <w:rPr>
          <w:spacing w:val="-1"/>
          <w:lang w:val="en-US"/>
        </w:rPr>
        <w:t xml:space="preserve"> </w:t>
      </w:r>
      <w:r w:rsidRPr="00020601">
        <w:rPr>
          <w:lang w:val="en-US"/>
        </w:rPr>
        <w:t>morning,</w:t>
      </w:r>
      <w:r w:rsidRPr="00020601">
        <w:rPr>
          <w:spacing w:val="2"/>
          <w:lang w:val="en-US"/>
        </w:rPr>
        <w:t xml:space="preserve"> </w:t>
      </w:r>
      <w:r w:rsidRPr="00020601">
        <w:rPr>
          <w:lang w:val="en-US"/>
        </w:rPr>
        <w:t>on Monday).</w:t>
      </w:r>
    </w:p>
    <w:p w:rsidR="00644A77" w:rsidRDefault="00644A77">
      <w:pPr>
        <w:pStyle w:val="BodyText"/>
        <w:spacing w:before="2"/>
        <w:ind w:right="694"/>
      </w:pPr>
      <w:r>
        <w:t>Социокультурные знания и умения. Знание и использование некоторых 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6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-2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Рождеством.</w:t>
      </w:r>
    </w:p>
    <w:p w:rsidR="00644A77" w:rsidRDefault="00644A77">
      <w:pPr>
        <w:pStyle w:val="BodyText"/>
        <w:ind w:right="692"/>
      </w:pP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 родной страны и страны/стран изучаемого языка и их столиц, название 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-1"/>
        </w:rPr>
        <w:t xml:space="preserve"> </w:t>
      </w:r>
      <w:r>
        <w:t>цвета национальных флагов).</w:t>
      </w:r>
    </w:p>
    <w:p w:rsidR="00644A77" w:rsidRDefault="00644A77">
      <w:pPr>
        <w:pStyle w:val="BodyText"/>
        <w:ind w:right="691"/>
      </w:pPr>
      <w:r>
        <w:t>Компенсаторные умения. Использование при чтении и аудировании языковой, в том числе</w:t>
      </w:r>
      <w:r>
        <w:rPr>
          <w:spacing w:val="-57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 ключевых слов, вопросов; иллюстраций. Игнорирование информации, 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57"/>
        </w:rPr>
        <w:t xml:space="preserve"> </w:t>
      </w:r>
      <w:r>
        <w:t>информации.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речи.</w:t>
      </w:r>
    </w:p>
    <w:p w:rsidR="00644A77" w:rsidRDefault="00644A77">
      <w:pPr>
        <w:pStyle w:val="BodyText"/>
        <w:ind w:right="697"/>
      </w:pPr>
      <w:r>
        <w:t>Мир моего «я». Моя семья. Мой день рождения, подарки. Моя любимая еда. Мой 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1"/>
        </w:rPr>
        <w:t xml:space="preserve"> </w:t>
      </w:r>
      <w:r>
        <w:t>дня, домашние</w:t>
      </w:r>
      <w:r>
        <w:rPr>
          <w:spacing w:val="-1"/>
        </w:rPr>
        <w:t xml:space="preserve"> </w:t>
      </w:r>
      <w:r>
        <w:t>обязанности).</w:t>
      </w:r>
    </w:p>
    <w:p w:rsidR="00644A77" w:rsidRDefault="00644A77">
      <w:pPr>
        <w:pStyle w:val="BodyText"/>
        <w:ind w:right="694"/>
      </w:pPr>
      <w:r>
        <w:t>Мир моих увлечений. Любимая игрушка, игра. Мой питомец. Любимые занятия. 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-1"/>
        </w:rPr>
        <w:t xml:space="preserve"> </w:t>
      </w:r>
      <w:r>
        <w:t>Любимая сказка/история/рассказ.</w:t>
      </w:r>
      <w:r>
        <w:rPr>
          <w:spacing w:val="-1"/>
        </w:rPr>
        <w:t xml:space="preserve"> </w:t>
      </w:r>
      <w:r>
        <w:t>Выходной день.</w:t>
      </w:r>
      <w:r>
        <w:rPr>
          <w:spacing w:val="-1"/>
        </w:rPr>
        <w:t xml:space="preserve"> </w:t>
      </w:r>
      <w:r>
        <w:t>Каникулы.</w:t>
      </w:r>
    </w:p>
    <w:p w:rsidR="00644A77" w:rsidRDefault="00644A77">
      <w:pPr>
        <w:pStyle w:val="BodyText"/>
        <w:spacing w:before="1"/>
        <w:ind w:right="691"/>
      </w:pPr>
      <w:r>
        <w:t>Мир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меня.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интерьера.</w:t>
      </w:r>
      <w:r>
        <w:rPr>
          <w:spacing w:val="60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 любимые учебные предметы. Мои друзья, их внешность и черты характера. Моя</w:t>
      </w:r>
      <w:r>
        <w:rPr>
          <w:spacing w:val="1"/>
        </w:rPr>
        <w:t xml:space="preserve"> </w:t>
      </w:r>
      <w:r>
        <w:t>малая родина (город, село). Путешествия. Дикие и домашние животные. Погода. Времена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(месяцы). Покупки.</w:t>
      </w:r>
    </w:p>
    <w:p w:rsidR="00644A77" w:rsidRDefault="00644A77">
      <w:pPr>
        <w:pStyle w:val="BodyText"/>
        <w:ind w:right="692"/>
      </w:pPr>
      <w:r>
        <w:t>Родная страна и страны изучаемого языка. Россия и страна/страны изучаемого языка. Их</w:t>
      </w:r>
      <w:r>
        <w:rPr>
          <w:spacing w:val="1"/>
        </w:rPr>
        <w:t xml:space="preserve"> </w:t>
      </w:r>
      <w:r>
        <w:t>столицы, основные достопримечательности и интересные факты. Произведения 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 языка.</w:t>
      </w:r>
    </w:p>
    <w:p w:rsidR="00644A77" w:rsidRDefault="00644A77">
      <w:pPr>
        <w:pStyle w:val="BodyText"/>
      </w:pPr>
      <w:r>
        <w:t>Коммуникативные</w:t>
      </w:r>
      <w:r>
        <w:rPr>
          <w:spacing w:val="-5"/>
        </w:rPr>
        <w:t xml:space="preserve"> </w:t>
      </w:r>
      <w:r>
        <w:t>умения.</w:t>
      </w:r>
    </w:p>
    <w:p w:rsidR="00644A77" w:rsidRDefault="00644A77">
      <w:pPr>
        <w:pStyle w:val="BodyText"/>
        <w:ind w:right="691"/>
      </w:pPr>
      <w:r>
        <w:t>Говорение.</w:t>
      </w:r>
      <w:r>
        <w:rPr>
          <w:spacing w:val="1"/>
        </w:rPr>
        <w:t xml:space="preserve"> </w:t>
      </w:r>
      <w:r>
        <w:t>Коммуникативные 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 ситуаций, ключевых слов и (или) иллюстраций с соблюдением норм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диалога этикетного характера: приветствие,</w:t>
      </w:r>
      <w:r>
        <w:rPr>
          <w:spacing w:val="60"/>
        </w:rPr>
        <w:t xml:space="preserve"> </w:t>
      </w:r>
      <w:r>
        <w:t>ответ на приветствие; завершение разговора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-2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 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1"/>
        </w:rPr>
        <w:t xml:space="preserve"> </w:t>
      </w:r>
      <w:r>
        <w:t>выражение извинения;</w:t>
      </w:r>
    </w:p>
    <w:p w:rsidR="00644A77" w:rsidRDefault="00644A77">
      <w:pPr>
        <w:pStyle w:val="BodyText"/>
        <w:spacing w:before="1"/>
        <w:ind w:right="696"/>
      </w:pPr>
      <w:r>
        <w:t>диалога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согласие/несогласие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644A77" w:rsidRDefault="00644A77">
      <w:pPr>
        <w:pStyle w:val="BodyText"/>
        <w:ind w:right="697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644A77" w:rsidRDefault="00644A77">
      <w:pPr>
        <w:pStyle w:val="BodyText"/>
        <w:ind w:right="687"/>
      </w:pPr>
      <w:r>
        <w:t>Коммуникативные умения монологической речи. Создание с использованием ключевых</w:t>
      </w:r>
      <w:r>
        <w:rPr>
          <w:spacing w:val="1"/>
        </w:rPr>
        <w:t xml:space="preserve"> </w:t>
      </w:r>
      <w:r>
        <w:t>слов, вопросов и</w:t>
      </w:r>
      <w:r>
        <w:rPr>
          <w:spacing w:val="1"/>
        </w:rPr>
        <w:t xml:space="preserve"> </w:t>
      </w:r>
      <w:r>
        <w:t>(или) иллюстраций</w:t>
      </w:r>
      <w:r>
        <w:rPr>
          <w:spacing w:val="1"/>
        </w:rPr>
        <w:t xml:space="preserve"> </w:t>
      </w:r>
      <w:r>
        <w:t>устных монологических высказываний: описание</w:t>
      </w:r>
      <w:r>
        <w:rPr>
          <w:spacing w:val="1"/>
        </w:rPr>
        <w:t xml:space="preserve"> </w:t>
      </w:r>
      <w:r>
        <w:t>предмета, внешности и одежды, черт характера реального человека или 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 и (или) иллюстраций . Создание устных монологических высказываний в рамках</w:t>
      </w:r>
      <w:r>
        <w:rPr>
          <w:spacing w:val="-57"/>
        </w:rPr>
        <w:t xml:space="preserve"> </w:t>
      </w:r>
      <w:r>
        <w:t>тематического содержания речи по образцу (с выражением своего отношения к предмету</w:t>
      </w:r>
      <w:r>
        <w:rPr>
          <w:spacing w:val="1"/>
        </w:rPr>
        <w:t xml:space="preserve"> </w:t>
      </w:r>
      <w:r>
        <w:t>речи). Пересказ основного содержания прочитанного текста с использованием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иллюстраций.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несложного проектного</w:t>
      </w:r>
      <w:r>
        <w:rPr>
          <w:spacing w:val="-3"/>
        </w:rPr>
        <w:t xml:space="preserve"> </w:t>
      </w:r>
      <w:r>
        <w:t>задания.</w:t>
      </w:r>
    </w:p>
    <w:p w:rsidR="00644A77" w:rsidRDefault="00644A77">
      <w:pPr>
        <w:pStyle w:val="BodyText"/>
        <w:spacing w:before="1"/>
        <w:jc w:val="left"/>
      </w:pPr>
      <w:r>
        <w:t>Аудирование.</w:t>
      </w:r>
    </w:p>
    <w:p w:rsidR="00644A77" w:rsidRDefault="00644A77">
      <w:pPr>
        <w:pStyle w:val="BodyText"/>
        <w:tabs>
          <w:tab w:val="left" w:pos="2834"/>
          <w:tab w:val="left" w:pos="3011"/>
          <w:tab w:val="left" w:pos="3342"/>
          <w:tab w:val="left" w:pos="3594"/>
          <w:tab w:val="left" w:pos="4844"/>
          <w:tab w:val="left" w:pos="4935"/>
          <w:tab w:val="left" w:pos="6124"/>
          <w:tab w:val="left" w:pos="6424"/>
          <w:tab w:val="left" w:pos="6829"/>
          <w:tab w:val="left" w:pos="7564"/>
          <w:tab w:val="left" w:pos="7791"/>
          <w:tab w:val="left" w:pos="8232"/>
          <w:tab w:val="left" w:pos="8434"/>
          <w:tab w:val="left" w:pos="8745"/>
          <w:tab w:val="left" w:pos="9208"/>
          <w:tab w:val="left" w:pos="9493"/>
          <w:tab w:val="left" w:pos="10025"/>
          <w:tab w:val="left" w:pos="10624"/>
        </w:tabs>
        <w:ind w:right="69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аудирования. Понимание</w:t>
      </w:r>
      <w:r>
        <w:rPr>
          <w:spacing w:val="-3"/>
        </w:rPr>
        <w:t xml:space="preserve"> </w:t>
      </w:r>
      <w:r>
        <w:t>на</w:t>
      </w:r>
      <w:r>
        <w:tab/>
      </w:r>
      <w:r>
        <w:tab/>
        <w:t>слух</w:t>
      </w:r>
      <w:r>
        <w:rPr>
          <w:spacing w:val="-3"/>
        </w:rPr>
        <w:t xml:space="preserve"> </w:t>
      </w:r>
      <w:r>
        <w:t>речи</w:t>
      </w:r>
      <w:r>
        <w:tab/>
        <w:t>учителя</w:t>
      </w:r>
      <w:r>
        <w:tab/>
      </w:r>
      <w:r>
        <w:tab/>
        <w:t>и</w:t>
      </w:r>
      <w:r>
        <w:rPr>
          <w:spacing w:val="-57"/>
        </w:rPr>
        <w:t xml:space="preserve"> </w:t>
      </w:r>
      <w:r>
        <w:t>других</w:t>
      </w:r>
      <w:r>
        <w:tab/>
        <w:t>обучающихся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вербальная/невербальная</w:t>
      </w:r>
      <w:r>
        <w:rPr>
          <w:spacing w:val="45"/>
        </w:rPr>
        <w:t xml:space="preserve"> </w:t>
      </w:r>
      <w:r>
        <w:t>реакция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услышанное</w:t>
      </w:r>
      <w:r>
        <w:rPr>
          <w:spacing w:val="44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непосредственном</w:t>
      </w:r>
      <w:r>
        <w:tab/>
      </w:r>
      <w:r>
        <w:tab/>
        <w:t>общении).</w:t>
      </w:r>
      <w:r>
        <w:tab/>
      </w:r>
      <w:r>
        <w:tab/>
        <w:t>Восприятие</w:t>
      </w:r>
      <w:r>
        <w:tab/>
        <w:t>и</w:t>
      </w:r>
      <w:r>
        <w:tab/>
        <w:t>понимание</w:t>
      </w:r>
      <w:r>
        <w:tab/>
        <w:t>на</w:t>
      </w:r>
      <w:r>
        <w:tab/>
        <w:t>слух</w:t>
      </w:r>
      <w:r>
        <w:tab/>
        <w:t>учебных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адаптированных</w:t>
      </w:r>
      <w:r>
        <w:rPr>
          <w:spacing w:val="13"/>
        </w:rPr>
        <w:t xml:space="preserve"> </w:t>
      </w:r>
      <w:r>
        <w:t>аутентичных</w:t>
      </w:r>
      <w:r>
        <w:rPr>
          <w:spacing w:val="13"/>
        </w:rPr>
        <w:t xml:space="preserve"> </w:t>
      </w:r>
      <w:r>
        <w:t>текстов,</w:t>
      </w:r>
      <w:r>
        <w:rPr>
          <w:spacing w:val="11"/>
        </w:rPr>
        <w:t xml:space="preserve"> </w:t>
      </w:r>
      <w:r>
        <w:t>построенных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изученном</w:t>
      </w:r>
      <w:r>
        <w:rPr>
          <w:spacing w:val="12"/>
        </w:rPr>
        <w:t xml:space="preserve"> </w:t>
      </w:r>
      <w:r>
        <w:t>языковом</w:t>
      </w:r>
      <w:r>
        <w:rPr>
          <w:spacing w:val="13"/>
        </w:rPr>
        <w:t xml:space="preserve"> </w:t>
      </w:r>
      <w:r>
        <w:t>материале,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коммуникативной</w:t>
      </w:r>
      <w:r>
        <w:rPr>
          <w:spacing w:val="4"/>
        </w:rPr>
        <w:t xml:space="preserve"> </w:t>
      </w:r>
      <w:r>
        <w:t>задачей: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пониманием</w:t>
      </w:r>
      <w:r>
        <w:rPr>
          <w:spacing w:val="5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содержания, с пониманием запрашиваемой информации (при опосредованном общении).</w:t>
      </w:r>
      <w:r>
        <w:rPr>
          <w:spacing w:val="1"/>
        </w:rPr>
        <w:t xml:space="preserve"> </w:t>
      </w:r>
      <w:r>
        <w:t>Аудирование</w:t>
      </w:r>
      <w:r>
        <w:tab/>
      </w:r>
      <w:r>
        <w:tab/>
        <w:t>с</w:t>
      </w:r>
      <w:r>
        <w:tab/>
        <w:t>пониманием</w:t>
      </w:r>
      <w:r>
        <w:tab/>
        <w:t>основного</w:t>
      </w:r>
      <w:r>
        <w:tab/>
        <w:t>содержания</w:t>
      </w:r>
      <w:r>
        <w:tab/>
        <w:t>текста</w:t>
      </w:r>
      <w:r>
        <w:tab/>
      </w:r>
      <w:r>
        <w:tab/>
        <w:t>предполагает</w:t>
      </w:r>
      <w:r>
        <w:tab/>
        <w:t>умение</w:t>
      </w:r>
      <w:r>
        <w:rPr>
          <w:spacing w:val="-57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основную</w:t>
      </w:r>
      <w:r>
        <w:rPr>
          <w:spacing w:val="15"/>
        </w:rPr>
        <w:t xml:space="preserve"> </w:t>
      </w:r>
      <w:r>
        <w:t>тему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главные</w:t>
      </w:r>
      <w:r>
        <w:rPr>
          <w:spacing w:val="13"/>
        </w:rPr>
        <w:t xml:space="preserve"> </w:t>
      </w:r>
      <w:r>
        <w:t>факты/события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воспринимаемом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4"/>
        </w:rPr>
        <w:t xml:space="preserve"> </w:t>
      </w:r>
      <w:r>
        <w:t>тексте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54"/>
        </w:rPr>
        <w:t xml:space="preserve"> </w:t>
      </w:r>
      <w:r>
        <w:t>иллюстраций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языковой,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контекстуальной,</w:t>
      </w:r>
      <w:r>
        <w:rPr>
          <w:spacing w:val="55"/>
        </w:rPr>
        <w:t xml:space="preserve"> </w:t>
      </w:r>
      <w:r>
        <w:t>догадки.</w:t>
      </w:r>
      <w:r>
        <w:rPr>
          <w:spacing w:val="-57"/>
        </w:rPr>
        <w:t xml:space="preserve"> </w:t>
      </w:r>
      <w:r>
        <w:t>Аудирование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пониманием</w:t>
      </w:r>
      <w:r>
        <w:rPr>
          <w:spacing w:val="28"/>
        </w:rPr>
        <w:t xml:space="preserve"> </w:t>
      </w:r>
      <w:r>
        <w:t>запрашиваемой</w:t>
      </w:r>
      <w:r>
        <w:rPr>
          <w:spacing w:val="30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предполагает</w:t>
      </w:r>
      <w:r>
        <w:rPr>
          <w:spacing w:val="30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запрашиваемую</w:t>
      </w:r>
      <w:r>
        <w:rPr>
          <w:spacing w:val="34"/>
        </w:rPr>
        <w:t xml:space="preserve"> </w:t>
      </w:r>
      <w:r>
        <w:t>информацию</w:t>
      </w:r>
      <w:r>
        <w:rPr>
          <w:spacing w:val="34"/>
        </w:rPr>
        <w:t xml:space="preserve"> </w:t>
      </w:r>
      <w:r>
        <w:t>фактического</w:t>
      </w:r>
      <w:r>
        <w:rPr>
          <w:spacing w:val="34"/>
        </w:rPr>
        <w:t xml:space="preserve"> </w:t>
      </w:r>
      <w:r>
        <w:t>характера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4"/>
        </w:rPr>
        <w:t xml:space="preserve"> </w:t>
      </w:r>
      <w:r>
        <w:t>иллюстраций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языковой,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контекстуальной,</w:t>
      </w:r>
      <w:r>
        <w:rPr>
          <w:spacing w:val="29"/>
        </w:rPr>
        <w:t xml:space="preserve"> </w:t>
      </w:r>
      <w:r>
        <w:t>догадки.</w:t>
      </w:r>
      <w:r>
        <w:rPr>
          <w:spacing w:val="34"/>
        </w:rPr>
        <w:t xml:space="preserve"> </w:t>
      </w:r>
      <w:r>
        <w:t>Тексты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аудирования:</w:t>
      </w:r>
      <w:r>
        <w:rPr>
          <w:spacing w:val="30"/>
        </w:rPr>
        <w:t xml:space="preserve"> </w:t>
      </w:r>
      <w:r>
        <w:t>диалог,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9"/>
        </w:rPr>
        <w:t xml:space="preserve"> </w:t>
      </w:r>
      <w:r>
        <w:t>собеседников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ситуациях</w:t>
      </w:r>
      <w:r>
        <w:rPr>
          <w:spacing w:val="7"/>
        </w:rPr>
        <w:t xml:space="preserve"> </w:t>
      </w:r>
      <w:r>
        <w:t>повседневного</w:t>
      </w:r>
      <w:r>
        <w:rPr>
          <w:spacing w:val="9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рассказ,</w:t>
      </w:r>
      <w:r>
        <w:rPr>
          <w:spacing w:val="9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 характера.</w:t>
      </w:r>
    </w:p>
    <w:p w:rsidR="00644A77" w:rsidRDefault="00644A77">
      <w:pPr>
        <w:pStyle w:val="BodyText"/>
        <w:jc w:val="left"/>
      </w:pPr>
      <w:r>
        <w:t>Смысловое</w:t>
      </w:r>
      <w:r>
        <w:rPr>
          <w:spacing w:val="-5"/>
        </w:rPr>
        <w:t xml:space="preserve"> </w:t>
      </w:r>
      <w:r>
        <w:t>чтение.</w:t>
      </w:r>
    </w:p>
    <w:p w:rsidR="00644A77" w:rsidRDefault="00644A77">
      <w:pPr>
        <w:pStyle w:val="BodyText"/>
        <w:ind w:right="691"/>
        <w:jc w:val="left"/>
      </w:pPr>
      <w:r>
        <w:t>Чтение</w:t>
      </w:r>
      <w:r>
        <w:rPr>
          <w:spacing w:val="48"/>
        </w:rPr>
        <w:t xml:space="preserve"> </w:t>
      </w:r>
      <w:r>
        <w:t>вслух</w:t>
      </w:r>
      <w:r>
        <w:rPr>
          <w:spacing w:val="49"/>
        </w:rPr>
        <w:t xml:space="preserve"> </w:t>
      </w:r>
      <w:r>
        <w:t>учебных</w:t>
      </w:r>
      <w:r>
        <w:rPr>
          <w:spacing w:val="48"/>
        </w:rPr>
        <w:t xml:space="preserve"> </w:t>
      </w:r>
      <w:r>
        <w:t>текстов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соблюдением</w:t>
      </w:r>
      <w:r>
        <w:rPr>
          <w:spacing w:val="48"/>
        </w:rPr>
        <w:t xml:space="preserve"> </w:t>
      </w:r>
      <w:r>
        <w:t>правил</w:t>
      </w:r>
      <w:r>
        <w:rPr>
          <w:spacing w:val="49"/>
        </w:rPr>
        <w:t xml:space="preserve"> </w:t>
      </w:r>
      <w:r>
        <w:t>чтения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интонацией,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644A77" w:rsidRDefault="00644A77">
      <w:pPr>
        <w:pStyle w:val="BodyText"/>
        <w:tabs>
          <w:tab w:val="left" w:pos="2382"/>
          <w:tab w:val="left" w:pos="2720"/>
          <w:tab w:val="left" w:pos="2803"/>
          <w:tab w:val="left" w:pos="3294"/>
          <w:tab w:val="left" w:pos="3516"/>
          <w:tab w:val="left" w:pos="3726"/>
          <w:tab w:val="left" w:pos="4231"/>
          <w:tab w:val="left" w:pos="4323"/>
          <w:tab w:val="left" w:pos="4495"/>
          <w:tab w:val="left" w:pos="4835"/>
          <w:tab w:val="left" w:pos="4939"/>
          <w:tab w:val="left" w:pos="4995"/>
          <w:tab w:val="left" w:pos="6059"/>
          <w:tab w:val="left" w:pos="6101"/>
          <w:tab w:val="left" w:pos="6177"/>
          <w:tab w:val="left" w:pos="6349"/>
          <w:tab w:val="left" w:pos="6458"/>
          <w:tab w:val="left" w:pos="6501"/>
          <w:tab w:val="left" w:pos="7091"/>
          <w:tab w:val="left" w:pos="7588"/>
          <w:tab w:val="left" w:pos="7639"/>
          <w:tab w:val="left" w:pos="7884"/>
          <w:tab w:val="left" w:pos="8382"/>
          <w:tab w:val="left" w:pos="9148"/>
          <w:tab w:val="left" w:pos="9193"/>
          <w:tab w:val="left" w:pos="9489"/>
          <w:tab w:val="left" w:pos="9894"/>
          <w:tab w:val="left" w:pos="9936"/>
          <w:tab w:val="left" w:pos="10658"/>
        </w:tabs>
        <w:ind w:right="690"/>
        <w:jc w:val="left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различной</w:t>
      </w:r>
      <w:r>
        <w:rPr>
          <w:spacing w:val="3"/>
        </w:rPr>
        <w:t xml:space="preserve"> </w:t>
      </w:r>
      <w:r>
        <w:t>глубиной</w:t>
      </w:r>
      <w:r>
        <w:rPr>
          <w:spacing w:val="3"/>
        </w:rPr>
        <w:t xml:space="preserve"> </w:t>
      </w:r>
      <w:r>
        <w:t>проникновения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коммуникативной</w:t>
      </w:r>
      <w:r>
        <w:tab/>
      </w:r>
      <w:r>
        <w:tab/>
        <w:t>задачи:</w:t>
      </w:r>
      <w:r>
        <w:tab/>
      </w:r>
      <w:r>
        <w:tab/>
        <w:t>с</w:t>
      </w:r>
      <w:r>
        <w:tab/>
        <w:t>пониманием</w:t>
      </w:r>
      <w:r>
        <w:tab/>
      </w:r>
      <w:r>
        <w:tab/>
        <w:t>основного</w:t>
      </w:r>
      <w:r>
        <w:tab/>
      </w:r>
      <w:r>
        <w:tab/>
        <w:t>содержания,</w:t>
      </w:r>
      <w:r>
        <w:tab/>
        <w:t>с</w:t>
      </w:r>
      <w:r>
        <w:tab/>
        <w:t>пониманием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14"/>
        </w:rPr>
        <w:t xml:space="preserve"> </w:t>
      </w:r>
      <w:r>
        <w:t>информации.</w:t>
      </w:r>
      <w:r>
        <w:rPr>
          <w:spacing w:val="16"/>
        </w:rPr>
        <w:t xml:space="preserve"> </w:t>
      </w:r>
      <w:r>
        <w:t>Чтение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пониманием</w:t>
      </w:r>
      <w:r>
        <w:rPr>
          <w:spacing w:val="12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16"/>
        </w:rPr>
        <w:t xml:space="preserve"> </w:t>
      </w:r>
      <w:r>
        <w:t>определение</w:t>
      </w:r>
      <w:r>
        <w:rPr>
          <w:spacing w:val="14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темы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главных</w:t>
      </w:r>
      <w:r>
        <w:rPr>
          <w:spacing w:val="15"/>
        </w:rPr>
        <w:t xml:space="preserve"> </w:t>
      </w:r>
      <w:r>
        <w:t>фактов/событий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прочитанном</w:t>
      </w:r>
      <w:r>
        <w:rPr>
          <w:spacing w:val="-57"/>
        </w:rPr>
        <w:t xml:space="preserve"> </w:t>
      </w:r>
      <w:r>
        <w:t>тексте с использованием иллюстраций и языковой, в том числе контекстуальной, догадки.</w:t>
      </w:r>
      <w:r>
        <w:rPr>
          <w:spacing w:val="1"/>
        </w:rPr>
        <w:t xml:space="preserve"> </w:t>
      </w:r>
      <w:r>
        <w:t>Чтение</w:t>
      </w:r>
      <w:r>
        <w:tab/>
        <w:t>с</w:t>
      </w:r>
      <w:r>
        <w:tab/>
        <w:t>пониманием</w:t>
      </w:r>
      <w:r>
        <w:tab/>
        <w:t>запрашиваемой</w:t>
      </w:r>
      <w:r>
        <w:tab/>
        <w:t>информации</w:t>
      </w:r>
      <w:r>
        <w:tab/>
        <w:t>предполагает</w:t>
      </w:r>
      <w:r>
        <w:tab/>
      </w:r>
      <w:r>
        <w:tab/>
        <w:t>нахождение</w:t>
      </w:r>
      <w:r>
        <w:tab/>
        <w:t>в</w:t>
      </w:r>
      <w:r>
        <w:rPr>
          <w:spacing w:val="-57"/>
        </w:rPr>
        <w:t xml:space="preserve"> </w:t>
      </w:r>
      <w:r>
        <w:t>прочитанном</w:t>
      </w:r>
      <w:r>
        <w:rPr>
          <w:spacing w:val="22"/>
        </w:rPr>
        <w:t xml:space="preserve"> </w:t>
      </w:r>
      <w:r>
        <w:t>тексте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понимание</w:t>
      </w:r>
      <w:r>
        <w:rPr>
          <w:spacing w:val="22"/>
        </w:rPr>
        <w:t xml:space="preserve"> </w:t>
      </w:r>
      <w:r>
        <w:t>запрашиваемой</w:t>
      </w:r>
      <w:r>
        <w:rPr>
          <w:spacing w:val="24"/>
        </w:rPr>
        <w:t xml:space="preserve"> </w:t>
      </w:r>
      <w:r>
        <w:t>информации</w:t>
      </w:r>
      <w:r>
        <w:rPr>
          <w:spacing w:val="21"/>
        </w:rPr>
        <w:t xml:space="preserve"> </w:t>
      </w:r>
      <w:r>
        <w:t>фактического</w:t>
      </w:r>
      <w:r>
        <w:rPr>
          <w:spacing w:val="23"/>
        </w:rPr>
        <w:t xml:space="preserve"> </w:t>
      </w:r>
      <w:r>
        <w:t>характера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tab/>
        <w:t>иллюстраций,</w:t>
      </w:r>
      <w:r>
        <w:tab/>
      </w:r>
      <w:r>
        <w:tab/>
        <w:t>языковой,</w:t>
      </w:r>
      <w:r>
        <w:tab/>
      </w:r>
      <w:r>
        <w:tab/>
      </w:r>
      <w:r>
        <w:tab/>
        <w:t>в</w:t>
      </w:r>
      <w:r>
        <w:tab/>
      </w:r>
      <w:r>
        <w:tab/>
      </w:r>
      <w:r>
        <w:tab/>
        <w:t>том</w:t>
      </w:r>
      <w:r>
        <w:tab/>
        <w:t>числе</w:t>
      </w:r>
      <w:r>
        <w:tab/>
        <w:t>контекстуальной,</w:t>
      </w:r>
      <w:r>
        <w:tab/>
        <w:t>догадки.</w:t>
      </w:r>
      <w:r>
        <w:rPr>
          <w:spacing w:val="-57"/>
        </w:rPr>
        <w:t xml:space="preserve"> </w:t>
      </w:r>
      <w:r>
        <w:t>Смысловое</w:t>
      </w:r>
      <w:r>
        <w:tab/>
      </w:r>
      <w:r>
        <w:tab/>
        <w:t>чтение</w:t>
      </w:r>
      <w:r>
        <w:tab/>
      </w:r>
      <w:r>
        <w:tab/>
        <w:t>про</w:t>
      </w:r>
      <w:r>
        <w:tab/>
      </w:r>
      <w:r>
        <w:tab/>
        <w:t>себя</w:t>
      </w:r>
      <w:r>
        <w:tab/>
      </w:r>
      <w:r>
        <w:tab/>
      </w:r>
      <w:r>
        <w:tab/>
        <w:t>учебных</w:t>
      </w:r>
      <w:r>
        <w:tab/>
      </w:r>
      <w:r>
        <w:tab/>
        <w:t>и</w:t>
      </w:r>
      <w:r>
        <w:tab/>
      </w:r>
      <w:r>
        <w:tab/>
        <w:t>адаптированных</w:t>
      </w:r>
      <w:r>
        <w:tab/>
        <w:t>аутентичных</w:t>
      </w:r>
      <w:r>
        <w:tab/>
      </w:r>
      <w:r>
        <w:tab/>
        <w:t>текстов,</w:t>
      </w:r>
      <w:r>
        <w:rPr>
          <w:spacing w:val="-57"/>
        </w:rPr>
        <w:t xml:space="preserve"> </w:t>
      </w:r>
      <w:r>
        <w:t>содержащих</w:t>
      </w:r>
      <w:r>
        <w:rPr>
          <w:spacing w:val="39"/>
        </w:rPr>
        <w:t xml:space="preserve"> </w:t>
      </w:r>
      <w:r>
        <w:t>отдельные</w:t>
      </w:r>
      <w:r>
        <w:rPr>
          <w:spacing w:val="38"/>
        </w:rPr>
        <w:t xml:space="preserve"> </w:t>
      </w:r>
      <w:r>
        <w:t>незнакомые</w:t>
      </w:r>
      <w:r>
        <w:rPr>
          <w:spacing w:val="38"/>
        </w:rPr>
        <w:t xml:space="preserve"> </w:t>
      </w:r>
      <w:r>
        <w:t>слова,</w:t>
      </w:r>
      <w:r>
        <w:rPr>
          <w:spacing w:val="42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основного</w:t>
      </w:r>
      <w:r>
        <w:rPr>
          <w:spacing w:val="37"/>
        </w:rPr>
        <w:t xml:space="preserve"> </w:t>
      </w:r>
      <w:r>
        <w:t>содержания</w:t>
      </w:r>
      <w:r>
        <w:rPr>
          <w:spacing w:val="39"/>
        </w:rPr>
        <w:t xml:space="preserve"> </w:t>
      </w:r>
      <w:r>
        <w:t>(тема,</w:t>
      </w:r>
      <w:r>
        <w:rPr>
          <w:spacing w:val="-57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языковой,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контекстуальной,</w:t>
      </w:r>
      <w:r>
        <w:rPr>
          <w:spacing w:val="7"/>
        </w:rPr>
        <w:t xml:space="preserve"> </w:t>
      </w:r>
      <w:r>
        <w:t>догадки,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контекстуальной.</w:t>
      </w:r>
      <w:r>
        <w:rPr>
          <w:spacing w:val="-57"/>
        </w:rPr>
        <w:t xml:space="preserve"> </w:t>
      </w:r>
      <w:r>
        <w:t>Прогнозирование</w:t>
      </w:r>
      <w:r>
        <w:rPr>
          <w:spacing w:val="35"/>
        </w:rPr>
        <w:t xml:space="preserve"> </w:t>
      </w:r>
      <w:r>
        <w:t>содержания</w:t>
      </w:r>
      <w:r>
        <w:rPr>
          <w:spacing w:val="37"/>
        </w:rPr>
        <w:t xml:space="preserve"> </w:t>
      </w:r>
      <w:r>
        <w:t>текста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заголовка.</w:t>
      </w:r>
      <w:r>
        <w:rPr>
          <w:spacing w:val="37"/>
        </w:rPr>
        <w:t xml:space="preserve"> </w:t>
      </w:r>
      <w:r>
        <w:t>Чтение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сплошных</w:t>
      </w:r>
      <w:r>
        <w:rPr>
          <w:spacing w:val="35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(таблиц,</w:t>
      </w:r>
      <w:r>
        <w:rPr>
          <w:spacing w:val="20"/>
        </w:rPr>
        <w:t xml:space="preserve"> </w:t>
      </w:r>
      <w:r>
        <w:t>диаграмм)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понимание</w:t>
      </w:r>
      <w:r>
        <w:rPr>
          <w:spacing w:val="18"/>
        </w:rPr>
        <w:t xml:space="preserve"> </w:t>
      </w:r>
      <w:r>
        <w:t>представленной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них</w:t>
      </w:r>
      <w:r>
        <w:rPr>
          <w:spacing w:val="18"/>
        </w:rPr>
        <w:t xml:space="preserve"> </w:t>
      </w:r>
      <w:r>
        <w:t>информации.</w:t>
      </w:r>
      <w:r>
        <w:rPr>
          <w:spacing w:val="28"/>
        </w:rPr>
        <w:t xml:space="preserve"> </w:t>
      </w:r>
      <w:r>
        <w:t>Тексты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чтения: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популярного</w:t>
      </w:r>
      <w:r>
        <w:rPr>
          <w:spacing w:val="-1"/>
        </w:rPr>
        <w:t xml:space="preserve"> </w:t>
      </w:r>
      <w:r>
        <w:t>характера, стихотворение.</w:t>
      </w:r>
    </w:p>
    <w:p w:rsidR="00644A77" w:rsidRDefault="00644A77">
      <w:pPr>
        <w:pStyle w:val="BodyText"/>
        <w:spacing w:before="1"/>
        <w:ind w:right="688"/>
      </w:pPr>
      <w:r>
        <w:t>Письмо.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 задачей. Заполнение простых анкет и формуляров с 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60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языка. Написание с использованием образца поздравления с праздниками 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пожеланий.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 личного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образца.</w:t>
      </w:r>
    </w:p>
    <w:p w:rsidR="00644A77" w:rsidRDefault="00644A77">
      <w:pPr>
        <w:pStyle w:val="BodyText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навыки.</w:t>
      </w:r>
    </w:p>
    <w:p w:rsidR="00644A77" w:rsidRDefault="00644A77">
      <w:pPr>
        <w:pStyle w:val="BodyText"/>
        <w:ind w:right="688"/>
      </w:pPr>
      <w:r>
        <w:t>Фонетическая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-57"/>
        </w:rPr>
        <w:t xml:space="preserve"> </w:t>
      </w:r>
      <w:r>
        <w:t>отсутствие оглушения звонких согласных в конце слога или слова, отсутствие смягчения</w:t>
      </w:r>
      <w:r>
        <w:rPr>
          <w:spacing w:val="1"/>
        </w:rPr>
        <w:t xml:space="preserve"> </w:t>
      </w:r>
      <w:r>
        <w:t>согласных перед гласными. Связующее “г” (there is/there are). 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вопрос) предложений. Различение на слух, без ошибок, ведущих к сбою 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их ритмико-интонационных особенностей, в том числе соблюдение правила</w:t>
      </w:r>
      <w:r>
        <w:rPr>
          <w:spacing w:val="1"/>
        </w:rPr>
        <w:t xml:space="preserve"> </w:t>
      </w:r>
      <w:r>
        <w:t>отсутствия ударения на 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интонации перечисления.</w:t>
      </w:r>
      <w:r>
        <w:rPr>
          <w:spacing w:val="1"/>
        </w:rPr>
        <w:t xml:space="preserve"> </w:t>
      </w:r>
      <w:r>
        <w:t>Правила чтения:</w:t>
      </w:r>
      <w:r>
        <w:rPr>
          <w:spacing w:val="1"/>
        </w:rPr>
        <w:t xml:space="preserve"> </w:t>
      </w:r>
      <w:r>
        <w:t>гласных в открытом и закрытом слоге в односложных словах, гласных в третьем типе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г);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57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транскрипции, по аналогии.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2"/>
        </w:rPr>
        <w:t xml:space="preserve"> </w:t>
      </w:r>
      <w:r>
        <w:t>знаков транскрипции.</w:t>
      </w:r>
    </w:p>
    <w:p w:rsidR="00644A77" w:rsidRDefault="00644A77">
      <w:pPr>
        <w:pStyle w:val="BodyText"/>
        <w:spacing w:before="1"/>
        <w:ind w:right="692"/>
      </w:pPr>
      <w:r>
        <w:t>Графика, орфография и пунктуация. Правильное написание изученных слов. 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предложения; запятой при обращении и перечислении; правильное использование</w:t>
      </w:r>
      <w:r>
        <w:rPr>
          <w:spacing w:val="1"/>
        </w:rPr>
        <w:t xml:space="preserve"> </w:t>
      </w:r>
      <w:r>
        <w:t>знака апострофа в сокращённых формах глагола-связки, вспомогательного и 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-2"/>
        </w:rPr>
        <w:t xml:space="preserve"> </w:t>
      </w:r>
      <w:r>
        <w:t>существительных 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644A77" w:rsidRDefault="00644A77">
      <w:pPr>
        <w:pStyle w:val="BodyText"/>
        <w:ind w:right="688"/>
      </w:pPr>
      <w:r>
        <w:t>Лексическая сторона речи. Распознавание и употребление в устной и письменной речи не</w:t>
      </w:r>
      <w:r>
        <w:rPr>
          <w:spacing w:val="1"/>
        </w:rPr>
        <w:t xml:space="preserve"> </w:t>
      </w:r>
      <w:r>
        <w:t>менее 500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4 класса, включая 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в устной и письменной речи родственных слов с использованием 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 -er/-or, -ist (worker, actor, artist) и конверсии (to play - a play). Использование</w:t>
      </w:r>
      <w:r>
        <w:rPr>
          <w:spacing w:val="1"/>
        </w:rPr>
        <w:t xml:space="preserve"> </w:t>
      </w:r>
      <w:r>
        <w:t>языковой догадки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распознавания интернациональных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(pilot, film).</w:t>
      </w:r>
    </w:p>
    <w:p w:rsidR="00644A77" w:rsidRDefault="00644A77">
      <w:pPr>
        <w:pStyle w:val="BodyText"/>
        <w:spacing w:before="1"/>
        <w:ind w:right="696"/>
      </w:pPr>
      <w:r>
        <w:t>Грамматическая сторона речи. Распознавание и употребление в устной и письменной речи</w:t>
      </w:r>
      <w:r>
        <w:rPr>
          <w:spacing w:val="-57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644A77" w:rsidRDefault="00644A77">
      <w:pPr>
        <w:pStyle w:val="BodyText"/>
        <w:ind w:right="687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 вопросы)</w:t>
      </w:r>
      <w:r>
        <w:rPr>
          <w:spacing w:val="1"/>
        </w:rPr>
        <w:t xml:space="preserve"> </w:t>
      </w:r>
      <w:r>
        <w:t>предложениях. Модальные</w:t>
      </w:r>
      <w:r w:rsidRPr="00020601">
        <w:rPr>
          <w:lang w:val="en-US"/>
        </w:rPr>
        <w:t xml:space="preserve"> </w:t>
      </w:r>
      <w:r>
        <w:t>глаголы</w:t>
      </w:r>
      <w:r w:rsidRPr="00020601">
        <w:rPr>
          <w:lang w:val="en-US"/>
        </w:rPr>
        <w:t xml:space="preserve"> must </w:t>
      </w:r>
      <w:r>
        <w:t>и</w:t>
      </w:r>
      <w:r w:rsidRPr="00020601">
        <w:rPr>
          <w:lang w:val="en-US"/>
        </w:rPr>
        <w:t xml:space="preserve"> have to. </w:t>
      </w:r>
      <w:r>
        <w:t>Конструкция</w:t>
      </w:r>
      <w:r w:rsidRPr="00020601">
        <w:rPr>
          <w:lang w:val="en-US"/>
        </w:rPr>
        <w:t xml:space="preserve"> to be going to </w:t>
      </w:r>
      <w:r>
        <w:t>и</w:t>
      </w:r>
      <w:r w:rsidRPr="00020601">
        <w:rPr>
          <w:lang w:val="en-US"/>
        </w:rPr>
        <w:t xml:space="preserve"> Future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 xml:space="preserve">Simple Tense </w:t>
      </w:r>
      <w:r>
        <w:t>для</w:t>
      </w:r>
      <w:r w:rsidRPr="00020601">
        <w:rPr>
          <w:lang w:val="en-US"/>
        </w:rPr>
        <w:t xml:space="preserve"> </w:t>
      </w:r>
      <w:r>
        <w:t>выражения</w:t>
      </w:r>
      <w:r w:rsidRPr="00020601">
        <w:rPr>
          <w:lang w:val="en-US"/>
        </w:rPr>
        <w:t xml:space="preserve"> </w:t>
      </w:r>
      <w:r>
        <w:t>будущего</w:t>
      </w:r>
      <w:r w:rsidRPr="00020601">
        <w:rPr>
          <w:lang w:val="en-US"/>
        </w:rPr>
        <w:t xml:space="preserve"> </w:t>
      </w:r>
      <w:r>
        <w:t>действия</w:t>
      </w:r>
      <w:r w:rsidRPr="00020601">
        <w:rPr>
          <w:lang w:val="en-US"/>
        </w:rPr>
        <w:t xml:space="preserve"> (I am going to have my birthday party on</w:t>
      </w:r>
      <w:r w:rsidRPr="00020601">
        <w:rPr>
          <w:spacing w:val="1"/>
          <w:lang w:val="en-US"/>
        </w:rPr>
        <w:t xml:space="preserve"> </w:t>
      </w:r>
      <w:r w:rsidRPr="00020601">
        <w:rPr>
          <w:lang w:val="en-US"/>
        </w:rPr>
        <w:t>Saturday.</w:t>
      </w:r>
      <w:r w:rsidRPr="00020601">
        <w:rPr>
          <w:spacing w:val="1"/>
          <w:lang w:val="en-US"/>
        </w:rPr>
        <w:t xml:space="preserve"> </w:t>
      </w:r>
      <w:r>
        <w:t>Wait,</w:t>
      </w:r>
      <w:r>
        <w:rPr>
          <w:spacing w:val="1"/>
        </w:rPr>
        <w:t xml:space="preserve"> </w:t>
      </w:r>
      <w:r>
        <w:t>I’ll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you.).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местоимение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 (формы, образованные по правилу и исключения: good - better - (the) best,</w:t>
      </w:r>
      <w:r>
        <w:rPr>
          <w:spacing w:val="1"/>
        </w:rPr>
        <w:t xml:space="preserve"> </w:t>
      </w:r>
      <w:r>
        <w:t>bad - worse - (the) worst. Наречия времени. Обозначение даты и года. Обозначение времени</w:t>
      </w:r>
      <w:r>
        <w:rPr>
          <w:spacing w:val="-57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o’clock; 3 am, 2 pm).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Социокультурные знания и умения. Знание и использование некоторых 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6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 извинение, поздравление с днём рождения, Новым годом, Рождеством,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 персонажей детских книг. Краткое представление своей страны и страны/стран</w:t>
      </w:r>
      <w:r>
        <w:rPr>
          <w:spacing w:val="1"/>
        </w:rPr>
        <w:t xml:space="preserve"> </w:t>
      </w:r>
      <w:r>
        <w:t>изучаемого языка на (названия стран и их столиц, название родного города/села; 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флагов;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644A77" w:rsidRDefault="00644A77">
      <w:pPr>
        <w:pStyle w:val="BodyText"/>
        <w:spacing w:before="1"/>
        <w:ind w:right="690"/>
      </w:pPr>
      <w:r>
        <w:t>Компенсаторные умения. Использование при чтении и аудировании языковой 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контекста). Использование при формулировании собственных высказываний ключевых</w:t>
      </w:r>
      <w:r>
        <w:rPr>
          <w:spacing w:val="1"/>
        </w:rPr>
        <w:t xml:space="preserve"> </w:t>
      </w:r>
      <w:r>
        <w:t>слов, вопросов; картинок, фотографий. Прогнозирование содержание текста для чтения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заголовка.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 запрашиваемой информации.</w:t>
      </w:r>
    </w:p>
    <w:p w:rsidR="00644A77" w:rsidRDefault="00644A77">
      <w:pPr>
        <w:pStyle w:val="Heading1"/>
        <w:spacing w:before="1"/>
        <w:ind w:left="3372" w:right="963" w:hanging="1685"/>
      </w:pPr>
      <w:r>
        <w:t>Планируемые результаты освоения программы по иностранному (английскому)</w:t>
      </w:r>
      <w:r>
        <w:rPr>
          <w:spacing w:val="-57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2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644A77" w:rsidRDefault="00644A77">
      <w:pPr>
        <w:pStyle w:val="BodyText"/>
        <w:ind w:right="696"/>
        <w:jc w:val="left"/>
      </w:pPr>
      <w:r>
        <w:t>В</w:t>
      </w:r>
      <w:r>
        <w:rPr>
          <w:spacing w:val="35"/>
        </w:rPr>
        <w:t xml:space="preserve"> </w:t>
      </w:r>
      <w:r>
        <w:t>результате</w:t>
      </w:r>
      <w:r>
        <w:rPr>
          <w:spacing w:val="34"/>
        </w:rPr>
        <w:t xml:space="preserve"> </w:t>
      </w:r>
      <w:r>
        <w:t>изучения</w:t>
      </w:r>
      <w:r>
        <w:rPr>
          <w:spacing w:val="32"/>
        </w:rPr>
        <w:t xml:space="preserve"> </w:t>
      </w:r>
      <w:r>
        <w:t>иностранного</w:t>
      </w:r>
      <w:r>
        <w:rPr>
          <w:spacing w:val="35"/>
        </w:rPr>
        <w:t xml:space="preserve"> </w:t>
      </w:r>
      <w:r>
        <w:t>(английского)</w:t>
      </w:r>
      <w:r>
        <w:rPr>
          <w:spacing w:val="35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начального</w:t>
      </w:r>
      <w:r>
        <w:rPr>
          <w:spacing w:val="3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у обучающегося будут сформированы следующие личностные результаты: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-2"/>
        </w:rPr>
        <w:t xml:space="preserve"> </w:t>
      </w:r>
      <w:r>
        <w:t>воспитание:</w:t>
      </w:r>
    </w:p>
    <w:p w:rsidR="00644A77" w:rsidRDefault="00644A77">
      <w:pPr>
        <w:pStyle w:val="BodyText"/>
        <w:jc w:val="left"/>
      </w:pPr>
      <w:r>
        <w:t>становление</w:t>
      </w:r>
      <w:r>
        <w:rPr>
          <w:spacing w:val="-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России;</w:t>
      </w:r>
    </w:p>
    <w:p w:rsidR="00644A77" w:rsidRDefault="00644A77">
      <w:pPr>
        <w:pStyle w:val="BodyText"/>
        <w:ind w:right="1963"/>
        <w:jc w:val="left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 к прошлому, настоящему и будущему своей страны и родного</w:t>
      </w:r>
      <w:r>
        <w:rPr>
          <w:spacing w:val="-57"/>
        </w:rPr>
        <w:t xml:space="preserve"> </w:t>
      </w:r>
      <w:r>
        <w:t>края;</w:t>
      </w:r>
    </w:p>
    <w:p w:rsidR="00644A77" w:rsidRDefault="00644A77">
      <w:pPr>
        <w:pStyle w:val="BodyText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народам;</w:t>
      </w:r>
    </w:p>
    <w:p w:rsidR="00644A77" w:rsidRDefault="00644A77">
      <w:pPr>
        <w:pStyle w:val="BodyText"/>
        <w:ind w:right="69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признание индивидуальности каждого человека; проявление сопереживания, уважения и</w:t>
      </w:r>
      <w:r>
        <w:rPr>
          <w:spacing w:val="1"/>
        </w:rPr>
        <w:t xml:space="preserve"> </w:t>
      </w:r>
      <w:r>
        <w:t>доброжелательности; неприятие любых форм поведения, направленных на 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морального вреда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людям; эстетическое</w:t>
      </w:r>
      <w:r>
        <w:rPr>
          <w:spacing w:val="-2"/>
        </w:rPr>
        <w:t xml:space="preserve"> </w:t>
      </w:r>
      <w:r>
        <w:t>воспитание:</w:t>
      </w:r>
    </w:p>
    <w:p w:rsidR="00644A77" w:rsidRDefault="00644A77">
      <w:pPr>
        <w:pStyle w:val="BodyText"/>
        <w:spacing w:before="1"/>
        <w:ind w:right="69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народов;</w:t>
      </w:r>
    </w:p>
    <w:p w:rsidR="00644A77" w:rsidRDefault="00644A77">
      <w:pPr>
        <w:pStyle w:val="BodyText"/>
        <w:ind w:right="698"/>
      </w:pPr>
      <w:r>
        <w:t>стремление к самовыражению в разных видах художественной деятельности; 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 благополучия:</w:t>
      </w:r>
    </w:p>
    <w:p w:rsidR="00644A77" w:rsidRDefault="00644A77">
      <w:pPr>
        <w:pStyle w:val="BodyText"/>
        <w:ind w:right="692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информационной);</w:t>
      </w:r>
    </w:p>
    <w:p w:rsidR="00644A77" w:rsidRDefault="00644A77">
      <w:pPr>
        <w:pStyle w:val="BodyText"/>
        <w:ind w:right="691"/>
        <w:jc w:val="left"/>
      </w:pPr>
      <w:r>
        <w:t>бережное отношение к физическому и психическому здоровью; трудовое воспитание:</w:t>
      </w:r>
      <w:r>
        <w:rPr>
          <w:spacing w:val="1"/>
        </w:rPr>
        <w:t xml:space="preserve"> </w:t>
      </w:r>
      <w:r>
        <w:t>осознание</w:t>
      </w:r>
      <w:r>
        <w:rPr>
          <w:spacing w:val="44"/>
        </w:rPr>
        <w:t xml:space="preserve"> </w:t>
      </w:r>
      <w:r>
        <w:t>ценности</w:t>
      </w:r>
      <w:r>
        <w:rPr>
          <w:spacing w:val="47"/>
        </w:rPr>
        <w:t xml:space="preserve"> </w:t>
      </w:r>
      <w:r>
        <w:t>труда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жизни</w:t>
      </w:r>
      <w:r>
        <w:rPr>
          <w:spacing w:val="46"/>
        </w:rPr>
        <w:t xml:space="preserve"> </w:t>
      </w:r>
      <w:r>
        <w:t>человека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общества,</w:t>
      </w:r>
      <w:r>
        <w:rPr>
          <w:spacing w:val="46"/>
        </w:rPr>
        <w:t xml:space="preserve"> </w:t>
      </w:r>
      <w:r>
        <w:t>ответственное</w:t>
      </w:r>
      <w:r>
        <w:rPr>
          <w:spacing w:val="44"/>
        </w:rPr>
        <w:t xml:space="preserve"> </w:t>
      </w:r>
      <w:r>
        <w:t>потребление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бережное</w:t>
      </w:r>
      <w:r>
        <w:rPr>
          <w:spacing w:val="32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результатам</w:t>
      </w:r>
      <w:r>
        <w:rPr>
          <w:spacing w:val="32"/>
        </w:rPr>
        <w:t xml:space="preserve"> </w:t>
      </w:r>
      <w:r>
        <w:t>труда,</w:t>
      </w:r>
      <w:r>
        <w:rPr>
          <w:spacing w:val="30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участия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различных</w:t>
      </w:r>
      <w:r>
        <w:rPr>
          <w:spacing w:val="33"/>
        </w:rPr>
        <w:t xml:space="preserve"> </w:t>
      </w:r>
      <w:r>
        <w:t>видах</w:t>
      </w:r>
      <w:r>
        <w:rPr>
          <w:spacing w:val="32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различным</w:t>
      </w:r>
      <w:r>
        <w:rPr>
          <w:spacing w:val="23"/>
        </w:rPr>
        <w:t xml:space="preserve"> </w:t>
      </w:r>
      <w:r>
        <w:t>профессия;</w:t>
      </w:r>
      <w:r>
        <w:rPr>
          <w:spacing w:val="24"/>
        </w:rPr>
        <w:t xml:space="preserve"> </w:t>
      </w:r>
      <w:r>
        <w:t>экологическое</w:t>
      </w:r>
      <w:r>
        <w:rPr>
          <w:spacing w:val="23"/>
        </w:rPr>
        <w:t xml:space="preserve"> </w:t>
      </w:r>
      <w:r>
        <w:t>воспитание:</w:t>
      </w:r>
      <w:r>
        <w:rPr>
          <w:spacing w:val="24"/>
        </w:rPr>
        <w:t xml:space="preserve"> </w:t>
      </w:r>
      <w:r>
        <w:t>бережное</w:t>
      </w:r>
      <w:r>
        <w:rPr>
          <w:spacing w:val="-57"/>
        </w:rPr>
        <w:t xml:space="preserve"> </w:t>
      </w:r>
      <w:r>
        <w:t>отношение к</w:t>
      </w:r>
      <w:r>
        <w:rPr>
          <w:spacing w:val="3"/>
        </w:rPr>
        <w:t xml:space="preserve"> </w:t>
      </w:r>
      <w:r>
        <w:t>природе;</w:t>
      </w:r>
      <w:r>
        <w:rPr>
          <w:spacing w:val="2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природе;</w:t>
      </w:r>
      <w:r>
        <w:rPr>
          <w:spacing w:val="3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научного</w:t>
      </w:r>
      <w:r>
        <w:rPr>
          <w:spacing w:val="-57"/>
        </w:rPr>
        <w:t xml:space="preserve"> </w:t>
      </w:r>
      <w:r>
        <w:t>познания:</w:t>
      </w:r>
    </w:p>
    <w:p w:rsidR="00644A77" w:rsidRDefault="00644A77">
      <w:pPr>
        <w:pStyle w:val="BodyText"/>
        <w:ind w:right="691"/>
        <w:jc w:val="left"/>
      </w:pPr>
      <w:r>
        <w:t>первоначальные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научной</w:t>
      </w:r>
      <w:r>
        <w:rPr>
          <w:spacing w:val="41"/>
        </w:rPr>
        <w:t xml:space="preserve"> </w:t>
      </w:r>
      <w:r>
        <w:t>картине</w:t>
      </w:r>
      <w:r>
        <w:rPr>
          <w:spacing w:val="42"/>
        </w:rPr>
        <w:t xml:space="preserve"> </w:t>
      </w:r>
      <w:r>
        <w:t>мира;</w:t>
      </w:r>
      <w:r>
        <w:rPr>
          <w:spacing w:val="43"/>
        </w:rPr>
        <w:t xml:space="preserve"> </w:t>
      </w:r>
      <w:r>
        <w:t>познавательные</w:t>
      </w:r>
      <w:r>
        <w:rPr>
          <w:spacing w:val="41"/>
        </w:rPr>
        <w:t xml:space="preserve"> </w:t>
      </w:r>
      <w:r>
        <w:t>интересы,</w:t>
      </w:r>
      <w:r>
        <w:rPr>
          <w:spacing w:val="-57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любознательность 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В результате изучения иностранного (английского) языка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spacing w:before="1"/>
        <w:ind w:right="691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/>
        <w:ind w:right="689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73" w:line="242" w:lineRule="auto"/>
        <w:ind w:right="69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89" w:lineRule="exact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433"/>
          <w:tab w:val="left" w:pos="5417"/>
          <w:tab w:val="left" w:pos="6592"/>
          <w:tab w:val="left" w:pos="7813"/>
          <w:tab w:val="left" w:pos="8605"/>
          <w:tab w:val="left" w:pos="9758"/>
          <w:tab w:val="left" w:pos="10108"/>
        </w:tabs>
        <w:ind w:right="696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spacing w:before="1"/>
        <w:ind w:right="691"/>
        <w:jc w:val="left"/>
      </w:pP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самоорганизации</w:t>
      </w:r>
      <w:r>
        <w:rPr>
          <w:spacing w:val="26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самоконтроля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left="1418" w:right="2532" w:firstLine="360"/>
        <w:jc w:val="left"/>
        <w:rPr>
          <w:sz w:val="24"/>
        </w:rPr>
      </w:pPr>
      <w:r>
        <w:rPr>
          <w:sz w:val="24"/>
        </w:rPr>
        <w:t>корректировать свои учебные действия для преодоления ошибок.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pStyle w:val="BodyText"/>
        <w:ind w:right="688" w:firstLine="707"/>
      </w:pPr>
      <w:r>
        <w:t>Предметные результаты по учебному предмету «Иностранный (английский) язык»</w:t>
      </w:r>
      <w:r>
        <w:rPr>
          <w:spacing w:val="1"/>
        </w:rPr>
        <w:t xml:space="preserve"> </w:t>
      </w:r>
      <w:r>
        <w:t>предметной области «Иностранный язык» должны быть ориентированы на 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-1"/>
        </w:rPr>
        <w:t xml:space="preserve"> </w:t>
      </w:r>
      <w:r>
        <w:t>компенсаторной,</w:t>
      </w:r>
      <w:r>
        <w:rPr>
          <w:spacing w:val="-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644A77" w:rsidRDefault="00644A77">
      <w:pPr>
        <w:pStyle w:val="BodyText"/>
        <w:ind w:right="697"/>
      </w:pPr>
      <w:r>
        <w:t>К концу обучения во 2 классе обучающийся получит следующие предметные результаты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 иностранному</w:t>
      </w:r>
      <w:r>
        <w:rPr>
          <w:spacing w:val="-1"/>
        </w:rPr>
        <w:t xml:space="preserve"> </w:t>
      </w:r>
      <w:r>
        <w:t>(английскому) языку:</w:t>
      </w:r>
    </w:p>
    <w:p w:rsidR="00644A77" w:rsidRDefault="00644A77">
      <w:pPr>
        <w:pStyle w:val="BodyText"/>
      </w:pPr>
      <w:r>
        <w:t>Коммуникативные</w:t>
      </w:r>
      <w:r>
        <w:rPr>
          <w:spacing w:val="-5"/>
        </w:rPr>
        <w:t xml:space="preserve"> </w:t>
      </w:r>
      <w:r>
        <w:t>умения.</w:t>
      </w:r>
    </w:p>
    <w:p w:rsidR="00644A77" w:rsidRDefault="00644A77">
      <w:pPr>
        <w:pStyle w:val="BodyText"/>
        <w:ind w:right="693"/>
      </w:pPr>
      <w:r>
        <w:t>Говорение: вести разные виды диалогов (диалог этикетного характера, диалог-расспрос) 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зрительные опоры в рамках изучаемой тематики с соблюдением норм речевого этикета,</w:t>
      </w:r>
      <w:r>
        <w:rPr>
          <w:spacing w:val="1"/>
        </w:rPr>
        <w:t xml:space="preserve"> </w:t>
      </w:r>
      <w:r>
        <w:t>принятого в стране/странах изучаемого языка (не менее 3 реплик со 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644A77" w:rsidRDefault="00644A77">
      <w:pPr>
        <w:pStyle w:val="BodyText"/>
        <w:ind w:right="698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изучаемой тематики с использованием картинок, фотографий и (или)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вопросов.</w:t>
      </w:r>
    </w:p>
    <w:p w:rsidR="00644A77" w:rsidRDefault="00644A77">
      <w:pPr>
        <w:pStyle w:val="BodyText"/>
        <w:ind w:right="691"/>
        <w:jc w:val="left"/>
      </w:pPr>
      <w:r>
        <w:t>Аудирование: воспринимать на слух и понимать речь учителя и других обучающихся;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слух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тексты,</w:t>
      </w:r>
      <w:r>
        <w:rPr>
          <w:spacing w:val="19"/>
        </w:rPr>
        <w:t xml:space="preserve"> </w:t>
      </w:r>
      <w:r>
        <w:t>построенные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изученном</w:t>
      </w:r>
      <w:r>
        <w:rPr>
          <w:spacing w:val="18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материале,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разной</w:t>
      </w:r>
      <w:r>
        <w:rPr>
          <w:spacing w:val="46"/>
        </w:rPr>
        <w:t xml:space="preserve"> </w:t>
      </w:r>
      <w:r>
        <w:t>глубиной</w:t>
      </w:r>
      <w:r>
        <w:rPr>
          <w:spacing w:val="49"/>
        </w:rPr>
        <w:t xml:space="preserve"> </w:t>
      </w:r>
      <w:r>
        <w:t>проникновения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содержание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зависимости</w:t>
      </w:r>
      <w:r>
        <w:rPr>
          <w:spacing w:val="47"/>
        </w:rPr>
        <w:t xml:space="preserve"> </w:t>
      </w:r>
      <w:r>
        <w:t>от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 фактического характера, используя 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секунд).</w:t>
      </w:r>
    </w:p>
    <w:p w:rsidR="00644A77" w:rsidRDefault="00644A77">
      <w:pPr>
        <w:pStyle w:val="BodyText"/>
        <w:tabs>
          <w:tab w:val="left" w:pos="2390"/>
          <w:tab w:val="left" w:pos="2484"/>
          <w:tab w:val="left" w:pos="3714"/>
          <w:tab w:val="left" w:pos="3932"/>
          <w:tab w:val="left" w:pos="4378"/>
          <w:tab w:val="left" w:pos="4767"/>
          <w:tab w:val="left" w:pos="5690"/>
          <w:tab w:val="left" w:pos="6217"/>
          <w:tab w:val="left" w:pos="6884"/>
          <w:tab w:val="left" w:pos="7294"/>
          <w:tab w:val="left" w:pos="7622"/>
          <w:tab w:val="left" w:pos="8211"/>
          <w:tab w:val="left" w:pos="8270"/>
          <w:tab w:val="left" w:pos="8530"/>
          <w:tab w:val="left" w:pos="9465"/>
          <w:tab w:val="left" w:pos="9810"/>
          <w:tab w:val="left" w:pos="10654"/>
        </w:tabs>
        <w:spacing w:before="1"/>
        <w:ind w:right="690"/>
        <w:jc w:val="left"/>
      </w:pPr>
      <w:r>
        <w:t>Смысловое</w:t>
      </w:r>
      <w:r>
        <w:rPr>
          <w:spacing w:val="41"/>
        </w:rPr>
        <w:t xml:space="preserve"> </w:t>
      </w:r>
      <w:r>
        <w:t>чтение:</w:t>
      </w:r>
      <w:r>
        <w:rPr>
          <w:spacing w:val="44"/>
        </w:rPr>
        <w:t xml:space="preserve"> </w:t>
      </w:r>
      <w:r>
        <w:t>читать</w:t>
      </w:r>
      <w:r>
        <w:rPr>
          <w:spacing w:val="43"/>
        </w:rPr>
        <w:t xml:space="preserve"> </w:t>
      </w:r>
      <w:r>
        <w:t>вслух</w:t>
      </w:r>
      <w:r>
        <w:rPr>
          <w:spacing w:val="42"/>
        </w:rPr>
        <w:t xml:space="preserve"> </w:t>
      </w:r>
      <w:r>
        <w:t>учебные</w:t>
      </w:r>
      <w:r>
        <w:rPr>
          <w:spacing w:val="39"/>
        </w:rPr>
        <w:t xml:space="preserve"> </w:t>
      </w:r>
      <w:r>
        <w:t>тексты</w:t>
      </w:r>
      <w:r>
        <w:rPr>
          <w:spacing w:val="42"/>
        </w:rPr>
        <w:t xml:space="preserve"> </w:t>
      </w:r>
      <w:r>
        <w:t>объёмом</w:t>
      </w:r>
      <w:r>
        <w:rPr>
          <w:spacing w:val="41"/>
        </w:rPr>
        <w:t xml:space="preserve"> </w:t>
      </w:r>
      <w:r>
        <w:t>до</w:t>
      </w:r>
      <w:r>
        <w:rPr>
          <w:spacing w:val="44"/>
        </w:rPr>
        <w:t xml:space="preserve"> </w:t>
      </w:r>
      <w:r>
        <w:t>60</w:t>
      </w:r>
      <w:r>
        <w:rPr>
          <w:spacing w:val="43"/>
        </w:rPr>
        <w:t xml:space="preserve"> </w:t>
      </w:r>
      <w:r>
        <w:t>слов,</w:t>
      </w:r>
      <w:r>
        <w:rPr>
          <w:spacing w:val="41"/>
        </w:rPr>
        <w:t xml:space="preserve"> </w:t>
      </w:r>
      <w:r>
        <w:t>построенные</w:t>
      </w:r>
      <w:r>
        <w:rPr>
          <w:spacing w:val="4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изученном</w:t>
      </w:r>
      <w:r>
        <w:rPr>
          <w:spacing w:val="38"/>
        </w:rPr>
        <w:t xml:space="preserve"> </w:t>
      </w:r>
      <w:r>
        <w:t>языковом</w:t>
      </w:r>
      <w:r>
        <w:rPr>
          <w:spacing w:val="38"/>
        </w:rPr>
        <w:t xml:space="preserve"> </w:t>
      </w:r>
      <w:r>
        <w:t>материале,</w:t>
      </w:r>
      <w:r>
        <w:rPr>
          <w:spacing w:val="4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соблюдением</w:t>
      </w:r>
      <w:r>
        <w:rPr>
          <w:spacing w:val="38"/>
        </w:rPr>
        <w:t xml:space="preserve"> </w:t>
      </w:r>
      <w:r>
        <w:t>правил</w:t>
      </w:r>
      <w:r>
        <w:rPr>
          <w:spacing w:val="39"/>
        </w:rPr>
        <w:t xml:space="preserve"> </w:t>
      </w:r>
      <w:r>
        <w:t>чтения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интонации,</w:t>
      </w:r>
      <w:r>
        <w:rPr>
          <w:spacing w:val="11"/>
        </w:rPr>
        <w:t xml:space="preserve"> </w:t>
      </w:r>
      <w:r>
        <w:t>демонстрируя</w:t>
      </w:r>
      <w:r>
        <w:rPr>
          <w:spacing w:val="11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прочитанного;</w:t>
      </w:r>
      <w:r>
        <w:rPr>
          <w:spacing w:val="17"/>
        </w:rPr>
        <w:t xml:space="preserve"> </w:t>
      </w:r>
      <w:r>
        <w:t>читать</w:t>
      </w:r>
      <w:r>
        <w:rPr>
          <w:spacing w:val="11"/>
        </w:rPr>
        <w:t xml:space="preserve"> </w:t>
      </w:r>
      <w:r>
        <w:t>про</w:t>
      </w:r>
      <w:r>
        <w:rPr>
          <w:spacing w:val="12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тексты,</w:t>
      </w:r>
      <w:r>
        <w:tab/>
        <w:t>построенные</w:t>
      </w:r>
      <w:r>
        <w:tab/>
        <w:t>на</w:t>
      </w:r>
      <w:r>
        <w:tab/>
        <w:t>изученном</w:t>
      </w:r>
      <w:r>
        <w:tab/>
        <w:t>языковом</w:t>
      </w:r>
      <w:r>
        <w:tab/>
        <w:t>материале,</w:t>
      </w:r>
      <w:r>
        <w:tab/>
        <w:t>с</w:t>
      </w:r>
      <w:r>
        <w:tab/>
        <w:t>различной</w:t>
      </w:r>
      <w:r>
        <w:tab/>
      </w:r>
      <w:r>
        <w:rPr>
          <w:spacing w:val="-1"/>
        </w:rPr>
        <w:t>глубиной</w:t>
      </w:r>
      <w:r>
        <w:rPr>
          <w:spacing w:val="-57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-57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пониманием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пониманием</w:t>
      </w:r>
      <w:r>
        <w:rPr>
          <w:spacing w:val="60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используя зрительные опоры и языковую догадку (объём текста для чтения - до 80 слов).</w:t>
      </w:r>
      <w:r>
        <w:rPr>
          <w:spacing w:val="1"/>
        </w:rPr>
        <w:t xml:space="preserve"> </w:t>
      </w:r>
      <w:r>
        <w:t>Письмо:</w:t>
      </w:r>
      <w:r>
        <w:tab/>
      </w:r>
      <w:r>
        <w:tab/>
        <w:t>заполнять</w:t>
      </w:r>
      <w:r>
        <w:tab/>
        <w:t>простые</w:t>
      </w:r>
      <w:r>
        <w:tab/>
        <w:t>формуляры,</w:t>
      </w:r>
      <w:r>
        <w:tab/>
        <w:t>сообщая</w:t>
      </w:r>
      <w:r>
        <w:tab/>
        <w:t>о</w:t>
      </w:r>
      <w:r>
        <w:tab/>
        <w:t>себе</w:t>
      </w:r>
      <w:r>
        <w:tab/>
      </w:r>
      <w:r>
        <w:tab/>
        <w:t>основные</w:t>
      </w:r>
      <w:r>
        <w:tab/>
        <w:t>сведения,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языка;</w:t>
      </w:r>
    </w:p>
    <w:p w:rsidR="00644A77" w:rsidRDefault="00644A77">
      <w:pPr>
        <w:pStyle w:val="BodyText"/>
        <w:spacing w:before="1"/>
        <w:ind w:right="691"/>
        <w:jc w:val="left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61"/>
        </w:rPr>
        <w:t xml:space="preserve"> </w:t>
      </w:r>
      <w:r>
        <w:t>днём</w:t>
      </w:r>
      <w:r>
        <w:rPr>
          <w:spacing w:val="-57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644A77" w:rsidRDefault="00644A77">
      <w:pPr>
        <w:pStyle w:val="BodyText"/>
        <w:jc w:val="left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навыки.</w:t>
      </w:r>
    </w:p>
    <w:p w:rsidR="00644A77" w:rsidRDefault="00644A77">
      <w:pPr>
        <w:pStyle w:val="BodyText"/>
        <w:ind w:right="695"/>
      </w:pPr>
      <w:r>
        <w:t>Фонетическая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воспроизводить (полупечатное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букв,</w:t>
      </w:r>
      <w:r>
        <w:rPr>
          <w:spacing w:val="2"/>
        </w:rPr>
        <w:t xml:space="preserve"> </w:t>
      </w:r>
      <w:r>
        <w:t>буквосочетаний,</w:t>
      </w:r>
      <w:r>
        <w:rPr>
          <w:spacing w:val="-1"/>
        </w:rPr>
        <w:t xml:space="preserve"> </w:t>
      </w:r>
      <w:r>
        <w:t>слов);</w:t>
      </w:r>
    </w:p>
    <w:p w:rsidR="00644A77" w:rsidRDefault="00644A77">
      <w:pPr>
        <w:pStyle w:val="BodyText"/>
        <w:ind w:right="690"/>
      </w:pPr>
      <w:r>
        <w:t>применять правила чтения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выделять некоторые звукобуквенные сочетания при анализе знакомых слов; озвучивать</w:t>
      </w:r>
      <w:r>
        <w:rPr>
          <w:spacing w:val="1"/>
        </w:rPr>
        <w:t xml:space="preserve"> </w:t>
      </w:r>
      <w:r>
        <w:t>транскрипционные знаки, отличать их от букв; читать новые слова согласно основным</w:t>
      </w:r>
      <w:r>
        <w:rPr>
          <w:spacing w:val="1"/>
        </w:rPr>
        <w:t xml:space="preserve"> </w:t>
      </w:r>
      <w:r>
        <w:t>правилам чтения; различать на слух и правильно произносить слова и фразы/предложения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 ритмико-интонационных особенностей.</w:t>
      </w:r>
    </w:p>
    <w:p w:rsidR="00644A77" w:rsidRDefault="00644A77">
      <w:pPr>
        <w:pStyle w:val="BodyText"/>
        <w:ind w:right="690"/>
      </w:pPr>
      <w:r>
        <w:t>Графика,</w:t>
      </w:r>
      <w:r>
        <w:rPr>
          <w:spacing w:val="1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пропуски словами; дописывать предложения; правильно расставлять знаки препинания</w:t>
      </w:r>
      <w:r>
        <w:rPr>
          <w:spacing w:val="1"/>
        </w:rPr>
        <w:t xml:space="preserve"> </w:t>
      </w:r>
      <w:r>
        <w:t>(точка, вопросительный и восклицательный знаки в конце предложения) и использовать</w:t>
      </w:r>
      <w:r>
        <w:rPr>
          <w:spacing w:val="1"/>
        </w:rPr>
        <w:t xml:space="preserve"> </w:t>
      </w:r>
      <w:r>
        <w:t>знак апострофа в сокращённых формах глагола-связки, вспомогательного и модального</w:t>
      </w:r>
      <w:r>
        <w:rPr>
          <w:spacing w:val="1"/>
        </w:rPr>
        <w:t xml:space="preserve"> </w:t>
      </w:r>
      <w:r>
        <w:t>глаголов.</w:t>
      </w:r>
    </w:p>
    <w:p w:rsidR="00644A77" w:rsidRDefault="00644A77">
      <w:pPr>
        <w:pStyle w:val="BodyText"/>
        <w:ind w:right="695"/>
      </w:pPr>
      <w:r>
        <w:t>Лексическая сторона речи: распознавать и употреблять в устной и письменной речи не</w:t>
      </w:r>
      <w:r>
        <w:rPr>
          <w:spacing w:val="1"/>
        </w:rPr>
        <w:t xml:space="preserve"> </w:t>
      </w:r>
      <w:r>
        <w:t>менее 200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использовать языковую</w:t>
      </w:r>
      <w:r>
        <w:rPr>
          <w:spacing w:val="-3"/>
        </w:rPr>
        <w:t xml:space="preserve"> </w:t>
      </w:r>
      <w:r>
        <w:t>догадку в распознавании</w:t>
      </w:r>
      <w:r>
        <w:rPr>
          <w:spacing w:val="-1"/>
        </w:rPr>
        <w:t xml:space="preserve"> </w:t>
      </w:r>
      <w:r>
        <w:t>интернациональных</w:t>
      </w:r>
      <w:r>
        <w:rPr>
          <w:spacing w:val="-3"/>
        </w:rPr>
        <w:t xml:space="preserve"> </w:t>
      </w:r>
      <w:r>
        <w:t>слов.</w:t>
      </w:r>
    </w:p>
    <w:p w:rsidR="00644A77" w:rsidRDefault="00644A77">
      <w:pPr>
        <w:pStyle w:val="BodyText"/>
        <w:ind w:right="689"/>
      </w:pPr>
      <w:r>
        <w:t>Грамматическая сторона речи: распознавать и употреблять в устной и письменной 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предложения с начальным It; распознавать и употреблять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простые предложения с 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speaks</w:t>
      </w:r>
      <w:r>
        <w:rPr>
          <w:spacing w:val="1"/>
        </w:rPr>
        <w:t xml:space="preserve"> </w:t>
      </w:r>
      <w:r>
        <w:t>English.);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предложения с составным глагольным сказуемым (I want to dance. She</w:t>
      </w:r>
      <w:r>
        <w:rPr>
          <w:spacing w:val="1"/>
        </w:rPr>
        <w:t xml:space="preserve"> </w:t>
      </w:r>
      <w:r>
        <w:t>can skate well.); распознавать и употреблять в устной и письменной речи предложения с</w:t>
      </w:r>
      <w:r>
        <w:rPr>
          <w:spacing w:val="1"/>
        </w:rPr>
        <w:t xml:space="preserve"> </w:t>
      </w:r>
      <w:r>
        <w:t>глаголом-связкой to be в Present Simple Tense в составе таких фраз, как Гш Dima, I’m eight.</w:t>
      </w:r>
      <w:r>
        <w:rPr>
          <w:spacing w:val="-57"/>
        </w:rPr>
        <w:t xml:space="preserve"> </w:t>
      </w:r>
      <w:r>
        <w:t>Гт fine. Гт sorry. It’s... Is it.? What’s ...?; распознавать и употреблять в устной и 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1"/>
        </w:rPr>
        <w:t xml:space="preserve"> </w:t>
      </w:r>
      <w:r>
        <w:t>формами;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 письменной речи повелительное наклонение: 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(Come</w:t>
      </w:r>
      <w:r>
        <w:rPr>
          <w:spacing w:val="1"/>
        </w:rPr>
        <w:t xml:space="preserve"> </w:t>
      </w:r>
      <w:r>
        <w:t>in,</w:t>
      </w:r>
      <w:r>
        <w:rPr>
          <w:spacing w:val="1"/>
        </w:rPr>
        <w:t xml:space="preserve"> </w:t>
      </w:r>
      <w:r>
        <w:t>please.);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настоящее простое время (Present Simple Tense) 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3"/>
        </w:rPr>
        <w:t xml:space="preserve"> </w:t>
      </w:r>
      <w:r>
        <w:t>вопрос)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предложениях;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глагольную</w:t>
      </w:r>
      <w:r>
        <w:rPr>
          <w:spacing w:val="1"/>
        </w:rPr>
        <w:t xml:space="preserve"> </w:t>
      </w:r>
      <w:r>
        <w:t>конструкцию have got (I’ve got... Have you got...?); распознавать и употреблять в устной и</w:t>
      </w:r>
      <w:r>
        <w:rPr>
          <w:spacing w:val="1"/>
        </w:rPr>
        <w:t xml:space="preserve"> </w:t>
      </w:r>
      <w:r>
        <w:t>письменной речи модальный глагол can/can’t для выражения умения (I can ride a bike.) и</w:t>
      </w:r>
      <w:r>
        <w:rPr>
          <w:spacing w:val="1"/>
        </w:rPr>
        <w:t xml:space="preserve"> </w:t>
      </w:r>
      <w:r>
        <w:t>отсутствия умения (I can’t ride а bike.); сап для получения разрешения (Can I go out?);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употреблять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письменной</w:t>
      </w:r>
      <w:r>
        <w:rPr>
          <w:spacing w:val="14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неопределённый,</w:t>
      </w:r>
      <w:r>
        <w:rPr>
          <w:spacing w:val="14"/>
        </w:rPr>
        <w:t xml:space="preserve"> </w:t>
      </w:r>
      <w:r>
        <w:t>определённый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употребления); распознавать и употреблять в устной и письменной речи множественное</w:t>
      </w:r>
      <w:r>
        <w:rPr>
          <w:spacing w:val="1"/>
        </w:rPr>
        <w:t xml:space="preserve"> </w:t>
      </w:r>
      <w:r>
        <w:t>число существительных, образованное по правилам и исключения: a pen - pens; a man -</w:t>
      </w:r>
      <w:r>
        <w:rPr>
          <w:spacing w:val="1"/>
        </w:rPr>
        <w:t xml:space="preserve"> </w:t>
      </w:r>
      <w:r>
        <w:t>men; распознавать и употреблять в устной и письменной речи личные и притяжательные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 числительные (1-12); распознавать и употреблять в устной и письменной</w:t>
      </w:r>
      <w:r>
        <w:rPr>
          <w:spacing w:val="1"/>
        </w:rPr>
        <w:t xml:space="preserve"> </w:t>
      </w:r>
      <w:r>
        <w:t>речи вопросительные слова who, what, how, where, how many; распознавать и употреблять</w:t>
      </w:r>
      <w:r>
        <w:rPr>
          <w:spacing w:val="1"/>
        </w:rPr>
        <w:t xml:space="preserve"> </w:t>
      </w:r>
      <w:r>
        <w:t>в устной и письменной речи предлоги места on, in, near, under; распознавать и употреблять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 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 союзы</w:t>
      </w:r>
      <w:r>
        <w:rPr>
          <w:spacing w:val="-1"/>
        </w:rPr>
        <w:t xml:space="preserve"> </w:t>
      </w:r>
      <w:r>
        <w:t>and и</w:t>
      </w:r>
      <w:r>
        <w:rPr>
          <w:spacing w:val="-1"/>
        </w:rPr>
        <w:t xml:space="preserve"> </w:t>
      </w:r>
      <w:r>
        <w:t>but (при однородных</w:t>
      </w:r>
      <w:r>
        <w:rPr>
          <w:spacing w:val="-1"/>
        </w:rPr>
        <w:t xml:space="preserve"> </w:t>
      </w:r>
      <w:r>
        <w:t>членах).</w:t>
      </w:r>
    </w:p>
    <w:p w:rsidR="00644A77" w:rsidRDefault="00644A77">
      <w:pPr>
        <w:pStyle w:val="BodyText"/>
        <w:spacing w:before="2"/>
        <w:ind w:right="690"/>
      </w:pPr>
      <w:r>
        <w:t>Социокультурные знания и умения: владеть отдельными социокультурными 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 поздравление с днём рождения, Новым годом, Рождеством; знать 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 страны/стран изучаемого 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столиц.</w:t>
      </w:r>
    </w:p>
    <w:p w:rsidR="00644A77" w:rsidRDefault="00644A77">
      <w:pPr>
        <w:pStyle w:val="BodyText"/>
        <w:ind w:right="697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 иностранному</w:t>
      </w:r>
      <w:r>
        <w:rPr>
          <w:spacing w:val="-1"/>
        </w:rPr>
        <w:t xml:space="preserve"> </w:t>
      </w:r>
      <w:r>
        <w:t>(английскому) языку:</w:t>
      </w:r>
    </w:p>
    <w:p w:rsidR="00644A77" w:rsidRDefault="00644A77">
      <w:pPr>
        <w:pStyle w:val="BodyText"/>
      </w:pPr>
      <w:r>
        <w:t>Коммуникативные</w:t>
      </w:r>
      <w:r>
        <w:rPr>
          <w:spacing w:val="-5"/>
        </w:rPr>
        <w:t xml:space="preserve"> </w:t>
      </w:r>
      <w:r>
        <w:t>умения.</w:t>
      </w:r>
    </w:p>
    <w:p w:rsidR="00644A77" w:rsidRDefault="00644A77">
      <w:pPr>
        <w:pStyle w:val="BodyText"/>
        <w:ind w:right="688"/>
      </w:pPr>
      <w:r>
        <w:t>Говорение: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 (или) зрительными опорами в рамках изучаемой тематики с соблюдением</w:t>
      </w:r>
      <w:r>
        <w:rPr>
          <w:spacing w:val="1"/>
        </w:rPr>
        <w:t xml:space="preserve"> </w:t>
      </w:r>
      <w:r>
        <w:t>норм речевого этикета, принятого</w:t>
      </w:r>
      <w:r>
        <w:rPr>
          <w:spacing w:val="1"/>
        </w:rPr>
        <w:t xml:space="preserve"> </w:t>
      </w:r>
      <w:r>
        <w:t>в стране/странах изучаемого языка (не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4 реплик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28"/>
        </w:rPr>
        <w:t xml:space="preserve"> </w:t>
      </w:r>
      <w:r>
        <w:t>(описание;</w:t>
      </w:r>
      <w:r>
        <w:rPr>
          <w:spacing w:val="29"/>
        </w:rPr>
        <w:t xml:space="preserve"> </w:t>
      </w:r>
      <w:r>
        <w:t>повествование/рассказ)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изучаемой</w:t>
      </w:r>
      <w:r>
        <w:rPr>
          <w:spacing w:val="30"/>
        </w:rPr>
        <w:t xml:space="preserve"> </w:t>
      </w:r>
      <w:r>
        <w:t>тематики</w:t>
      </w:r>
      <w:r>
        <w:rPr>
          <w:spacing w:val="30"/>
        </w:rPr>
        <w:t xml:space="preserve"> </w:t>
      </w:r>
      <w:r>
        <w:t>объёмом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прочитанного текста с вербальными и (или) зрительными опорами 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 фраз).</w:t>
      </w:r>
    </w:p>
    <w:p w:rsidR="00644A77" w:rsidRDefault="00644A77">
      <w:pPr>
        <w:pStyle w:val="BodyText"/>
        <w:ind w:right="690"/>
      </w:pPr>
      <w:r>
        <w:t>Аудирование: воспринимать на слух и понимать речь учителя и других обучающихся</w:t>
      </w:r>
      <w:r>
        <w:rPr>
          <w:spacing w:val="1"/>
        </w:rPr>
        <w:t xml:space="preserve"> </w:t>
      </w:r>
      <w:r>
        <w:t>вербально/невербально реагировать на услышанное; воспринимать на слух и 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 характера, со зрительной опорой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 догадки (время звучания текста/текстов для аудирования - до 1 минуты).</w:t>
      </w:r>
      <w:r>
        <w:rPr>
          <w:spacing w:val="-57"/>
        </w:rPr>
        <w:t xml:space="preserve"> </w:t>
      </w:r>
      <w:r>
        <w:t>Смысловое чтение: читать вслух учебные тексты объёмом до 70 слов, построенные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 демонстрируя понимание прочитанного; читать про себя и понимать учебные</w:t>
      </w:r>
      <w:r>
        <w:rPr>
          <w:spacing w:val="-57"/>
        </w:rPr>
        <w:t xml:space="preserve"> </w:t>
      </w:r>
      <w:r>
        <w:t>тексты, содержащие отдельные незнакомые слова, с различной глубиной проникновения в</w:t>
      </w:r>
      <w:r>
        <w:rPr>
          <w:spacing w:val="-57"/>
        </w:rPr>
        <w:t xml:space="preserve"> </w:t>
      </w:r>
      <w:r>
        <w:t>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 информации, со зрительной опорой</w:t>
      </w:r>
      <w:r>
        <w:rPr>
          <w:spacing w:val="1"/>
        </w:rPr>
        <w:t xml:space="preserve"> </w:t>
      </w:r>
      <w:r>
        <w:t>и без опоры, а также с 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текста/текстов для чтения -</w:t>
      </w:r>
      <w:r>
        <w:rPr>
          <w:spacing w:val="-1"/>
        </w:rPr>
        <w:t xml:space="preserve"> </w:t>
      </w:r>
      <w:r>
        <w:t>до 130 слов).</w:t>
      </w:r>
    </w:p>
    <w:p w:rsidR="00644A77" w:rsidRDefault="00644A77">
      <w:pPr>
        <w:pStyle w:val="BodyText"/>
        <w:spacing w:before="1"/>
        <w:ind w:right="691"/>
      </w:pPr>
      <w:r>
        <w:t>Письмо: заполнять анкеты и формуляры с указанием личной информации: имя, фамилия,</w:t>
      </w:r>
      <w:r>
        <w:rPr>
          <w:spacing w:val="1"/>
        </w:rPr>
        <w:t xml:space="preserve"> </w:t>
      </w:r>
      <w:r>
        <w:t>возраст, страна проживания, любимые занятия и другие; писать с использованием образца</w:t>
      </w:r>
      <w:r>
        <w:rPr>
          <w:spacing w:val="-57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годом, Рождеством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пожеланий;</w:t>
      </w:r>
    </w:p>
    <w:p w:rsidR="00644A77" w:rsidRDefault="00644A77">
      <w:pPr>
        <w:pStyle w:val="BodyText"/>
        <w:spacing w:before="1"/>
      </w:pPr>
      <w:r>
        <w:t>создавать</w:t>
      </w:r>
      <w:r>
        <w:rPr>
          <w:spacing w:val="-2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иллюстрациям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изображено.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навыки.</w:t>
      </w:r>
    </w:p>
    <w:p w:rsidR="00644A77" w:rsidRDefault="00644A77">
      <w:pPr>
        <w:pStyle w:val="BodyText"/>
        <w:spacing w:before="1"/>
        <w:ind w:right="688"/>
      </w:pPr>
      <w:r>
        <w:t>Фонетическая сторона речи:</w:t>
      </w:r>
      <w:r>
        <w:rPr>
          <w:spacing w:val="1"/>
        </w:rPr>
        <w:t xml:space="preserve"> </w:t>
      </w:r>
      <w:r>
        <w:t>применять правила чтения гласных в третьем типе слога</w:t>
      </w:r>
      <w:r>
        <w:rPr>
          <w:spacing w:val="1"/>
        </w:rPr>
        <w:t xml:space="preserve"> </w:t>
      </w:r>
      <w:r>
        <w:t>(гласная + г); применять правила чтения сложных сочетаний букв (например, -tion, -ight)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(international,</w:t>
      </w:r>
      <w:r>
        <w:rPr>
          <w:spacing w:val="1"/>
        </w:rPr>
        <w:t xml:space="preserve"> </w:t>
      </w:r>
      <w:r>
        <w:t>night);</w:t>
      </w:r>
      <w:r>
        <w:rPr>
          <w:spacing w:val="1"/>
        </w:rPr>
        <w:t xml:space="preserve"> </w:t>
      </w:r>
      <w:r>
        <w:t>читать новые</w:t>
      </w:r>
      <w:r>
        <w:rPr>
          <w:spacing w:val="1"/>
        </w:rPr>
        <w:t xml:space="preserve"> </w:t>
      </w:r>
      <w:r>
        <w:t>слова согласно основным правилам чтения; различать на слух и правильно 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фразы/предложения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ритмико-интонационных</w:t>
      </w:r>
      <w:r>
        <w:rPr>
          <w:spacing w:val="-1"/>
        </w:rPr>
        <w:t xml:space="preserve"> </w:t>
      </w:r>
      <w:r>
        <w:t>особенностей.</w:t>
      </w:r>
    </w:p>
    <w:p w:rsidR="00644A77" w:rsidRDefault="00644A77">
      <w:pPr>
        <w:pStyle w:val="BodyText"/>
        <w:ind w:right="689"/>
      </w:pPr>
      <w:r>
        <w:t>Графика,</w:t>
      </w:r>
      <w:r>
        <w:rPr>
          <w:spacing w:val="1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расставлять знаки препинания (точка, вопросительный и восклицательный знаки в 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апостроф).</w:t>
      </w:r>
    </w:p>
    <w:p w:rsidR="00644A77" w:rsidRDefault="00644A77">
      <w:pPr>
        <w:pStyle w:val="BodyText"/>
        <w:ind w:right="693"/>
      </w:pPr>
      <w:r>
        <w:t>Лексическая сторона речи: распознавать и употреблять в устной и письменной речи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 единиц, освоенных на первом году обучения; распознавать и образовывать</w:t>
      </w:r>
      <w:r>
        <w:rPr>
          <w:spacing w:val="1"/>
        </w:rPr>
        <w:t xml:space="preserve"> </w:t>
      </w:r>
      <w:r>
        <w:t>родственные слова с использованием основных способов словообразования: 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-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 -th)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(football, snowman).</w:t>
      </w:r>
    </w:p>
    <w:p w:rsidR="00644A77" w:rsidRDefault="00644A77">
      <w:pPr>
        <w:pStyle w:val="BodyText"/>
        <w:spacing w:before="1"/>
        <w:ind w:right="690"/>
      </w:pPr>
      <w:r>
        <w:t>Грамматическая сторона речи: распознавать и употреблять в устной и письменной речи</w:t>
      </w:r>
      <w:r>
        <w:rPr>
          <w:spacing w:val="1"/>
        </w:rPr>
        <w:t xml:space="preserve"> </w:t>
      </w:r>
      <w:r>
        <w:t>побудительные предложения в отрицательной форме (Don’t talk, please.); распознавать и</w:t>
      </w:r>
      <w:r>
        <w:rPr>
          <w:spacing w:val="1"/>
        </w:rPr>
        <w:t xml:space="preserve"> </w:t>
      </w:r>
      <w:r>
        <w:t>употреблять в устной и письменной речи предложения с начальным There + to be в 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(There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bridge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river.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mountains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south.);</w:t>
      </w:r>
      <w:r>
        <w:rPr>
          <w:spacing w:val="-57"/>
        </w:rPr>
        <w:t xml:space="preserve"> </w:t>
      </w:r>
      <w:r>
        <w:t>распознавать и употреблять в устной и письменной речи конструкции с глаголами на -ing:</w:t>
      </w:r>
      <w:r>
        <w:rPr>
          <w:spacing w:val="1"/>
        </w:rPr>
        <w:t xml:space="preserve"> </w:t>
      </w:r>
      <w:r>
        <w:t>to like/enjoy doing something; распознавать и употреблять в устной и письменной речи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I’d</w:t>
      </w:r>
      <w:r>
        <w:rPr>
          <w:spacing w:val="1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...;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57"/>
        </w:rPr>
        <w:t xml:space="preserve"> </w:t>
      </w:r>
      <w:r>
        <w:t>предложениях; распознавать и употреблять в устной и письменной речи 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(Possessive</w:t>
      </w:r>
      <w:r>
        <w:rPr>
          <w:spacing w:val="1"/>
        </w:rPr>
        <w:t xml:space="preserve"> </w:t>
      </w:r>
      <w:r>
        <w:t>Case);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-57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(much/many/a</w:t>
      </w:r>
      <w:r>
        <w:rPr>
          <w:spacing w:val="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наречия частотности usually, often; распознавать и употреблять в устной</w:t>
      </w:r>
      <w:r>
        <w:rPr>
          <w:spacing w:val="1"/>
        </w:rPr>
        <w:t xml:space="preserve"> </w:t>
      </w:r>
      <w:r>
        <w:t>и письменной речи личные местоимения в объектном падеже; распознавать и 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those;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some/any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when,</w:t>
      </w:r>
      <w:r>
        <w:rPr>
          <w:spacing w:val="1"/>
        </w:rPr>
        <w:t xml:space="preserve"> </w:t>
      </w:r>
      <w:r>
        <w:t>whose,</w:t>
      </w:r>
      <w:r>
        <w:rPr>
          <w:spacing w:val="1"/>
        </w:rPr>
        <w:t xml:space="preserve"> </w:t>
      </w:r>
      <w:r>
        <w:t>why;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(13-100);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порядковые числительные (1-30);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употреблять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предлог</w:t>
      </w:r>
      <w:r>
        <w:rPr>
          <w:spacing w:val="18"/>
        </w:rPr>
        <w:t xml:space="preserve"> </w:t>
      </w:r>
      <w:r>
        <w:t>направления</w:t>
      </w:r>
      <w:r>
        <w:rPr>
          <w:spacing w:val="20"/>
        </w:rPr>
        <w:t xml:space="preserve"> </w:t>
      </w:r>
      <w:r>
        <w:t>движения</w:t>
      </w:r>
      <w:r>
        <w:rPr>
          <w:spacing w:val="-57"/>
        </w:rPr>
        <w:t xml:space="preserve"> </w:t>
      </w:r>
      <w:r>
        <w:t>to (We went to Moscow last year.); распознавать и употреблять в устной и письменной речи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to,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front</w:t>
      </w:r>
      <w:r>
        <w:rPr>
          <w:spacing w:val="1"/>
        </w:rPr>
        <w:t xml:space="preserve"> </w:t>
      </w:r>
      <w:r>
        <w:t>of,</w:t>
      </w:r>
      <w:r>
        <w:rPr>
          <w:spacing w:val="1"/>
        </w:rPr>
        <w:t xml:space="preserve"> </w:t>
      </w:r>
      <w:r>
        <w:t>behind;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предлоги времени: at, in, on в выражениях at 4 o’clock, in the morning, on</w:t>
      </w:r>
      <w:r>
        <w:rPr>
          <w:spacing w:val="1"/>
        </w:rPr>
        <w:t xml:space="preserve"> </w:t>
      </w:r>
      <w:r>
        <w:t>Monday.</w:t>
      </w:r>
    </w:p>
    <w:p w:rsidR="00644A77" w:rsidRDefault="00644A77">
      <w:pPr>
        <w:pStyle w:val="BodyText"/>
        <w:spacing w:before="1"/>
        <w:ind w:right="689"/>
      </w:pPr>
      <w:r>
        <w:t>Социокультурные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Рождеством);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страну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страну/страны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644A77" w:rsidRDefault="00644A77">
      <w:pPr>
        <w:pStyle w:val="BodyText"/>
        <w:ind w:right="697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 иностранному</w:t>
      </w:r>
      <w:r>
        <w:rPr>
          <w:spacing w:val="-1"/>
        </w:rPr>
        <w:t xml:space="preserve"> </w:t>
      </w:r>
      <w:r>
        <w:t>(английскому) языку:</w:t>
      </w:r>
    </w:p>
    <w:p w:rsidR="00644A77" w:rsidRDefault="00644A77">
      <w:pPr>
        <w:pStyle w:val="BodyText"/>
        <w:ind w:right="7239"/>
        <w:jc w:val="left"/>
      </w:pPr>
      <w:r>
        <w:t>Коммуникативные умения.</w:t>
      </w:r>
      <w:r>
        <w:rPr>
          <w:spacing w:val="-57"/>
        </w:rPr>
        <w:t xml:space="preserve"> </w:t>
      </w:r>
      <w:r>
        <w:t>Говорение:</w:t>
      </w:r>
    </w:p>
    <w:p w:rsidR="00644A77" w:rsidRDefault="00644A77">
      <w:pPr>
        <w:pStyle w:val="BodyText"/>
        <w:jc w:val="left"/>
      </w:pPr>
      <w:r>
        <w:t>вести</w:t>
      </w:r>
      <w:r>
        <w:rPr>
          <w:spacing w:val="27"/>
        </w:rPr>
        <w:t xml:space="preserve"> </w:t>
      </w:r>
      <w:r>
        <w:t>разные</w:t>
      </w:r>
      <w:r>
        <w:rPr>
          <w:spacing w:val="24"/>
        </w:rPr>
        <w:t xml:space="preserve"> </w:t>
      </w:r>
      <w:r>
        <w:t>виды</w:t>
      </w:r>
      <w:r>
        <w:rPr>
          <w:spacing w:val="26"/>
        </w:rPr>
        <w:t xml:space="preserve"> </w:t>
      </w:r>
      <w:r>
        <w:t>диалогов</w:t>
      </w:r>
      <w:r>
        <w:rPr>
          <w:spacing w:val="25"/>
        </w:rPr>
        <w:t xml:space="preserve"> </w:t>
      </w:r>
      <w:r>
        <w:t>(диалог</w:t>
      </w:r>
      <w:r>
        <w:rPr>
          <w:spacing w:val="25"/>
        </w:rPr>
        <w:t xml:space="preserve"> </w:t>
      </w:r>
      <w:r>
        <w:t>этикетного</w:t>
      </w:r>
      <w:r>
        <w:rPr>
          <w:spacing w:val="26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диалог-</w:t>
      </w:r>
      <w:r>
        <w:rPr>
          <w:spacing w:val="25"/>
        </w:rPr>
        <w:t xml:space="preserve"> </w:t>
      </w:r>
      <w:r>
        <w:t>побуждение,</w:t>
      </w:r>
      <w:r>
        <w:rPr>
          <w:spacing w:val="26"/>
        </w:rPr>
        <w:t xml:space="preserve"> </w:t>
      </w:r>
      <w:r>
        <w:t>диалог-</w:t>
      </w:r>
      <w:r>
        <w:rPr>
          <w:spacing w:val="-57"/>
        </w:rPr>
        <w:t xml:space="preserve"> </w:t>
      </w:r>
      <w:r>
        <w:t>расспрос)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вербальных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(или)</w:t>
      </w:r>
      <w:r>
        <w:rPr>
          <w:spacing w:val="23"/>
        </w:rPr>
        <w:t xml:space="preserve"> </w:t>
      </w:r>
      <w:r>
        <w:t>зрительных</w:t>
      </w:r>
      <w:r>
        <w:rPr>
          <w:spacing w:val="23"/>
        </w:rPr>
        <w:t xml:space="preserve"> </w:t>
      </w:r>
      <w:r>
        <w:t>опор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соблюдением</w:t>
      </w:r>
      <w:r>
        <w:rPr>
          <w:spacing w:val="24"/>
        </w:rPr>
        <w:t xml:space="preserve"> </w:t>
      </w:r>
      <w:r>
        <w:t>норм</w:t>
      </w:r>
      <w:r>
        <w:rPr>
          <w:spacing w:val="23"/>
        </w:rPr>
        <w:t xml:space="preserve"> </w:t>
      </w:r>
      <w:r>
        <w:t>речевого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этикета, принятого в стране/странах изучаемого языка (не менее 4-5 реплик 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644A77" w:rsidRDefault="00644A77">
      <w:pPr>
        <w:pStyle w:val="BodyText"/>
        <w:spacing w:before="1"/>
        <w:ind w:right="694"/>
      </w:pPr>
      <w:r>
        <w:t>вести диалог - разговор по телефону с использованием картинок, фотографий и (или)</w:t>
      </w:r>
      <w:r>
        <w:rPr>
          <w:spacing w:val="1"/>
        </w:rPr>
        <w:t xml:space="preserve"> </w:t>
      </w:r>
      <w:r>
        <w:t>ключевых слов в стандартных ситуациях неофициального общения с соблюдением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 в</w:t>
      </w:r>
      <w:r>
        <w:rPr>
          <w:spacing w:val="-2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4-5 реплик со</w:t>
      </w:r>
      <w:r>
        <w:rPr>
          <w:spacing w:val="-1"/>
        </w:rPr>
        <w:t xml:space="preserve"> </w:t>
      </w:r>
      <w:r>
        <w:t>стороны каждого собеседника;</w:t>
      </w:r>
    </w:p>
    <w:p w:rsidR="00644A77" w:rsidRDefault="00644A77">
      <w:pPr>
        <w:pStyle w:val="BodyText"/>
        <w:ind w:right="69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для 4 класса (объём монологического высказывания -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4-5 фраз);</w:t>
      </w:r>
    </w:p>
    <w:p w:rsidR="00644A77" w:rsidRDefault="00644A77">
      <w:pPr>
        <w:pStyle w:val="BodyText"/>
        <w:ind w:right="698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предмету речи;</w:t>
      </w:r>
    </w:p>
    <w:p w:rsidR="00644A77" w:rsidRDefault="00644A77">
      <w:pPr>
        <w:pStyle w:val="BodyText"/>
        <w:ind w:right="696"/>
      </w:pP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4-5 фраз.</w:t>
      </w:r>
    </w:p>
    <w:p w:rsidR="00644A77" w:rsidRDefault="00644A77">
      <w:pPr>
        <w:pStyle w:val="BodyText"/>
        <w:spacing w:before="1"/>
        <w:ind w:right="690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иллюстративный материал (рисунки, фото) к тексту выступления, в объёме не менее 4-5</w:t>
      </w:r>
      <w:r>
        <w:rPr>
          <w:spacing w:val="1"/>
        </w:rPr>
        <w:t xml:space="preserve"> </w:t>
      </w:r>
      <w:r>
        <w:t>фраз.</w:t>
      </w:r>
    </w:p>
    <w:p w:rsidR="00644A77" w:rsidRDefault="00644A77">
      <w:pPr>
        <w:pStyle w:val="BodyText"/>
        <w:jc w:val="left"/>
      </w:pPr>
      <w:r>
        <w:t>Аудирование:</w:t>
      </w:r>
    </w:p>
    <w:p w:rsidR="00644A77" w:rsidRDefault="00644A77">
      <w:pPr>
        <w:pStyle w:val="BodyText"/>
        <w:tabs>
          <w:tab w:val="left" w:pos="3145"/>
          <w:tab w:val="left" w:pos="3661"/>
          <w:tab w:val="left" w:pos="4404"/>
          <w:tab w:val="left" w:pos="4812"/>
          <w:tab w:val="left" w:pos="6071"/>
          <w:tab w:val="left" w:pos="6805"/>
          <w:tab w:val="left" w:pos="7896"/>
          <w:tab w:val="left" w:pos="8304"/>
          <w:tab w:val="left" w:pos="9292"/>
        </w:tabs>
        <w:ind w:right="695"/>
        <w:jc w:val="left"/>
      </w:pPr>
      <w:r>
        <w:t>воспринимать</w:t>
      </w:r>
      <w:r>
        <w:tab/>
        <w:t>на</w:t>
      </w:r>
      <w:r>
        <w:tab/>
        <w:t>слух</w:t>
      </w:r>
      <w:r>
        <w:tab/>
        <w:t>и</w:t>
      </w:r>
      <w:r>
        <w:tab/>
        <w:t>понимать</w:t>
      </w:r>
      <w:r>
        <w:tab/>
        <w:t>речь</w:t>
      </w:r>
      <w:r>
        <w:tab/>
        <w:t>учителя</w:t>
      </w:r>
      <w:r>
        <w:tab/>
        <w:t>и</w:t>
      </w:r>
      <w:r>
        <w:tab/>
        <w:t>других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644A77" w:rsidRDefault="00644A77">
      <w:pPr>
        <w:pStyle w:val="BodyText"/>
        <w:ind w:right="691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 на изученном языковом материале, с разной глубиной проникновения 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 догадки (время звучания текста/текстов для аудирования - до 1 минуты).</w:t>
      </w:r>
      <w:r>
        <w:rPr>
          <w:spacing w:val="-57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чтение:</w:t>
      </w:r>
    </w:p>
    <w:p w:rsidR="00644A77" w:rsidRDefault="00644A77">
      <w:pPr>
        <w:pStyle w:val="BodyText"/>
        <w:ind w:right="695"/>
      </w:pPr>
      <w:r>
        <w:t>читать вслух учебные тексты объёмом до 70 слов, построенные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интонацией, 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644A77" w:rsidRDefault="00644A77">
      <w:pPr>
        <w:pStyle w:val="BodyText"/>
        <w:ind w:right="691"/>
      </w:pPr>
      <w:r>
        <w:t>читать про себя тексты, содержащие отдельные незнакомые слова, с различной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 (объём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 чтения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160 слов;</w:t>
      </w:r>
    </w:p>
    <w:p w:rsidR="00644A77" w:rsidRDefault="00644A77">
      <w:pPr>
        <w:pStyle w:val="BodyText"/>
      </w:pPr>
      <w:r>
        <w:t>прогнозировать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заголовка;</w:t>
      </w:r>
    </w:p>
    <w:p w:rsidR="00644A77" w:rsidRDefault="00644A77">
      <w:pPr>
        <w:pStyle w:val="BodyText"/>
        <w:ind w:right="696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информацию.</w:t>
      </w:r>
    </w:p>
    <w:p w:rsidR="00644A77" w:rsidRDefault="00644A77">
      <w:pPr>
        <w:pStyle w:val="BodyText"/>
        <w:spacing w:before="1"/>
        <w:jc w:val="left"/>
      </w:pPr>
      <w:r>
        <w:t>Письмо:</w:t>
      </w:r>
    </w:p>
    <w:p w:rsidR="00644A77" w:rsidRDefault="00644A77">
      <w:pPr>
        <w:pStyle w:val="BodyText"/>
        <w:ind w:right="691"/>
        <w:jc w:val="left"/>
      </w:pPr>
      <w:r>
        <w:t>заполнять</w:t>
      </w:r>
      <w:r>
        <w:rPr>
          <w:spacing w:val="16"/>
        </w:rPr>
        <w:t xml:space="preserve"> </w:t>
      </w:r>
      <w:r>
        <w:t>анкеты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формуляры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указанием</w:t>
      </w:r>
      <w:r>
        <w:rPr>
          <w:spacing w:val="16"/>
        </w:rPr>
        <w:t xml:space="preserve"> </w:t>
      </w:r>
      <w:r>
        <w:t>личной</w:t>
      </w:r>
      <w:r>
        <w:rPr>
          <w:spacing w:val="14"/>
        </w:rPr>
        <w:t xml:space="preserve"> </w:t>
      </w:r>
      <w:r>
        <w:t>информации:</w:t>
      </w:r>
      <w:r>
        <w:rPr>
          <w:spacing w:val="15"/>
        </w:rPr>
        <w:t xml:space="preserve"> </w:t>
      </w:r>
      <w:r>
        <w:t>имя,</w:t>
      </w:r>
      <w:r>
        <w:rPr>
          <w:spacing w:val="15"/>
        </w:rPr>
        <w:t xml:space="preserve"> </w:t>
      </w:r>
      <w:r>
        <w:t>фамилия,</w:t>
      </w:r>
      <w:r>
        <w:rPr>
          <w:spacing w:val="16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(страна</w:t>
      </w:r>
      <w:r>
        <w:rPr>
          <w:spacing w:val="-2"/>
        </w:rPr>
        <w:t xml:space="preserve"> </w:t>
      </w:r>
      <w:r>
        <w:t>проживания, город),</w:t>
      </w:r>
      <w:r>
        <w:rPr>
          <w:spacing w:val="-4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 другие;</w:t>
      </w:r>
    </w:p>
    <w:p w:rsidR="00644A77" w:rsidRDefault="00644A77">
      <w:pPr>
        <w:pStyle w:val="BodyText"/>
        <w:ind w:right="691"/>
        <w:jc w:val="left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57"/>
        </w:rPr>
        <w:t xml:space="preserve"> </w:t>
      </w:r>
      <w:r>
        <w:t>Рождеством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пожеланий;</w:t>
      </w:r>
    </w:p>
    <w:p w:rsidR="00644A77" w:rsidRDefault="00644A77">
      <w:pPr>
        <w:pStyle w:val="BodyText"/>
        <w:ind w:right="691"/>
        <w:jc w:val="left"/>
      </w:pPr>
      <w:r>
        <w:t>писать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образца</w:t>
      </w:r>
      <w:r>
        <w:rPr>
          <w:spacing w:val="20"/>
        </w:rPr>
        <w:t xml:space="preserve"> </w:t>
      </w:r>
      <w:r>
        <w:t>электронное</w:t>
      </w:r>
      <w:r>
        <w:rPr>
          <w:spacing w:val="20"/>
        </w:rPr>
        <w:t xml:space="preserve"> </w:t>
      </w:r>
      <w:r>
        <w:t>сообщение</w:t>
      </w:r>
      <w:r>
        <w:rPr>
          <w:spacing w:val="20"/>
        </w:rPr>
        <w:t xml:space="preserve"> </w:t>
      </w:r>
      <w:r>
        <w:t>личного</w:t>
      </w:r>
      <w:r>
        <w:rPr>
          <w:spacing w:val="21"/>
        </w:rPr>
        <w:t xml:space="preserve"> </w:t>
      </w:r>
      <w:r>
        <w:t>характера</w:t>
      </w:r>
      <w:r>
        <w:rPr>
          <w:spacing w:val="22"/>
        </w:rPr>
        <w:t xml:space="preserve"> </w:t>
      </w:r>
      <w:r>
        <w:t>(объём</w:t>
      </w:r>
      <w:r>
        <w:rPr>
          <w:spacing w:val="-57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50 слов).</w:t>
      </w:r>
    </w:p>
    <w:p w:rsidR="00644A77" w:rsidRDefault="00644A77">
      <w:pPr>
        <w:pStyle w:val="BodyText"/>
        <w:ind w:right="6686"/>
        <w:jc w:val="left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речи:</w:t>
      </w:r>
    </w:p>
    <w:p w:rsidR="00644A77" w:rsidRDefault="00644A77">
      <w:pPr>
        <w:pStyle w:val="BodyText"/>
        <w:jc w:val="left"/>
      </w:pPr>
      <w:r>
        <w:t>читать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644A77" w:rsidRDefault="00644A77">
      <w:pPr>
        <w:pStyle w:val="BodyText"/>
        <w:ind w:right="691"/>
        <w:jc w:val="left"/>
      </w:pPr>
      <w:r>
        <w:t>различать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слух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правильно</w:t>
      </w:r>
      <w:r>
        <w:rPr>
          <w:spacing w:val="26"/>
        </w:rPr>
        <w:t xml:space="preserve"> </w:t>
      </w:r>
      <w:r>
        <w:t>произносить</w:t>
      </w:r>
      <w:r>
        <w:rPr>
          <w:spacing w:val="29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фразы/предложения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ритмико-интонационных особенностей.</w:t>
      </w:r>
    </w:p>
    <w:p w:rsidR="00644A77" w:rsidRDefault="00644A77">
      <w:pPr>
        <w:pStyle w:val="BodyText"/>
        <w:ind w:right="6297"/>
        <w:jc w:val="left"/>
      </w:pPr>
      <w:r>
        <w:t>Графика, орфография и пунктуация:</w:t>
      </w:r>
      <w:r>
        <w:rPr>
          <w:spacing w:val="-57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8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апостроф, запятая при</w:t>
      </w:r>
      <w:r>
        <w:rPr>
          <w:spacing w:val="-1"/>
        </w:rPr>
        <w:t xml:space="preserve"> </w:t>
      </w:r>
      <w:r>
        <w:t>перечислении).</w:t>
      </w:r>
    </w:p>
    <w:p w:rsidR="00644A77" w:rsidRDefault="00644A77">
      <w:pPr>
        <w:pStyle w:val="BodyText"/>
        <w:spacing w:before="1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644A77" w:rsidRDefault="00644A77">
      <w:pPr>
        <w:pStyle w:val="BodyText"/>
        <w:ind w:right="696"/>
      </w:pPr>
      <w:r>
        <w:t>распознавать и употреблять в устной и письменной речи не менее 500 лексических единиц</w:t>
      </w:r>
      <w:r>
        <w:rPr>
          <w:spacing w:val="-57"/>
        </w:rPr>
        <w:t xml:space="preserve"> </w:t>
      </w:r>
      <w:r>
        <w:t>(слов, словосочетаний, речевых клише), включая 350 лексических единиц, освоенных в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-2"/>
        </w:rPr>
        <w:t xml:space="preserve"> </w:t>
      </w:r>
      <w:r>
        <w:t>годы обучения;</w:t>
      </w:r>
    </w:p>
    <w:p w:rsidR="00644A77" w:rsidRDefault="00644A77">
      <w:pPr>
        <w:pStyle w:val="BodyText"/>
        <w:ind w:right="692"/>
      </w:pPr>
      <w:r>
        <w:t>распознавать и образовывать родственные слова с использованием основных 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-er/-or,</w:t>
      </w:r>
      <w:r>
        <w:rPr>
          <w:spacing w:val="1"/>
        </w:rPr>
        <w:t xml:space="preserve"> </w:t>
      </w:r>
      <w:r>
        <w:t>-1st:</w:t>
      </w:r>
      <w:r>
        <w:rPr>
          <w:spacing w:val="1"/>
        </w:rPr>
        <w:t xml:space="preserve"> </w:t>
      </w:r>
      <w:r>
        <w:t>teacher,</w:t>
      </w:r>
      <w:r>
        <w:rPr>
          <w:spacing w:val="1"/>
        </w:rPr>
        <w:t xml:space="preserve"> </w:t>
      </w:r>
      <w:r>
        <w:t>actor,</w:t>
      </w:r>
      <w:r>
        <w:rPr>
          <w:spacing w:val="61"/>
        </w:rPr>
        <w:t xml:space="preserve"> </w:t>
      </w:r>
      <w:r>
        <w:t>artist),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(blackboard), конверсии (to play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644A77" w:rsidRDefault="00644A77">
      <w:pPr>
        <w:pStyle w:val="BodyText"/>
      </w:pPr>
      <w:r>
        <w:t>Грамматическая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644A77" w:rsidRDefault="00644A77">
      <w:pPr>
        <w:pStyle w:val="BodyText"/>
        <w:ind w:right="696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 предложениях;</w:t>
      </w:r>
    </w:p>
    <w:p w:rsidR="00644A77" w:rsidRDefault="00644A77">
      <w:pPr>
        <w:pStyle w:val="BodyText"/>
        <w:spacing w:before="1"/>
        <w:ind w:right="691"/>
      </w:pPr>
      <w:r>
        <w:t>распознавать и употреблять в устной и письменной речи конструкцию to be going to и</w:t>
      </w:r>
      <w:r>
        <w:rPr>
          <w:spacing w:val="1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Simple Tense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 будущего действия;</w:t>
      </w:r>
    </w:p>
    <w:p w:rsidR="00644A77" w:rsidRDefault="00644A77">
      <w:pPr>
        <w:pStyle w:val="BodyText"/>
        <w:ind w:right="69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долженствования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и have</w:t>
      </w:r>
      <w:r>
        <w:rPr>
          <w:spacing w:val="-1"/>
        </w:rPr>
        <w:t xml:space="preserve"> </w:t>
      </w:r>
      <w:r>
        <w:t>to;</w:t>
      </w:r>
    </w:p>
    <w:p w:rsidR="00644A77" w:rsidRDefault="00644A77">
      <w:pPr>
        <w:pStyle w:val="BodyText"/>
        <w:tabs>
          <w:tab w:val="left" w:pos="2996"/>
          <w:tab w:val="left" w:pos="3358"/>
          <w:tab w:val="left" w:pos="4855"/>
          <w:tab w:val="left" w:pos="5200"/>
          <w:tab w:val="left" w:pos="6140"/>
          <w:tab w:val="left" w:pos="6500"/>
          <w:tab w:val="left" w:pos="7970"/>
          <w:tab w:val="left" w:pos="8675"/>
          <w:tab w:val="left" w:pos="9718"/>
        </w:tabs>
        <w:ind w:right="690"/>
        <w:jc w:val="left"/>
      </w:pPr>
      <w:r>
        <w:t>распознавать и употреблять в устной и письменной речи отрицательное местоимение по;</w:t>
      </w:r>
      <w:r>
        <w:rPr>
          <w:spacing w:val="1"/>
        </w:rPr>
        <w:t xml:space="preserve"> </w:t>
      </w: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степени</w:t>
      </w:r>
      <w:r>
        <w:tab/>
        <w:t>сравнения</w:t>
      </w:r>
      <w:r>
        <w:rPr>
          <w:spacing w:val="-57"/>
        </w:rPr>
        <w:t xml:space="preserve"> </w:t>
      </w:r>
      <w:r>
        <w:t>прилагательных</w:t>
      </w:r>
      <w:r>
        <w:rPr>
          <w:spacing w:val="4"/>
        </w:rPr>
        <w:t xml:space="preserve"> </w:t>
      </w:r>
      <w:r>
        <w:t>(формы,</w:t>
      </w:r>
      <w:r>
        <w:rPr>
          <w:spacing w:val="4"/>
        </w:rPr>
        <w:t xml:space="preserve"> </w:t>
      </w:r>
      <w:r>
        <w:t>образованные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правилу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исключения:</w:t>
      </w:r>
      <w:r>
        <w:rPr>
          <w:spacing w:val="5"/>
        </w:rPr>
        <w:t xml:space="preserve"> </w:t>
      </w:r>
      <w:r>
        <w:t>good</w:t>
      </w:r>
      <w:r>
        <w:rPr>
          <w:spacing w:val="12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better</w:t>
      </w:r>
      <w:r>
        <w:rPr>
          <w:spacing w:val="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(the)</w:t>
      </w:r>
      <w:r>
        <w:rPr>
          <w:spacing w:val="4"/>
        </w:rPr>
        <w:t xml:space="preserve"> </w:t>
      </w:r>
      <w:r>
        <w:t>best,</w:t>
      </w:r>
      <w:r>
        <w:rPr>
          <w:spacing w:val="-57"/>
        </w:rPr>
        <w:t xml:space="preserve"> </w:t>
      </w:r>
      <w:r>
        <w:t>bad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worse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(the) worst);</w:t>
      </w:r>
    </w:p>
    <w:p w:rsidR="00644A77" w:rsidRDefault="00644A77">
      <w:pPr>
        <w:pStyle w:val="BodyText"/>
        <w:ind w:right="1549"/>
        <w:jc w:val="left"/>
      </w:pPr>
      <w:r>
        <w:t>распознавать и употреблять в устной и письменной речи наречия времени;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обозначение даты и года;</w:t>
      </w:r>
      <w:r>
        <w:rPr>
          <w:spacing w:val="-58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обозначение</w:t>
      </w:r>
      <w:r>
        <w:rPr>
          <w:spacing w:val="-5"/>
        </w:rPr>
        <w:t xml:space="preserve"> </w:t>
      </w:r>
      <w:r>
        <w:t>времени.</w:t>
      </w:r>
    </w:p>
    <w:p w:rsidR="00644A77" w:rsidRDefault="00644A77">
      <w:pPr>
        <w:pStyle w:val="BodyText"/>
        <w:jc w:val="left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умения:</w:t>
      </w:r>
    </w:p>
    <w:p w:rsidR="00644A77" w:rsidRDefault="00644A77">
      <w:pPr>
        <w:pStyle w:val="BodyText"/>
        <w:ind w:right="691"/>
      </w:pPr>
      <w:r>
        <w:t>владеть социокультурными элементами речевого поведенческого этикета, принятыми 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6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 выражение благодарности, извинение, поздравление с днём рождения, Новым</w:t>
      </w:r>
      <w:r>
        <w:rPr>
          <w:spacing w:val="-57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Рождеством);</w:t>
      </w:r>
    </w:p>
    <w:p w:rsidR="00644A77" w:rsidRDefault="00644A77">
      <w:pPr>
        <w:pStyle w:val="BodyText"/>
        <w:ind w:right="3371"/>
        <w:jc w:val="left"/>
      </w:pPr>
      <w:r>
        <w:t>знать названия родной страны и страны/стран изучаемого языка;</w:t>
      </w:r>
      <w:r>
        <w:rPr>
          <w:spacing w:val="-5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персонажей;</w:t>
      </w:r>
    </w:p>
    <w:p w:rsidR="00644A77" w:rsidRDefault="00644A77">
      <w:pPr>
        <w:pStyle w:val="BodyText"/>
        <w:ind w:right="764"/>
        <w:jc w:val="left"/>
      </w:pPr>
      <w:r>
        <w:t>иметь представление о небольших произведениях детского фольклора (рифмовки, песни);</w:t>
      </w:r>
      <w:r>
        <w:rPr>
          <w:spacing w:val="-57"/>
        </w:rPr>
        <w:t xml:space="preserve"> </w:t>
      </w: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страну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тематики.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2918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«Математика».</w:t>
      </w:r>
    </w:p>
    <w:p w:rsidR="00644A77" w:rsidRDefault="00644A77">
      <w:pPr>
        <w:pStyle w:val="BodyText"/>
        <w:ind w:left="2126"/>
      </w:pPr>
      <w:r>
        <w:t>Рабочая</w:t>
      </w:r>
      <w:r>
        <w:rPr>
          <w:spacing w:val="20"/>
        </w:rPr>
        <w:t xml:space="preserve"> </w:t>
      </w:r>
      <w:r>
        <w:t>программа</w:t>
      </w:r>
      <w:r>
        <w:rPr>
          <w:spacing w:val="77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учебному</w:t>
      </w:r>
      <w:r>
        <w:rPr>
          <w:spacing w:val="78"/>
        </w:rPr>
        <w:t xml:space="preserve"> </w:t>
      </w:r>
      <w:r>
        <w:t>предмету</w:t>
      </w:r>
      <w:r>
        <w:rPr>
          <w:spacing w:val="77"/>
        </w:rPr>
        <w:t xml:space="preserve"> </w:t>
      </w:r>
      <w:r>
        <w:t>«Математика»</w:t>
      </w:r>
      <w:r>
        <w:rPr>
          <w:spacing w:val="79"/>
        </w:rPr>
        <w:t xml:space="preserve"> </w:t>
      </w:r>
      <w:r>
        <w:t>(предметная</w:t>
      </w:r>
      <w:r>
        <w:rPr>
          <w:spacing w:val="78"/>
        </w:rPr>
        <w:t xml:space="preserve"> </w:t>
      </w:r>
      <w:r>
        <w:t>область</w:t>
      </w:r>
    </w:p>
    <w:p w:rsidR="00644A77" w:rsidRDefault="00644A77">
      <w:pPr>
        <w:pStyle w:val="BodyText"/>
        <w:ind w:right="689"/>
      </w:pP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математика)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 по математике.</w:t>
      </w:r>
    </w:p>
    <w:p w:rsidR="00644A77" w:rsidRDefault="00644A77">
      <w:pPr>
        <w:pStyle w:val="BodyText"/>
        <w:spacing w:before="1"/>
        <w:ind w:right="695" w:firstLine="707"/>
      </w:pPr>
      <w:r>
        <w:t>Пояснительная записка отражает общие цели и задачи изучения математики, 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644A77" w:rsidRDefault="00644A77">
      <w:pPr>
        <w:pStyle w:val="BodyText"/>
        <w:ind w:right="692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 обязательного изучения в каждом классе на уровне начального общего образования.</w:t>
      </w:r>
      <w:r>
        <w:rPr>
          <w:spacing w:val="1"/>
        </w:rPr>
        <w:t xml:space="preserve"> </w:t>
      </w:r>
      <w:r>
        <w:t>Содержание обучения 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математики с учётом возрастных особенностей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4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26"/>
        </w:rPr>
        <w:t xml:space="preserve"> </w:t>
      </w:r>
      <w:r>
        <w:t>метапредметные</w:t>
      </w:r>
      <w:r>
        <w:rPr>
          <w:spacing w:val="25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весь</w:t>
      </w:r>
      <w:r>
        <w:rPr>
          <w:spacing w:val="27"/>
        </w:rPr>
        <w:t xml:space="preserve"> </w:t>
      </w:r>
      <w:r>
        <w:t>период</w:t>
      </w:r>
      <w:r>
        <w:rPr>
          <w:spacing w:val="26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начального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644A77" w:rsidRDefault="00644A77">
      <w:pPr>
        <w:pStyle w:val="Heading1"/>
        <w:spacing w:before="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3" w:firstLine="707"/>
      </w:pPr>
      <w:r>
        <w:t>Программа по математике на уровне начального общего образования составлена на</w:t>
      </w:r>
      <w:r>
        <w:rPr>
          <w:spacing w:val="-57"/>
        </w:rPr>
        <w:t xml:space="preserve"> </w:t>
      </w:r>
      <w:r>
        <w:t>основе требований к результатам освоения программы начального общего 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обучающихся, сформулированные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644A77" w:rsidRDefault="00644A77">
      <w:pPr>
        <w:pStyle w:val="BodyText"/>
        <w:ind w:right="693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 и универсальных действий на математическом материале, первоначальное</w:t>
      </w:r>
      <w:r>
        <w:rPr>
          <w:spacing w:val="1"/>
        </w:rPr>
        <w:t xml:space="preserve"> </w:t>
      </w:r>
      <w:r>
        <w:t>овладение математическим языком станут фундаментом обучения на уровне основного</w:t>
      </w:r>
      <w:r>
        <w:rPr>
          <w:spacing w:val="1"/>
        </w:rPr>
        <w:t xml:space="preserve"> </w:t>
      </w:r>
      <w:r>
        <w:t>общего образования, а также будут востребованы в жизни. Программа по математике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 целей,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целей воспитания: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их измерения, использование арифметических способов для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 ситуаций, становление умения решать учебные и практические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характеризуется наличием у него опыта решения учебно-познавательных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(«часть-целое»,</w:t>
      </w:r>
      <w:r>
        <w:rPr>
          <w:spacing w:val="6"/>
          <w:sz w:val="24"/>
        </w:rPr>
        <w:t xml:space="preserve"> </w:t>
      </w:r>
      <w:r>
        <w:rPr>
          <w:sz w:val="24"/>
        </w:rPr>
        <w:t>«больше-меньше»,</w:t>
      </w:r>
      <w:r>
        <w:rPr>
          <w:spacing w:val="3"/>
          <w:sz w:val="24"/>
        </w:rPr>
        <w:t xml:space="preserve"> </w:t>
      </w:r>
      <w:r>
        <w:rPr>
          <w:sz w:val="24"/>
        </w:rPr>
        <w:t>«равно-неравно»,</w:t>
      </w:r>
    </w:p>
    <w:p w:rsidR="00644A77" w:rsidRDefault="00644A77">
      <w:pPr>
        <w:pStyle w:val="BodyText"/>
        <w:spacing w:before="1"/>
        <w:ind w:left="2138" w:right="695"/>
      </w:pPr>
      <w:r>
        <w:t>«порядок»), смысла арифметических действий, зависимостей (работа, движение,</w:t>
      </w:r>
      <w:r>
        <w:rPr>
          <w:spacing w:val="1"/>
        </w:rPr>
        <w:t xml:space="preserve"> </w:t>
      </w:r>
      <w:r>
        <w:t>продолжительность события);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деятельности, пространственного воображения, 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становление учебно-познавательных мотивов, интереса к изучению и 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 важнейших качеств интеллектуальной деятельности: теоретического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пространственного мышления, воображения, математической речи, ориентировки в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терминах и понятиях.</w:t>
      </w:r>
    </w:p>
    <w:p w:rsidR="00644A77" w:rsidRDefault="00644A77">
      <w:pPr>
        <w:pStyle w:val="BodyText"/>
        <w:ind w:right="696"/>
      </w:pPr>
      <w:r>
        <w:t>В основе конструирования содержания и отбора планируемых результатов программы 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коррелирующие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становлением</w:t>
      </w:r>
      <w:r>
        <w:rPr>
          <w:spacing w:val="-57"/>
        </w:rPr>
        <w:t xml:space="preserve"> </w:t>
      </w:r>
      <w:r>
        <w:t>личности обучающегося: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 существования окружающего мира, фактов, процессов и 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(аргументировать свою точку зрения, строить логические цепочки 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предположения).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 обучающимся при изучении других учебных предметов (количественные 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 вычислений, приёмы проверки правильности</w:t>
      </w:r>
      <w:r>
        <w:rPr>
          <w:spacing w:val="1"/>
        </w:rPr>
        <w:t xml:space="preserve"> </w:t>
      </w:r>
      <w:r>
        <w:t>выполнения действий,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 функциональной грамотности обучающегося и предпосылкой успешного</w:t>
      </w:r>
      <w:r>
        <w:rPr>
          <w:spacing w:val="-57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1"/>
        <w:ind w:right="695" w:firstLine="707"/>
      </w:pPr>
      <w:r>
        <w:t>Планируемые результаты освоения программы по математике, представленные по</w:t>
      </w:r>
      <w:r>
        <w:rPr>
          <w:spacing w:val="1"/>
        </w:rPr>
        <w:t xml:space="preserve"> </w:t>
      </w:r>
      <w:r>
        <w:t>годам обучения, отражают, в первую очередь, предметные достижения обучающегося.</w:t>
      </w:r>
      <w:r>
        <w:rPr>
          <w:spacing w:val="1"/>
        </w:rPr>
        <w:t xml:space="preserve"> </w:t>
      </w:r>
      <w:r>
        <w:t>Также они включают отдельные результаты в области становления личностных качеств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</w:p>
    <w:p w:rsidR="00644A77" w:rsidRDefault="00644A77">
      <w:pPr>
        <w:pStyle w:val="BodyText"/>
        <w:spacing w:before="1"/>
        <w:ind w:right="691" w:firstLine="707"/>
      </w:pPr>
      <w:r>
        <w:t>Общее число часов, рекомендованных для изучения математики - 540 часов: в 1</w:t>
      </w:r>
      <w:r>
        <w:rPr>
          <w:spacing w:val="1"/>
        </w:rPr>
        <w:t xml:space="preserve"> </w:t>
      </w:r>
      <w:r>
        <w:t>классе - 132 часа (4 часа в неделю), во 2 классе - 136 часов (4 часа в неделю), в 3 классе -</w:t>
      </w:r>
      <w:r>
        <w:rPr>
          <w:spacing w:val="1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(4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136 часов</w:t>
      </w:r>
      <w:r>
        <w:rPr>
          <w:spacing w:val="-1"/>
        </w:rPr>
        <w:t xml:space="preserve"> </w:t>
      </w:r>
      <w:r>
        <w:t>(4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44A77" w:rsidRDefault="00644A77">
      <w:pPr>
        <w:pStyle w:val="BodyText"/>
        <w:ind w:right="691" w:firstLine="707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41"/>
        </w:rPr>
        <w:t xml:space="preserve"> </w:t>
      </w:r>
      <w:r>
        <w:t>«Числа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величины»,</w:t>
      </w:r>
      <w:r>
        <w:rPr>
          <w:spacing w:val="40"/>
        </w:rPr>
        <w:t xml:space="preserve"> </w:t>
      </w:r>
      <w:r>
        <w:t>«Арифметические</w:t>
      </w:r>
      <w:r>
        <w:rPr>
          <w:spacing w:val="40"/>
        </w:rPr>
        <w:t xml:space="preserve"> </w:t>
      </w:r>
      <w:r>
        <w:t>действия»,</w:t>
      </w:r>
      <w:r>
        <w:rPr>
          <w:spacing w:val="40"/>
        </w:rPr>
        <w:t xml:space="preserve"> </w:t>
      </w:r>
      <w:r>
        <w:t>«Текстовые</w:t>
      </w:r>
      <w:r>
        <w:rPr>
          <w:spacing w:val="39"/>
        </w:rPr>
        <w:t xml:space="preserve"> </w:t>
      </w:r>
      <w:r>
        <w:t>задачи»,</w:t>
      </w:r>
    </w:p>
    <w:p w:rsidR="00644A77" w:rsidRDefault="00644A77">
      <w:pPr>
        <w:pStyle w:val="BodyText"/>
        <w:ind w:right="697"/>
      </w:pP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информация».</w:t>
      </w:r>
    </w:p>
    <w:p w:rsidR="00644A77" w:rsidRDefault="00644A77">
      <w:pPr>
        <w:pStyle w:val="Heading1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jc w:val="lef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644A77" w:rsidRDefault="00644A77">
      <w:pPr>
        <w:pStyle w:val="BodyText"/>
        <w:ind w:right="691"/>
        <w:jc w:val="left"/>
      </w:pPr>
      <w:r>
        <w:t>Числа</w:t>
      </w:r>
      <w:r>
        <w:rPr>
          <w:spacing w:val="40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9:</w:t>
      </w:r>
      <w:r>
        <w:rPr>
          <w:spacing w:val="42"/>
        </w:rPr>
        <w:t xml:space="preserve"> </w:t>
      </w:r>
      <w:r>
        <w:t>различение,</w:t>
      </w:r>
      <w:r>
        <w:rPr>
          <w:spacing w:val="40"/>
        </w:rPr>
        <w:t xml:space="preserve"> </w:t>
      </w:r>
      <w:r>
        <w:t>чтение,</w:t>
      </w:r>
      <w:r>
        <w:rPr>
          <w:spacing w:val="41"/>
        </w:rPr>
        <w:t xml:space="preserve"> </w:t>
      </w:r>
      <w:r>
        <w:t>запись.</w:t>
      </w:r>
      <w:r>
        <w:rPr>
          <w:spacing w:val="40"/>
        </w:rPr>
        <w:t xml:space="preserve"> </w:t>
      </w:r>
      <w:r>
        <w:t>Единица</w:t>
      </w:r>
      <w:r>
        <w:rPr>
          <w:spacing w:val="41"/>
        </w:rPr>
        <w:t xml:space="preserve"> </w:t>
      </w:r>
      <w:r>
        <w:t>счёта.</w:t>
      </w:r>
      <w:r>
        <w:rPr>
          <w:spacing w:val="41"/>
        </w:rPr>
        <w:t xml:space="preserve"> </w:t>
      </w:r>
      <w:r>
        <w:t>Десяток.</w:t>
      </w:r>
      <w:r>
        <w:rPr>
          <w:spacing w:val="40"/>
        </w:rPr>
        <w:t xml:space="preserve"> </w:t>
      </w:r>
      <w:r>
        <w:t>Счёт</w:t>
      </w:r>
      <w:r>
        <w:rPr>
          <w:spacing w:val="42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цифрами.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вычислении.</w:t>
      </w:r>
    </w:p>
    <w:p w:rsidR="00644A77" w:rsidRDefault="00644A77">
      <w:pPr>
        <w:pStyle w:val="BodyText"/>
        <w:ind w:right="691"/>
        <w:jc w:val="left"/>
      </w:pPr>
      <w:r>
        <w:t>Числа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пределах</w:t>
      </w:r>
      <w:r>
        <w:rPr>
          <w:spacing w:val="21"/>
        </w:rPr>
        <w:t xml:space="preserve"> </w:t>
      </w:r>
      <w:r>
        <w:t>20:</w:t>
      </w:r>
      <w:r>
        <w:rPr>
          <w:spacing w:val="19"/>
        </w:rPr>
        <w:t xml:space="preserve"> </w:t>
      </w:r>
      <w:r>
        <w:t>чтение,</w:t>
      </w:r>
      <w:r>
        <w:rPr>
          <w:spacing w:val="19"/>
        </w:rPr>
        <w:t xml:space="preserve"> </w:t>
      </w:r>
      <w:r>
        <w:t>запись,</w:t>
      </w:r>
      <w:r>
        <w:rPr>
          <w:spacing w:val="19"/>
        </w:rPr>
        <w:t xml:space="preserve"> </w:t>
      </w:r>
      <w:r>
        <w:t>сравнение.</w:t>
      </w:r>
      <w:r>
        <w:rPr>
          <w:spacing w:val="21"/>
        </w:rPr>
        <w:t xml:space="preserve"> </w:t>
      </w:r>
      <w:r>
        <w:t>Однозначные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двузначные</w:t>
      </w:r>
      <w:r>
        <w:rPr>
          <w:spacing w:val="20"/>
        </w:rPr>
        <w:t xml:space="preserve"> </w:t>
      </w:r>
      <w:r>
        <w:t>числа.</w:t>
      </w:r>
      <w:r>
        <w:rPr>
          <w:spacing w:val="-57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(уменьшение) 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 единиц.</w:t>
      </w:r>
    </w:p>
    <w:p w:rsidR="00644A77" w:rsidRDefault="00644A77">
      <w:pPr>
        <w:pStyle w:val="BodyText"/>
        <w:ind w:right="691"/>
        <w:jc w:val="left"/>
      </w:pPr>
      <w:r>
        <w:t>Длина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её</w:t>
      </w:r>
      <w:r>
        <w:rPr>
          <w:spacing w:val="25"/>
        </w:rPr>
        <w:t xml:space="preserve"> </w:t>
      </w:r>
      <w:r>
        <w:t>измерение.</w:t>
      </w:r>
      <w:r>
        <w:rPr>
          <w:spacing w:val="26"/>
        </w:rPr>
        <w:t xml:space="preserve"> </w:t>
      </w:r>
      <w:r>
        <w:t>Единицы</w:t>
      </w:r>
      <w:r>
        <w:rPr>
          <w:spacing w:val="26"/>
        </w:rPr>
        <w:t xml:space="preserve"> </w:t>
      </w:r>
      <w:r>
        <w:t>длины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установление</w:t>
      </w:r>
      <w:r>
        <w:rPr>
          <w:spacing w:val="25"/>
        </w:rPr>
        <w:t xml:space="preserve"> </w:t>
      </w:r>
      <w:r>
        <w:t>соотношения</w:t>
      </w:r>
      <w:r>
        <w:rPr>
          <w:spacing w:val="26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ними:</w:t>
      </w:r>
      <w:r>
        <w:rPr>
          <w:spacing w:val="-57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дециметр.</w:t>
      </w:r>
    </w:p>
    <w:p w:rsidR="00644A77" w:rsidRDefault="00644A77">
      <w:pPr>
        <w:pStyle w:val="BodyText"/>
        <w:jc w:val="left"/>
      </w:pPr>
      <w:r>
        <w:t>Арифметические</w:t>
      </w:r>
      <w:r>
        <w:rPr>
          <w:spacing w:val="-4"/>
        </w:rPr>
        <w:t xml:space="preserve"> </w:t>
      </w:r>
      <w:r>
        <w:t>действия.</w:t>
      </w:r>
    </w:p>
    <w:p w:rsidR="00644A77" w:rsidRDefault="00644A77">
      <w:pPr>
        <w:pStyle w:val="BodyText"/>
        <w:ind w:right="691"/>
        <w:jc w:val="left"/>
      </w:pPr>
      <w:r>
        <w:t>Сложение и</w:t>
      </w:r>
      <w:r>
        <w:rPr>
          <w:spacing w:val="2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2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 Вычитание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 обратное</w:t>
      </w:r>
      <w:r>
        <w:rPr>
          <w:spacing w:val="-2"/>
        </w:rPr>
        <w:t xml:space="preserve"> </w:t>
      </w:r>
      <w:r>
        <w:t>сложению.</w:t>
      </w:r>
    </w:p>
    <w:p w:rsidR="00644A77" w:rsidRDefault="00644A77">
      <w:pPr>
        <w:pStyle w:val="BodyText"/>
        <w:jc w:val="left"/>
      </w:pPr>
      <w:r>
        <w:t>Текстовые</w:t>
      </w:r>
      <w:r>
        <w:rPr>
          <w:spacing w:val="-5"/>
        </w:rPr>
        <w:t xml:space="preserve"> </w:t>
      </w:r>
      <w:r>
        <w:t>задачи.</w:t>
      </w:r>
    </w:p>
    <w:p w:rsidR="00644A77" w:rsidRDefault="00644A77">
      <w:pPr>
        <w:pStyle w:val="BodyText"/>
        <w:ind w:right="698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Зависимость между данными и искомой величиной в текстовой задаче. Решение задач в</w:t>
      </w:r>
      <w:r>
        <w:rPr>
          <w:spacing w:val="1"/>
        </w:rPr>
        <w:t xml:space="preserve"> </w:t>
      </w:r>
      <w:r>
        <w:t>одно действие.</w:t>
      </w:r>
    </w:p>
    <w:p w:rsidR="00644A77" w:rsidRDefault="00644A77">
      <w:pPr>
        <w:pStyle w:val="BodyText"/>
        <w:spacing w:before="1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644A77" w:rsidRDefault="00644A77">
      <w:pPr>
        <w:pStyle w:val="BodyText"/>
        <w:ind w:right="698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отношений:</w:t>
      </w:r>
      <w:r>
        <w:rPr>
          <w:spacing w:val="-1"/>
        </w:rPr>
        <w:t xml:space="preserve"> </w:t>
      </w:r>
      <w:r>
        <w:t>«слева-справа»,</w:t>
      </w:r>
      <w:r>
        <w:rPr>
          <w:spacing w:val="2"/>
        </w:rPr>
        <w:t xml:space="preserve"> </w:t>
      </w:r>
      <w:r>
        <w:t>«сверху-снизу»,</w:t>
      </w:r>
      <w:r>
        <w:rPr>
          <w:spacing w:val="-1"/>
        </w:rPr>
        <w:t xml:space="preserve"> </w:t>
      </w:r>
      <w:r>
        <w:t>«между».</w:t>
      </w:r>
    </w:p>
    <w:p w:rsidR="00644A77" w:rsidRDefault="00644A77">
      <w:pPr>
        <w:pStyle w:val="BodyText"/>
        <w:ind w:right="691"/>
      </w:pPr>
      <w:r>
        <w:t>Геометрические фигуры: распознавание круга, треугольника,</w:t>
      </w:r>
      <w:r>
        <w:rPr>
          <w:spacing w:val="1"/>
        </w:rPr>
        <w:t xml:space="preserve"> </w:t>
      </w:r>
      <w:r>
        <w:t>прямоугольника, 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 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644A77" w:rsidRDefault="00644A77">
      <w:pPr>
        <w:pStyle w:val="BodyText"/>
      </w:pPr>
      <w:r>
        <w:t>Математическая</w:t>
      </w:r>
      <w:r>
        <w:rPr>
          <w:spacing w:val="-4"/>
        </w:rPr>
        <w:t xml:space="preserve"> </w:t>
      </w:r>
      <w:r>
        <w:t>информация.</w:t>
      </w:r>
    </w:p>
    <w:p w:rsidR="00644A77" w:rsidRDefault="00644A77">
      <w:pPr>
        <w:pStyle w:val="BodyText"/>
        <w:ind w:right="697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(количество,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размер). Группировка</w:t>
      </w:r>
      <w:r>
        <w:rPr>
          <w:spacing w:val="-1"/>
        </w:rPr>
        <w:t xml:space="preserve"> </w:t>
      </w:r>
      <w:r>
        <w:t>объектов по</w:t>
      </w:r>
      <w:r>
        <w:rPr>
          <w:spacing w:val="-1"/>
        </w:rPr>
        <w:t xml:space="preserve"> </w:t>
      </w:r>
      <w:r>
        <w:t>заданному признаку.</w:t>
      </w:r>
    </w:p>
    <w:p w:rsidR="00644A77" w:rsidRDefault="00644A77">
      <w:pPr>
        <w:pStyle w:val="BodyText"/>
      </w:pPr>
      <w:r>
        <w:t>Закономерность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2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1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644A77" w:rsidRDefault="00644A77">
      <w:pPr>
        <w:pStyle w:val="BodyText"/>
        <w:ind w:right="694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 объектов.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Чтение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столбца, внесение одного-двух данных в таблицу. Чтение рисунка, схемы с 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 (значениями данных</w:t>
      </w:r>
      <w:r>
        <w:rPr>
          <w:spacing w:val="-1"/>
        </w:rPr>
        <w:t xml:space="preserve"> </w:t>
      </w:r>
      <w:r>
        <w:t>величин).</w:t>
      </w:r>
    </w:p>
    <w:p w:rsidR="00644A77" w:rsidRDefault="00644A77">
      <w:pPr>
        <w:pStyle w:val="BodyText"/>
        <w:spacing w:before="1"/>
        <w:ind w:right="690"/>
      </w:pPr>
      <w:r>
        <w:t>Двух-трёхшаговые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геометрической фигуры.</w:t>
      </w:r>
    </w:p>
    <w:p w:rsidR="00644A77" w:rsidRDefault="00644A77">
      <w:pPr>
        <w:pStyle w:val="BodyText"/>
        <w:ind w:right="692"/>
      </w:pPr>
      <w:r>
        <w:t>Изучение математики в 1 классе способствует освоению на пропедевтическом уровне ряда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совместной деятельности.</w:t>
      </w:r>
    </w:p>
    <w:p w:rsidR="00644A77" w:rsidRDefault="00644A77">
      <w:pPr>
        <w:pStyle w:val="BodyText"/>
        <w:ind w:right="69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 w:line="294" w:lineRule="exact"/>
        <w:ind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основанию;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замыслу;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 w:line="294" w:lineRule="exact"/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счете.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будут</w:t>
      </w:r>
      <w:r>
        <w:rPr>
          <w:spacing w:val="36"/>
        </w:rPr>
        <w:t xml:space="preserve"> </w:t>
      </w:r>
      <w:r>
        <w:t>сформированы</w:t>
      </w:r>
      <w:r>
        <w:rPr>
          <w:spacing w:val="33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2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могут</w:t>
      </w:r>
      <w:r>
        <w:rPr>
          <w:spacing w:val="24"/>
          <w:sz w:val="24"/>
        </w:rPr>
        <w:t xml:space="preserve"> </w:t>
      </w:r>
      <w:r>
        <w:rPr>
          <w:sz w:val="24"/>
        </w:rPr>
        <w:t>быть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 числовая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 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рисунок, схема;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форме.</w:t>
      </w:r>
    </w:p>
    <w:p w:rsidR="00644A77" w:rsidRDefault="00644A77">
      <w:pPr>
        <w:pStyle w:val="BodyText"/>
        <w:tabs>
          <w:tab w:val="left" w:pos="1800"/>
          <w:tab w:val="left" w:pos="3503"/>
          <w:tab w:val="left" w:pos="4304"/>
          <w:tab w:val="left" w:pos="6046"/>
          <w:tab w:val="left" w:pos="7434"/>
          <w:tab w:val="left" w:pos="8567"/>
          <w:tab w:val="left" w:pos="9678"/>
          <w:tab w:val="left" w:pos="10227"/>
        </w:tabs>
        <w:ind w:right="69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характеризовать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(описывать) число, геометрическую фигуру,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 нескольких чисел, записанных по порядку; комментировать ход сравнения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(чисел),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математические знаки; строить предложения относительно заданного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644A77" w:rsidRDefault="00644A77">
      <w:pPr>
        <w:pStyle w:val="BodyText"/>
        <w:ind w:right="69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принимать учебную задачу, удерживать её в процессе деятельности; действовать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результатов решения учебной задачи, с помощью учителя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 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трудности;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644A77" w:rsidRDefault="00644A77">
      <w:pPr>
        <w:pStyle w:val="BodyText"/>
        <w:spacing w:line="276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участвовать в парной работе с математическим материалом, выполнять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4"/>
          <w:sz w:val="24"/>
        </w:rPr>
        <w:t xml:space="preserve"> </w:t>
      </w:r>
      <w:r>
        <w:rPr>
          <w:sz w:val="24"/>
        </w:rPr>
        <w:t>и мирно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644A77" w:rsidRDefault="00644A77">
      <w:pPr>
        <w:pStyle w:val="Heading1"/>
        <w:spacing w:line="275" w:lineRule="exac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644A77" w:rsidRDefault="00644A77">
      <w:pPr>
        <w:pStyle w:val="BodyText"/>
        <w:ind w:right="696"/>
      </w:pPr>
      <w:r>
        <w:t>Числа в пределах 100: чтение, запись, десятичный состав, сравнение. Запись равенства,</w:t>
      </w:r>
      <w:r>
        <w:rPr>
          <w:spacing w:val="1"/>
        </w:rPr>
        <w:t xml:space="preserve"> </w:t>
      </w:r>
      <w:r>
        <w:t>неравенства. Увеличение, уменьшение числа на несколько единиц, десятков. Разностное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чисел.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Величины: сравнение по массе (единица массы - килограмм), времени (единицы времени -</w:t>
      </w:r>
      <w:r>
        <w:rPr>
          <w:spacing w:val="-57"/>
        </w:rPr>
        <w:t xml:space="preserve"> </w:t>
      </w:r>
      <w:r>
        <w:t>час, минута), измерение длины (единицы длины - метр, дециметр, сантиметр, миллиметр).</w:t>
      </w:r>
      <w:r>
        <w:rPr>
          <w:spacing w:val="1"/>
        </w:rPr>
        <w:t xml:space="preserve"> </w:t>
      </w:r>
      <w:r>
        <w:t>Соотношение между единицами величины (в пределах 100), его применение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644A77" w:rsidRDefault="00644A77">
      <w:pPr>
        <w:pStyle w:val="BodyText"/>
        <w:spacing w:before="1"/>
      </w:pPr>
      <w:r>
        <w:t>Арифметические</w:t>
      </w:r>
      <w:r>
        <w:rPr>
          <w:spacing w:val="-4"/>
        </w:rPr>
        <w:t xml:space="preserve"> </w:t>
      </w:r>
      <w:r>
        <w:t>действия.</w:t>
      </w:r>
    </w:p>
    <w:p w:rsidR="00644A77" w:rsidRDefault="00644A77">
      <w:pPr>
        <w:pStyle w:val="BodyText"/>
        <w:ind w:right="690"/>
      </w:pPr>
      <w:r>
        <w:t>Устное сложение и вычитание чисел в пределах 100 без перехода и с переходом через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 и результата действия сложения, действия вычитания. Проверка 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(реальность</w:t>
      </w:r>
      <w:r>
        <w:rPr>
          <w:spacing w:val="1"/>
        </w:rPr>
        <w:t xml:space="preserve"> </w:t>
      </w:r>
      <w:r>
        <w:t>ответа, обратное</w:t>
      </w:r>
      <w:r>
        <w:rPr>
          <w:spacing w:val="-1"/>
        </w:rPr>
        <w:t xml:space="preserve"> </w:t>
      </w:r>
      <w:r>
        <w:t>действие).</w:t>
      </w:r>
    </w:p>
    <w:p w:rsidR="00644A77" w:rsidRDefault="00644A77">
      <w:pPr>
        <w:pStyle w:val="BodyText"/>
        <w:ind w:right="697"/>
      </w:pPr>
      <w:r>
        <w:t>Действия умножения и деления чисел в практических и учебных ситуациях. 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 деления.</w:t>
      </w:r>
    </w:p>
    <w:p w:rsidR="00644A77" w:rsidRDefault="00644A77">
      <w:pPr>
        <w:pStyle w:val="BodyText"/>
        <w:ind w:right="697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и результата</w:t>
      </w:r>
      <w:r>
        <w:rPr>
          <w:spacing w:val="-1"/>
        </w:rPr>
        <w:t xml:space="preserve"> </w:t>
      </w:r>
      <w:r>
        <w:t>действия умножения, действия</w:t>
      </w:r>
      <w:r>
        <w:rPr>
          <w:spacing w:val="-1"/>
        </w:rPr>
        <w:t xml:space="preserve"> </w:t>
      </w:r>
      <w:r>
        <w:t>деления.</w:t>
      </w:r>
    </w:p>
    <w:p w:rsidR="00644A77" w:rsidRDefault="00644A77">
      <w:pPr>
        <w:pStyle w:val="BodyText"/>
        <w:spacing w:before="1"/>
        <w:ind w:right="691"/>
      </w:pP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 сложения, вычитания.</w:t>
      </w:r>
    </w:p>
    <w:p w:rsidR="00644A77" w:rsidRDefault="00644A77">
      <w:pPr>
        <w:pStyle w:val="BodyText"/>
        <w:ind w:right="697"/>
      </w:pPr>
      <w:r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 скобок) 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 (не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 действий).</w:t>
      </w:r>
    </w:p>
    <w:p w:rsidR="00644A77" w:rsidRDefault="00644A77">
      <w:pPr>
        <w:pStyle w:val="BodyText"/>
        <w:ind w:right="696"/>
      </w:pP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переместительного свойства.</w:t>
      </w:r>
    </w:p>
    <w:p w:rsidR="00644A77" w:rsidRDefault="00644A77">
      <w:pPr>
        <w:pStyle w:val="BodyText"/>
      </w:pPr>
      <w:r>
        <w:t>Текстовые</w:t>
      </w:r>
      <w:r>
        <w:rPr>
          <w:spacing w:val="-5"/>
        </w:rPr>
        <w:t xml:space="preserve"> </w:t>
      </w:r>
      <w:r>
        <w:t>задачи.</w:t>
      </w:r>
    </w:p>
    <w:p w:rsidR="00644A77" w:rsidRDefault="00644A77">
      <w:pPr>
        <w:pStyle w:val="BodyText"/>
        <w:ind w:right="689"/>
      </w:pPr>
      <w:r>
        <w:t>Чтение, представление текста задачи в виде рисунка, схемы или другой модели. План</w:t>
      </w:r>
      <w:r>
        <w:rPr>
          <w:spacing w:val="1"/>
        </w:rPr>
        <w:t xml:space="preserve"> </w:t>
      </w:r>
      <w:r>
        <w:t>решения задачи в два действия, выбор соответствующих плану арифметических действий.</w:t>
      </w:r>
      <w:r>
        <w:rPr>
          <w:spacing w:val="-5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 действия (сложение, вычитание, умножение, деление). Расчётные задачи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-57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плану, соответствие</w:t>
      </w:r>
      <w:r>
        <w:rPr>
          <w:spacing w:val="-1"/>
        </w:rPr>
        <w:t xml:space="preserve"> </w:t>
      </w:r>
      <w:r>
        <w:t>поставленному вопросу).</w:t>
      </w:r>
    </w:p>
    <w:p w:rsidR="00644A77" w:rsidRDefault="00644A77">
      <w:pPr>
        <w:pStyle w:val="BodyText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фигуры.</w:t>
      </w:r>
    </w:p>
    <w:p w:rsidR="00644A77" w:rsidRDefault="00644A77">
      <w:pPr>
        <w:pStyle w:val="BodyText"/>
        <w:ind w:right="69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 на клетчатой бумаге прямоугольника с заданными длинами сторон, квадрата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</w:t>
      </w:r>
      <w:r>
        <w:rPr>
          <w:spacing w:val="-4"/>
        </w:rPr>
        <w:t xml:space="preserve"> </w:t>
      </w:r>
      <w:r>
        <w:t>измерения в</w:t>
      </w:r>
      <w:r>
        <w:rPr>
          <w:spacing w:val="-2"/>
        </w:rPr>
        <w:t xml:space="preserve"> </w:t>
      </w:r>
      <w:r>
        <w:t>сантиметрах.</w:t>
      </w:r>
    </w:p>
    <w:p w:rsidR="00644A77" w:rsidRDefault="00644A77">
      <w:pPr>
        <w:pStyle w:val="BodyText"/>
      </w:pPr>
      <w:r>
        <w:t>Математическая</w:t>
      </w:r>
      <w:r>
        <w:rPr>
          <w:spacing w:val="-4"/>
        </w:rPr>
        <w:t xml:space="preserve"> </w:t>
      </w:r>
      <w:r>
        <w:t>информация.</w:t>
      </w:r>
    </w:p>
    <w:p w:rsidR="00644A77" w:rsidRDefault="00644A77">
      <w:pPr>
        <w:pStyle w:val="BodyText"/>
        <w:spacing w:before="1"/>
        <w:ind w:right="692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 чисел, величин, геометрических фигур. Классификация объектов по 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объектов повседневной</w:t>
      </w:r>
      <w:r>
        <w:rPr>
          <w:spacing w:val="-2"/>
        </w:rPr>
        <w:t xml:space="preserve"> </w:t>
      </w:r>
      <w:r>
        <w:t>жизни.</w:t>
      </w:r>
    </w:p>
    <w:p w:rsidR="00644A77" w:rsidRDefault="00644A77">
      <w:pPr>
        <w:pStyle w:val="BodyText"/>
        <w:ind w:right="690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t>«все».</w:t>
      </w:r>
    </w:p>
    <w:p w:rsidR="00644A77" w:rsidRDefault="00644A77">
      <w:pPr>
        <w:pStyle w:val="BodyText"/>
        <w:ind w:right="691"/>
        <w:jc w:val="left"/>
      </w:pPr>
      <w:r>
        <w:t>Работа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таблицами:</w:t>
      </w:r>
      <w:r>
        <w:rPr>
          <w:spacing w:val="5"/>
        </w:rPr>
        <w:t xml:space="preserve"> </w:t>
      </w:r>
      <w:r>
        <w:t>извлечение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ответа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вопрос</w:t>
      </w:r>
      <w:r>
        <w:rPr>
          <w:spacing w:val="6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представленной в таблице (например, таблицы сложения, умножения, графика дежурств).</w:t>
      </w:r>
      <w:r>
        <w:rPr>
          <w:spacing w:val="1"/>
        </w:rPr>
        <w:t xml:space="preserve"> </w:t>
      </w:r>
      <w:r>
        <w:t>Внесение</w:t>
      </w:r>
      <w:r>
        <w:rPr>
          <w:spacing w:val="4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таблицу,</w:t>
      </w:r>
      <w:r>
        <w:rPr>
          <w:spacing w:val="4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моделей</w:t>
      </w:r>
      <w:r>
        <w:rPr>
          <w:spacing w:val="5"/>
        </w:rPr>
        <w:t xml:space="preserve"> </w:t>
      </w:r>
      <w:r>
        <w:t>(схем,</w:t>
      </w:r>
      <w:r>
        <w:rPr>
          <w:spacing w:val="4"/>
        </w:rPr>
        <w:t xml:space="preserve"> </w:t>
      </w:r>
      <w:r>
        <w:t>изображений)</w:t>
      </w:r>
      <w:r>
        <w:rPr>
          <w:spacing w:val="4"/>
        </w:rPr>
        <w:t xml:space="preserve"> </w:t>
      </w:r>
      <w:r>
        <w:t>готовыми</w:t>
      </w:r>
      <w:r>
        <w:rPr>
          <w:spacing w:val="-57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данными.</w:t>
      </w:r>
    </w:p>
    <w:p w:rsidR="00644A77" w:rsidRDefault="00644A77">
      <w:pPr>
        <w:pStyle w:val="BodyText"/>
        <w:tabs>
          <w:tab w:val="left" w:pos="2805"/>
          <w:tab w:val="left" w:pos="3949"/>
          <w:tab w:val="left" w:pos="5060"/>
          <w:tab w:val="left" w:pos="6010"/>
          <w:tab w:val="left" w:pos="6348"/>
          <w:tab w:val="left" w:pos="7827"/>
          <w:tab w:val="left" w:pos="9338"/>
          <w:tab w:val="left" w:pos="10637"/>
        </w:tabs>
        <w:ind w:right="698"/>
        <w:jc w:val="left"/>
      </w:pPr>
      <w:r>
        <w:t>Алгоритмы</w:t>
      </w:r>
      <w:r>
        <w:tab/>
        <w:t>(приёмы,</w:t>
      </w:r>
      <w:r>
        <w:tab/>
        <w:t>правила)</w:t>
      </w:r>
      <w:r>
        <w:tab/>
        <w:t>устных</w:t>
      </w:r>
      <w:r>
        <w:tab/>
        <w:t>и</w:t>
      </w:r>
      <w:r>
        <w:tab/>
        <w:t>письменных</w:t>
      </w:r>
      <w:r>
        <w:tab/>
        <w:t>вычислений,</w:t>
      </w:r>
      <w:r>
        <w:tab/>
        <w:t>измерений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Правила работы с электронными средствами обучения (электронной формой учебника,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тренажёрами).</w:t>
      </w:r>
    </w:p>
    <w:p w:rsidR="00644A77" w:rsidRDefault="00644A77">
      <w:pPr>
        <w:pStyle w:val="BodyText"/>
        <w:spacing w:before="1"/>
        <w:ind w:right="693"/>
      </w:pPr>
      <w:r>
        <w:t>Изучение математики во 2 классе способствует освоению на пропедевтическом 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 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556"/>
          <w:tab w:val="left" w:pos="5516"/>
          <w:tab w:val="left" w:pos="6964"/>
          <w:tab w:val="left" w:pos="8631"/>
          <w:tab w:val="left" w:pos="10659"/>
        </w:tabs>
        <w:ind w:right="691"/>
        <w:jc w:val="left"/>
        <w:rPr>
          <w:sz w:val="24"/>
        </w:rPr>
      </w:pPr>
      <w:r>
        <w:rPr>
          <w:sz w:val="24"/>
        </w:rPr>
        <w:t>наблюдать</w:t>
      </w:r>
      <w:r>
        <w:rPr>
          <w:sz w:val="24"/>
        </w:rPr>
        <w:tab/>
        <w:t>математические</w:t>
      </w:r>
      <w:r>
        <w:rPr>
          <w:sz w:val="24"/>
        </w:rPr>
        <w:tab/>
        <w:t>отношения</w:t>
      </w:r>
      <w:r>
        <w:rPr>
          <w:sz w:val="24"/>
        </w:rPr>
        <w:tab/>
        <w:t>(часть-целое,</w:t>
      </w:r>
      <w:r>
        <w:rPr>
          <w:sz w:val="24"/>
        </w:rPr>
        <w:tab/>
        <w:t>больше-меньше)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/>
        <w:ind w:right="697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5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57"/>
          <w:sz w:val="24"/>
        </w:rPr>
        <w:t xml:space="preserve"> </w:t>
      </w:r>
      <w:r>
        <w:rPr>
          <w:sz w:val="24"/>
        </w:rPr>
        <w:t>(сантиметровая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лента, весы);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503"/>
          <w:tab w:val="left" w:pos="4488"/>
          <w:tab w:val="left" w:pos="5644"/>
          <w:tab w:val="left" w:pos="6596"/>
          <w:tab w:val="left" w:pos="7732"/>
          <w:tab w:val="left" w:pos="9593"/>
          <w:tab w:val="left" w:pos="10524"/>
        </w:tabs>
        <w:ind w:right="69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группы</w:t>
      </w:r>
      <w:r>
        <w:rPr>
          <w:sz w:val="24"/>
        </w:rPr>
        <w:tab/>
        <w:t>объектов</w:t>
      </w:r>
      <w:r>
        <w:rPr>
          <w:sz w:val="24"/>
        </w:rPr>
        <w:tab/>
        <w:t>(чисел,</w:t>
      </w:r>
      <w:r>
        <w:rPr>
          <w:sz w:val="24"/>
        </w:rPr>
        <w:tab/>
        <w:t>величин,</w:t>
      </w:r>
      <w:r>
        <w:rPr>
          <w:sz w:val="24"/>
        </w:rPr>
        <w:tab/>
        <w:t>геометрических</w:t>
      </w:r>
      <w:r>
        <w:rPr>
          <w:sz w:val="24"/>
        </w:rPr>
        <w:tab/>
        <w:t>фигур)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 основанию;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действие) 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2959"/>
          <w:tab w:val="left" w:pos="3822"/>
          <w:tab w:val="left" w:pos="5182"/>
          <w:tab w:val="left" w:pos="6347"/>
          <w:tab w:val="left" w:pos="7287"/>
          <w:tab w:val="left" w:pos="8731"/>
          <w:tab w:val="left" w:pos="9098"/>
        </w:tabs>
        <w:ind w:right="698"/>
        <w:jc w:val="left"/>
        <w:rPr>
          <w:sz w:val="24"/>
        </w:rPr>
      </w:pPr>
      <w:r>
        <w:rPr>
          <w:sz w:val="24"/>
        </w:rPr>
        <w:t>вести</w:t>
      </w:r>
      <w:r>
        <w:rPr>
          <w:sz w:val="24"/>
        </w:rPr>
        <w:tab/>
        <w:t>поиск</w:t>
      </w:r>
      <w:r>
        <w:rPr>
          <w:sz w:val="24"/>
        </w:rPr>
        <w:tab/>
        <w:t>различных</w:t>
      </w:r>
      <w:r>
        <w:rPr>
          <w:sz w:val="24"/>
        </w:rPr>
        <w:tab/>
        <w:t>решений</w:t>
      </w:r>
      <w:r>
        <w:rPr>
          <w:sz w:val="24"/>
        </w:rPr>
        <w:tab/>
        <w:t>задачи</w:t>
      </w:r>
      <w:r>
        <w:rPr>
          <w:sz w:val="24"/>
        </w:rPr>
        <w:tab/>
        <w:t>(расчётной,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геометрическим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4047"/>
          <w:tab w:val="left" w:pos="5163"/>
          <w:tab w:val="left" w:pos="6686"/>
          <w:tab w:val="left" w:pos="7904"/>
          <w:tab w:val="left" w:pos="8295"/>
          <w:tab w:val="left" w:pos="9552"/>
        </w:tabs>
        <w:ind w:right="695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z w:val="24"/>
        </w:rPr>
        <w:tab/>
        <w:t>порядок</w:t>
      </w:r>
      <w:r>
        <w:rPr>
          <w:sz w:val="24"/>
        </w:rPr>
        <w:tab/>
        <w:t>выполнения</w:t>
      </w:r>
      <w:r>
        <w:rPr>
          <w:sz w:val="24"/>
        </w:rPr>
        <w:tab/>
        <w:t>действий</w:t>
      </w:r>
      <w:r>
        <w:rPr>
          <w:sz w:val="24"/>
        </w:rPr>
        <w:tab/>
        <w:t>в</w:t>
      </w:r>
      <w:r>
        <w:rPr>
          <w:sz w:val="24"/>
        </w:rPr>
        <w:tab/>
        <w:t>числовом</w:t>
      </w:r>
      <w:r>
        <w:rPr>
          <w:sz w:val="24"/>
        </w:rPr>
        <w:tab/>
      </w:r>
      <w:r>
        <w:rPr>
          <w:spacing w:val="-1"/>
          <w:sz w:val="24"/>
        </w:rPr>
        <w:t>выражении,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вычитания (со</w:t>
      </w:r>
      <w:r>
        <w:rPr>
          <w:spacing w:val="-1"/>
          <w:sz w:val="24"/>
        </w:rPr>
        <w:t xml:space="preserve"> </w:t>
      </w:r>
      <w:r>
        <w:rPr>
          <w:sz w:val="24"/>
        </w:rPr>
        <w:t>скобками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без скобок);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8"/>
          <w:sz w:val="24"/>
        </w:rPr>
        <w:t xml:space="preserve"> </w:t>
      </w:r>
      <w:r>
        <w:rPr>
          <w:sz w:val="24"/>
        </w:rPr>
        <w:t>между</w:t>
      </w:r>
      <w:r>
        <w:rPr>
          <w:spacing w:val="30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28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описанием;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будут</w:t>
      </w:r>
      <w:r>
        <w:rPr>
          <w:spacing w:val="36"/>
        </w:rPr>
        <w:t xml:space="preserve"> </w:t>
      </w:r>
      <w:r>
        <w:t>сформированы</w:t>
      </w:r>
      <w:r>
        <w:rPr>
          <w:spacing w:val="33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2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13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 таблица) форме;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940"/>
          <w:tab w:val="left" w:pos="4976"/>
          <w:tab w:val="left" w:pos="6238"/>
          <w:tab w:val="left" w:pos="7615"/>
          <w:tab w:val="left" w:pos="8301"/>
          <w:tab w:val="left" w:pos="9519"/>
        </w:tabs>
        <w:ind w:right="69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логику</w:t>
      </w:r>
      <w:r>
        <w:rPr>
          <w:sz w:val="24"/>
        </w:rPr>
        <w:tab/>
        <w:t>перебора</w:t>
      </w:r>
      <w:r>
        <w:rPr>
          <w:sz w:val="24"/>
        </w:rPr>
        <w:tab/>
        <w:t>вариантов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данными.</w:t>
      </w:r>
    </w:p>
    <w:p w:rsidR="00644A77" w:rsidRDefault="00644A77">
      <w:pPr>
        <w:pStyle w:val="BodyText"/>
        <w:tabs>
          <w:tab w:val="left" w:pos="1800"/>
          <w:tab w:val="left" w:pos="3503"/>
          <w:tab w:val="left" w:pos="4304"/>
          <w:tab w:val="left" w:pos="6048"/>
          <w:tab w:val="left" w:pos="7432"/>
          <w:tab w:val="left" w:pos="8564"/>
          <w:tab w:val="left" w:pos="9675"/>
          <w:tab w:val="left" w:pos="10224"/>
        </w:tabs>
        <w:ind w:right="694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конструирования утверждений, выводов относительно данных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свойством;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 фигур;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3"/>
          <w:sz w:val="24"/>
        </w:rPr>
        <w:t xml:space="preserve"> </w:t>
      </w:r>
      <w:r>
        <w:rPr>
          <w:sz w:val="24"/>
        </w:rPr>
        <w:t>«все».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следовать установленному правилу, по которому составлен ряд чисел, 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73" w:line="242" w:lineRule="auto"/>
        <w:ind w:right="689"/>
        <w:rPr>
          <w:sz w:val="24"/>
        </w:rPr>
      </w:pPr>
      <w:r>
        <w:rPr>
          <w:sz w:val="24"/>
        </w:rPr>
        <w:t>организовывать,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обратного действия;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left="1418" w:right="1296" w:firstLine="360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затруднения.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материалом: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выступление)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 с помощью измерительных инструментов длину, определять время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с помощью часов, выполнять прикидку и оценку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644A77" w:rsidRDefault="00644A77">
      <w:pPr>
        <w:pStyle w:val="BodyText"/>
        <w:ind w:right="696"/>
      </w:pPr>
      <w:r>
        <w:t>Числа в пределах 1000: чтение, запись, сравнение, представление в виде суммы разрядных</w:t>
      </w:r>
      <w:r>
        <w:rPr>
          <w:spacing w:val="-57"/>
        </w:rPr>
        <w:t xml:space="preserve"> </w:t>
      </w:r>
      <w:r>
        <w:t>слагаемых. Равенства и неравенства: чтение, составление. Увеличение или 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 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644A77" w:rsidRDefault="00644A77">
      <w:pPr>
        <w:pStyle w:val="BodyText"/>
      </w:pPr>
      <w:r>
        <w:t>Масса</w:t>
      </w:r>
      <w:r>
        <w:rPr>
          <w:spacing w:val="6"/>
        </w:rPr>
        <w:t xml:space="preserve"> </w:t>
      </w:r>
      <w:r>
        <w:t>(единица</w:t>
      </w:r>
      <w:r>
        <w:rPr>
          <w:spacing w:val="4"/>
        </w:rPr>
        <w:t xml:space="preserve"> </w:t>
      </w:r>
      <w:r>
        <w:t>массы</w:t>
      </w:r>
      <w:r>
        <w:rPr>
          <w:spacing w:val="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грамм),</w:t>
      </w:r>
      <w:r>
        <w:rPr>
          <w:spacing w:val="4"/>
        </w:rPr>
        <w:t xml:space="preserve"> </w:t>
      </w:r>
      <w:r>
        <w:t>соотношение</w:t>
      </w:r>
      <w:r>
        <w:rPr>
          <w:spacing w:val="6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килограммом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граммом,</w:t>
      </w:r>
      <w:r>
        <w:rPr>
          <w:spacing w:val="4"/>
        </w:rPr>
        <w:t xml:space="preserve"> </w:t>
      </w:r>
      <w:r>
        <w:t>отношения</w:t>
      </w:r>
    </w:p>
    <w:p w:rsidR="00644A77" w:rsidRDefault="00644A77">
      <w:pPr>
        <w:pStyle w:val="BodyText"/>
        <w:spacing w:line="275" w:lineRule="exact"/>
      </w:pPr>
      <w:r>
        <w:t>«тяжелее-легче</w:t>
      </w:r>
      <w:r>
        <w:rPr>
          <w:spacing w:val="-4"/>
        </w:rPr>
        <w:t xml:space="preserve"> </w:t>
      </w:r>
      <w:r>
        <w:t>на...»,</w:t>
      </w:r>
      <w:r>
        <w:rPr>
          <w:spacing w:val="-3"/>
        </w:rPr>
        <w:t xml:space="preserve"> </w:t>
      </w:r>
      <w:r>
        <w:t>«тяжелее-легче</w:t>
      </w:r>
      <w:r>
        <w:rPr>
          <w:spacing w:val="-4"/>
        </w:rPr>
        <w:t xml:space="preserve"> </w:t>
      </w:r>
      <w:r>
        <w:t>в...».</w:t>
      </w:r>
    </w:p>
    <w:p w:rsidR="00644A77" w:rsidRDefault="00644A77">
      <w:pPr>
        <w:pStyle w:val="BodyText"/>
        <w:spacing w:line="275" w:lineRule="exact"/>
      </w:pPr>
      <w:r>
        <w:t>Стоимость</w:t>
      </w:r>
      <w:r>
        <w:rPr>
          <w:spacing w:val="18"/>
        </w:rPr>
        <w:t xml:space="preserve"> </w:t>
      </w:r>
      <w:r>
        <w:t>(единицы</w:t>
      </w:r>
      <w:r>
        <w:rPr>
          <w:spacing w:val="18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рубль,</w:t>
      </w:r>
      <w:r>
        <w:rPr>
          <w:spacing w:val="16"/>
        </w:rPr>
        <w:t xml:space="preserve"> </w:t>
      </w:r>
      <w:r>
        <w:t>копейка),</w:t>
      </w:r>
      <w:r>
        <w:rPr>
          <w:spacing w:val="17"/>
        </w:rPr>
        <w:t xml:space="preserve"> </w:t>
      </w:r>
      <w:r>
        <w:t>установление</w:t>
      </w:r>
      <w:r>
        <w:rPr>
          <w:spacing w:val="16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«дороже-дешевле</w:t>
      </w:r>
      <w:r>
        <w:rPr>
          <w:spacing w:val="15"/>
        </w:rPr>
        <w:t xml:space="preserve"> </w:t>
      </w:r>
      <w:r>
        <w:t>на...»,</w:t>
      </w:r>
    </w:p>
    <w:p w:rsidR="00644A77" w:rsidRDefault="00644A77">
      <w:pPr>
        <w:pStyle w:val="BodyText"/>
        <w:ind w:right="691"/>
        <w:jc w:val="left"/>
      </w:pPr>
      <w:r>
        <w:t>«дороже-дешевле</w:t>
      </w:r>
      <w:r>
        <w:rPr>
          <w:spacing w:val="33"/>
        </w:rPr>
        <w:t xml:space="preserve"> </w:t>
      </w:r>
      <w:r>
        <w:t>в...».</w:t>
      </w:r>
      <w:r>
        <w:rPr>
          <w:spacing w:val="36"/>
        </w:rPr>
        <w:t xml:space="preserve"> </w:t>
      </w:r>
      <w:r>
        <w:t>Соотношение</w:t>
      </w:r>
      <w:r>
        <w:rPr>
          <w:spacing w:val="34"/>
        </w:rPr>
        <w:t xml:space="preserve"> </w:t>
      </w:r>
      <w:r>
        <w:t>«цена,</w:t>
      </w:r>
      <w:r>
        <w:rPr>
          <w:spacing w:val="35"/>
        </w:rPr>
        <w:t xml:space="preserve"> </w:t>
      </w:r>
      <w:r>
        <w:t>количество,</w:t>
      </w:r>
      <w:r>
        <w:rPr>
          <w:spacing w:val="35"/>
        </w:rPr>
        <w:t xml:space="preserve"> </w:t>
      </w:r>
      <w:r>
        <w:t>стоимость»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ситуации.</w:t>
      </w:r>
    </w:p>
    <w:p w:rsidR="00644A77" w:rsidRDefault="00644A77">
      <w:pPr>
        <w:pStyle w:val="BodyText"/>
        <w:jc w:val="left"/>
      </w:pPr>
      <w:r>
        <w:t>Время</w:t>
      </w:r>
      <w:r>
        <w:rPr>
          <w:spacing w:val="20"/>
        </w:rPr>
        <w:t xml:space="preserve"> </w:t>
      </w:r>
      <w:r>
        <w:t>(единица</w:t>
      </w:r>
      <w:r>
        <w:rPr>
          <w:spacing w:val="20"/>
        </w:rPr>
        <w:t xml:space="preserve"> </w:t>
      </w:r>
      <w:r>
        <w:t>времени</w:t>
      </w:r>
      <w:r>
        <w:rPr>
          <w:spacing w:val="25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секунда),</w:t>
      </w:r>
      <w:r>
        <w:rPr>
          <w:spacing w:val="21"/>
        </w:rPr>
        <w:t xml:space="preserve"> </w:t>
      </w:r>
      <w:r>
        <w:t>установление</w:t>
      </w:r>
      <w:r>
        <w:rPr>
          <w:spacing w:val="20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«быстрее-медленнее</w:t>
      </w:r>
      <w:r>
        <w:rPr>
          <w:spacing w:val="20"/>
        </w:rPr>
        <w:t xml:space="preserve"> </w:t>
      </w:r>
      <w:r>
        <w:t>на...»,</w:t>
      </w:r>
    </w:p>
    <w:p w:rsidR="00644A77" w:rsidRDefault="00644A77">
      <w:pPr>
        <w:pStyle w:val="BodyText"/>
        <w:tabs>
          <w:tab w:val="left" w:pos="3786"/>
          <w:tab w:val="left" w:pos="4523"/>
          <w:tab w:val="left" w:pos="6192"/>
          <w:tab w:val="left" w:pos="7336"/>
          <w:tab w:val="left" w:pos="8734"/>
        </w:tabs>
        <w:ind w:right="696"/>
        <w:jc w:val="left"/>
      </w:pPr>
      <w:r>
        <w:t>«быстрее-медленнее</w:t>
      </w:r>
      <w:r>
        <w:tab/>
        <w:t>в...».</w:t>
      </w:r>
      <w:r>
        <w:tab/>
        <w:t>Соотношение</w:t>
      </w:r>
      <w:r>
        <w:tab/>
        <w:t>«начало,</w:t>
      </w:r>
      <w:r>
        <w:tab/>
        <w:t>окончание,</w:t>
      </w:r>
      <w:r>
        <w:tab/>
      </w:r>
      <w:r>
        <w:rPr>
          <w:spacing w:val="-1"/>
        </w:rPr>
        <w:t>продолжительность</w:t>
      </w:r>
      <w:r>
        <w:rPr>
          <w:spacing w:val="-57"/>
        </w:rPr>
        <w:t xml:space="preserve"> </w:t>
      </w:r>
      <w:r>
        <w:t>события»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644A77" w:rsidRDefault="00644A77">
      <w:pPr>
        <w:pStyle w:val="BodyText"/>
        <w:ind w:right="691"/>
        <w:jc w:val="left"/>
      </w:pPr>
      <w:r>
        <w:t>Длина</w:t>
      </w:r>
      <w:r>
        <w:rPr>
          <w:spacing w:val="23"/>
        </w:rPr>
        <w:t xml:space="preserve"> </w:t>
      </w:r>
      <w:r>
        <w:t>(единицы</w:t>
      </w:r>
      <w:r>
        <w:rPr>
          <w:spacing w:val="23"/>
        </w:rPr>
        <w:t xml:space="preserve"> </w:t>
      </w:r>
      <w:r>
        <w:t>длины</w:t>
      </w:r>
      <w:r>
        <w:rPr>
          <w:spacing w:val="25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миллиметр,</w:t>
      </w:r>
      <w:r>
        <w:rPr>
          <w:spacing w:val="24"/>
        </w:rPr>
        <w:t xml:space="preserve"> </w:t>
      </w:r>
      <w:r>
        <w:t>километр),</w:t>
      </w:r>
      <w:r>
        <w:rPr>
          <w:spacing w:val="26"/>
        </w:rPr>
        <w:t xml:space="preserve"> </w:t>
      </w:r>
      <w:r>
        <w:t>соотношение</w:t>
      </w:r>
      <w:r>
        <w:rPr>
          <w:spacing w:val="23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величинами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тысячи. Сравнение</w:t>
      </w:r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 длине.</w:t>
      </w:r>
    </w:p>
    <w:p w:rsidR="00644A77" w:rsidRDefault="00644A77">
      <w:pPr>
        <w:pStyle w:val="BodyText"/>
        <w:ind w:right="691"/>
        <w:jc w:val="left"/>
      </w:pPr>
      <w:r>
        <w:t>Площадь</w:t>
      </w:r>
      <w:r>
        <w:rPr>
          <w:spacing w:val="22"/>
        </w:rPr>
        <w:t xml:space="preserve"> </w:t>
      </w:r>
      <w:r>
        <w:t>(единицы</w:t>
      </w:r>
      <w:r>
        <w:rPr>
          <w:spacing w:val="21"/>
        </w:rPr>
        <w:t xml:space="preserve"> </w:t>
      </w:r>
      <w:r>
        <w:t>площади</w:t>
      </w:r>
      <w:r>
        <w:rPr>
          <w:spacing w:val="25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квадратный</w:t>
      </w:r>
      <w:r>
        <w:rPr>
          <w:spacing w:val="22"/>
        </w:rPr>
        <w:t xml:space="preserve"> </w:t>
      </w:r>
      <w:r>
        <w:t>метр,</w:t>
      </w:r>
      <w:r>
        <w:rPr>
          <w:spacing w:val="22"/>
        </w:rPr>
        <w:t xml:space="preserve"> </w:t>
      </w:r>
      <w:r>
        <w:t>квадратный</w:t>
      </w:r>
      <w:r>
        <w:rPr>
          <w:spacing w:val="22"/>
        </w:rPr>
        <w:t xml:space="preserve"> </w:t>
      </w:r>
      <w:r>
        <w:t>сантиметр,</w:t>
      </w:r>
      <w:r>
        <w:rPr>
          <w:spacing w:val="22"/>
        </w:rPr>
        <w:t xml:space="preserve"> </w:t>
      </w:r>
      <w:r>
        <w:t>квадратный</w:t>
      </w:r>
      <w:r>
        <w:rPr>
          <w:spacing w:val="-57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 Сравнение</w:t>
      </w:r>
      <w:r>
        <w:rPr>
          <w:spacing w:val="-1"/>
        </w:rPr>
        <w:t xml:space="preserve"> </w:t>
      </w:r>
      <w:r>
        <w:t>объектов по</w:t>
      </w:r>
      <w:r>
        <w:rPr>
          <w:spacing w:val="-1"/>
        </w:rPr>
        <w:t xml:space="preserve"> </w:t>
      </w:r>
      <w:r>
        <w:t>площади.</w:t>
      </w:r>
    </w:p>
    <w:p w:rsidR="00644A77" w:rsidRDefault="00644A77">
      <w:pPr>
        <w:pStyle w:val="BodyText"/>
        <w:jc w:val="left"/>
      </w:pPr>
      <w:r>
        <w:t>Арифметические</w:t>
      </w:r>
      <w:r>
        <w:rPr>
          <w:spacing w:val="-4"/>
        </w:rPr>
        <w:t xml:space="preserve"> </w:t>
      </w:r>
      <w:r>
        <w:t>действия.</w:t>
      </w:r>
    </w:p>
    <w:p w:rsidR="00644A77" w:rsidRDefault="00644A77">
      <w:pPr>
        <w:pStyle w:val="BodyText"/>
        <w:ind w:right="691"/>
        <w:jc w:val="left"/>
      </w:pPr>
      <w:r>
        <w:t>Устные</w:t>
      </w:r>
      <w:r>
        <w:rPr>
          <w:spacing w:val="37"/>
        </w:rPr>
        <w:t xml:space="preserve"> </w:t>
      </w:r>
      <w:r>
        <w:t>вычисления,</w:t>
      </w:r>
      <w:r>
        <w:rPr>
          <w:spacing w:val="41"/>
        </w:rPr>
        <w:t xml:space="preserve"> </w:t>
      </w:r>
      <w:r>
        <w:t>сводимые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действиям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100</w:t>
      </w:r>
      <w:r>
        <w:rPr>
          <w:spacing w:val="39"/>
        </w:rPr>
        <w:t xml:space="preserve"> </w:t>
      </w:r>
      <w:r>
        <w:t>(табличное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внетабличное</w:t>
      </w:r>
      <w:r>
        <w:rPr>
          <w:spacing w:val="-57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 действия с</w:t>
      </w:r>
      <w:r>
        <w:rPr>
          <w:spacing w:val="-1"/>
        </w:rPr>
        <w:t xml:space="preserve"> </w:t>
      </w:r>
      <w:r>
        <w:t>круглыми</w:t>
      </w:r>
      <w:r>
        <w:rPr>
          <w:spacing w:val="-1"/>
        </w:rPr>
        <w:t xml:space="preserve"> </w:t>
      </w:r>
      <w:r>
        <w:t>числами).</w:t>
      </w:r>
    </w:p>
    <w:p w:rsidR="00644A77" w:rsidRDefault="00644A77">
      <w:pPr>
        <w:pStyle w:val="BodyText"/>
        <w:ind w:right="683"/>
        <w:jc w:val="left"/>
      </w:pPr>
      <w:r>
        <w:t>Письменное сложение, вычитание чисел в пределах 1000. Действия с числами 0 и 1.</w:t>
      </w:r>
      <w:r>
        <w:rPr>
          <w:spacing w:val="1"/>
        </w:rPr>
        <w:t xml:space="preserve"> </w:t>
      </w:r>
      <w:r>
        <w:t>Письменное</w:t>
      </w:r>
      <w:r>
        <w:rPr>
          <w:spacing w:val="3"/>
        </w:rPr>
        <w:t xml:space="preserve"> </w:t>
      </w:r>
      <w:r>
        <w:t>умножение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столбик,</w:t>
      </w:r>
      <w:r>
        <w:rPr>
          <w:spacing w:val="2"/>
        </w:rPr>
        <w:t xml:space="preserve"> </w:t>
      </w:r>
      <w:r>
        <w:t>письменное</w:t>
      </w:r>
      <w:r>
        <w:rPr>
          <w:spacing w:val="3"/>
        </w:rPr>
        <w:t xml:space="preserve"> </w:t>
      </w:r>
      <w:r>
        <w:t>деление</w:t>
      </w:r>
      <w:r>
        <w:rPr>
          <w:spacing w:val="3"/>
        </w:rPr>
        <w:t xml:space="preserve"> </w:t>
      </w:r>
      <w:r>
        <w:t>уголком.</w:t>
      </w:r>
      <w:r>
        <w:rPr>
          <w:spacing w:val="4"/>
        </w:rPr>
        <w:t xml:space="preserve"> </w:t>
      </w:r>
      <w:r>
        <w:t>Письменное</w:t>
      </w:r>
      <w:r>
        <w:rPr>
          <w:spacing w:val="3"/>
        </w:rPr>
        <w:t xml:space="preserve"> </w:t>
      </w:r>
      <w:r>
        <w:t>умножение,</w:t>
      </w:r>
      <w:r>
        <w:rPr>
          <w:spacing w:val="-57"/>
        </w:rPr>
        <w:t xml:space="preserve"> </w:t>
      </w:r>
      <w:r>
        <w:t>деление на однозначное число в пределах 100. Проверка результата вычисления (прикидка</w:t>
      </w:r>
      <w:r>
        <w:rPr>
          <w:spacing w:val="-57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оценка</w:t>
      </w:r>
      <w:r>
        <w:rPr>
          <w:spacing w:val="9"/>
        </w:rPr>
        <w:t xml:space="preserve"> </w:t>
      </w:r>
      <w:r>
        <w:t>результата,</w:t>
      </w:r>
      <w:r>
        <w:rPr>
          <w:spacing w:val="10"/>
        </w:rPr>
        <w:t xml:space="preserve"> </w:t>
      </w:r>
      <w:r>
        <w:t>обратное</w:t>
      </w:r>
      <w:r>
        <w:rPr>
          <w:spacing w:val="9"/>
        </w:rPr>
        <w:t xml:space="preserve"> </w:t>
      </w:r>
      <w:r>
        <w:t>действие,</w:t>
      </w:r>
      <w:r>
        <w:rPr>
          <w:spacing w:val="10"/>
        </w:rPr>
        <w:t xml:space="preserve"> </w:t>
      </w:r>
      <w:r>
        <w:t>применение</w:t>
      </w:r>
      <w:r>
        <w:rPr>
          <w:spacing w:val="9"/>
        </w:rPr>
        <w:t xml:space="preserve"> </w:t>
      </w:r>
      <w:r>
        <w:t>алгоритма,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калькулятора).</w:t>
      </w:r>
    </w:p>
    <w:p w:rsidR="00644A77" w:rsidRDefault="00644A77">
      <w:pPr>
        <w:pStyle w:val="BodyText"/>
        <w:ind w:right="1365"/>
        <w:jc w:val="left"/>
      </w:pPr>
      <w:r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 арифметического</w:t>
      </w:r>
      <w:r>
        <w:rPr>
          <w:spacing w:val="-1"/>
        </w:rPr>
        <w:t xml:space="preserve"> </w:t>
      </w:r>
      <w:r>
        <w:t>действия.</w:t>
      </w:r>
    </w:p>
    <w:p w:rsidR="00644A77" w:rsidRDefault="00644A77">
      <w:pPr>
        <w:pStyle w:val="BodyText"/>
        <w:ind w:right="691"/>
        <w:jc w:val="left"/>
      </w:pPr>
      <w:r>
        <w:t>Порядок</w:t>
      </w:r>
      <w:r>
        <w:rPr>
          <w:spacing w:val="21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числовом</w:t>
      </w:r>
      <w:r>
        <w:rPr>
          <w:spacing w:val="21"/>
        </w:rPr>
        <w:t xml:space="preserve"> </w:t>
      </w:r>
      <w:r>
        <w:t>выражении,</w:t>
      </w:r>
      <w:r>
        <w:rPr>
          <w:spacing w:val="22"/>
        </w:rPr>
        <w:t xml:space="preserve"> </w:t>
      </w:r>
      <w:r>
        <w:t>значение</w:t>
      </w:r>
      <w:r>
        <w:rPr>
          <w:spacing w:val="21"/>
        </w:rPr>
        <w:t xml:space="preserve"> </w:t>
      </w:r>
      <w:r>
        <w:t>числового</w:t>
      </w:r>
      <w:r>
        <w:rPr>
          <w:spacing w:val="21"/>
        </w:rPr>
        <w:t xml:space="preserve"> </w:t>
      </w:r>
      <w:r>
        <w:t>выражения,</w:t>
      </w:r>
      <w:r>
        <w:rPr>
          <w:spacing w:val="22"/>
        </w:rPr>
        <w:t xml:space="preserve"> </w:t>
      </w:r>
      <w:r>
        <w:t>содержащего</w:t>
      </w:r>
      <w:r>
        <w:rPr>
          <w:spacing w:val="-57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скобок),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вычислениями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1000.</w:t>
      </w:r>
    </w:p>
    <w:p w:rsidR="00644A77" w:rsidRDefault="00644A77">
      <w:pPr>
        <w:pStyle w:val="BodyText"/>
        <w:ind w:right="5147"/>
        <w:jc w:val="left"/>
      </w:pPr>
      <w:r>
        <w:t>Однородные величины: сложение и вычитание.</w:t>
      </w:r>
      <w:r>
        <w:rPr>
          <w:spacing w:val="-57"/>
        </w:rPr>
        <w:t xml:space="preserve"> </w:t>
      </w:r>
      <w:r>
        <w:t>Текстовые</w:t>
      </w:r>
      <w:r>
        <w:rPr>
          <w:spacing w:val="-3"/>
        </w:rPr>
        <w:t xml:space="preserve"> </w:t>
      </w:r>
      <w:r>
        <w:t>задачи.</w:t>
      </w:r>
    </w:p>
    <w:p w:rsidR="00644A77" w:rsidRDefault="00644A77">
      <w:pPr>
        <w:pStyle w:val="BodyText"/>
        <w:ind w:right="69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5"/>
        </w:rPr>
        <w:t xml:space="preserve"> </w:t>
      </w:r>
      <w:r>
        <w:t>смысла</w:t>
      </w:r>
      <w:r>
        <w:rPr>
          <w:spacing w:val="5"/>
        </w:rPr>
        <w:t xml:space="preserve"> </w:t>
      </w:r>
      <w:r>
        <w:t>арифметических</w:t>
      </w:r>
      <w:r>
        <w:rPr>
          <w:spacing w:val="5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деления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остатком),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7"/>
      </w:pPr>
      <w:r>
        <w:t>отношений</w:t>
      </w:r>
      <w:r>
        <w:rPr>
          <w:spacing w:val="1"/>
        </w:rPr>
        <w:t xml:space="preserve"> </w:t>
      </w:r>
      <w:r>
        <w:t>(«больше-меньше</w:t>
      </w:r>
      <w:r>
        <w:rPr>
          <w:spacing w:val="1"/>
        </w:rPr>
        <w:t xml:space="preserve"> </w:t>
      </w:r>
      <w:r>
        <w:t>на...»,</w:t>
      </w:r>
      <w:r>
        <w:rPr>
          <w:spacing w:val="1"/>
        </w:rPr>
        <w:t xml:space="preserve"> </w:t>
      </w:r>
      <w:r>
        <w:t>«больше¬меньше</w:t>
      </w:r>
      <w:r>
        <w:rPr>
          <w:spacing w:val="1"/>
        </w:rPr>
        <w:t xml:space="preserve"> </w:t>
      </w:r>
      <w:r>
        <w:t>в...»),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(«купля-</w:t>
      </w:r>
      <w:r>
        <w:rPr>
          <w:spacing w:val="1"/>
        </w:rPr>
        <w:t xml:space="preserve"> </w:t>
      </w:r>
      <w:r>
        <w:t>продажа»,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</w:t>
      </w:r>
      <w:r>
        <w:rPr>
          <w:spacing w:val="1"/>
        </w:rPr>
        <w:t xml:space="preserve"> </w:t>
      </w:r>
      <w:r>
        <w:t>кратное).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 задачи по действиям и с помощью числового выражения. Проверка решения 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полученного результата.</w:t>
      </w:r>
    </w:p>
    <w:p w:rsidR="00644A77" w:rsidRDefault="00644A77">
      <w:pPr>
        <w:pStyle w:val="BodyText"/>
        <w:spacing w:before="1"/>
        <w:ind w:right="697"/>
      </w:pPr>
      <w:r>
        <w:t>Доля величины: половина, треть, четверть, пятая, десятая часть в практической ситуации.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644A77" w:rsidRDefault="00644A77">
      <w:pPr>
        <w:pStyle w:val="BodyText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фигуры.</w:t>
      </w:r>
    </w:p>
    <w:p w:rsidR="00644A77" w:rsidRDefault="00644A77">
      <w:pPr>
        <w:pStyle w:val="BodyText"/>
        <w:ind w:right="696"/>
      </w:pPr>
      <w:r>
        <w:t>Конструирование геометрических фигур (разбиение фигуры на части, составление фигуры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частей).</w:t>
      </w:r>
    </w:p>
    <w:p w:rsidR="00644A77" w:rsidRDefault="00644A77">
      <w:pPr>
        <w:pStyle w:val="BodyText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4"/>
        </w:rPr>
        <w:t xml:space="preserve"> </w:t>
      </w:r>
      <w:r>
        <w:t>измерение,</w:t>
      </w:r>
      <w:r>
        <w:rPr>
          <w:spacing w:val="-4"/>
        </w:rPr>
        <w:t xml:space="preserve"> </w:t>
      </w:r>
      <w:r>
        <w:t>вычисление,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равенства.</w:t>
      </w:r>
    </w:p>
    <w:p w:rsidR="00644A77" w:rsidRDefault="00644A77">
      <w:pPr>
        <w:pStyle w:val="BodyText"/>
        <w:ind w:right="696"/>
      </w:pPr>
      <w:r>
        <w:t>Измерение площади, запись результата измерения в квадратных сантиметрах. Вычисление</w:t>
      </w:r>
      <w:r>
        <w:rPr>
          <w:spacing w:val="-57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клетчатой бумаге</w:t>
      </w:r>
      <w:r>
        <w:rPr>
          <w:spacing w:val="-2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площади.</w:t>
      </w:r>
    </w:p>
    <w:p w:rsidR="00644A77" w:rsidRDefault="00644A77">
      <w:pPr>
        <w:pStyle w:val="BodyText"/>
        <w:spacing w:before="1"/>
      </w:pPr>
      <w:r>
        <w:t>Математическая</w:t>
      </w:r>
      <w:r>
        <w:rPr>
          <w:spacing w:val="-4"/>
        </w:rPr>
        <w:t xml:space="preserve"> </w:t>
      </w:r>
      <w:r>
        <w:t>информация.</w:t>
      </w:r>
    </w:p>
    <w:p w:rsidR="00644A77" w:rsidRDefault="00644A77">
      <w:pPr>
        <w:pStyle w:val="BodyText"/>
      </w:pPr>
      <w:r>
        <w:t>Классификация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644A77" w:rsidRDefault="00644A77">
      <w:pPr>
        <w:pStyle w:val="BodyText"/>
        <w:ind w:right="692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проверка.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со связками</w:t>
      </w:r>
      <w:r>
        <w:rPr>
          <w:spacing w:val="-1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...,</w:t>
      </w:r>
      <w:r>
        <w:rPr>
          <w:spacing w:val="-1"/>
        </w:rPr>
        <w:t xml:space="preserve"> </w:t>
      </w:r>
      <w:r>
        <w:t>то ...»,</w:t>
      </w:r>
      <w:r>
        <w:rPr>
          <w:spacing w:val="-1"/>
        </w:rPr>
        <w:t xml:space="preserve"> </w:t>
      </w:r>
      <w:r>
        <w:t>«поэтому», «значит».</w:t>
      </w:r>
    </w:p>
    <w:p w:rsidR="00644A77" w:rsidRDefault="00644A77">
      <w:pPr>
        <w:pStyle w:val="BodyText"/>
        <w:ind w:right="692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таблицах с данными о реальных процессах и явлениях окружающего мира 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-2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данными.</w:t>
      </w:r>
    </w:p>
    <w:p w:rsidR="00644A77" w:rsidRDefault="00644A77">
      <w:pPr>
        <w:pStyle w:val="BodyText"/>
        <w:ind w:right="698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алгоритм).</w:t>
      </w:r>
    </w:p>
    <w:p w:rsidR="00644A77" w:rsidRDefault="00644A77">
      <w:pPr>
        <w:pStyle w:val="BodyText"/>
        <w:ind w:right="692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644A77" w:rsidRDefault="00644A77">
      <w:pPr>
        <w:pStyle w:val="BodyText"/>
        <w:ind w:right="696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 электронных средствах обучения (интерактивной доске, компьютере, других</w:t>
      </w:r>
      <w:r>
        <w:rPr>
          <w:spacing w:val="1"/>
        </w:rPr>
        <w:t xml:space="preserve"> </w:t>
      </w:r>
      <w:r>
        <w:t>устройствах).</w:t>
      </w:r>
    </w:p>
    <w:p w:rsidR="00644A77" w:rsidRDefault="00644A77">
      <w:pPr>
        <w:pStyle w:val="BodyText"/>
        <w:ind w:right="692"/>
      </w:pPr>
      <w:r>
        <w:t>Изучение математики в 3 классе способствует освоению ряда универсальных 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3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3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выбранному признаку;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прикидывать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369"/>
          <w:tab w:val="left" w:pos="4237"/>
          <w:tab w:val="left" w:pos="5388"/>
          <w:tab w:val="left" w:pos="7302"/>
          <w:tab w:val="left" w:pos="8580"/>
          <w:tab w:val="left" w:pos="9664"/>
        </w:tabs>
        <w:ind w:right="698"/>
        <w:jc w:val="left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метод</w:t>
      </w:r>
      <w:r>
        <w:rPr>
          <w:sz w:val="24"/>
        </w:rPr>
        <w:tab/>
        <w:t>решения</w:t>
      </w:r>
      <w:r>
        <w:rPr>
          <w:sz w:val="24"/>
        </w:rPr>
        <w:tab/>
        <w:t>(моделирование</w:t>
      </w:r>
      <w:r>
        <w:rPr>
          <w:sz w:val="24"/>
        </w:rPr>
        <w:tab/>
        <w:t>ситуации,</w:t>
      </w:r>
      <w:r>
        <w:rPr>
          <w:sz w:val="24"/>
        </w:rPr>
        <w:tab/>
        <w:t>перебор</w:t>
      </w:r>
      <w:r>
        <w:rPr>
          <w:sz w:val="24"/>
        </w:rPr>
        <w:tab/>
      </w:r>
      <w:r>
        <w:rPr>
          <w:spacing w:val="-1"/>
          <w:sz w:val="24"/>
        </w:rPr>
        <w:t>вариантов,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13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441"/>
          <w:tab w:val="left" w:pos="3995"/>
          <w:tab w:val="left" w:pos="4779"/>
          <w:tab w:val="left" w:pos="5966"/>
          <w:tab w:val="left" w:pos="7801"/>
          <w:tab w:val="left" w:pos="8705"/>
          <w:tab w:val="left" w:pos="9156"/>
        </w:tabs>
        <w:ind w:right="695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ряд</w:t>
      </w:r>
      <w:r>
        <w:rPr>
          <w:sz w:val="24"/>
        </w:rPr>
        <w:tab/>
        <w:t>чисел</w:t>
      </w:r>
      <w:r>
        <w:rPr>
          <w:sz w:val="24"/>
        </w:rPr>
        <w:tab/>
        <w:t>(величин,</w:t>
      </w:r>
      <w:r>
        <w:rPr>
          <w:sz w:val="24"/>
        </w:rPr>
        <w:tab/>
        <w:t>геометрических</w:t>
      </w:r>
      <w:r>
        <w:rPr>
          <w:sz w:val="24"/>
        </w:rPr>
        <w:tab/>
        <w:t>фигур)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644A77" w:rsidRDefault="00644A77">
      <w:pPr>
        <w:spacing w:line="294" w:lineRule="exact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будут</w:t>
      </w:r>
      <w:r>
        <w:rPr>
          <w:spacing w:val="37"/>
        </w:rPr>
        <w:t xml:space="preserve"> </w:t>
      </w:r>
      <w:r>
        <w:t>сформированы</w:t>
      </w:r>
      <w:r>
        <w:rPr>
          <w:spacing w:val="33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информационные</w:t>
      </w:r>
      <w:r>
        <w:rPr>
          <w:spacing w:val="31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hanging="361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/>
        <w:ind w:right="696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умножения,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836"/>
          <w:tab w:val="left" w:pos="5906"/>
          <w:tab w:val="left" w:pos="7391"/>
          <w:tab w:val="left" w:pos="9185"/>
          <w:tab w:val="left" w:pos="10413"/>
        </w:tabs>
        <w:ind w:right="69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дополнительную</w:t>
      </w:r>
      <w:r>
        <w:rPr>
          <w:sz w:val="24"/>
        </w:rPr>
        <w:tab/>
        <w:t>литературу</w:t>
      </w:r>
      <w:r>
        <w:rPr>
          <w:sz w:val="24"/>
        </w:rPr>
        <w:tab/>
        <w:t>(справочники,</w:t>
      </w:r>
      <w:r>
        <w:rPr>
          <w:sz w:val="24"/>
        </w:rPr>
        <w:tab/>
        <w:t>словари)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1"/>
          <w:sz w:val="24"/>
        </w:rPr>
        <w:t xml:space="preserve"> </w:t>
      </w:r>
      <w:r>
        <w:rPr>
          <w:sz w:val="24"/>
        </w:rPr>
        <w:t>(понятия).</w:t>
      </w:r>
    </w:p>
    <w:p w:rsidR="00644A77" w:rsidRDefault="00644A77">
      <w:pPr>
        <w:pStyle w:val="BodyText"/>
        <w:tabs>
          <w:tab w:val="left" w:pos="1800"/>
          <w:tab w:val="left" w:pos="3503"/>
          <w:tab w:val="left" w:pos="4305"/>
          <w:tab w:val="left" w:pos="6047"/>
          <w:tab w:val="left" w:pos="7431"/>
          <w:tab w:val="left" w:pos="8564"/>
          <w:tab w:val="left" w:pos="9674"/>
          <w:tab w:val="left" w:pos="10223"/>
        </w:tabs>
        <w:ind w:right="69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745"/>
          <w:tab w:val="left" w:pos="5698"/>
          <w:tab w:val="left" w:pos="7449"/>
          <w:tab w:val="left" w:pos="8046"/>
          <w:tab w:val="left" w:pos="9248"/>
          <w:tab w:val="left" w:pos="10639"/>
        </w:tabs>
        <w:ind w:right="69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математическую</w:t>
      </w:r>
      <w:r>
        <w:rPr>
          <w:sz w:val="24"/>
        </w:rPr>
        <w:tab/>
        <w:t>терминологию</w:t>
      </w:r>
      <w:r>
        <w:rPr>
          <w:sz w:val="24"/>
        </w:rPr>
        <w:tab/>
        <w:t>для</w:t>
      </w:r>
      <w:r>
        <w:rPr>
          <w:sz w:val="24"/>
        </w:rPr>
        <w:tab/>
        <w:t>описания</w:t>
      </w:r>
      <w:r>
        <w:rPr>
          <w:sz w:val="24"/>
        </w:rPr>
        <w:tab/>
        <w:t>отношений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зависимостей;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«больше-меньше</w:t>
      </w:r>
      <w:r>
        <w:rPr>
          <w:spacing w:val="32"/>
          <w:sz w:val="24"/>
        </w:rPr>
        <w:t xml:space="preserve"> </w:t>
      </w:r>
      <w:r>
        <w:rPr>
          <w:sz w:val="24"/>
        </w:rPr>
        <w:t>на...»,</w:t>
      </w:r>
      <w:r>
        <w:rPr>
          <w:spacing w:val="33"/>
          <w:sz w:val="24"/>
        </w:rPr>
        <w:t xml:space="preserve"> </w:t>
      </w:r>
      <w:r>
        <w:rPr>
          <w:sz w:val="24"/>
        </w:rPr>
        <w:t>«больше-меньше</w:t>
      </w:r>
      <w:r>
        <w:rPr>
          <w:spacing w:val="32"/>
          <w:sz w:val="24"/>
        </w:rPr>
        <w:t xml:space="preserve"> </w:t>
      </w:r>
      <w:r>
        <w:rPr>
          <w:sz w:val="24"/>
        </w:rPr>
        <w:t>в...»,</w:t>
      </w:r>
    </w:p>
    <w:p w:rsidR="00644A77" w:rsidRDefault="00644A77">
      <w:pPr>
        <w:pStyle w:val="BodyText"/>
        <w:spacing w:line="275" w:lineRule="exact"/>
        <w:ind w:left="2138"/>
        <w:jc w:val="left"/>
      </w:pPr>
      <w:r>
        <w:t>«равно»;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одних</w:t>
      </w:r>
      <w:r>
        <w:rPr>
          <w:spacing w:val="9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ситуацией;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644A77" w:rsidRDefault="00644A77">
      <w:pPr>
        <w:pStyle w:val="BodyText"/>
        <w:tabs>
          <w:tab w:val="left" w:pos="1814"/>
          <w:tab w:val="left" w:pos="3532"/>
          <w:tab w:val="left" w:pos="4347"/>
          <w:tab w:val="left" w:pos="6104"/>
          <w:tab w:val="left" w:pos="7500"/>
          <w:tab w:val="left" w:pos="8644"/>
          <w:tab w:val="left" w:pos="10639"/>
        </w:tabs>
        <w:ind w:right="69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расчётами;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выбирать и использовать различные приёмы прикидки и проверки 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при работе в группе или в паре выполнять предложенные задания (находить 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6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 длину, массу, время);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сдержанно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44A77" w:rsidRDefault="00644A77">
      <w:pPr>
        <w:pStyle w:val="Heading1"/>
        <w:spacing w:line="276" w:lineRule="exac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644A77" w:rsidRDefault="00644A77">
      <w:pPr>
        <w:pStyle w:val="BodyText"/>
        <w:ind w:right="691"/>
      </w:pPr>
      <w:r>
        <w:t>Числа в пределах миллиона: чтение, запись, поразрядное сравнение упорядочение. Число,</w:t>
      </w:r>
      <w:r>
        <w:rPr>
          <w:spacing w:val="1"/>
        </w:rPr>
        <w:t xml:space="preserve"> </w:t>
      </w:r>
      <w:r>
        <w:t>большее или меньшее данного числа на заданное число разрядных единиц, в 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раз.</w:t>
      </w:r>
    </w:p>
    <w:p w:rsidR="00644A77" w:rsidRDefault="00644A77">
      <w:pPr>
        <w:pStyle w:val="BodyText"/>
        <w:ind w:right="2614"/>
        <w:jc w:val="left"/>
      </w:pPr>
      <w:r>
        <w:t>Величины: сравнение объектов по массе, длине, площади, вместимости.</w:t>
      </w:r>
      <w:r>
        <w:rPr>
          <w:spacing w:val="-5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и соотношения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ними: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центнер,</w:t>
      </w:r>
      <w:r>
        <w:rPr>
          <w:spacing w:val="-1"/>
        </w:rPr>
        <w:t xml:space="preserve"> </w:t>
      </w:r>
      <w:r>
        <w:t>тонна.</w:t>
      </w:r>
    </w:p>
    <w:p w:rsidR="00644A77" w:rsidRDefault="00644A77">
      <w:pPr>
        <w:pStyle w:val="BodyText"/>
        <w:jc w:val="left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век),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ними.</w:t>
      </w:r>
    </w:p>
    <w:p w:rsidR="00644A77" w:rsidRDefault="00644A77">
      <w:pPr>
        <w:pStyle w:val="BodyText"/>
        <w:ind w:right="693"/>
      </w:pPr>
      <w:r>
        <w:t>Единицы длины (миллиметр, сантиметр, дециметр, метр, километр), площади (квадратный</w:t>
      </w:r>
      <w:r>
        <w:rPr>
          <w:spacing w:val="-57"/>
        </w:rPr>
        <w:t xml:space="preserve"> </w:t>
      </w:r>
      <w:r>
        <w:t>метр, квадратный сантиметр), вместимости (литр), скорости (километры в час, метры в</w:t>
      </w:r>
      <w:r>
        <w:rPr>
          <w:spacing w:val="1"/>
        </w:rPr>
        <w:t xml:space="preserve"> </w:t>
      </w:r>
      <w:r>
        <w:t>минуту,</w:t>
      </w:r>
      <w:r>
        <w:rPr>
          <w:spacing w:val="-1"/>
        </w:rPr>
        <w:t xml:space="preserve"> </w:t>
      </w:r>
      <w:r>
        <w:t>метры в</w:t>
      </w:r>
      <w:r>
        <w:rPr>
          <w:spacing w:val="-2"/>
        </w:rPr>
        <w:t xml:space="preserve"> </w:t>
      </w:r>
      <w:r>
        <w:t>секунду). Соотношение</w:t>
      </w:r>
      <w:r>
        <w:rPr>
          <w:spacing w:val="-2"/>
        </w:rPr>
        <w:t xml:space="preserve"> </w:t>
      </w:r>
      <w:r>
        <w:t>между 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100 000.</w:t>
      </w:r>
    </w:p>
    <w:p w:rsidR="00644A77" w:rsidRDefault="00644A77">
      <w:pPr>
        <w:pStyle w:val="BodyText"/>
        <w:ind w:right="5955"/>
      </w:pPr>
      <w:r>
        <w:t>Доля величины времени, массы, длины.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Письменное сложение, вычитание многозначных чисел в пределах миллиона. Письменное</w:t>
      </w:r>
      <w:r>
        <w:rPr>
          <w:spacing w:val="-57"/>
        </w:rPr>
        <w:t xml:space="preserve"> </w:t>
      </w:r>
      <w:r>
        <w:t>умножение, деление многозначных чисел на однозначное (двузначное) число в пределах</w:t>
      </w:r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000. 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 Умножение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10, 100, 1000.</w:t>
      </w:r>
    </w:p>
    <w:p w:rsidR="00644A77" w:rsidRDefault="00644A77">
      <w:pPr>
        <w:pStyle w:val="BodyText"/>
        <w:spacing w:before="1"/>
        <w:ind w:right="697"/>
      </w:pPr>
      <w:r>
        <w:t>Свойства арифметических действий и их применение для вычислений. Поиск значения</w:t>
      </w:r>
      <w:r>
        <w:rPr>
          <w:spacing w:val="1"/>
        </w:rPr>
        <w:t xml:space="preserve"> </w:t>
      </w:r>
      <w:r>
        <w:t>числового выражения, содержащего несколько действий в пределах 100 000. 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калькулятора.</w:t>
      </w:r>
    </w:p>
    <w:p w:rsidR="00644A77" w:rsidRDefault="00644A77">
      <w:pPr>
        <w:pStyle w:val="BodyText"/>
        <w:ind w:right="693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644A77" w:rsidRDefault="00644A77">
      <w:pPr>
        <w:pStyle w:val="BodyText"/>
        <w:ind w:right="4326"/>
        <w:jc w:val="left"/>
      </w:pPr>
      <w:r>
        <w:t>Умножение и деление величины на однозначное число.</w:t>
      </w:r>
      <w:r>
        <w:rPr>
          <w:spacing w:val="-58"/>
        </w:rPr>
        <w:t xml:space="preserve"> </w:t>
      </w:r>
      <w:r>
        <w:t>Текстовые</w:t>
      </w:r>
      <w:r>
        <w:rPr>
          <w:spacing w:val="-3"/>
        </w:rPr>
        <w:t xml:space="preserve"> </w:t>
      </w:r>
      <w:r>
        <w:t>задачи.</w:t>
      </w:r>
    </w:p>
    <w:p w:rsidR="00644A77" w:rsidRDefault="00644A77">
      <w:pPr>
        <w:pStyle w:val="BodyText"/>
        <w:tabs>
          <w:tab w:val="left" w:pos="2327"/>
          <w:tab w:val="left" w:pos="2425"/>
          <w:tab w:val="left" w:pos="2649"/>
          <w:tab w:val="left" w:pos="3887"/>
          <w:tab w:val="left" w:pos="4138"/>
          <w:tab w:val="left" w:pos="4947"/>
          <w:tab w:val="left" w:pos="6045"/>
          <w:tab w:val="left" w:pos="6248"/>
          <w:tab w:val="left" w:pos="7093"/>
          <w:tab w:val="left" w:pos="7548"/>
          <w:tab w:val="left" w:pos="8282"/>
          <w:tab w:val="left" w:pos="8500"/>
          <w:tab w:val="left" w:pos="8808"/>
          <w:tab w:val="left" w:pos="10028"/>
          <w:tab w:val="left" w:pos="10108"/>
        </w:tabs>
        <w:ind w:right="690"/>
        <w:jc w:val="left"/>
      </w:pPr>
      <w:r>
        <w:t>Работа</w:t>
      </w:r>
      <w:r>
        <w:tab/>
        <w:t>с</w:t>
      </w:r>
      <w:r>
        <w:tab/>
        <w:t>текстовой</w:t>
      </w:r>
      <w:r>
        <w:tab/>
        <w:t>задачей,</w:t>
      </w:r>
      <w:r>
        <w:tab/>
        <w:t>решение</w:t>
      </w:r>
      <w:r>
        <w:tab/>
        <w:t>которой</w:t>
      </w:r>
      <w:r>
        <w:tab/>
        <w:t>содержит</w:t>
      </w:r>
      <w:r>
        <w:tab/>
        <w:t>2-3</w:t>
      </w:r>
      <w:r>
        <w:tab/>
        <w:t>действия:</w:t>
      </w:r>
      <w:r>
        <w:tab/>
      </w:r>
      <w:r>
        <w:rPr>
          <w:spacing w:val="-1"/>
        </w:rPr>
        <w:t>анализ,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модели,</w:t>
      </w:r>
      <w:r>
        <w:rPr>
          <w:spacing w:val="34"/>
        </w:rPr>
        <w:t xml:space="preserve"> </w:t>
      </w:r>
      <w:r>
        <w:t>планирование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запись</w:t>
      </w:r>
      <w:r>
        <w:rPr>
          <w:spacing w:val="35"/>
        </w:rPr>
        <w:t xml:space="preserve"> </w:t>
      </w:r>
      <w:r>
        <w:t>решения,</w:t>
      </w:r>
      <w:r>
        <w:rPr>
          <w:spacing w:val="33"/>
        </w:rPr>
        <w:t xml:space="preserve"> </w:t>
      </w:r>
      <w:r>
        <w:t>проверка</w:t>
      </w:r>
      <w:r>
        <w:rPr>
          <w:spacing w:val="33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ответа.</w:t>
      </w:r>
      <w:r>
        <w:rPr>
          <w:spacing w:val="-57"/>
        </w:rPr>
        <w:t xml:space="preserve"> </w:t>
      </w:r>
      <w:r>
        <w:t>Анализ</w:t>
      </w:r>
      <w:r>
        <w:tab/>
      </w:r>
      <w:r>
        <w:tab/>
        <w:t>зависимостей,</w:t>
      </w:r>
      <w:r>
        <w:tab/>
      </w:r>
      <w:r>
        <w:tab/>
        <w:t>характеризующих</w:t>
      </w:r>
      <w:r>
        <w:tab/>
      </w:r>
      <w:r>
        <w:tab/>
        <w:t>процессы:</w:t>
      </w:r>
      <w:r>
        <w:tab/>
        <w:t>движения</w:t>
      </w:r>
      <w:r>
        <w:tab/>
        <w:t>(скорость,</w:t>
      </w:r>
      <w:r>
        <w:tab/>
      </w:r>
      <w:r>
        <w:tab/>
        <w:t>время,</w:t>
      </w:r>
      <w:r>
        <w:rPr>
          <w:spacing w:val="-57"/>
        </w:rPr>
        <w:t xml:space="preserve"> </w:t>
      </w:r>
      <w:r>
        <w:t>пройденный</w:t>
      </w:r>
      <w:r>
        <w:rPr>
          <w:spacing w:val="47"/>
        </w:rPr>
        <w:t xml:space="preserve"> </w:t>
      </w:r>
      <w:r>
        <w:t>путь),</w:t>
      </w:r>
      <w:r>
        <w:rPr>
          <w:spacing w:val="47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(производительность,</w:t>
      </w:r>
      <w:r>
        <w:rPr>
          <w:spacing w:val="48"/>
        </w:rPr>
        <w:t xml:space="preserve"> </w:t>
      </w:r>
      <w:r>
        <w:t>время,</w:t>
      </w:r>
      <w:r>
        <w:rPr>
          <w:spacing w:val="47"/>
        </w:rPr>
        <w:t xml:space="preserve"> </w:t>
      </w:r>
      <w:r>
        <w:t>объём</w:t>
      </w:r>
      <w:r>
        <w:rPr>
          <w:spacing w:val="47"/>
        </w:rPr>
        <w:t xml:space="preserve"> </w:t>
      </w:r>
      <w:r>
        <w:t>работы),</w:t>
      </w:r>
      <w:r>
        <w:rPr>
          <w:spacing w:val="46"/>
        </w:rPr>
        <w:t xml:space="preserve"> </w:t>
      </w:r>
      <w:r>
        <w:t>купли-продажи</w:t>
      </w:r>
      <w:r>
        <w:rPr>
          <w:spacing w:val="-57"/>
        </w:rPr>
        <w:t xml:space="preserve"> </w:t>
      </w:r>
      <w:r>
        <w:t>(цена,</w:t>
      </w:r>
      <w:r>
        <w:rPr>
          <w:spacing w:val="-2"/>
        </w:rPr>
        <w:t xml:space="preserve"> </w:t>
      </w:r>
      <w:r>
        <w:t>количество,</w:t>
      </w:r>
      <w:r>
        <w:rPr>
          <w:spacing w:val="-1"/>
        </w:rPr>
        <w:t xml:space="preserve"> </w:t>
      </w:r>
      <w:r>
        <w:t>стоимость)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задач.</w:t>
      </w:r>
      <w:r>
        <w:tab/>
      </w:r>
      <w:r>
        <w:tab/>
        <w:t>Задачина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-35"/>
        </w:rPr>
        <w:t xml:space="preserve"> </w:t>
      </w:r>
      <w:r>
        <w:t>времени (начало,</w:t>
      </w:r>
    </w:p>
    <w:p w:rsidR="00644A77" w:rsidRDefault="00644A77">
      <w:pPr>
        <w:pStyle w:val="BodyText"/>
        <w:spacing w:before="1"/>
        <w:ind w:right="694"/>
      </w:pP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60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 на нахождение доли величины, величины по её доле. Разные способы решения</w:t>
      </w:r>
      <w:r>
        <w:rPr>
          <w:spacing w:val="1"/>
        </w:rPr>
        <w:t xml:space="preserve"> </w:t>
      </w:r>
      <w:r>
        <w:t>некоторых видов изученных задач. Оформление решения по действиям с пояснением, по</w:t>
      </w:r>
      <w:r>
        <w:rPr>
          <w:spacing w:val="1"/>
        </w:rPr>
        <w:t xml:space="preserve"> </w:t>
      </w:r>
      <w:r>
        <w:t>вопросам,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числового</w:t>
      </w:r>
      <w:r>
        <w:rPr>
          <w:spacing w:val="-1"/>
        </w:rPr>
        <w:t xml:space="preserve"> </w:t>
      </w:r>
      <w:r>
        <w:t>выражения.</w:t>
      </w:r>
    </w:p>
    <w:p w:rsidR="00644A77" w:rsidRDefault="00644A77">
      <w:pPr>
        <w:pStyle w:val="BodyText"/>
        <w:ind w:right="4144"/>
      </w:pPr>
      <w:r>
        <w:t>Пространственные отношения и геометрические фигуры.</w:t>
      </w:r>
      <w:r>
        <w:rPr>
          <w:spacing w:val="-57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представления о симметрии.</w:t>
      </w:r>
    </w:p>
    <w:p w:rsidR="00644A77" w:rsidRDefault="00644A77">
      <w:pPr>
        <w:pStyle w:val="BodyText"/>
        <w:ind w:right="689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 Построение изученных геометрических фигур с помощью линейки, угольника,</w:t>
      </w:r>
      <w:r>
        <w:rPr>
          <w:spacing w:val="1"/>
        </w:rPr>
        <w:t xml:space="preserve"> </w:t>
      </w:r>
      <w:r>
        <w:t>циркуля. Различение, называние пространственных геометрических фигур (тел): шар, куб,</w:t>
      </w:r>
      <w:r>
        <w:rPr>
          <w:spacing w:val="1"/>
        </w:rPr>
        <w:t xml:space="preserve"> </w:t>
      </w:r>
      <w:r>
        <w:t>цилиндр,</w:t>
      </w:r>
      <w:r>
        <w:rPr>
          <w:spacing w:val="-4"/>
        </w:rPr>
        <w:t xml:space="preserve"> </w:t>
      </w:r>
      <w:r>
        <w:t>конус, пирамида.</w:t>
      </w:r>
    </w:p>
    <w:p w:rsidR="00644A77" w:rsidRDefault="00644A77">
      <w:pPr>
        <w:pStyle w:val="BodyText"/>
        <w:ind w:right="690"/>
      </w:pPr>
      <w:r>
        <w:t>Конструирование:</w:t>
      </w:r>
      <w:r>
        <w:rPr>
          <w:spacing w:val="33"/>
        </w:rPr>
        <w:t xml:space="preserve"> </w:t>
      </w:r>
      <w:r>
        <w:t>разбиение</w:t>
      </w:r>
      <w:r>
        <w:rPr>
          <w:spacing w:val="32"/>
        </w:rPr>
        <w:t xml:space="preserve"> </w:t>
      </w:r>
      <w:r>
        <w:t>фигуры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прямоугольники</w:t>
      </w:r>
      <w:r>
        <w:rPr>
          <w:spacing w:val="33"/>
        </w:rPr>
        <w:t xml:space="preserve"> </w:t>
      </w:r>
      <w:r>
        <w:t>(квадраты),</w:t>
      </w:r>
      <w:r>
        <w:rPr>
          <w:spacing w:val="33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фигур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прямоугольников или квадратов.</w:t>
      </w:r>
    </w:p>
    <w:p w:rsidR="00644A77" w:rsidRDefault="00644A77">
      <w:pPr>
        <w:pStyle w:val="BodyText"/>
        <w:ind w:right="1138"/>
        <w:jc w:val="left"/>
      </w:pPr>
      <w:r>
        <w:t>Периметр, площадь фигуры, составленной из двух-трёх прямоугольников (квадратов).</w:t>
      </w:r>
      <w:r>
        <w:rPr>
          <w:spacing w:val="-57"/>
        </w:rPr>
        <w:t xml:space="preserve"> </w:t>
      </w:r>
      <w:r>
        <w:t>Математическая</w:t>
      </w:r>
      <w:r>
        <w:rPr>
          <w:spacing w:val="-1"/>
        </w:rPr>
        <w:t xml:space="preserve"> </w:t>
      </w:r>
      <w:r>
        <w:t>информация.</w:t>
      </w:r>
    </w:p>
    <w:p w:rsidR="00644A77" w:rsidRDefault="00644A77">
      <w:pPr>
        <w:pStyle w:val="BodyText"/>
        <w:ind w:right="691"/>
        <w:jc w:val="left"/>
      </w:pPr>
      <w:r>
        <w:t>Работа</w:t>
      </w:r>
      <w:r>
        <w:rPr>
          <w:spacing w:val="-1"/>
        </w:rPr>
        <w:t xml:space="preserve"> </w:t>
      </w:r>
      <w:r>
        <w:t>с утверждениями:</w:t>
      </w:r>
      <w:r>
        <w:rPr>
          <w:spacing w:val="2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проверка истинности.</w:t>
      </w:r>
      <w:r>
        <w:rPr>
          <w:spacing w:val="1"/>
        </w:rPr>
        <w:t xml:space="preserve"> </w:t>
      </w:r>
      <w:r>
        <w:t>Составление и</w:t>
      </w:r>
      <w:r>
        <w:rPr>
          <w:spacing w:val="2"/>
        </w:rPr>
        <w:t xml:space="preserve"> </w:t>
      </w:r>
      <w:r>
        <w:t>проверка</w:t>
      </w:r>
      <w:r>
        <w:rPr>
          <w:spacing w:val="-57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рассуждений при решении</w:t>
      </w:r>
      <w:r>
        <w:rPr>
          <w:spacing w:val="-2"/>
        </w:rPr>
        <w:t xml:space="preserve"> </w:t>
      </w:r>
      <w:r>
        <w:t>задач.</w:t>
      </w:r>
    </w:p>
    <w:p w:rsidR="00644A77" w:rsidRDefault="00644A77">
      <w:pPr>
        <w:pStyle w:val="BodyText"/>
        <w:ind w:right="691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диаграмме.</w:t>
      </w:r>
    </w:p>
    <w:p w:rsidR="00644A77" w:rsidRDefault="00644A77">
      <w:pPr>
        <w:pStyle w:val="BodyText"/>
        <w:spacing w:before="1"/>
        <w:ind w:right="691"/>
      </w:pPr>
      <w:r>
        <w:t>Доступные электронные средства обучения, пособия, тренажёры, их использование под</w:t>
      </w:r>
      <w:r>
        <w:rPr>
          <w:spacing w:val="1"/>
        </w:rPr>
        <w:t xml:space="preserve"> </w:t>
      </w:r>
      <w:r>
        <w:t>руководством педагога и самостоятельное. Правила безопасной работы с 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образования).</w:t>
      </w:r>
    </w:p>
    <w:p w:rsidR="00644A77" w:rsidRDefault="00644A77">
      <w:pPr>
        <w:pStyle w:val="BodyText"/>
      </w:pPr>
      <w:r>
        <w:t>Алгоритмы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644A77" w:rsidRDefault="00644A77">
      <w:pPr>
        <w:pStyle w:val="BodyText"/>
        <w:ind w:right="689" w:firstLine="707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tabs>
          <w:tab w:val="left" w:pos="1915"/>
          <w:tab w:val="left" w:pos="3373"/>
          <w:tab w:val="left" w:pos="3709"/>
          <w:tab w:val="left" w:pos="4652"/>
          <w:tab w:val="left" w:pos="5009"/>
          <w:tab w:val="left" w:pos="6511"/>
          <w:tab w:val="left" w:pos="6894"/>
          <w:tab w:val="left" w:pos="8010"/>
          <w:tab w:val="left" w:pos="8630"/>
          <w:tab w:val="left" w:pos="9162"/>
          <w:tab w:val="left" w:pos="10218"/>
          <w:tab w:val="left" w:pos="10639"/>
        </w:tabs>
        <w:ind w:right="697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изученной</w:t>
      </w:r>
      <w:r>
        <w:tab/>
        <w:t>математической</w:t>
      </w:r>
      <w:r>
        <w:tab/>
        <w:t>терминологии,</w:t>
      </w:r>
      <w:r>
        <w:tab/>
        <w:t>использовать</w:t>
      </w:r>
      <w:r>
        <w:tab/>
        <w:t>её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высказываниях</w:t>
      </w:r>
      <w:r>
        <w:rPr>
          <w:spacing w:val="-1"/>
        </w:rPr>
        <w:t xml:space="preserve"> </w:t>
      </w:r>
      <w:r>
        <w:t>и рассуждениях;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73" w:line="242" w:lineRule="auto"/>
        <w:ind w:right="69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6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4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записывать признак сравнения;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9"/>
          <w:sz w:val="24"/>
        </w:rPr>
        <w:t xml:space="preserve"> </w:t>
      </w:r>
      <w:r>
        <w:rPr>
          <w:sz w:val="24"/>
        </w:rPr>
        <w:t>метод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9"/>
          <w:sz w:val="24"/>
        </w:rPr>
        <w:t xml:space="preserve"> </w:t>
      </w:r>
      <w:r>
        <w:rPr>
          <w:sz w:val="24"/>
        </w:rPr>
        <w:t>(алгоритм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8"/>
          <w:sz w:val="24"/>
        </w:rPr>
        <w:t xml:space="preserve"> </w:t>
      </w:r>
      <w:r>
        <w:rPr>
          <w:sz w:val="24"/>
        </w:rPr>
        <w:t>приём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периметром);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приборов:</w:t>
      </w:r>
      <w:r>
        <w:rPr>
          <w:spacing w:val="1"/>
          <w:sz w:val="24"/>
        </w:rPr>
        <w:t xml:space="preserve"> </w:t>
      </w:r>
      <w:r>
        <w:rPr>
          <w:sz w:val="24"/>
        </w:rPr>
        <w:t>массу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гиревые</w:t>
      </w:r>
      <w:r>
        <w:rPr>
          <w:spacing w:val="1"/>
          <w:sz w:val="24"/>
        </w:rPr>
        <w:t xml:space="preserve"> </w:t>
      </w:r>
      <w:r>
        <w:rPr>
          <w:sz w:val="24"/>
        </w:rPr>
        <w:t>весы),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(градусник),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(макет</w:t>
      </w:r>
      <w:r>
        <w:rPr>
          <w:spacing w:val="-2"/>
          <w:sz w:val="24"/>
        </w:rPr>
        <w:t xml:space="preserve"> </w:t>
      </w:r>
      <w:r>
        <w:rPr>
          <w:sz w:val="24"/>
        </w:rPr>
        <w:t>спидометра),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сосуды).</w:t>
      </w:r>
    </w:p>
    <w:p w:rsidR="00644A77" w:rsidRDefault="00644A77">
      <w:pPr>
        <w:pStyle w:val="BodyText"/>
        <w:ind w:right="699"/>
      </w:pPr>
      <w:r>
        <w:t>У обучающегося будут сформированы следующие информационные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(в условиях контролируемого выхода).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3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опровержения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конструировать,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4031"/>
          <w:tab w:val="left" w:pos="5887"/>
          <w:tab w:val="left" w:pos="7017"/>
          <w:tab w:val="left" w:pos="8048"/>
          <w:tab w:val="left" w:pos="8391"/>
          <w:tab w:val="left" w:pos="9453"/>
          <w:tab w:val="left" w:pos="9772"/>
        </w:tabs>
        <w:ind w:right="696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математические</w:t>
      </w:r>
      <w:r>
        <w:rPr>
          <w:sz w:val="24"/>
        </w:rPr>
        <w:tab/>
        <w:t>объекты,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z w:val="24"/>
        </w:rPr>
        <w:tab/>
        <w:t>события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jc w:val="left"/>
        <w:rPr>
          <w:sz w:val="24"/>
        </w:rPr>
      </w:pPr>
      <w:r>
        <w:rPr>
          <w:sz w:val="24"/>
        </w:rPr>
        <w:t>инициировать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поиск</w:t>
      </w:r>
      <w:r>
        <w:rPr>
          <w:spacing w:val="2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решении.</w:t>
      </w:r>
    </w:p>
    <w:p w:rsidR="00644A77" w:rsidRDefault="00644A77">
      <w:pPr>
        <w:pStyle w:val="BodyText"/>
        <w:tabs>
          <w:tab w:val="left" w:pos="1814"/>
          <w:tab w:val="left" w:pos="3532"/>
          <w:tab w:val="left" w:pos="4347"/>
          <w:tab w:val="left" w:pos="6104"/>
          <w:tab w:val="left" w:pos="7500"/>
          <w:tab w:val="left" w:pos="8644"/>
          <w:tab w:val="left" w:pos="10639"/>
        </w:tabs>
        <w:ind w:right="69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контролировать правильность и полноту выполнения алгоритма арифметического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самостоятельно выполнять прикидку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результата измерений; 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 между членами группы (например, в случае решения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доказательств,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 способа;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 (составление расписания, подсчёт денег, оценка стоимости и покупки,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37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воды),</w:t>
      </w:r>
      <w:r>
        <w:rPr>
          <w:spacing w:val="39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38"/>
          <w:sz w:val="24"/>
        </w:rPr>
        <w:t xml:space="preserve"> </w:t>
      </w:r>
      <w:r>
        <w:rPr>
          <w:sz w:val="24"/>
        </w:rPr>
        <w:t>(выбор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6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прикидка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результата).</w:t>
      </w:r>
    </w:p>
    <w:p w:rsidR="00644A77" w:rsidRDefault="00644A77">
      <w:pPr>
        <w:pStyle w:val="Heading1"/>
        <w:spacing w:before="1"/>
        <w:ind w:left="4964" w:right="689" w:hanging="3546"/>
      </w:pPr>
      <w:r>
        <w:t>Планируемые результаты освоения программы по математике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87" w:firstLine="707"/>
      </w:pPr>
      <w:r>
        <w:t>Личностные результаты освоения программы по математике на уровне начального</w:t>
      </w:r>
      <w:r>
        <w:rPr>
          <w:spacing w:val="1"/>
        </w:rPr>
        <w:t xml:space="preserve"> </w:t>
      </w:r>
      <w:r>
        <w:t>общего образования достигаются в единстве учебной и воспитательной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 личности.</w:t>
      </w:r>
    </w:p>
    <w:p w:rsidR="00644A77" w:rsidRDefault="00644A77">
      <w:pPr>
        <w:pStyle w:val="BodyText"/>
        <w:ind w:right="692" w:firstLine="707"/>
      </w:pPr>
      <w:r>
        <w:t>В результате изучения математики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выдвигать предположения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 опровергать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договариваться, лидировать, следовать указаниям, осознавать 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 результат;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осваивать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среде;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 пожилым людям;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 своих силах при решении поставленных задач, умение 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математики для рационального и эффективного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характеризовать свои успехи в изучении математики, стремиться углублять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4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выбранных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644A77" w:rsidRDefault="00644A77">
      <w:pPr>
        <w:pStyle w:val="BodyText"/>
        <w:ind w:right="69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связи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2"/>
          <w:sz w:val="24"/>
        </w:rPr>
        <w:t xml:space="preserve"> </w:t>
      </w:r>
      <w:r>
        <w:rPr>
          <w:sz w:val="24"/>
        </w:rPr>
        <w:t>между</w:t>
      </w:r>
      <w:r>
        <w:rPr>
          <w:spacing w:val="5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5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1"/>
          <w:sz w:val="24"/>
        </w:rPr>
        <w:t xml:space="preserve"> </w:t>
      </w:r>
      <w:r>
        <w:rPr>
          <w:sz w:val="24"/>
        </w:rPr>
        <w:t>(«часть-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целое»,</w:t>
      </w:r>
      <w:r>
        <w:rPr>
          <w:spacing w:val="-1"/>
          <w:sz w:val="24"/>
        </w:rPr>
        <w:t xml:space="preserve"> </w:t>
      </w:r>
      <w:r>
        <w:rPr>
          <w:sz w:val="24"/>
        </w:rPr>
        <w:t>«причина-следствие», протяжённость);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(группировка), обобщение;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приобретать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 житейских задач;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3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проблемой.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39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базовые</w:t>
      </w:r>
      <w:r>
        <w:rPr>
          <w:spacing w:val="39"/>
        </w:rPr>
        <w:t xml:space="preserve"> </w:t>
      </w:r>
      <w:r>
        <w:t>исследовательские</w:t>
      </w:r>
      <w:r>
        <w:rPr>
          <w:spacing w:val="39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73" w:line="242" w:lineRule="auto"/>
        <w:ind w:right="69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479"/>
          <w:tab w:val="left" w:pos="3968"/>
          <w:tab w:val="left" w:pos="5692"/>
          <w:tab w:val="left" w:pos="7765"/>
          <w:tab w:val="left" w:pos="9698"/>
        </w:tabs>
        <w:ind w:right="696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математическую</w:t>
      </w:r>
      <w:r>
        <w:rPr>
          <w:sz w:val="24"/>
        </w:rPr>
        <w:tab/>
        <w:t>терминологию:</w:t>
      </w:r>
      <w:r>
        <w:rPr>
          <w:sz w:val="24"/>
        </w:rPr>
        <w:tab/>
      </w:r>
      <w:r>
        <w:rPr>
          <w:spacing w:val="-1"/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55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55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вариантов).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будут</w:t>
      </w:r>
      <w:r>
        <w:rPr>
          <w:spacing w:val="36"/>
        </w:rPr>
        <w:t xml:space="preserve"> </w:t>
      </w:r>
      <w:r>
        <w:t>сформированы</w:t>
      </w:r>
      <w:r>
        <w:rPr>
          <w:spacing w:val="33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2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диаграмму, другую модель);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утверждение по образцу, в соответствии с требованиями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 полученный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этику общения;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 (например, 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 отрезка);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изученным.</w:t>
      </w:r>
    </w:p>
    <w:p w:rsidR="00644A77" w:rsidRDefault="00644A77">
      <w:pPr>
        <w:pStyle w:val="BodyText"/>
        <w:ind w:right="693"/>
      </w:pPr>
      <w:r>
        <w:t>У обучающегося будут сформированы следующие действия самоорганизации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этапы предстоящей работы, определять последовательность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644A77" w:rsidRDefault="00644A77">
      <w:pPr>
        <w:pStyle w:val="BodyText"/>
        <w:ind w:right="69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осуществлять контроль процесса и результата своей деятельности; выбирать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поиск 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 (формулирование вопросов, обращение к 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электронным);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контрпримеров),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2"/>
        <w:ind w:right="69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</w:p>
    <w:p w:rsidR="00644A77" w:rsidRDefault="00644A77">
      <w:pPr>
        <w:pStyle w:val="BodyText"/>
        <w:ind w:right="691"/>
        <w:jc w:val="left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математике:</w:t>
      </w:r>
    </w:p>
    <w:p w:rsidR="00644A77" w:rsidRDefault="00644A77">
      <w:pPr>
        <w:pStyle w:val="BodyText"/>
        <w:ind w:right="691"/>
        <w:jc w:val="left"/>
      </w:pPr>
      <w:r>
        <w:t>читать,</w:t>
      </w:r>
      <w:r>
        <w:rPr>
          <w:spacing w:val="4"/>
        </w:rPr>
        <w:t xml:space="preserve"> </w:t>
      </w:r>
      <w:r>
        <w:t>записывать,</w:t>
      </w:r>
      <w:r>
        <w:rPr>
          <w:spacing w:val="4"/>
        </w:rPr>
        <w:t xml:space="preserve"> </w:t>
      </w:r>
      <w:r>
        <w:t>сравнивать,</w:t>
      </w:r>
      <w:r>
        <w:rPr>
          <w:spacing w:val="8"/>
        </w:rPr>
        <w:t xml:space="preserve"> </w:t>
      </w:r>
      <w:r>
        <w:t>упорядочивать</w:t>
      </w:r>
      <w:r>
        <w:rPr>
          <w:spacing w:val="6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0</w:t>
      </w:r>
      <w:r>
        <w:rPr>
          <w:spacing w:val="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20;</w:t>
      </w:r>
      <w:r>
        <w:rPr>
          <w:spacing w:val="65"/>
        </w:rPr>
        <w:t xml:space="preserve"> </w:t>
      </w:r>
      <w:r>
        <w:t>пересчитывать</w:t>
      </w:r>
      <w:r>
        <w:rPr>
          <w:spacing w:val="-57"/>
        </w:rPr>
        <w:t xml:space="preserve"> </w:t>
      </w:r>
      <w:r>
        <w:t>различные</w:t>
      </w:r>
      <w:r>
        <w:rPr>
          <w:spacing w:val="19"/>
        </w:rPr>
        <w:t xml:space="preserve"> </w:t>
      </w:r>
      <w:r>
        <w:t>объекты,</w:t>
      </w:r>
      <w:r>
        <w:rPr>
          <w:spacing w:val="22"/>
        </w:rPr>
        <w:t xml:space="preserve"> </w:t>
      </w:r>
      <w:r>
        <w:t>устанавливать</w:t>
      </w:r>
      <w:r>
        <w:rPr>
          <w:spacing w:val="22"/>
        </w:rPr>
        <w:t xml:space="preserve"> </w:t>
      </w:r>
      <w:r>
        <w:t>порядковый</w:t>
      </w:r>
      <w:r>
        <w:rPr>
          <w:spacing w:val="22"/>
        </w:rPr>
        <w:t xml:space="preserve"> </w:t>
      </w:r>
      <w:r>
        <w:t>номер</w:t>
      </w:r>
      <w:r>
        <w:rPr>
          <w:spacing w:val="21"/>
        </w:rPr>
        <w:t xml:space="preserve"> </w:t>
      </w:r>
      <w:r>
        <w:t>объекта;</w:t>
      </w:r>
      <w:r>
        <w:rPr>
          <w:spacing w:val="21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числа,</w:t>
      </w:r>
      <w:r>
        <w:rPr>
          <w:spacing w:val="20"/>
        </w:rPr>
        <w:t xml:space="preserve"> </w:t>
      </w:r>
      <w:r>
        <w:t>большие</w:t>
      </w:r>
      <w:r>
        <w:rPr>
          <w:spacing w:val="-5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меньшие</w:t>
      </w:r>
      <w:r>
        <w:rPr>
          <w:spacing w:val="4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заданное</w:t>
      </w:r>
      <w:r>
        <w:rPr>
          <w:spacing w:val="4"/>
        </w:rPr>
        <w:t xml:space="preserve"> </w:t>
      </w:r>
      <w:r>
        <w:t>число;</w:t>
      </w:r>
      <w:r>
        <w:rPr>
          <w:spacing w:val="5"/>
        </w:rPr>
        <w:t xml:space="preserve"> </w:t>
      </w:r>
      <w:r>
        <w:t>выполнять</w:t>
      </w:r>
      <w:r>
        <w:rPr>
          <w:spacing w:val="6"/>
        </w:rPr>
        <w:t xml:space="preserve"> </w:t>
      </w:r>
      <w:r>
        <w:t>арифметические</w:t>
      </w:r>
      <w:r>
        <w:rPr>
          <w:spacing w:val="4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сложения и вычитания в пределах 20 (устно и письменно) без перехода через десяток;</w:t>
      </w:r>
      <w:r>
        <w:rPr>
          <w:spacing w:val="1"/>
        </w:rPr>
        <w:t xml:space="preserve"> </w:t>
      </w:r>
      <w:r>
        <w:t>называть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различать</w:t>
      </w:r>
      <w:r>
        <w:rPr>
          <w:spacing w:val="41"/>
        </w:rPr>
        <w:t xml:space="preserve"> </w:t>
      </w:r>
      <w:r>
        <w:t>компоненты</w:t>
      </w:r>
      <w:r>
        <w:rPr>
          <w:spacing w:val="41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сложения</w:t>
      </w:r>
      <w:r>
        <w:rPr>
          <w:spacing w:val="42"/>
        </w:rPr>
        <w:t xml:space="preserve"> </w:t>
      </w:r>
      <w:r>
        <w:t>(слагаемые,</w:t>
      </w:r>
      <w:r>
        <w:rPr>
          <w:spacing w:val="44"/>
        </w:rPr>
        <w:t xml:space="preserve"> </w:t>
      </w:r>
      <w:r>
        <w:t>сумма)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вычитания</w:t>
      </w:r>
      <w:r>
        <w:rPr>
          <w:spacing w:val="-57"/>
        </w:rPr>
        <w:t xml:space="preserve"> </w:t>
      </w:r>
      <w:r>
        <w:t>(уменьшаемое,</w:t>
      </w:r>
      <w:r>
        <w:rPr>
          <w:spacing w:val="-1"/>
        </w:rPr>
        <w:t xml:space="preserve"> </w:t>
      </w:r>
      <w:r>
        <w:t>вычитаемое, разность);</w:t>
      </w:r>
    </w:p>
    <w:p w:rsidR="00644A77" w:rsidRDefault="00644A77">
      <w:pPr>
        <w:pStyle w:val="BodyText"/>
        <w:ind w:right="691"/>
        <w:jc w:val="left"/>
      </w:pPr>
      <w:r>
        <w:t>решать</w:t>
      </w:r>
      <w:r>
        <w:rPr>
          <w:spacing w:val="20"/>
        </w:rPr>
        <w:t xml:space="preserve"> </w:t>
      </w:r>
      <w:r>
        <w:t>текстовые</w:t>
      </w:r>
      <w:r>
        <w:rPr>
          <w:spacing w:val="18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одно</w:t>
      </w:r>
      <w:r>
        <w:rPr>
          <w:spacing w:val="20"/>
        </w:rPr>
        <w:t xml:space="preserve"> </w:t>
      </w:r>
      <w:r>
        <w:t>действие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сложение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вычитание:</w:t>
      </w:r>
      <w:r>
        <w:rPr>
          <w:spacing w:val="18"/>
        </w:rPr>
        <w:t xml:space="preserve"> </w:t>
      </w:r>
      <w:r>
        <w:t>выделять</w:t>
      </w:r>
      <w:r>
        <w:rPr>
          <w:spacing w:val="21"/>
        </w:rPr>
        <w:t xml:space="preserve"> </w:t>
      </w:r>
      <w:r>
        <w:t>условие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(вопрос);</w:t>
      </w:r>
    </w:p>
    <w:p w:rsidR="00644A77" w:rsidRDefault="00644A77">
      <w:pPr>
        <w:pStyle w:val="BodyText"/>
        <w:jc w:val="left"/>
      </w:pPr>
      <w:r>
        <w:t>сравнивать</w:t>
      </w:r>
      <w:r>
        <w:rPr>
          <w:spacing w:val="13"/>
        </w:rPr>
        <w:t xml:space="preserve"> </w:t>
      </w:r>
      <w:r>
        <w:t>объекты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длине,</w:t>
      </w:r>
      <w:r>
        <w:rPr>
          <w:spacing w:val="12"/>
        </w:rPr>
        <w:t xml:space="preserve"> </w:t>
      </w:r>
      <w:r>
        <w:t>устанавливая</w:t>
      </w:r>
      <w:r>
        <w:rPr>
          <w:spacing w:val="13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ними</w:t>
      </w:r>
      <w:r>
        <w:rPr>
          <w:spacing w:val="14"/>
        </w:rPr>
        <w:t xml:space="preserve"> </w:t>
      </w:r>
      <w:r>
        <w:t>соотношение</w:t>
      </w:r>
      <w:r>
        <w:rPr>
          <w:spacing w:val="11"/>
        </w:rPr>
        <w:t xml:space="preserve"> </w:t>
      </w:r>
      <w:r>
        <w:t>«длиннее-короче»,</w:t>
      </w:r>
    </w:p>
    <w:p w:rsidR="00644A77" w:rsidRDefault="00644A77">
      <w:pPr>
        <w:pStyle w:val="BodyText"/>
        <w:jc w:val="left"/>
      </w:pPr>
      <w:r>
        <w:t>«выше-ниже»,</w:t>
      </w:r>
      <w:r>
        <w:rPr>
          <w:spacing w:val="-3"/>
        </w:rPr>
        <w:t xml:space="preserve"> </w:t>
      </w:r>
      <w:r>
        <w:t>«шире-уже»;</w:t>
      </w:r>
    </w:p>
    <w:p w:rsidR="00644A77" w:rsidRDefault="00644A77">
      <w:pPr>
        <w:pStyle w:val="BodyText"/>
        <w:ind w:right="689"/>
      </w:pPr>
      <w:r>
        <w:t>измерять длину отрезка (в см), чертить отрезок заданной длины; различать число и цифру;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(квадрат),</w:t>
      </w:r>
      <w:r>
        <w:rPr>
          <w:spacing w:val="-57"/>
        </w:rPr>
        <w:t xml:space="preserve"> </w:t>
      </w:r>
      <w:r>
        <w:t>отрезок;</w:t>
      </w:r>
    </w:p>
    <w:p w:rsidR="00644A77" w:rsidRDefault="00644A77">
      <w:pPr>
        <w:pStyle w:val="BodyText"/>
        <w:ind w:right="691"/>
        <w:jc w:val="left"/>
      </w:pPr>
      <w:r>
        <w:t>устанавливать между объектами соотношения: «слева-справа», «спереди- сзади», между;</w:t>
      </w:r>
      <w:r>
        <w:rPr>
          <w:spacing w:val="1"/>
        </w:rPr>
        <w:t xml:space="preserve"> </w:t>
      </w:r>
      <w:r>
        <w:t>распознавать</w:t>
      </w:r>
      <w:r>
        <w:rPr>
          <w:spacing w:val="8"/>
        </w:rPr>
        <w:t xml:space="preserve"> </w:t>
      </w:r>
      <w:r>
        <w:t>верные</w:t>
      </w:r>
      <w:r>
        <w:rPr>
          <w:spacing w:val="8"/>
        </w:rPr>
        <w:t xml:space="preserve"> </w:t>
      </w:r>
      <w:r>
        <w:t>(истинные)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неверные</w:t>
      </w:r>
      <w:r>
        <w:rPr>
          <w:spacing w:val="5"/>
        </w:rPr>
        <w:t xml:space="preserve"> </w:t>
      </w:r>
      <w:r>
        <w:t>(ложные)</w:t>
      </w:r>
      <w:r>
        <w:rPr>
          <w:spacing w:val="8"/>
        </w:rPr>
        <w:t xml:space="preserve"> </w:t>
      </w:r>
      <w:r>
        <w:t>утверждения</w:t>
      </w:r>
      <w:r>
        <w:rPr>
          <w:spacing w:val="7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объектов/предметов;</w:t>
      </w:r>
    </w:p>
    <w:p w:rsidR="00644A77" w:rsidRDefault="00644A77">
      <w:pPr>
        <w:pStyle w:val="BodyText"/>
        <w:ind w:right="691"/>
        <w:jc w:val="left"/>
      </w:pPr>
      <w:r>
        <w:t>группировать</w:t>
      </w:r>
      <w:r>
        <w:rPr>
          <w:spacing w:val="47"/>
        </w:rPr>
        <w:t xml:space="preserve"> </w:t>
      </w:r>
      <w:r>
        <w:t>объекты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заданному</w:t>
      </w:r>
      <w:r>
        <w:rPr>
          <w:spacing w:val="49"/>
        </w:rPr>
        <w:t xml:space="preserve"> </w:t>
      </w:r>
      <w:r>
        <w:t>признаку,</w:t>
      </w:r>
      <w:r>
        <w:rPr>
          <w:spacing w:val="48"/>
        </w:rPr>
        <w:t xml:space="preserve"> </w:t>
      </w:r>
      <w:r>
        <w:t>находить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называть</w:t>
      </w:r>
      <w:r>
        <w:rPr>
          <w:spacing w:val="50"/>
        </w:rPr>
        <w:t xml:space="preserve"> </w:t>
      </w:r>
      <w:r>
        <w:t>закономерности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ряду</w:t>
      </w:r>
      <w:r>
        <w:rPr>
          <w:spacing w:val="-1"/>
        </w:rPr>
        <w:t xml:space="preserve"> </w:t>
      </w:r>
      <w:r>
        <w:t>объектов повседневной жизни;</w:t>
      </w:r>
    </w:p>
    <w:p w:rsidR="00644A77" w:rsidRDefault="00644A77">
      <w:pPr>
        <w:pStyle w:val="BodyText"/>
        <w:ind w:right="691"/>
        <w:jc w:val="left"/>
      </w:pPr>
      <w:r>
        <w:t>различать</w:t>
      </w:r>
      <w:r>
        <w:rPr>
          <w:spacing w:val="40"/>
        </w:rPr>
        <w:t xml:space="preserve"> </w:t>
      </w:r>
      <w:r>
        <w:t>строки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столбцы</w:t>
      </w:r>
      <w:r>
        <w:rPr>
          <w:spacing w:val="38"/>
        </w:rPr>
        <w:t xml:space="preserve"> </w:t>
      </w:r>
      <w:r>
        <w:t>таблицы,</w:t>
      </w:r>
      <w:r>
        <w:rPr>
          <w:spacing w:val="38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данное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таблицу,</w:t>
      </w:r>
      <w:r>
        <w:rPr>
          <w:spacing w:val="36"/>
        </w:rPr>
        <w:t xml:space="preserve"> </w:t>
      </w:r>
      <w:r>
        <w:t>извлекать</w:t>
      </w:r>
      <w:r>
        <w:rPr>
          <w:spacing w:val="40"/>
        </w:rPr>
        <w:t xml:space="preserve"> </w:t>
      </w:r>
      <w:r>
        <w:t>данное</w:t>
      </w:r>
      <w:r>
        <w:rPr>
          <w:spacing w:val="37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из таблицы;</w:t>
      </w:r>
    </w:p>
    <w:p w:rsidR="00644A77" w:rsidRDefault="00644A77">
      <w:pPr>
        <w:pStyle w:val="BodyText"/>
        <w:jc w:val="left"/>
      </w:pPr>
      <w:r>
        <w:t>сравнивать</w:t>
      </w:r>
      <w:r>
        <w:rPr>
          <w:spacing w:val="51"/>
        </w:rPr>
        <w:t xml:space="preserve"> </w:t>
      </w:r>
      <w:r>
        <w:t>два</w:t>
      </w:r>
      <w:r>
        <w:rPr>
          <w:spacing w:val="48"/>
        </w:rPr>
        <w:t xml:space="preserve"> </w:t>
      </w:r>
      <w:r>
        <w:t>объекта</w:t>
      </w:r>
      <w:r>
        <w:rPr>
          <w:spacing w:val="49"/>
        </w:rPr>
        <w:t xml:space="preserve"> </w:t>
      </w:r>
      <w:r>
        <w:t>(числа,</w:t>
      </w:r>
      <w:r>
        <w:rPr>
          <w:spacing w:val="49"/>
        </w:rPr>
        <w:t xml:space="preserve"> </w:t>
      </w:r>
      <w:r>
        <w:t>геометрические</w:t>
      </w:r>
      <w:r>
        <w:rPr>
          <w:spacing w:val="49"/>
        </w:rPr>
        <w:t xml:space="preserve"> </w:t>
      </w:r>
      <w:r>
        <w:t>фигуры);</w:t>
      </w:r>
      <w:r>
        <w:rPr>
          <w:spacing w:val="50"/>
        </w:rPr>
        <w:t xml:space="preserve"> </w:t>
      </w:r>
      <w:r>
        <w:t>распределять</w:t>
      </w:r>
      <w:r>
        <w:rPr>
          <w:spacing w:val="50"/>
        </w:rPr>
        <w:t xml:space="preserve"> </w:t>
      </w:r>
      <w:r>
        <w:t>объекты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две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 основанию.</w:t>
      </w:r>
    </w:p>
    <w:p w:rsidR="00644A77" w:rsidRDefault="00644A77">
      <w:pPr>
        <w:pStyle w:val="BodyText"/>
        <w:ind w:right="691"/>
        <w:jc w:val="left"/>
      </w:pPr>
      <w:r>
        <w:t>К</w:t>
      </w:r>
      <w:r>
        <w:rPr>
          <w:spacing w:val="16"/>
        </w:rPr>
        <w:t xml:space="preserve"> </w:t>
      </w:r>
      <w:r>
        <w:t>концу</w:t>
      </w:r>
      <w:r>
        <w:rPr>
          <w:spacing w:val="15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обучающийся</w:t>
      </w:r>
      <w:r>
        <w:rPr>
          <w:spacing w:val="15"/>
        </w:rPr>
        <w:t xml:space="preserve"> </w:t>
      </w:r>
      <w:r>
        <w:t>получит</w:t>
      </w:r>
      <w:r>
        <w:rPr>
          <w:spacing w:val="16"/>
        </w:rPr>
        <w:t xml:space="preserve"> </w:t>
      </w:r>
      <w:r>
        <w:t>следующие</w:t>
      </w:r>
      <w:r>
        <w:rPr>
          <w:spacing w:val="15"/>
        </w:rPr>
        <w:t xml:space="preserve"> </w:t>
      </w:r>
      <w:r>
        <w:t>предметные</w:t>
      </w:r>
      <w:r>
        <w:rPr>
          <w:spacing w:val="14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математике:</w:t>
      </w:r>
    </w:p>
    <w:p w:rsidR="00644A77" w:rsidRDefault="00644A77">
      <w:pPr>
        <w:pStyle w:val="BodyText"/>
        <w:ind w:right="689"/>
      </w:pPr>
      <w:r>
        <w:t>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большее или меньшее данного числа на заданное число (в пределах 100), большее данного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 (в</w:t>
      </w:r>
      <w:r>
        <w:rPr>
          <w:spacing w:val="-2"/>
        </w:rPr>
        <w:t xml:space="preserve"> </w:t>
      </w:r>
      <w:r>
        <w:t>пределах 20);</w:t>
      </w:r>
    </w:p>
    <w:p w:rsidR="00644A77" w:rsidRDefault="00644A77">
      <w:pPr>
        <w:pStyle w:val="BodyText"/>
        <w:ind w:right="685"/>
        <w:jc w:val="left"/>
      </w:pPr>
      <w:r>
        <w:t>устанавливать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соблюдать</w:t>
      </w:r>
      <w:r>
        <w:rPr>
          <w:spacing w:val="25"/>
        </w:rPr>
        <w:t xml:space="preserve"> </w:t>
      </w:r>
      <w:r>
        <w:t>порядок</w:t>
      </w:r>
      <w:r>
        <w:rPr>
          <w:spacing w:val="22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вычислении</w:t>
      </w:r>
      <w:r>
        <w:rPr>
          <w:spacing w:val="23"/>
        </w:rPr>
        <w:t xml:space="preserve"> </w:t>
      </w:r>
      <w:r>
        <w:t>значения</w:t>
      </w:r>
      <w:r>
        <w:rPr>
          <w:spacing w:val="23"/>
        </w:rPr>
        <w:t xml:space="preserve"> </w:t>
      </w:r>
      <w:r>
        <w:t>числового</w:t>
      </w:r>
      <w:r>
        <w:rPr>
          <w:spacing w:val="24"/>
        </w:rPr>
        <w:t xml:space="preserve"> </w:t>
      </w:r>
      <w:r>
        <w:t>выражения</w:t>
      </w:r>
      <w:r>
        <w:rPr>
          <w:spacing w:val="24"/>
        </w:rPr>
        <w:t xml:space="preserve"> </w:t>
      </w:r>
      <w:r>
        <w:t>(со</w:t>
      </w:r>
      <w:r>
        <w:rPr>
          <w:spacing w:val="-57"/>
        </w:rPr>
        <w:t xml:space="preserve"> </w:t>
      </w:r>
      <w:r>
        <w:t>скобками или без скобок), содержащего действия сложения и вычитания в пределах 100;</w:t>
      </w:r>
      <w:r>
        <w:rPr>
          <w:spacing w:val="1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40"/>
        </w:rPr>
        <w:t xml:space="preserve"> </w:t>
      </w:r>
      <w:r>
        <w:t>действия:</w:t>
      </w:r>
      <w:r>
        <w:rPr>
          <w:spacing w:val="39"/>
        </w:rPr>
        <w:t xml:space="preserve"> </w:t>
      </w: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вычитание,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100</w:t>
      </w:r>
      <w:r>
        <w:rPr>
          <w:spacing w:val="4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устно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письменно, умножение и деление в пределах 50 с использованием таблицы умножения;</w:t>
      </w:r>
      <w:r>
        <w:rPr>
          <w:spacing w:val="1"/>
        </w:rPr>
        <w:t xml:space="preserve"> </w:t>
      </w:r>
      <w:r>
        <w:t>называть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различать</w:t>
      </w:r>
      <w:r>
        <w:rPr>
          <w:spacing w:val="31"/>
        </w:rPr>
        <w:t xml:space="preserve"> </w:t>
      </w:r>
      <w:r>
        <w:t>компоненты</w:t>
      </w:r>
      <w:r>
        <w:rPr>
          <w:spacing w:val="32"/>
        </w:rPr>
        <w:t xml:space="preserve"> </w:t>
      </w:r>
      <w:r>
        <w:t>действий</w:t>
      </w:r>
      <w:r>
        <w:rPr>
          <w:spacing w:val="32"/>
        </w:rPr>
        <w:t xml:space="preserve"> </w:t>
      </w:r>
      <w:r>
        <w:t>умножения</w:t>
      </w:r>
      <w:r>
        <w:rPr>
          <w:spacing w:val="34"/>
        </w:rPr>
        <w:t xml:space="preserve"> </w:t>
      </w:r>
      <w:r>
        <w:t>(множители,</w:t>
      </w:r>
      <w:r>
        <w:rPr>
          <w:spacing w:val="31"/>
        </w:rPr>
        <w:t xml:space="preserve"> </w:t>
      </w:r>
      <w:r>
        <w:t>произведение),</w:t>
      </w:r>
      <w:r>
        <w:rPr>
          <w:spacing w:val="-57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(делимое, делитель, частное);</w:t>
      </w:r>
    </w:p>
    <w:p w:rsidR="00644A77" w:rsidRDefault="00644A77">
      <w:pPr>
        <w:pStyle w:val="BodyText"/>
        <w:jc w:val="left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вычитания;</w:t>
      </w:r>
    </w:p>
    <w:p w:rsidR="00644A77" w:rsidRDefault="00644A77">
      <w:pPr>
        <w:pStyle w:val="BodyText"/>
        <w:ind w:right="691"/>
        <w:jc w:val="left"/>
      </w:pPr>
      <w:r>
        <w:t>использовать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единицы величин</w:t>
      </w:r>
      <w:r>
        <w:rPr>
          <w:spacing w:val="2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(сантиметр,</w:t>
      </w:r>
      <w:r>
        <w:rPr>
          <w:spacing w:val="-57"/>
        </w:rPr>
        <w:t xml:space="preserve"> </w:t>
      </w:r>
      <w:r>
        <w:t>дециметр, метр), массы (килограмм), времени (минута, час), стоимости (рубль, копейка);</w:t>
      </w:r>
      <w:r>
        <w:rPr>
          <w:spacing w:val="1"/>
        </w:rPr>
        <w:t xml:space="preserve"> </w:t>
      </w:r>
      <w:r>
        <w:t>определять с помощью измерительных инструментов длину, определять время с помощью</w:t>
      </w:r>
      <w:r>
        <w:rPr>
          <w:spacing w:val="-57"/>
        </w:rPr>
        <w:t xml:space="preserve"> </w:t>
      </w:r>
      <w:r>
        <w:t>часов;</w:t>
      </w:r>
    </w:p>
    <w:p w:rsidR="00644A77" w:rsidRDefault="00644A77">
      <w:pPr>
        <w:pStyle w:val="BodyText"/>
        <w:ind w:right="691"/>
        <w:jc w:val="left"/>
      </w:pPr>
      <w:r>
        <w:t>сравнивать</w:t>
      </w:r>
      <w:r>
        <w:rPr>
          <w:spacing w:val="27"/>
        </w:rPr>
        <w:t xml:space="preserve"> </w:t>
      </w:r>
      <w:r>
        <w:t>величины</w:t>
      </w:r>
      <w:r>
        <w:rPr>
          <w:spacing w:val="22"/>
        </w:rPr>
        <w:t xml:space="preserve"> </w:t>
      </w:r>
      <w:r>
        <w:t>длины,</w:t>
      </w:r>
      <w:r>
        <w:rPr>
          <w:spacing w:val="25"/>
        </w:rPr>
        <w:t xml:space="preserve"> </w:t>
      </w:r>
      <w:r>
        <w:t>массы,</w:t>
      </w:r>
      <w:r>
        <w:rPr>
          <w:spacing w:val="25"/>
        </w:rPr>
        <w:t xml:space="preserve"> </w:t>
      </w:r>
      <w:r>
        <w:t>времени,</w:t>
      </w:r>
      <w:r>
        <w:rPr>
          <w:spacing w:val="25"/>
        </w:rPr>
        <w:t xml:space="preserve"> </w:t>
      </w:r>
      <w:r>
        <w:t>стоимости,</w:t>
      </w:r>
      <w:r>
        <w:rPr>
          <w:spacing w:val="23"/>
        </w:rPr>
        <w:t xml:space="preserve"> </w:t>
      </w:r>
      <w:r>
        <w:t>устанавливая</w:t>
      </w:r>
      <w:r>
        <w:rPr>
          <w:spacing w:val="25"/>
        </w:rPr>
        <w:t xml:space="preserve"> </w:t>
      </w:r>
      <w:r>
        <w:t>между</w:t>
      </w:r>
      <w:r>
        <w:rPr>
          <w:spacing w:val="25"/>
        </w:rPr>
        <w:t xml:space="preserve"> </w:t>
      </w:r>
      <w:r>
        <w:t>ними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«больше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на»;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рисунок, таблица или другая модель), планировать ход решения текстовой задачи в 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записывать</w:t>
      </w:r>
      <w:r>
        <w:rPr>
          <w:spacing w:val="-57"/>
        </w:rPr>
        <w:t xml:space="preserve"> </w:t>
      </w:r>
      <w:r>
        <w:t>ответ;</w:t>
      </w:r>
    </w:p>
    <w:p w:rsidR="00644A77" w:rsidRDefault="00644A77">
      <w:pPr>
        <w:pStyle w:val="BodyText"/>
        <w:spacing w:before="1"/>
        <w:ind w:right="688"/>
      </w:pPr>
      <w:r>
        <w:t>различать геометрические фигуры: прямой угол, ломаную, многоугольник; на бумаге в</w:t>
      </w:r>
      <w:r>
        <w:rPr>
          <w:spacing w:val="1"/>
        </w:rPr>
        <w:t xml:space="preserve"> </w:t>
      </w:r>
      <w:r>
        <w:t>клетку изображать ломаную, многоугольник, чертить с помощью линейки или угольника</w:t>
      </w:r>
      <w:r>
        <w:rPr>
          <w:spacing w:val="1"/>
        </w:rPr>
        <w:t xml:space="preserve"> </w:t>
      </w:r>
      <w:r>
        <w:t>прямой угол, прямоугольник с заданными длинами сторон; выполнять измерение длин</w:t>
      </w:r>
      <w:r>
        <w:rPr>
          <w:spacing w:val="1"/>
        </w:rPr>
        <w:t xml:space="preserve"> </w:t>
      </w:r>
      <w:r>
        <w:t>реальных объектов с помощью линейки; находить длину ломаной, состоящей из двух-трёх</w:t>
      </w:r>
      <w:r>
        <w:rPr>
          <w:spacing w:val="-57"/>
        </w:rPr>
        <w:t xml:space="preserve"> </w:t>
      </w:r>
      <w:r>
        <w:t>звеньев,</w:t>
      </w:r>
      <w:r>
        <w:rPr>
          <w:spacing w:val="-2"/>
        </w:rPr>
        <w:t xml:space="preserve"> </w:t>
      </w:r>
      <w:r>
        <w:t>периметр прямоугольника</w:t>
      </w:r>
      <w:r>
        <w:rPr>
          <w:spacing w:val="-1"/>
        </w:rPr>
        <w:t xml:space="preserve"> </w:t>
      </w:r>
      <w:r>
        <w:t>(квадрата);</w:t>
      </w:r>
    </w:p>
    <w:p w:rsidR="00644A77" w:rsidRDefault="00644A77">
      <w:pPr>
        <w:pStyle w:val="BodyText"/>
      </w:pPr>
      <w:r>
        <w:t>распознавать</w:t>
      </w:r>
      <w:r>
        <w:rPr>
          <w:spacing w:val="53"/>
        </w:rPr>
        <w:t xml:space="preserve"> </w:t>
      </w:r>
      <w:r>
        <w:t>верные</w:t>
      </w:r>
      <w:r>
        <w:rPr>
          <w:spacing w:val="50"/>
        </w:rPr>
        <w:t xml:space="preserve"> </w:t>
      </w:r>
      <w:r>
        <w:t>(истинные)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неверные</w:t>
      </w:r>
      <w:r>
        <w:rPr>
          <w:spacing w:val="51"/>
        </w:rPr>
        <w:t xml:space="preserve"> </w:t>
      </w:r>
      <w:r>
        <w:t>(ложные)</w:t>
      </w:r>
      <w:r>
        <w:rPr>
          <w:spacing w:val="51"/>
        </w:rPr>
        <w:t xml:space="preserve"> </w:t>
      </w:r>
      <w:r>
        <w:t>утверждения</w:t>
      </w:r>
      <w:r>
        <w:rPr>
          <w:spacing w:val="51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словами</w:t>
      </w:r>
      <w:r>
        <w:rPr>
          <w:spacing w:val="52"/>
        </w:rPr>
        <w:t xml:space="preserve"> </w:t>
      </w:r>
      <w:r>
        <w:t>«все»,</w:t>
      </w:r>
    </w:p>
    <w:p w:rsidR="00644A77" w:rsidRDefault="00644A77">
      <w:pPr>
        <w:pStyle w:val="BodyText"/>
        <w:jc w:val="left"/>
      </w:pPr>
      <w:r>
        <w:t>«каждый»;</w:t>
      </w:r>
    </w:p>
    <w:p w:rsidR="00644A77" w:rsidRDefault="00644A77">
      <w:pPr>
        <w:pStyle w:val="BodyText"/>
        <w:ind w:right="691"/>
        <w:jc w:val="left"/>
      </w:pPr>
      <w:r>
        <w:t>проводить</w:t>
      </w:r>
      <w:r>
        <w:rPr>
          <w:spacing w:val="11"/>
        </w:rPr>
        <w:t xml:space="preserve"> </w:t>
      </w:r>
      <w:r>
        <w:t>одно-двухшаговые</w:t>
      </w:r>
      <w:r>
        <w:rPr>
          <w:spacing w:val="11"/>
        </w:rPr>
        <w:t xml:space="preserve"> </w:t>
      </w:r>
      <w:r>
        <w:t>логические</w:t>
      </w:r>
      <w:r>
        <w:rPr>
          <w:spacing w:val="11"/>
        </w:rPr>
        <w:t xml:space="preserve"> </w:t>
      </w:r>
      <w:r>
        <w:t>рассуждения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делать</w:t>
      </w:r>
      <w:r>
        <w:rPr>
          <w:spacing w:val="12"/>
        </w:rPr>
        <w:t xml:space="preserve"> </w:t>
      </w:r>
      <w:r>
        <w:t>выводы;</w:t>
      </w:r>
      <w:r>
        <w:rPr>
          <w:spacing w:val="11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признак группы математических объектов (чисел, величин, геометрических фигур);</w:t>
      </w:r>
      <w:r>
        <w:rPr>
          <w:spacing w:val="1"/>
        </w:rPr>
        <w:t xml:space="preserve"> </w:t>
      </w:r>
      <w:r>
        <w:t>находить</w:t>
      </w:r>
      <w:r>
        <w:rPr>
          <w:spacing w:val="34"/>
        </w:rPr>
        <w:t xml:space="preserve"> </w:t>
      </w:r>
      <w:r>
        <w:t>закономерность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ряду</w:t>
      </w:r>
      <w:r>
        <w:rPr>
          <w:spacing w:val="35"/>
        </w:rPr>
        <w:t xml:space="preserve"> </w:t>
      </w:r>
      <w:r>
        <w:t>объектов</w:t>
      </w:r>
      <w:r>
        <w:rPr>
          <w:spacing w:val="35"/>
        </w:rPr>
        <w:t xml:space="preserve"> </w:t>
      </w:r>
      <w:r>
        <w:t>(чисел,</w:t>
      </w:r>
      <w:r>
        <w:rPr>
          <w:spacing w:val="35"/>
        </w:rPr>
        <w:t xml:space="preserve"> </w:t>
      </w:r>
      <w:r>
        <w:t>геометрических</w:t>
      </w:r>
      <w:r>
        <w:rPr>
          <w:spacing w:val="35"/>
        </w:rPr>
        <w:t xml:space="preserve"> </w:t>
      </w:r>
      <w:r>
        <w:t>фигур);</w:t>
      </w:r>
      <w:r>
        <w:rPr>
          <w:spacing w:val="35"/>
        </w:rPr>
        <w:t xml:space="preserve"> </w:t>
      </w:r>
      <w:r>
        <w:t>представлять</w:t>
      </w:r>
      <w:r>
        <w:rPr>
          <w:spacing w:val="-57"/>
        </w:rPr>
        <w:t xml:space="preserve"> </w:t>
      </w:r>
      <w:r>
        <w:t>информацию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заданной</w:t>
      </w:r>
      <w:r>
        <w:rPr>
          <w:spacing w:val="33"/>
        </w:rPr>
        <w:t xml:space="preserve"> </w:t>
      </w:r>
      <w:r>
        <w:t>форме:</w:t>
      </w:r>
      <w:r>
        <w:rPr>
          <w:spacing w:val="32"/>
        </w:rPr>
        <w:t xml:space="preserve"> </w:t>
      </w:r>
      <w:r>
        <w:t>дополнять</w:t>
      </w:r>
      <w:r>
        <w:rPr>
          <w:spacing w:val="33"/>
        </w:rPr>
        <w:t xml:space="preserve"> </w:t>
      </w:r>
      <w:r>
        <w:t>текст</w:t>
      </w:r>
      <w:r>
        <w:rPr>
          <w:spacing w:val="33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числами,</w:t>
      </w:r>
      <w:r>
        <w:rPr>
          <w:spacing w:val="32"/>
        </w:rPr>
        <w:t xml:space="preserve"> </w:t>
      </w:r>
      <w:r>
        <w:t>заполнять</w:t>
      </w:r>
      <w:r>
        <w:rPr>
          <w:spacing w:val="33"/>
        </w:rPr>
        <w:t xml:space="preserve"> </w:t>
      </w:r>
      <w:r>
        <w:t>строку</w:t>
      </w:r>
      <w:r>
        <w:rPr>
          <w:spacing w:val="3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столбец</w:t>
      </w:r>
      <w:r>
        <w:rPr>
          <w:spacing w:val="28"/>
        </w:rPr>
        <w:t xml:space="preserve"> </w:t>
      </w:r>
      <w:r>
        <w:t>таблицы,</w:t>
      </w:r>
      <w:r>
        <w:rPr>
          <w:spacing w:val="27"/>
        </w:rPr>
        <w:t xml:space="preserve"> </w:t>
      </w:r>
      <w:r>
        <w:t>указывать</w:t>
      </w:r>
      <w:r>
        <w:rPr>
          <w:spacing w:val="28"/>
        </w:rPr>
        <w:t xml:space="preserve"> </w:t>
      </w:r>
      <w:r>
        <w:t>числовые</w:t>
      </w:r>
      <w:r>
        <w:rPr>
          <w:spacing w:val="27"/>
        </w:rPr>
        <w:t xml:space="preserve"> </w:t>
      </w:r>
      <w:r>
        <w:t>данные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рисунке</w:t>
      </w:r>
      <w:r>
        <w:rPr>
          <w:spacing w:val="27"/>
        </w:rPr>
        <w:t xml:space="preserve"> </w:t>
      </w:r>
      <w:r>
        <w:t>(изображении</w:t>
      </w:r>
      <w:r>
        <w:rPr>
          <w:spacing w:val="28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фигур);</w:t>
      </w:r>
    </w:p>
    <w:p w:rsidR="00644A77" w:rsidRDefault="00644A77">
      <w:pPr>
        <w:pStyle w:val="BodyText"/>
        <w:spacing w:before="1"/>
        <w:ind w:right="695"/>
      </w:pP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различное);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(дополнять)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задачу;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вычисления,</w:t>
      </w:r>
      <w:r>
        <w:rPr>
          <w:spacing w:val="-1"/>
        </w:rPr>
        <w:t xml:space="preserve"> </w:t>
      </w:r>
      <w:r>
        <w:t>измерения.</w:t>
      </w:r>
    </w:p>
    <w:p w:rsidR="00644A77" w:rsidRDefault="00644A77">
      <w:pPr>
        <w:pStyle w:val="BodyText"/>
        <w:ind w:right="697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математике:</w:t>
      </w:r>
    </w:p>
    <w:p w:rsidR="00644A77" w:rsidRDefault="00644A77">
      <w:pPr>
        <w:pStyle w:val="BodyText"/>
        <w:ind w:right="693"/>
      </w:pPr>
      <w:r>
        <w:t>читать, записывать, сравнивать, упорядочивать числа в пределах 1000; находить число</w:t>
      </w:r>
      <w:r>
        <w:rPr>
          <w:spacing w:val="1"/>
        </w:rPr>
        <w:t xml:space="preserve"> </w:t>
      </w:r>
      <w:r>
        <w:t>большее или меньшее данного числа на заданное число, в заданное число раз (в пределах</w:t>
      </w:r>
      <w:r>
        <w:rPr>
          <w:spacing w:val="1"/>
        </w:rPr>
        <w:t xml:space="preserve"> </w:t>
      </w:r>
      <w:r>
        <w:t>1000);</w:t>
      </w:r>
    </w:p>
    <w:p w:rsidR="00644A77" w:rsidRDefault="00644A77">
      <w:pPr>
        <w:pStyle w:val="BodyText"/>
        <w:ind w:right="688"/>
      </w:pPr>
      <w:r>
        <w:t>выполнять арифметические действия: сложение и вычитание (в пределах 100 - устно,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письменно),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 (в пределах 100 - устно и письменно); выполнять действия умножение и деление</w:t>
      </w:r>
      <w:r>
        <w:rPr>
          <w:spacing w:val="1"/>
        </w:rPr>
        <w:t xml:space="preserve"> </w:t>
      </w:r>
      <w:r>
        <w:t>с числами 0 и 1; устанавливать и соблюдать порядок действий при вычислении 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 вычитания, умножения и</w:t>
      </w:r>
      <w:r>
        <w:rPr>
          <w:spacing w:val="-2"/>
        </w:rPr>
        <w:t xml:space="preserve"> </w:t>
      </w:r>
      <w:r>
        <w:t>деления;</w:t>
      </w:r>
    </w:p>
    <w:p w:rsidR="00644A77" w:rsidRDefault="00644A77">
      <w:pPr>
        <w:pStyle w:val="BodyText"/>
        <w:tabs>
          <w:tab w:val="left" w:pos="2605"/>
          <w:tab w:val="left" w:pos="4159"/>
          <w:tab w:val="left" w:pos="5511"/>
          <w:tab w:val="left" w:pos="7546"/>
          <w:tab w:val="left" w:pos="8781"/>
          <w:tab w:val="left" w:pos="10390"/>
        </w:tabs>
        <w:ind w:right="698"/>
        <w:jc w:val="left"/>
      </w:pPr>
      <w:r>
        <w:t>использовать при вычислениях переместительное и сочетательное свойства сложения;</w:t>
      </w:r>
      <w:r>
        <w:rPr>
          <w:spacing w:val="1"/>
        </w:rPr>
        <w:t xml:space="preserve"> </w:t>
      </w:r>
      <w:r>
        <w:t>находить</w:t>
      </w:r>
      <w:r>
        <w:tab/>
        <w:t>неизвестный</w:t>
      </w:r>
      <w:r>
        <w:tab/>
        <w:t>компонент</w:t>
      </w:r>
      <w:r>
        <w:tab/>
        <w:t>арифметического</w:t>
      </w:r>
      <w:r>
        <w:tab/>
        <w:t>действия;</w:t>
      </w:r>
      <w:r>
        <w:tab/>
        <w:t>использовать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51"/>
        </w:rPr>
        <w:t xml:space="preserve"> </w:t>
      </w:r>
      <w:r>
        <w:t>практических</w:t>
      </w:r>
      <w:r>
        <w:rPr>
          <w:spacing w:val="50"/>
        </w:rPr>
        <w:t xml:space="preserve"> </w:t>
      </w:r>
      <w:r>
        <w:t>заданий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решении</w:t>
      </w:r>
      <w:r>
        <w:rPr>
          <w:spacing w:val="49"/>
        </w:rPr>
        <w:t xml:space="preserve"> </w:t>
      </w:r>
      <w:r>
        <w:t>задач</w:t>
      </w:r>
      <w:r>
        <w:rPr>
          <w:spacing w:val="49"/>
        </w:rPr>
        <w:t xml:space="preserve"> </w:t>
      </w:r>
      <w:r>
        <w:t>единицы:</w:t>
      </w:r>
      <w:r>
        <w:rPr>
          <w:spacing w:val="48"/>
        </w:rPr>
        <w:t xml:space="preserve"> </w:t>
      </w:r>
      <w:r>
        <w:t>длины</w:t>
      </w:r>
      <w:r>
        <w:rPr>
          <w:spacing w:val="50"/>
        </w:rPr>
        <w:t xml:space="preserve"> </w:t>
      </w:r>
      <w:r>
        <w:t>(миллиметр,</w:t>
      </w:r>
      <w:r>
        <w:rPr>
          <w:spacing w:val="-57"/>
        </w:rPr>
        <w:t xml:space="preserve"> </w:t>
      </w:r>
      <w:r>
        <w:t>сантиметр,</w:t>
      </w:r>
      <w:r>
        <w:rPr>
          <w:spacing w:val="23"/>
        </w:rPr>
        <w:t xml:space="preserve"> </w:t>
      </w:r>
      <w:r>
        <w:t>дециметр,</w:t>
      </w:r>
      <w:r>
        <w:rPr>
          <w:spacing w:val="21"/>
        </w:rPr>
        <w:t xml:space="preserve"> </w:t>
      </w:r>
      <w:r>
        <w:t>метр,</w:t>
      </w:r>
      <w:r>
        <w:rPr>
          <w:spacing w:val="23"/>
        </w:rPr>
        <w:t xml:space="preserve"> </w:t>
      </w:r>
      <w:r>
        <w:t>километр),</w:t>
      </w:r>
      <w:r>
        <w:rPr>
          <w:spacing w:val="23"/>
        </w:rPr>
        <w:t xml:space="preserve"> </w:t>
      </w:r>
      <w:r>
        <w:t>массы</w:t>
      </w:r>
      <w:r>
        <w:rPr>
          <w:spacing w:val="23"/>
        </w:rPr>
        <w:t xml:space="preserve"> </w:t>
      </w:r>
      <w:r>
        <w:t>(грамм,</w:t>
      </w:r>
      <w:r>
        <w:rPr>
          <w:spacing w:val="23"/>
        </w:rPr>
        <w:t xml:space="preserve"> </w:t>
      </w:r>
      <w:r>
        <w:t>килограмм),</w:t>
      </w:r>
      <w:r>
        <w:rPr>
          <w:spacing w:val="23"/>
        </w:rPr>
        <w:t xml:space="preserve"> </w:t>
      </w:r>
      <w:r>
        <w:t>времени</w:t>
      </w:r>
      <w:r>
        <w:rPr>
          <w:spacing w:val="23"/>
        </w:rPr>
        <w:t xml:space="preserve"> </w:t>
      </w:r>
      <w:r>
        <w:t>(минута,</w:t>
      </w:r>
      <w:r>
        <w:rPr>
          <w:spacing w:val="22"/>
        </w:rPr>
        <w:t xml:space="preserve"> </w:t>
      </w:r>
      <w:r>
        <w:t>час,</w:t>
      </w:r>
      <w:r>
        <w:rPr>
          <w:spacing w:val="-57"/>
        </w:rPr>
        <w:t xml:space="preserve"> </w:t>
      </w:r>
      <w:r>
        <w:t>секунда),</w:t>
      </w:r>
      <w:r>
        <w:rPr>
          <w:spacing w:val="-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 рубль);</w:t>
      </w:r>
    </w:p>
    <w:p w:rsidR="00644A77" w:rsidRDefault="00644A77">
      <w:pPr>
        <w:pStyle w:val="BodyText"/>
        <w:spacing w:before="1"/>
        <w:ind w:right="688"/>
      </w:pPr>
      <w:r>
        <w:t>определять с помощью цифровых и аналоговых приборов, измерительных инструментов</w:t>
      </w:r>
      <w:r>
        <w:rPr>
          <w:spacing w:val="1"/>
        </w:rPr>
        <w:t xml:space="preserve"> </w:t>
      </w:r>
      <w:r>
        <w:t>длину (массу, время), выполнять прикидку и оценку результата измерений, определять</w:t>
      </w:r>
      <w:r>
        <w:rPr>
          <w:spacing w:val="1"/>
        </w:rPr>
        <w:t xml:space="preserve"> </w:t>
      </w:r>
      <w:r>
        <w:t>продолжительность события;</w:t>
      </w:r>
    </w:p>
    <w:p w:rsidR="00644A77" w:rsidRDefault="00644A77">
      <w:pPr>
        <w:pStyle w:val="BodyText"/>
        <w:ind w:right="691"/>
      </w:pPr>
      <w:r>
        <w:t>сравнивать величины длины, площади, массы, времени, стоимости, устанавливая между</w:t>
      </w:r>
      <w:r>
        <w:rPr>
          <w:spacing w:val="1"/>
        </w:rPr>
        <w:t xml:space="preserve"> </w:t>
      </w:r>
      <w:r>
        <w:t>ними соотношение «больше или меньше на или в»; называть, находить долю величины</w:t>
      </w:r>
      <w:r>
        <w:rPr>
          <w:spacing w:val="1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четверть); сравнивать величины, выраженные</w:t>
      </w:r>
      <w:r>
        <w:rPr>
          <w:spacing w:val="-3"/>
        </w:rPr>
        <w:t xml:space="preserve"> </w:t>
      </w:r>
      <w:r>
        <w:t>долями;</w:t>
      </w:r>
    </w:p>
    <w:p w:rsidR="00644A77" w:rsidRDefault="00644A77">
      <w:pPr>
        <w:pStyle w:val="BodyText"/>
        <w:ind w:right="697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расчётов)</w:t>
      </w:r>
      <w:r>
        <w:rPr>
          <w:spacing w:val="-1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между величинами;</w:t>
      </w:r>
    </w:p>
    <w:p w:rsidR="00644A77" w:rsidRDefault="00644A77">
      <w:pPr>
        <w:pStyle w:val="BodyText"/>
        <w:ind w:right="697"/>
      </w:pPr>
      <w:r>
        <w:t>при решении задач выполнять сложение и вычитание однородных величин, умножение и</w:t>
      </w:r>
      <w:r>
        <w:rPr>
          <w:spacing w:val="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величины 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число;</w:t>
      </w:r>
    </w:p>
    <w:p w:rsidR="00644A77" w:rsidRDefault="00644A77">
      <w:pPr>
        <w:pStyle w:val="BodyText"/>
        <w:ind w:right="689"/>
      </w:pPr>
      <w:r>
        <w:t>решать задачи в одно-два действия: представлять текст задачи, планировать ход решения,</w:t>
      </w:r>
      <w:r>
        <w:rPr>
          <w:spacing w:val="1"/>
        </w:rPr>
        <w:t xml:space="preserve"> </w:t>
      </w:r>
      <w:r>
        <w:t>записывать решение и ответ, анализировать решение (искать другой способ решения),</w:t>
      </w:r>
      <w:r>
        <w:rPr>
          <w:spacing w:val="1"/>
        </w:rPr>
        <w:t xml:space="preserve"> </w:t>
      </w:r>
      <w:r>
        <w:t>оценивать ответ</w:t>
      </w:r>
      <w:r>
        <w:rPr>
          <w:spacing w:val="-1"/>
        </w:rPr>
        <w:t xml:space="preserve"> </w:t>
      </w:r>
      <w:r>
        <w:t>(устанавливать его</w:t>
      </w:r>
      <w:r>
        <w:rPr>
          <w:spacing w:val="-2"/>
        </w:rPr>
        <w:t xml:space="preserve"> </w:t>
      </w:r>
      <w:r>
        <w:t>реалистичность,</w:t>
      </w:r>
      <w:r>
        <w:rPr>
          <w:spacing w:val="-1"/>
        </w:rPr>
        <w:t xml:space="preserve"> </w:t>
      </w:r>
      <w:r>
        <w:t>проверять вычисления);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конструировать</w:t>
      </w:r>
      <w:r>
        <w:rPr>
          <w:spacing w:val="18"/>
        </w:rPr>
        <w:t xml:space="preserve"> </w:t>
      </w:r>
      <w:r>
        <w:t>прямоугольник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данных</w:t>
      </w:r>
      <w:r>
        <w:rPr>
          <w:spacing w:val="16"/>
        </w:rPr>
        <w:t xml:space="preserve"> </w:t>
      </w:r>
      <w:r>
        <w:t>фигур</w:t>
      </w:r>
      <w:r>
        <w:rPr>
          <w:spacing w:val="19"/>
        </w:rPr>
        <w:t xml:space="preserve"> </w:t>
      </w:r>
      <w:r>
        <w:t>(квадратов),</w:t>
      </w:r>
      <w:r>
        <w:rPr>
          <w:spacing w:val="18"/>
        </w:rPr>
        <w:t xml:space="preserve"> </w:t>
      </w:r>
      <w:r>
        <w:t>делить</w:t>
      </w:r>
      <w:r>
        <w:rPr>
          <w:spacing w:val="18"/>
        </w:rPr>
        <w:t xml:space="preserve"> </w:t>
      </w:r>
      <w:r>
        <w:t>прямоугольник,</w:t>
      </w:r>
      <w:r>
        <w:rPr>
          <w:spacing w:val="-57"/>
        </w:rPr>
        <w:t xml:space="preserve"> </w:t>
      </w:r>
      <w:r>
        <w:t>многоугольник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части;</w:t>
      </w:r>
    </w:p>
    <w:p w:rsidR="00644A77" w:rsidRDefault="00644A77">
      <w:pPr>
        <w:pStyle w:val="BodyText"/>
        <w:spacing w:before="1"/>
        <w:ind w:right="807"/>
        <w:jc w:val="left"/>
      </w:pPr>
      <w:r>
        <w:t>сравнивать фигуры по площади (наложение, сопоставление числовых значений);</w:t>
      </w:r>
      <w:r>
        <w:rPr>
          <w:spacing w:val="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периметр</w:t>
      </w:r>
      <w:r>
        <w:rPr>
          <w:spacing w:val="-3"/>
        </w:rPr>
        <w:t xml:space="preserve"> </w:t>
      </w:r>
      <w:r>
        <w:t>прямоугольника</w:t>
      </w:r>
      <w:r>
        <w:rPr>
          <w:spacing w:val="-4"/>
        </w:rPr>
        <w:t xml:space="preserve"> </w:t>
      </w:r>
      <w:r>
        <w:t>(квадрата),</w:t>
      </w:r>
      <w:r>
        <w:rPr>
          <w:spacing w:val="-3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прямоугольника</w:t>
      </w:r>
      <w:r>
        <w:rPr>
          <w:spacing w:val="-4"/>
        </w:rPr>
        <w:t xml:space="preserve"> </w:t>
      </w:r>
      <w:r>
        <w:t>(квадрата);</w:t>
      </w:r>
    </w:p>
    <w:p w:rsidR="00644A77" w:rsidRDefault="00644A77">
      <w:pPr>
        <w:pStyle w:val="BodyText"/>
        <w:jc w:val="left"/>
      </w:pPr>
      <w:r>
        <w:t>распознавать</w:t>
      </w:r>
      <w:r>
        <w:rPr>
          <w:spacing w:val="45"/>
        </w:rPr>
        <w:t xml:space="preserve"> </w:t>
      </w:r>
      <w:r>
        <w:t>верные</w:t>
      </w:r>
      <w:r>
        <w:rPr>
          <w:spacing w:val="44"/>
        </w:rPr>
        <w:t xml:space="preserve"> </w:t>
      </w:r>
      <w:r>
        <w:t>(истинные)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неверные</w:t>
      </w:r>
      <w:r>
        <w:rPr>
          <w:spacing w:val="43"/>
        </w:rPr>
        <w:t xml:space="preserve"> </w:t>
      </w:r>
      <w:r>
        <w:t>(ложные)</w:t>
      </w:r>
      <w:r>
        <w:rPr>
          <w:spacing w:val="44"/>
        </w:rPr>
        <w:t xml:space="preserve"> </w:t>
      </w:r>
      <w:r>
        <w:t>утверждения</w:t>
      </w:r>
      <w:r>
        <w:rPr>
          <w:spacing w:val="44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словами:</w:t>
      </w:r>
      <w:r>
        <w:rPr>
          <w:spacing w:val="45"/>
        </w:rPr>
        <w:t xml:space="preserve"> </w:t>
      </w:r>
      <w:r>
        <w:t>«все»,</w:t>
      </w:r>
    </w:p>
    <w:p w:rsidR="00644A77" w:rsidRDefault="00644A77">
      <w:pPr>
        <w:pStyle w:val="BodyText"/>
        <w:jc w:val="left"/>
      </w:pPr>
      <w:r>
        <w:t>«некоторые»,</w:t>
      </w:r>
      <w:r>
        <w:rPr>
          <w:spacing w:val="-2"/>
        </w:rPr>
        <w:t xml:space="preserve"> </w:t>
      </w:r>
      <w:r>
        <w:t>«и»,</w:t>
      </w:r>
      <w:r>
        <w:rPr>
          <w:spacing w:val="-1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t>«если...,</w:t>
      </w:r>
      <w:r>
        <w:rPr>
          <w:spacing w:val="-2"/>
        </w:rPr>
        <w:t xml:space="preserve"> </w:t>
      </w:r>
      <w:r>
        <w:t>то...»;</w:t>
      </w:r>
    </w:p>
    <w:p w:rsidR="00644A77" w:rsidRDefault="00644A77">
      <w:pPr>
        <w:pStyle w:val="BodyText"/>
        <w:ind w:right="687"/>
      </w:pP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</w:t>
      </w:r>
      <w:r>
        <w:rPr>
          <w:spacing w:val="1"/>
        </w:rPr>
        <w:t xml:space="preserve"> </w:t>
      </w:r>
      <w:r>
        <w:t>двухшаговые),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связок;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 одному-двум</w:t>
      </w:r>
      <w:r>
        <w:rPr>
          <w:spacing w:val="-1"/>
        </w:rPr>
        <w:t xml:space="preserve"> </w:t>
      </w:r>
      <w:r>
        <w:t>признакам;</w:t>
      </w:r>
    </w:p>
    <w:p w:rsidR="00644A77" w:rsidRDefault="00644A77">
      <w:pPr>
        <w:pStyle w:val="BodyText"/>
        <w:ind w:right="695"/>
      </w:pPr>
      <w:r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1"/>
        </w:rPr>
        <w:t xml:space="preserve"> </w:t>
      </w:r>
      <w:r>
        <w:t>этикетка),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таблицы;</w:t>
      </w:r>
    </w:p>
    <w:p w:rsidR="00644A77" w:rsidRDefault="00644A77">
      <w:pPr>
        <w:pStyle w:val="BodyText"/>
        <w:spacing w:before="1"/>
        <w:ind w:right="696"/>
      </w:pPr>
      <w:r>
        <w:t>составлять план выполнения учебного задания и следовать ему, выполнять действия по</w:t>
      </w:r>
      <w:r>
        <w:rPr>
          <w:spacing w:val="1"/>
        </w:rPr>
        <w:t xml:space="preserve"> </w:t>
      </w:r>
      <w:r>
        <w:t>алгоритму;</w:t>
      </w:r>
    </w:p>
    <w:p w:rsidR="00644A77" w:rsidRDefault="00644A77">
      <w:pPr>
        <w:pStyle w:val="BodyText"/>
        <w:ind w:right="1894"/>
      </w:pPr>
      <w:r>
        <w:t>сравнивать математические объекты (находить общее, различное, уникальное);</w:t>
      </w:r>
      <w:r>
        <w:rPr>
          <w:spacing w:val="-58"/>
        </w:rPr>
        <w:t xml:space="preserve"> </w:t>
      </w:r>
      <w:r>
        <w:t>выбирать верное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задачи.</w:t>
      </w:r>
    </w:p>
    <w:p w:rsidR="00644A77" w:rsidRDefault="00644A77">
      <w:pPr>
        <w:pStyle w:val="BodyText"/>
        <w:ind w:right="690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математике: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 многозначные числа; находить число большее или меньшее данного числа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раз;</w:t>
      </w:r>
    </w:p>
    <w:p w:rsidR="00644A77" w:rsidRDefault="00644A77">
      <w:pPr>
        <w:pStyle w:val="BodyText"/>
      </w:pPr>
      <w:r>
        <w:t xml:space="preserve">выполнять   </w:t>
      </w:r>
      <w:r>
        <w:rPr>
          <w:spacing w:val="13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действия:</w:t>
      </w:r>
      <w:r>
        <w:rPr>
          <w:spacing w:val="37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</w:t>
      </w:r>
    </w:p>
    <w:p w:rsidR="00644A77" w:rsidRDefault="00644A77">
      <w:pPr>
        <w:pStyle w:val="BodyText"/>
        <w:ind w:right="687"/>
      </w:pPr>
      <w:r>
        <w:t>с многозначными числами письменно (в пределах 100</w:t>
      </w:r>
      <w:r>
        <w:rPr>
          <w:spacing w:val="1"/>
        </w:rPr>
        <w:t xml:space="preserve"> </w:t>
      </w:r>
      <w:r>
        <w:t>- устно), умножение и деление</w:t>
      </w:r>
      <w:r>
        <w:rPr>
          <w:spacing w:val="1"/>
        </w:rPr>
        <w:t xml:space="preserve"> </w:t>
      </w:r>
      <w:r>
        <w:t>многозначного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однозначное,</w:t>
      </w:r>
      <w:r>
        <w:rPr>
          <w:spacing w:val="1"/>
        </w:rPr>
        <w:t xml:space="preserve"> </w:t>
      </w:r>
      <w:r>
        <w:t>двузначное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устно),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1000);</w:t>
      </w:r>
    </w:p>
    <w:p w:rsidR="00644A77" w:rsidRDefault="00644A77">
      <w:pPr>
        <w:pStyle w:val="BodyText"/>
        <w:ind w:right="690"/>
      </w:pPr>
      <w:r>
        <w:t>вычислять значение числового выражения (со скобками или без скобок), содержащего 2-4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действий;</w:t>
      </w:r>
    </w:p>
    <w:p w:rsidR="00644A77" w:rsidRDefault="00644A77">
      <w:pPr>
        <w:pStyle w:val="BodyText"/>
        <w:ind w:right="691"/>
      </w:pPr>
      <w:r>
        <w:t>выполнять прикидку результата вычислений, проверку полученного ответа по 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(алгоритму),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калькулятора;</w:t>
      </w:r>
    </w:p>
    <w:p w:rsidR="00644A77" w:rsidRDefault="00644A77">
      <w:pPr>
        <w:pStyle w:val="BodyText"/>
        <w:ind w:right="697"/>
      </w:pPr>
      <w:r>
        <w:t>находить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доле;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 действия; использовать единицы величин при решении задач (длина,</w:t>
      </w:r>
      <w:r>
        <w:rPr>
          <w:spacing w:val="1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время, вместимость, стоимость, площадь,</w:t>
      </w:r>
      <w:r>
        <w:rPr>
          <w:spacing w:val="-1"/>
        </w:rPr>
        <w:t xml:space="preserve"> </w:t>
      </w:r>
      <w:r>
        <w:t>скорость);</w:t>
      </w:r>
    </w:p>
    <w:p w:rsidR="00644A77" w:rsidRDefault="00644A77">
      <w:pPr>
        <w:pStyle w:val="BodyText"/>
        <w:ind w:right="693"/>
      </w:pPr>
      <w:r>
        <w:t>использовать при решении задач единицы длины (миллиметр, сантиметр, дециметр, метр,</w:t>
      </w:r>
      <w:r>
        <w:rPr>
          <w:spacing w:val="1"/>
        </w:rPr>
        <w:t xml:space="preserve"> </w:t>
      </w:r>
      <w:r>
        <w:t>километр), массы (грамм, килограмм, центнер, тонна), времени</w:t>
      </w:r>
      <w:r>
        <w:rPr>
          <w:spacing w:val="1"/>
        </w:rPr>
        <w:t xml:space="preserve"> </w:t>
      </w:r>
      <w:r>
        <w:t>(секунда, минута, 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-57"/>
        </w:rPr>
        <w:t xml:space="preserve"> </w:t>
      </w:r>
      <w:r>
        <w:t>(квадратный метр, квадратный дециметр, квадратный сантиметр), скорости (километр в</w:t>
      </w:r>
      <w:r>
        <w:rPr>
          <w:spacing w:val="1"/>
        </w:rPr>
        <w:t xml:space="preserve"> </w:t>
      </w:r>
      <w:r>
        <w:t>час);</w:t>
      </w:r>
    </w:p>
    <w:p w:rsidR="00644A77" w:rsidRDefault="00644A77">
      <w:pPr>
        <w:pStyle w:val="BodyText"/>
        <w:spacing w:before="1"/>
        <w:ind w:right="697"/>
      </w:pPr>
      <w:r>
        <w:t>использовать при решении текстовых задач и в практических ситуациях соотношения</w:t>
      </w:r>
      <w:r>
        <w:rPr>
          <w:spacing w:val="1"/>
        </w:rPr>
        <w:t xml:space="preserve"> </w:t>
      </w:r>
      <w:r>
        <w:t>между скоростью, временем и пройденным путем, между производительностью, временем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работы;</w:t>
      </w:r>
    </w:p>
    <w:p w:rsidR="00644A77" w:rsidRDefault="00644A77">
      <w:pPr>
        <w:pStyle w:val="BodyText"/>
        <w:ind w:right="696"/>
      </w:pPr>
      <w:r>
        <w:t>определять с помощью цифровых и аналоговых приборов массу предмета, температуру</w:t>
      </w:r>
      <w:r>
        <w:rPr>
          <w:spacing w:val="1"/>
        </w:rPr>
        <w:t xml:space="preserve"> </w:t>
      </w:r>
      <w:r>
        <w:t>(например, воды, воздуха в помещении), вместимость с помощью измерительных сосудов,</w:t>
      </w:r>
      <w:r>
        <w:rPr>
          <w:spacing w:val="-57"/>
        </w:rPr>
        <w:t xml:space="preserve"> </w:t>
      </w:r>
      <w:r>
        <w:t>прикидку</w:t>
      </w:r>
      <w:r>
        <w:rPr>
          <w:spacing w:val="-4"/>
        </w:rPr>
        <w:t xml:space="preserve"> </w:t>
      </w:r>
      <w:r>
        <w:t>и оценку результата измерений;</w:t>
      </w:r>
    </w:p>
    <w:p w:rsidR="00644A77" w:rsidRDefault="00644A77">
      <w:pPr>
        <w:pStyle w:val="BodyText"/>
        <w:ind w:right="691"/>
      </w:pPr>
      <w:r>
        <w:t>решать текстовые задачи в 1-3 действия, выполнять преобразование заданных величин,</w:t>
      </w:r>
      <w:r>
        <w:rPr>
          <w:spacing w:val="1"/>
        </w:rPr>
        <w:t xml:space="preserve"> </w:t>
      </w:r>
      <w:r>
        <w:t>выбирать при решении подходящие способы вычисления, сочетая устные и письменные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по критериям:</w:t>
      </w:r>
      <w:r>
        <w:rPr>
          <w:spacing w:val="-1"/>
        </w:rPr>
        <w:t xml:space="preserve"> </w:t>
      </w:r>
      <w:r>
        <w:t>реальность, соответствие</w:t>
      </w:r>
      <w:r>
        <w:rPr>
          <w:spacing w:val="-1"/>
        </w:rPr>
        <w:t xml:space="preserve"> </w:t>
      </w:r>
      <w:r>
        <w:t>условию;</w:t>
      </w:r>
    </w:p>
    <w:p w:rsidR="00644A77" w:rsidRDefault="00644A77">
      <w:pPr>
        <w:pStyle w:val="BodyText"/>
        <w:ind w:right="696"/>
      </w:pP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48"/>
        </w:rPr>
        <w:t xml:space="preserve"> </w:t>
      </w:r>
      <w:r>
        <w:t>определение</w:t>
      </w:r>
      <w:r>
        <w:rPr>
          <w:spacing w:val="49"/>
        </w:rPr>
        <w:t xml:space="preserve"> </w:t>
      </w:r>
      <w:r>
        <w:t>времени,</w:t>
      </w:r>
      <w:r>
        <w:rPr>
          <w:spacing w:val="48"/>
        </w:rPr>
        <w:t xml:space="preserve"> </w:t>
      </w:r>
      <w:r>
        <w:t>выполнение</w:t>
      </w:r>
      <w:r>
        <w:rPr>
          <w:spacing w:val="47"/>
        </w:rPr>
        <w:t xml:space="preserve"> </w:t>
      </w:r>
      <w:r>
        <w:t>расчётов),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избыточными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данными, находить недостающую информацию (например, из таблиц, схем), находить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способы решения;</w:t>
      </w:r>
    </w:p>
    <w:p w:rsidR="00644A77" w:rsidRDefault="00644A77">
      <w:pPr>
        <w:pStyle w:val="BodyText"/>
        <w:spacing w:before="1"/>
        <w:ind w:right="699"/>
      </w:pPr>
      <w:r>
        <w:t>различать окружность и круг, изображать с помощью циркуля и линейки окружность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радиуса;</w:t>
      </w:r>
    </w:p>
    <w:p w:rsidR="00644A77" w:rsidRDefault="00644A77">
      <w:pPr>
        <w:pStyle w:val="BodyText"/>
        <w:ind w:right="693"/>
      </w:pPr>
      <w:r>
        <w:t>различать изображения простейших пространственных фигур (шар, куб, цилиндр, конус,</w:t>
      </w:r>
      <w:r>
        <w:rPr>
          <w:spacing w:val="1"/>
        </w:rPr>
        <w:t xml:space="preserve"> </w:t>
      </w:r>
      <w:r>
        <w:t>пирамида), распознавать</w:t>
      </w:r>
      <w:r>
        <w:rPr>
          <w:spacing w:val="1"/>
        </w:rPr>
        <w:t xml:space="preserve"> </w:t>
      </w:r>
      <w:r>
        <w:t>в простейших случаях проекции</w:t>
      </w:r>
      <w:r>
        <w:rPr>
          <w:spacing w:val="60"/>
        </w:rPr>
        <w:t xml:space="preserve"> </w:t>
      </w:r>
      <w:r>
        <w:t>предметов окружающего мира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(пол, стену);</w:t>
      </w:r>
    </w:p>
    <w:p w:rsidR="00644A77" w:rsidRDefault="00644A77">
      <w:pPr>
        <w:pStyle w:val="BodyText"/>
        <w:ind w:right="687"/>
      </w:pPr>
      <w:r>
        <w:t>выполнять разбиение (показывать на рисунке, чертеже) простейшей составной фигуры на</w:t>
      </w:r>
      <w:r>
        <w:rPr>
          <w:spacing w:val="1"/>
        </w:rPr>
        <w:t xml:space="preserve"> </w:t>
      </w:r>
      <w:r>
        <w:t>прямоугольники (квадраты), находить периметр и площадь фигур, составленных из двух-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(квадратов);</w:t>
      </w:r>
    </w:p>
    <w:p w:rsidR="00644A77" w:rsidRDefault="00644A77">
      <w:pPr>
        <w:pStyle w:val="BodyText"/>
        <w:ind w:right="695"/>
      </w:pPr>
      <w:r>
        <w:t>распознавать верные (истинные) и неверные (ложные) утверждения, приводить пример,</w:t>
      </w:r>
      <w:r>
        <w:rPr>
          <w:spacing w:val="1"/>
        </w:rPr>
        <w:t xml:space="preserve"> </w:t>
      </w:r>
      <w:r>
        <w:t>контрпример;</w:t>
      </w:r>
    </w:p>
    <w:p w:rsidR="00644A77" w:rsidRDefault="00644A77">
      <w:pPr>
        <w:pStyle w:val="BodyText"/>
        <w:ind w:right="690"/>
      </w:pP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(двух-</w:t>
      </w:r>
      <w:r>
        <w:rPr>
          <w:spacing w:val="1"/>
        </w:rPr>
        <w:t xml:space="preserve"> </w:t>
      </w:r>
      <w:r>
        <w:t>трехшаговые);</w:t>
      </w:r>
    </w:p>
    <w:p w:rsidR="00644A77" w:rsidRDefault="00644A77">
      <w:pPr>
        <w:pStyle w:val="BodyText"/>
        <w:spacing w:before="1"/>
        <w:ind w:right="685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60"/>
        </w:rPr>
        <w:t xml:space="preserve"> </w:t>
      </w:r>
      <w:r>
        <w:t>одному-</w:t>
      </w:r>
      <w:r>
        <w:rPr>
          <w:spacing w:val="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признакам;</w:t>
      </w:r>
    </w:p>
    <w:p w:rsidR="00644A77" w:rsidRDefault="00644A77">
      <w:pPr>
        <w:pStyle w:val="BodyText"/>
        <w:ind w:right="696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 процессах и явлениях окружающего мира (например, календарь, расписание), в</w:t>
      </w:r>
      <w:r>
        <w:rPr>
          <w:spacing w:val="1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счет,</w:t>
      </w:r>
      <w:r>
        <w:rPr>
          <w:spacing w:val="-1"/>
        </w:rPr>
        <w:t xml:space="preserve"> </w:t>
      </w:r>
      <w:r>
        <w:t>меню,</w:t>
      </w:r>
      <w:r>
        <w:rPr>
          <w:spacing w:val="-1"/>
        </w:rPr>
        <w:t xml:space="preserve"> </w:t>
      </w:r>
      <w:r>
        <w:t>прайс-лист, объявление);</w:t>
      </w:r>
    </w:p>
    <w:p w:rsidR="00644A77" w:rsidRDefault="00644A77">
      <w:pPr>
        <w:pStyle w:val="BodyText"/>
        <w:tabs>
          <w:tab w:val="left" w:pos="2646"/>
          <w:tab w:val="left" w:pos="3775"/>
          <w:tab w:val="left" w:pos="5527"/>
          <w:tab w:val="left" w:pos="6621"/>
          <w:tab w:val="left" w:pos="8029"/>
          <w:tab w:val="left" w:pos="9403"/>
        </w:tabs>
        <w:ind w:right="695"/>
        <w:jc w:val="left"/>
      </w:pPr>
      <w:r>
        <w:t>заполнять</w:t>
      </w:r>
      <w:r>
        <w:tab/>
        <w:t>данными</w:t>
      </w:r>
      <w:r>
        <w:tab/>
        <w:t>предложенную</w:t>
      </w:r>
      <w:r>
        <w:tab/>
        <w:t>таблицу,</w:t>
      </w:r>
      <w:r>
        <w:tab/>
        <w:t>столбчатую</w:t>
      </w:r>
      <w:r>
        <w:tab/>
        <w:t>диаграмму;</w:t>
      </w:r>
      <w:r>
        <w:tab/>
        <w:t>использовать</w:t>
      </w:r>
      <w:r>
        <w:rPr>
          <w:spacing w:val="-57"/>
        </w:rPr>
        <w:t xml:space="preserve"> </w:t>
      </w:r>
      <w:r>
        <w:t>формализованные</w:t>
      </w:r>
      <w:r>
        <w:rPr>
          <w:spacing w:val="33"/>
        </w:rPr>
        <w:t xml:space="preserve"> </w:t>
      </w:r>
      <w:r>
        <w:t>описания</w:t>
      </w:r>
      <w:r>
        <w:rPr>
          <w:spacing w:val="35"/>
        </w:rPr>
        <w:t xml:space="preserve"> </w:t>
      </w:r>
      <w:r>
        <w:t>последовательности</w:t>
      </w:r>
      <w:r>
        <w:rPr>
          <w:spacing w:val="36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(алгоритм,</w:t>
      </w:r>
      <w:r>
        <w:rPr>
          <w:spacing w:val="35"/>
        </w:rPr>
        <w:t xml:space="preserve"> </w:t>
      </w:r>
      <w:r>
        <w:t>план,</w:t>
      </w:r>
      <w:r>
        <w:rPr>
          <w:spacing w:val="35"/>
        </w:rPr>
        <w:t xml:space="preserve"> </w:t>
      </w:r>
      <w:r>
        <w:t>схема)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практических и учебных ситуациях, дополнять алгоритм, упорядочивать шаги алгоритма;</w:t>
      </w:r>
      <w:r>
        <w:rPr>
          <w:spacing w:val="1"/>
        </w:rPr>
        <w:t xml:space="preserve"> </w:t>
      </w:r>
      <w:r>
        <w:t>составлять</w:t>
      </w:r>
      <w:r>
        <w:rPr>
          <w:spacing w:val="53"/>
        </w:rPr>
        <w:t xml:space="preserve"> </w:t>
      </w:r>
      <w:r>
        <w:t>модель</w:t>
      </w:r>
      <w:r>
        <w:rPr>
          <w:spacing w:val="53"/>
        </w:rPr>
        <w:t xml:space="preserve"> </w:t>
      </w:r>
      <w:r>
        <w:t>текстовой</w:t>
      </w:r>
      <w:r>
        <w:rPr>
          <w:spacing w:val="54"/>
        </w:rPr>
        <w:t xml:space="preserve"> </w:t>
      </w:r>
      <w:r>
        <w:t>задачи,</w:t>
      </w:r>
      <w:r>
        <w:rPr>
          <w:spacing w:val="52"/>
        </w:rPr>
        <w:t xml:space="preserve"> </w:t>
      </w:r>
      <w:r>
        <w:t>числовое</w:t>
      </w:r>
      <w:r>
        <w:rPr>
          <w:spacing w:val="51"/>
        </w:rPr>
        <w:t xml:space="preserve"> </w:t>
      </w:r>
      <w:r>
        <w:t>выражение;</w:t>
      </w:r>
      <w:r>
        <w:rPr>
          <w:spacing w:val="53"/>
        </w:rPr>
        <w:t xml:space="preserve"> </w:t>
      </w:r>
      <w:r>
        <w:t>выбирать</w:t>
      </w:r>
      <w:r>
        <w:rPr>
          <w:spacing w:val="54"/>
        </w:rPr>
        <w:t xml:space="preserve"> </w:t>
      </w:r>
      <w:r>
        <w:t>рациональное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задачи, находить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верные</w:t>
      </w:r>
      <w:r>
        <w:rPr>
          <w:spacing w:val="-2"/>
        </w:rPr>
        <w:t xml:space="preserve"> </w:t>
      </w:r>
      <w:r>
        <w:t>решения из</w:t>
      </w:r>
      <w:r>
        <w:rPr>
          <w:spacing w:val="-1"/>
        </w:rPr>
        <w:t xml:space="preserve"> </w:t>
      </w:r>
      <w:r>
        <w:t>предложенных.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2298" w:right="1580"/>
        <w:jc w:val="center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644A77" w:rsidRDefault="00644A77">
      <w:pPr>
        <w:ind w:left="2298" w:right="1572"/>
        <w:jc w:val="center"/>
        <w:rPr>
          <w:b/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мир».</w:t>
      </w:r>
    </w:p>
    <w:p w:rsidR="00644A77" w:rsidRDefault="00644A77">
      <w:pPr>
        <w:pStyle w:val="BodyText"/>
        <w:ind w:right="690" w:firstLine="707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(предметная область «Обществознание и естествознание» («Окружающий мир») 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окружающему миру.</w:t>
      </w:r>
    </w:p>
    <w:p w:rsidR="00644A77" w:rsidRDefault="00644A77">
      <w:pPr>
        <w:pStyle w:val="BodyText"/>
        <w:ind w:right="699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644A77" w:rsidRDefault="00644A77">
      <w:pPr>
        <w:pStyle w:val="BodyText"/>
        <w:ind w:right="695" w:firstLine="70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5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 на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1"/>
        <w:ind w:right="694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7"/>
      </w:pPr>
      <w:r>
        <w:t>Программа по окружающему миру на уровне начального общего образования составлена</w:t>
      </w:r>
      <w:r>
        <w:rPr>
          <w:spacing w:val="1"/>
        </w:rPr>
        <w:t xml:space="preserve"> </w:t>
      </w:r>
      <w:r>
        <w:t>на основе требований к результатам освоения ООП НОО, представленных в ФГОС НОО и</w:t>
      </w:r>
      <w:r>
        <w:rPr>
          <w:spacing w:val="-57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программы воспитания.</w:t>
      </w:r>
    </w:p>
    <w:p w:rsidR="00644A77" w:rsidRDefault="00644A77">
      <w:pPr>
        <w:pStyle w:val="BodyText"/>
        <w:ind w:right="695" w:firstLine="707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 обществе и взаимодействии людей в нём, соответствует потребностям и интересам</w:t>
      </w:r>
      <w:r>
        <w:rPr>
          <w:spacing w:val="1"/>
        </w:rPr>
        <w:t xml:space="preserve"> </w:t>
      </w:r>
      <w:r>
        <w:t>обучающихся на уровне начального общего образования и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992"/>
          <w:tab w:val="left" w:pos="5681"/>
          <w:tab w:val="left" w:pos="8695"/>
        </w:tabs>
        <w:spacing w:before="73"/>
        <w:ind w:right="69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целостного взгляда на окружающий мир (природную и социальную 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обитания);</w:t>
      </w:r>
      <w:r>
        <w:rPr>
          <w:sz w:val="24"/>
        </w:rPr>
        <w:tab/>
        <w:t>освоение</w:t>
      </w:r>
      <w:r>
        <w:rPr>
          <w:sz w:val="24"/>
        </w:rPr>
        <w:tab/>
        <w:t>естественно-научных,</w:t>
      </w:r>
      <w:r>
        <w:rPr>
          <w:sz w:val="24"/>
        </w:rPr>
        <w:tab/>
      </w:r>
      <w:r>
        <w:rPr>
          <w:spacing w:val="-1"/>
          <w:sz w:val="24"/>
        </w:rPr>
        <w:t>обществоведческих,</w:t>
      </w:r>
      <w:r>
        <w:rPr>
          <w:spacing w:val="-58"/>
          <w:sz w:val="24"/>
        </w:rPr>
        <w:t xml:space="preserve"> </w:t>
      </w:r>
      <w:r>
        <w:rPr>
          <w:sz w:val="24"/>
        </w:rPr>
        <w:t>нравственно¬этических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 образу жизни;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развитие умений и навыков применять полученные знания в реальной учебной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практике, связанной как с поисково-исследовательской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(наблюдения, опыты, трудовая деятельность), так и с творческим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 ценностей, законов и правил построения взаимоотношений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 поведения;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индивидуальности.</w:t>
      </w:r>
    </w:p>
    <w:p w:rsidR="00644A77" w:rsidRDefault="00644A77">
      <w:pPr>
        <w:pStyle w:val="BodyText"/>
        <w:ind w:right="696"/>
      </w:pPr>
      <w:r>
        <w:t>Центральной идеей конструирования содержания и планируемых результатов обучения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 с правилами поведения в среде обитания и 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0"/>
        </w:rPr>
        <w:t xml:space="preserve"> </w:t>
      </w:r>
      <w:r>
        <w:t>взаимодействия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системах:</w:t>
      </w:r>
      <w:r>
        <w:rPr>
          <w:spacing w:val="10"/>
        </w:rPr>
        <w:t xml:space="preserve"> </w:t>
      </w:r>
      <w:r>
        <w:t>«Человек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природа»,</w:t>
      </w:r>
      <w:r>
        <w:rPr>
          <w:spacing w:val="9"/>
        </w:rPr>
        <w:t xml:space="preserve"> </w:t>
      </w:r>
      <w:r>
        <w:t>«Человек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общество»,</w:t>
      </w:r>
    </w:p>
    <w:p w:rsidR="00644A77" w:rsidRDefault="00644A77">
      <w:pPr>
        <w:pStyle w:val="BodyText"/>
        <w:ind w:right="694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ситуации.</w:t>
      </w:r>
    </w:p>
    <w:p w:rsidR="00644A77" w:rsidRDefault="00644A77">
      <w:pPr>
        <w:pStyle w:val="BodyText"/>
        <w:ind w:right="693"/>
      </w:pPr>
      <w:r>
        <w:t>Отбор содержания программы по окружающему миру осуществлён на основе следующих</w:t>
      </w:r>
      <w:r>
        <w:rPr>
          <w:spacing w:val="1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идей:</w:t>
      </w:r>
    </w:p>
    <w:p w:rsidR="00644A77" w:rsidRDefault="00644A77">
      <w:pPr>
        <w:pStyle w:val="BodyText"/>
      </w:pPr>
      <w:r>
        <w:t>раскрытие</w:t>
      </w:r>
      <w:r>
        <w:rPr>
          <w:spacing w:val="-2"/>
        </w:rPr>
        <w:t xml:space="preserve"> </w:t>
      </w:r>
      <w:r>
        <w:t>роли 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обществе;</w:t>
      </w:r>
    </w:p>
    <w:p w:rsidR="00644A77" w:rsidRDefault="00644A77">
      <w:pPr>
        <w:pStyle w:val="BodyText"/>
      </w:pPr>
      <w:r>
        <w:t>освоение</w:t>
      </w:r>
      <w:r>
        <w:rPr>
          <w:spacing w:val="9"/>
        </w:rPr>
        <w:t xml:space="preserve"> </w:t>
      </w:r>
      <w:r>
        <w:t>общечеловеческих</w:t>
      </w:r>
      <w:r>
        <w:rPr>
          <w:spacing w:val="10"/>
        </w:rPr>
        <w:t xml:space="preserve"> </w:t>
      </w:r>
      <w:r>
        <w:t>ценностей</w:t>
      </w:r>
      <w:r>
        <w:rPr>
          <w:spacing w:val="11"/>
        </w:rPr>
        <w:t xml:space="preserve"> </w:t>
      </w:r>
      <w:r>
        <w:t>взаимодействия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системах:</w:t>
      </w:r>
      <w:r>
        <w:rPr>
          <w:spacing w:val="11"/>
        </w:rPr>
        <w:t xml:space="preserve"> </w:t>
      </w:r>
      <w:r>
        <w:t>«Человек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природа»,</w:t>
      </w:r>
    </w:p>
    <w:p w:rsidR="00644A77" w:rsidRDefault="00644A77">
      <w:pPr>
        <w:pStyle w:val="BodyText"/>
        <w:ind w:right="696"/>
      </w:pPr>
      <w:r>
        <w:t>«Человек и общество», «Человек и другие люди», «Человек и его самость», «Человек и</w:t>
      </w:r>
      <w:r>
        <w:rPr>
          <w:spacing w:val="1"/>
        </w:rPr>
        <w:t xml:space="preserve"> </w:t>
      </w:r>
      <w:r>
        <w:t>познание».</w:t>
      </w:r>
    </w:p>
    <w:p w:rsidR="00644A77" w:rsidRDefault="00644A77">
      <w:pPr>
        <w:pStyle w:val="BodyText"/>
        <w:ind w:right="690" w:firstLine="707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270</w:t>
      </w:r>
      <w:r>
        <w:rPr>
          <w:spacing w:val="1"/>
        </w:rPr>
        <w:t xml:space="preserve"> </w:t>
      </w:r>
      <w:r>
        <w:t>часов (два часа в неделю в каждом классе): 1 класс - 66 часов, 2 класс - 68 часов, 3 класс -</w:t>
      </w:r>
      <w:r>
        <w:rPr>
          <w:spacing w:val="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часов, 4 класс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часов.</w:t>
      </w:r>
    </w:p>
    <w:p w:rsidR="00644A77" w:rsidRDefault="00644A77">
      <w:pPr>
        <w:pStyle w:val="Heading1"/>
        <w:spacing w:line="274" w:lineRule="exac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644A77" w:rsidRDefault="00644A77">
      <w:pPr>
        <w:pStyle w:val="BodyText"/>
        <w:ind w:right="698"/>
      </w:pPr>
      <w:r>
        <w:t>Школа. Школьные традиции и праздники. Адрес школы. Классный, школьный 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ними;</w:t>
      </w:r>
      <w:r>
        <w:rPr>
          <w:spacing w:val="-4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дружбы,</w:t>
      </w:r>
      <w:r>
        <w:rPr>
          <w:spacing w:val="-2"/>
        </w:rPr>
        <w:t xml:space="preserve"> </w:t>
      </w:r>
      <w:r>
        <w:t>согласия,</w:t>
      </w:r>
      <w:r>
        <w:rPr>
          <w:spacing w:val="-2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помощи.</w:t>
      </w:r>
    </w:p>
    <w:p w:rsidR="00644A77" w:rsidRDefault="00644A77">
      <w:pPr>
        <w:pStyle w:val="BodyText"/>
        <w:ind w:right="691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школьника: удобное размещение учебных</w:t>
      </w:r>
      <w:r>
        <w:rPr>
          <w:spacing w:val="1"/>
        </w:rPr>
        <w:t xml:space="preserve"> </w:t>
      </w:r>
      <w:r>
        <w:t>материалов 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оборудования; 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месте.</w:t>
      </w:r>
    </w:p>
    <w:p w:rsidR="00644A77" w:rsidRDefault="00644A77">
      <w:pPr>
        <w:pStyle w:val="BodyText"/>
      </w:pP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644A77" w:rsidRDefault="00644A77">
      <w:pPr>
        <w:pStyle w:val="BodyText"/>
        <w:spacing w:before="1"/>
        <w:ind w:right="694"/>
      </w:pPr>
      <w:r>
        <w:t>Россия - наша Родина. Москва - столица России. Символы России (герб, флаг, гимн).</w:t>
      </w:r>
      <w:r>
        <w:rPr>
          <w:spacing w:val="1"/>
        </w:rPr>
        <w:t xml:space="preserve"> </w:t>
      </w:r>
      <w:r>
        <w:t>Народы России. Первоначальные сведения о родном крае. Название своего населённого</w:t>
      </w:r>
      <w:r>
        <w:rPr>
          <w:spacing w:val="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(города,</w:t>
      </w:r>
      <w:r>
        <w:rPr>
          <w:spacing w:val="-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-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 родного</w:t>
      </w:r>
      <w:r>
        <w:rPr>
          <w:spacing w:val="-1"/>
        </w:rPr>
        <w:t xml:space="preserve"> </w:t>
      </w:r>
      <w:r>
        <w:t>края.</w:t>
      </w:r>
    </w:p>
    <w:p w:rsidR="00644A77" w:rsidRDefault="00644A77">
      <w:pPr>
        <w:pStyle w:val="BodyText"/>
        <w:ind w:right="2746"/>
      </w:pPr>
      <w:r>
        <w:t>Ценность и красота рукотворного мира. Правила поведения в социуме.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природа.</w:t>
      </w:r>
    </w:p>
    <w:p w:rsidR="00644A77" w:rsidRDefault="00644A77">
      <w:pPr>
        <w:pStyle w:val="BodyText"/>
        <w:ind w:right="694"/>
      </w:pPr>
      <w:r>
        <w:t>Природа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-57"/>
        </w:rPr>
        <w:t xml:space="preserve"> </w:t>
      </w:r>
      <w:r>
        <w:t>Природные материалы. Бережное отношение к предметам, вещам, уход за ними. Неживая</w:t>
      </w:r>
      <w:r>
        <w:rPr>
          <w:spacing w:val="1"/>
        </w:rPr>
        <w:t xml:space="preserve"> </w:t>
      </w:r>
      <w:r>
        <w:t>и живая природа. Наблюдение за погодой своего края. Погода и термометр. Определение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(воды)</w:t>
      </w:r>
      <w:r>
        <w:rPr>
          <w:spacing w:val="-1"/>
        </w:rPr>
        <w:t xml:space="preserve"> </w:t>
      </w:r>
      <w:r>
        <w:t>по термометру.</w:t>
      </w:r>
    </w:p>
    <w:p w:rsidR="00644A77" w:rsidRDefault="00644A77">
      <w:pPr>
        <w:pStyle w:val="BodyText"/>
        <w:ind w:right="696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 в</w:t>
      </w:r>
      <w:r>
        <w:rPr>
          <w:spacing w:val="-2"/>
        </w:rPr>
        <w:t xml:space="preserve"> </w:t>
      </w:r>
      <w:r>
        <w:t>природе.</w:t>
      </w:r>
    </w:p>
    <w:p w:rsidR="00644A77" w:rsidRDefault="00644A77">
      <w:pPr>
        <w:pStyle w:val="BodyText"/>
        <w:spacing w:before="1"/>
        <w:ind w:right="690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 Лиственные и хвойные растения. Дикорастущие и культурные растения. 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-1"/>
        </w:rPr>
        <w:t xml:space="preserve"> </w:t>
      </w:r>
      <w:r>
        <w:t>лист,</w:t>
      </w:r>
      <w:r>
        <w:rPr>
          <w:spacing w:val="-1"/>
        </w:rPr>
        <w:t xml:space="preserve"> </w:t>
      </w:r>
      <w:r>
        <w:t>цветок,</w:t>
      </w:r>
      <w:r>
        <w:rPr>
          <w:spacing w:val="-1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r>
        <w:rPr>
          <w:spacing w:val="-1"/>
        </w:rPr>
        <w:t xml:space="preserve"> </w:t>
      </w:r>
      <w:r>
        <w:t>Комнатные</w:t>
      </w:r>
      <w:r>
        <w:rPr>
          <w:spacing w:val="-2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ухода.</w:t>
      </w:r>
    </w:p>
    <w:p w:rsidR="00644A77" w:rsidRDefault="00644A77">
      <w:pPr>
        <w:pStyle w:val="BodyText"/>
        <w:ind w:right="691"/>
        <w:jc w:val="left"/>
      </w:pPr>
      <w:r>
        <w:t>Мир</w:t>
      </w:r>
      <w:r>
        <w:rPr>
          <w:spacing w:val="1"/>
        </w:rPr>
        <w:t xml:space="preserve"> </w:t>
      </w:r>
      <w:r>
        <w:t>животных. 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-57"/>
        </w:rPr>
        <w:t xml:space="preserve"> </w:t>
      </w:r>
      <w:r>
        <w:t>Домашние и дикие животные (различия в условиях жизни). Забота о домашних питомцах.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 жизнедеятельности.</w:t>
      </w:r>
    </w:p>
    <w:p w:rsidR="00644A77" w:rsidRDefault="00644A77">
      <w:pPr>
        <w:pStyle w:val="BodyText"/>
        <w:ind w:right="696"/>
      </w:pPr>
      <w:r>
        <w:t>Понимание необходимости соблюдения режима дня, правил здорового питания и 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1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плитами.</w:t>
      </w:r>
    </w:p>
    <w:p w:rsidR="00644A77" w:rsidRDefault="00644A77">
      <w:pPr>
        <w:pStyle w:val="BodyText"/>
        <w:ind w:right="692"/>
      </w:pPr>
      <w:r>
        <w:t>Дорога от дома до школы. Правила безопасного поведения пешехода (дорожные 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 дорожные</w:t>
      </w:r>
      <w:r>
        <w:rPr>
          <w:spacing w:val="-2"/>
        </w:rPr>
        <w:t xml:space="preserve"> </w:t>
      </w:r>
      <w:r>
        <w:t>сигналы).</w:t>
      </w:r>
    </w:p>
    <w:p w:rsidR="00644A77" w:rsidRDefault="00644A77">
      <w:pPr>
        <w:pStyle w:val="BodyText"/>
        <w:ind w:right="692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47"/>
        </w:rPr>
        <w:t xml:space="preserve"> </w:t>
      </w:r>
      <w:r>
        <w:t>контролируемого</w:t>
      </w:r>
      <w:r>
        <w:rPr>
          <w:spacing w:val="47"/>
        </w:rPr>
        <w:t xml:space="preserve"> </w:t>
      </w:r>
      <w:r>
        <w:t>доступа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информационно-</w:t>
      </w:r>
      <w:r>
        <w:rPr>
          <w:spacing w:val="44"/>
        </w:rPr>
        <w:t xml:space="preserve"> </w:t>
      </w:r>
      <w:r>
        <w:t>телекоммуникационную</w:t>
      </w:r>
      <w:r>
        <w:rPr>
          <w:spacing w:val="45"/>
        </w:rPr>
        <w:t xml:space="preserve"> </w:t>
      </w:r>
      <w:r>
        <w:t>сеть</w:t>
      </w:r>
    </w:p>
    <w:p w:rsidR="00644A77" w:rsidRDefault="00644A77">
      <w:pPr>
        <w:pStyle w:val="BodyText"/>
        <w:jc w:val="left"/>
      </w:pPr>
      <w:r>
        <w:t>«Интернет».</w:t>
      </w:r>
    </w:p>
    <w:p w:rsidR="00644A77" w:rsidRDefault="00644A77">
      <w:pPr>
        <w:pStyle w:val="BodyText"/>
        <w:ind w:right="695"/>
      </w:pPr>
      <w:r>
        <w:t>Изучение окружающего мира в 1 классе способствует освоению на пропедевтическом</w:t>
      </w:r>
      <w:r>
        <w:rPr>
          <w:spacing w:val="1"/>
        </w:rPr>
        <w:t xml:space="preserve"> </w:t>
      </w:r>
      <w:r>
        <w:t>уровне ряда 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 совместной деятельности.</w:t>
      </w:r>
    </w:p>
    <w:p w:rsidR="00644A77" w:rsidRDefault="00644A77">
      <w:pPr>
        <w:pStyle w:val="BodyText"/>
        <w:ind w:right="700"/>
      </w:pPr>
      <w:r>
        <w:t>Базовые логические действия как часть познавательных универсальных учебных 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 природы;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644A77" w:rsidRDefault="00644A77">
      <w:pPr>
        <w:pStyle w:val="BodyText"/>
        <w:ind w:right="69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 таблицы;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560"/>
          <w:tab w:val="left" w:pos="5330"/>
          <w:tab w:val="left" w:pos="6412"/>
          <w:tab w:val="left" w:pos="7548"/>
          <w:tab w:val="left" w:pos="9196"/>
        </w:tabs>
        <w:ind w:left="1418" w:right="696" w:firstLine="360"/>
        <w:jc w:val="left"/>
        <w:rPr>
          <w:sz w:val="24"/>
        </w:rPr>
      </w:pPr>
      <w:r>
        <w:rPr>
          <w:sz w:val="24"/>
        </w:rPr>
        <w:t>соотносить иллюстрацию явления (объекта, предмета) с его названием.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z w:val="24"/>
        </w:rPr>
        <w:tab/>
        <w:t>универсальные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способствуют</w:t>
      </w:r>
      <w:r>
        <w:rPr>
          <w:sz w:val="24"/>
        </w:rPr>
        <w:tab/>
      </w:r>
      <w:r>
        <w:rPr>
          <w:spacing w:val="-1"/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6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9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 уважительно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73"/>
        <w:ind w:hanging="361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 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left="1418" w:right="1077" w:firstLine="360"/>
        <w:rPr>
          <w:sz w:val="24"/>
        </w:rPr>
      </w:pPr>
      <w:r>
        <w:rPr>
          <w:sz w:val="24"/>
        </w:rPr>
        <w:t>сравнивать домашних и диких животных, объяснять, чем они различаются.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использования 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 приборами.</w:t>
      </w:r>
    </w:p>
    <w:p w:rsidR="00644A77" w:rsidRDefault="00644A77">
      <w:pPr>
        <w:pStyle w:val="BodyText"/>
        <w:ind w:right="69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 в совместной деятельности: договариваться, справедливо распределять работу,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конфликты.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644A77" w:rsidRDefault="00644A77">
      <w:pPr>
        <w:pStyle w:val="BodyText"/>
        <w:ind w:right="690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 символы России. Москва - столица России. Святыни Москвы - святыни</w:t>
      </w:r>
      <w:r>
        <w:rPr>
          <w:spacing w:val="1"/>
        </w:rPr>
        <w:t xml:space="preserve"> </w:t>
      </w:r>
      <w:r>
        <w:t>России: Кремль, Красная площадь, Большой театр и другие. Характеристика 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8"/>
        </w:rPr>
        <w:t xml:space="preserve"> </w:t>
      </w:r>
      <w:r>
        <w:t>событий,</w:t>
      </w:r>
      <w:r>
        <w:rPr>
          <w:spacing w:val="15"/>
        </w:rPr>
        <w:t xml:space="preserve"> </w:t>
      </w:r>
      <w:r>
        <w:t>связанных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Москвой</w:t>
      </w:r>
      <w:r>
        <w:rPr>
          <w:spacing w:val="21"/>
        </w:rPr>
        <w:t xml:space="preserve"> </w:t>
      </w:r>
      <w:r>
        <w:t>(основание</w:t>
      </w:r>
      <w:r>
        <w:rPr>
          <w:spacing w:val="17"/>
        </w:rPr>
        <w:t xml:space="preserve"> </w:t>
      </w:r>
      <w:r>
        <w:t>Москвы,</w:t>
      </w:r>
      <w:r>
        <w:rPr>
          <w:spacing w:val="19"/>
        </w:rPr>
        <w:t xml:space="preserve"> </w:t>
      </w:r>
      <w:r>
        <w:t>строительство</w:t>
      </w:r>
      <w:r>
        <w:rPr>
          <w:spacing w:val="18"/>
        </w:rPr>
        <w:t xml:space="preserve"> </w:t>
      </w:r>
      <w:r>
        <w:t>Кремля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60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 край, его природные и культурные достопримечательности. Значимые 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родного края.</w:t>
      </w:r>
    </w:p>
    <w:p w:rsidR="00644A77" w:rsidRDefault="00644A77">
      <w:pPr>
        <w:pStyle w:val="BodyText"/>
        <w:ind w:right="698"/>
      </w:pPr>
      <w:r>
        <w:t>Свой регион и его главный город на карте; символика своего региона. Хозяйственные</w:t>
      </w:r>
      <w:r>
        <w:rPr>
          <w:spacing w:val="1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644A77" w:rsidRDefault="00644A77">
      <w:pPr>
        <w:pStyle w:val="BodyText"/>
        <w:ind w:right="699"/>
      </w:pPr>
      <w:r>
        <w:t>Семья. Семейные ценности и традиции. Родословная. Составление схемы 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:rsidR="00644A77" w:rsidRDefault="00644A77">
      <w:pPr>
        <w:pStyle w:val="BodyText"/>
        <w:ind w:right="689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 уважение к чужому мнению и особенностям других людей - главные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членов общества.</w:t>
      </w:r>
    </w:p>
    <w:p w:rsidR="00644A77" w:rsidRDefault="00644A77">
      <w:pPr>
        <w:pStyle w:val="BodyTex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644A77" w:rsidRDefault="00644A77">
      <w:pPr>
        <w:pStyle w:val="BodyText"/>
      </w:pP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природы:</w:t>
      </w:r>
      <w:r>
        <w:rPr>
          <w:spacing w:val="-3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опыты,</w:t>
      </w:r>
      <w:r>
        <w:rPr>
          <w:spacing w:val="-3"/>
        </w:rPr>
        <w:t xml:space="preserve"> </w:t>
      </w:r>
      <w:r>
        <w:t>измерения.</w:t>
      </w:r>
    </w:p>
    <w:p w:rsidR="00644A77" w:rsidRDefault="00644A77">
      <w:pPr>
        <w:pStyle w:val="BodyText"/>
        <w:ind w:right="696"/>
      </w:pP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отличается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 планет; условия жизни на Земле. Изображения Земли: глобус, карта, план. 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компаса.</w:t>
      </w:r>
    </w:p>
    <w:p w:rsidR="00644A77" w:rsidRDefault="00644A77">
      <w:pPr>
        <w:pStyle w:val="BodyText"/>
        <w:ind w:right="694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644A77" w:rsidRDefault="00644A77">
      <w:pPr>
        <w:pStyle w:val="BodyText"/>
        <w:ind w:right="697"/>
      </w:pP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-57"/>
        </w:rPr>
        <w:t xml:space="preserve"> </w:t>
      </w:r>
      <w:r>
        <w:t>пресмыкающиеся:</w:t>
      </w:r>
      <w:r>
        <w:rPr>
          <w:spacing w:val="-1"/>
        </w:rPr>
        <w:t xml:space="preserve"> </w:t>
      </w:r>
      <w:r>
        <w:t>общая характеристика</w:t>
      </w:r>
      <w:r>
        <w:rPr>
          <w:spacing w:val="-2"/>
        </w:rPr>
        <w:t xml:space="preserve"> </w:t>
      </w:r>
      <w:r>
        <w:t>внешних признаков. Связи</w:t>
      </w:r>
      <w:r>
        <w:rPr>
          <w:spacing w:val="-3"/>
        </w:rPr>
        <w:t xml:space="preserve"> </w:t>
      </w:r>
      <w:r>
        <w:t>в</w:t>
      </w:r>
    </w:p>
    <w:p w:rsidR="00644A77" w:rsidRDefault="00644A77">
      <w:pPr>
        <w:pStyle w:val="BodyText"/>
      </w:pPr>
      <w:r>
        <w:t>природе.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животных.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 книги. Заповедники, природные парки. Охрана природы.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644A77" w:rsidRDefault="00644A77">
      <w:pPr>
        <w:pStyle w:val="BodyText"/>
        <w:spacing w:before="1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644A77" w:rsidRDefault="00644A77">
      <w:pPr>
        <w:pStyle w:val="BodyText"/>
        <w:ind w:right="693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</w:p>
    <w:p w:rsidR="00644A77" w:rsidRDefault="00644A77">
      <w:pPr>
        <w:pStyle w:val="BodyText"/>
        <w:ind w:right="697"/>
      </w:pP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приёмах</w:t>
      </w:r>
      <w:r>
        <w:rPr>
          <w:spacing w:val="-1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пришкольной</w:t>
      </w:r>
      <w:r>
        <w:rPr>
          <w:spacing w:val="-1"/>
        </w:rPr>
        <w:t xml:space="preserve"> </w:t>
      </w:r>
      <w:r>
        <w:t>территории), в</w:t>
      </w:r>
      <w:r>
        <w:rPr>
          <w:spacing w:val="-3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прогулках.</w:t>
      </w:r>
    </w:p>
    <w:p w:rsidR="00644A77" w:rsidRDefault="00644A77">
      <w:pPr>
        <w:pStyle w:val="BodyText"/>
        <w:ind w:right="691"/>
      </w:pPr>
      <w:r>
        <w:t>Правила безопасного поведения пассажира наземного транспорта и метро (ожидание на</w:t>
      </w:r>
      <w:r>
        <w:rPr>
          <w:spacing w:val="1"/>
        </w:rPr>
        <w:t xml:space="preserve"> </w:t>
      </w:r>
      <w:r>
        <w:t>остановке, посадка, размещение в салоне или</w:t>
      </w:r>
      <w:r>
        <w:rPr>
          <w:spacing w:val="1"/>
        </w:rPr>
        <w:t xml:space="preserve"> </w:t>
      </w:r>
      <w:r>
        <w:t>вагоне, высадка, знаки</w:t>
      </w:r>
      <w:r>
        <w:rPr>
          <w:spacing w:val="1"/>
        </w:rPr>
        <w:t xml:space="preserve"> </w:t>
      </w:r>
      <w:r>
        <w:t>безопасности 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транспорте). Номера</w:t>
      </w:r>
      <w:r>
        <w:rPr>
          <w:spacing w:val="-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644A77" w:rsidRDefault="00644A77">
      <w:pPr>
        <w:pStyle w:val="BodyText"/>
        <w:spacing w:before="1"/>
        <w:ind w:right="689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-57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644A77" w:rsidRDefault="00644A77">
      <w:pPr>
        <w:pStyle w:val="BodyText"/>
        <w:ind w:right="694"/>
      </w:pPr>
      <w:r>
        <w:t>Изучение окружающего мира во 2 классе способствует освоению на пропедевтическом</w:t>
      </w:r>
      <w:r>
        <w:rPr>
          <w:spacing w:val="1"/>
        </w:rPr>
        <w:t xml:space="preserve"> </w:t>
      </w:r>
      <w:r>
        <w:t>уровне ряда 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 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4"/>
      </w:pPr>
      <w:r>
        <w:t>Базовые логические действия как часть познавательных универсальных учебных 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2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6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26"/>
          <w:sz w:val="24"/>
        </w:rPr>
        <w:t xml:space="preserve"> </w:t>
      </w:r>
      <w:r>
        <w:rPr>
          <w:sz w:val="24"/>
        </w:rPr>
        <w:t>опыт,</w:t>
      </w:r>
      <w:r>
        <w:rPr>
          <w:spacing w:val="26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512"/>
          <w:tab w:val="left" w:pos="3973"/>
          <w:tab w:val="left" w:pos="4889"/>
          <w:tab w:val="left" w:pos="6369"/>
          <w:tab w:val="left" w:pos="7623"/>
          <w:tab w:val="left" w:pos="8787"/>
          <w:tab w:val="left" w:pos="9914"/>
        </w:tabs>
        <w:ind w:right="69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наблюдения</w:t>
      </w:r>
      <w:r>
        <w:rPr>
          <w:sz w:val="24"/>
        </w:rPr>
        <w:tab/>
        <w:t>состояние</w:t>
      </w:r>
      <w:r>
        <w:rPr>
          <w:sz w:val="24"/>
        </w:rPr>
        <w:tab/>
        <w:t>вещества</w:t>
      </w:r>
      <w:r>
        <w:rPr>
          <w:sz w:val="24"/>
        </w:rPr>
        <w:tab/>
        <w:t>(жидкое,</w:t>
      </w:r>
      <w:r>
        <w:rPr>
          <w:sz w:val="24"/>
        </w:rPr>
        <w:tab/>
      </w:r>
      <w:r>
        <w:rPr>
          <w:spacing w:val="-1"/>
          <w:sz w:val="24"/>
        </w:rPr>
        <w:t>твёрдое,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газообразное);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400"/>
          <w:tab w:val="left" w:pos="4496"/>
          <w:tab w:val="left" w:pos="5983"/>
          <w:tab w:val="left" w:pos="6904"/>
          <w:tab w:val="left" w:pos="8230"/>
          <w:tab w:val="left" w:pos="9393"/>
          <w:tab w:val="left" w:pos="9835"/>
        </w:tabs>
        <w:ind w:right="700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деревья,</w:t>
      </w:r>
      <w:r>
        <w:rPr>
          <w:sz w:val="24"/>
        </w:rPr>
        <w:tab/>
        <w:t>кустарники,</w:t>
      </w:r>
      <w:r>
        <w:rPr>
          <w:sz w:val="24"/>
        </w:rPr>
        <w:tab/>
        <w:t>травы;</w:t>
      </w:r>
      <w:r>
        <w:rPr>
          <w:sz w:val="24"/>
        </w:rPr>
        <w:tab/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(в</w:t>
      </w:r>
      <w:r>
        <w:rPr>
          <w:sz w:val="24"/>
        </w:rPr>
        <w:tab/>
      </w:r>
      <w:r>
        <w:rPr>
          <w:spacing w:val="-1"/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7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10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644A77" w:rsidRDefault="00644A77">
      <w:pPr>
        <w:pStyle w:val="BodyText"/>
        <w:ind w:right="691"/>
        <w:jc w:val="left"/>
      </w:pPr>
      <w:r>
        <w:t>Работа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информацией</w:t>
      </w:r>
      <w:r>
        <w:rPr>
          <w:spacing w:val="31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часть</w:t>
      </w:r>
      <w:r>
        <w:rPr>
          <w:spacing w:val="31"/>
        </w:rPr>
        <w:t xml:space="preserve"> </w:t>
      </w:r>
      <w:r>
        <w:t>познавательных</w:t>
      </w:r>
      <w:r>
        <w:rPr>
          <w:spacing w:val="29"/>
        </w:rPr>
        <w:t xml:space="preserve"> </w:t>
      </w:r>
      <w:r>
        <w:t>универсальных</w:t>
      </w:r>
      <w:r>
        <w:rPr>
          <w:spacing w:val="30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аудиовизуально;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560"/>
          <w:tab w:val="left" w:pos="5330"/>
          <w:tab w:val="left" w:pos="6412"/>
          <w:tab w:val="left" w:pos="7548"/>
          <w:tab w:val="left" w:pos="9196"/>
        </w:tabs>
        <w:ind w:left="1418" w:right="696" w:firstLine="360"/>
        <w:jc w:val="left"/>
        <w:rPr>
          <w:sz w:val="24"/>
        </w:rPr>
      </w:pPr>
      <w:r>
        <w:rPr>
          <w:sz w:val="24"/>
        </w:rPr>
        <w:t>соотносить пример (рисунок, предложенную ситуацию) со временем протекания.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z w:val="24"/>
        </w:rPr>
        <w:tab/>
        <w:t>универсальные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способствуют</w:t>
      </w:r>
      <w:r>
        <w:rPr>
          <w:sz w:val="24"/>
        </w:rPr>
        <w:tab/>
      </w:r>
      <w:r>
        <w:rPr>
          <w:spacing w:val="-1"/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1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 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характеристикой: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понятия и термины, связанные с социальным миром (индивидуальность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Родина, столица, 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край, регион);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понятия и термины, связанные с миром природы (среда обитания, тело, 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1"/>
          <w:sz w:val="24"/>
        </w:rPr>
        <w:t xml:space="preserve"> </w:t>
      </w:r>
      <w:r>
        <w:rPr>
          <w:sz w:val="24"/>
        </w:rPr>
        <w:t>заповедник);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73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43"/>
          <w:sz w:val="24"/>
        </w:rPr>
        <w:t xml:space="preserve"> </w:t>
      </w:r>
      <w:r>
        <w:rPr>
          <w:sz w:val="24"/>
        </w:rPr>
        <w:t>тему</w:t>
      </w:r>
      <w:r>
        <w:rPr>
          <w:spacing w:val="4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0"/>
          <w:sz w:val="24"/>
        </w:rPr>
        <w:t xml:space="preserve"> </w:t>
      </w:r>
      <w:r>
        <w:rPr>
          <w:sz w:val="24"/>
        </w:rPr>
        <w:t>«Моя</w:t>
      </w:r>
      <w:r>
        <w:rPr>
          <w:spacing w:val="43"/>
          <w:sz w:val="24"/>
        </w:rPr>
        <w:t xml:space="preserve"> </w:t>
      </w:r>
      <w:r>
        <w:rPr>
          <w:sz w:val="24"/>
        </w:rPr>
        <w:t>семья»,</w:t>
      </w:r>
    </w:p>
    <w:p w:rsidR="00644A77" w:rsidRDefault="00644A77">
      <w:pPr>
        <w:pStyle w:val="BodyText"/>
        <w:spacing w:before="2"/>
        <w:ind w:left="2138" w:right="688"/>
      </w:pPr>
      <w:r>
        <w:t>«Какие бывают профессии?», «Что «умеют» органы чувств?», «Лес - природное</w:t>
      </w:r>
      <w:r>
        <w:rPr>
          <w:spacing w:val="1"/>
        </w:rPr>
        <w:t xml:space="preserve"> </w:t>
      </w:r>
      <w:r>
        <w:t>сообщество»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создавать высказывания-рассуждения (например, признаки животного и 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 существа;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живой природе с 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700"/>
        <w:rPr>
          <w:sz w:val="24"/>
        </w:rPr>
      </w:pPr>
      <w:r>
        <w:rPr>
          <w:sz w:val="24"/>
        </w:rPr>
        <w:t>приводить примеры растений и животных, занесённых в Красную книгу России 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участника.</w:t>
      </w:r>
    </w:p>
    <w:p w:rsidR="00644A77" w:rsidRDefault="00644A77">
      <w:pPr>
        <w:pStyle w:val="BodyText"/>
        <w:spacing w:line="275" w:lineRule="exac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следовать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9"/>
          <w:sz w:val="24"/>
        </w:rPr>
        <w:t xml:space="preserve"> </w:t>
      </w:r>
      <w:r>
        <w:rPr>
          <w:sz w:val="24"/>
        </w:rPr>
        <w:t>плану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>своей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 обид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замечания.</w:t>
      </w:r>
    </w:p>
    <w:p w:rsidR="00644A77" w:rsidRDefault="00644A77">
      <w:pPr>
        <w:pStyle w:val="BodyText"/>
        <w:spacing w:line="276" w:lineRule="exact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терпения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сахар,</w:t>
      </w:r>
      <w:r>
        <w:rPr>
          <w:spacing w:val="1"/>
          <w:sz w:val="24"/>
        </w:rPr>
        <w:t xml:space="preserve"> </w:t>
      </w:r>
      <w:r>
        <w:rPr>
          <w:sz w:val="24"/>
        </w:rPr>
        <w:t>соль,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железо),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свой вклад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предложенных)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 разрешения.</w:t>
      </w:r>
    </w:p>
    <w:p w:rsidR="00644A77" w:rsidRDefault="00644A77">
      <w:pPr>
        <w:pStyle w:val="Heading1"/>
        <w:spacing w:line="276" w:lineRule="exac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644A77" w:rsidRDefault="00644A77">
      <w:pPr>
        <w:pStyle w:val="BodyText"/>
        <w:ind w:right="689"/>
      </w:pPr>
      <w:r>
        <w:t>Общество как совокупность людей, которые объединены общей культурой и связаны друг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644A77" w:rsidRDefault="00644A77">
      <w:pPr>
        <w:pStyle w:val="BodyText"/>
        <w:ind w:right="689"/>
      </w:pPr>
      <w:r>
        <w:t>Семья - коллектив близких, родных людей. Семейный бюджет, доходы и расходы семьи.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семейным</w:t>
      </w:r>
      <w:r>
        <w:rPr>
          <w:spacing w:val="1"/>
        </w:rPr>
        <w:t xml:space="preserve"> </w:t>
      </w:r>
      <w:r>
        <w:t>ценностям.</w:t>
      </w:r>
    </w:p>
    <w:p w:rsidR="00644A77" w:rsidRDefault="00644A77">
      <w:pPr>
        <w:pStyle w:val="BodyText"/>
        <w:ind w:right="694"/>
      </w:pPr>
      <w:r>
        <w:t>Правила нравственного поведения в</w:t>
      </w:r>
      <w:r>
        <w:rPr>
          <w:spacing w:val="1"/>
        </w:rPr>
        <w:t xml:space="preserve"> </w:t>
      </w:r>
      <w:r>
        <w:t>социуме. Внимание, уважительное отношение к</w:t>
      </w:r>
      <w:r>
        <w:rPr>
          <w:spacing w:val="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них.</w:t>
      </w:r>
    </w:p>
    <w:p w:rsidR="00644A77" w:rsidRDefault="00644A77">
      <w:pPr>
        <w:pStyle w:val="BodyText"/>
        <w:ind w:right="690"/>
      </w:pPr>
      <w:r>
        <w:t>Значение труда в жизни человека и общества. Трудолюбие как общественно 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</w:p>
    <w:p w:rsidR="00644A77" w:rsidRDefault="00644A77">
      <w:pPr>
        <w:pStyle w:val="BodyText"/>
        <w:ind w:right="692"/>
      </w:pPr>
      <w:r>
        <w:t>Страны и народы мира. Памятники природы и культуры - символы стран, в которых они</w:t>
      </w:r>
      <w:r>
        <w:rPr>
          <w:spacing w:val="1"/>
        </w:rPr>
        <w:t xml:space="preserve"> </w:t>
      </w:r>
      <w:r>
        <w:t>находятся.</w:t>
      </w:r>
    </w:p>
    <w:p w:rsidR="00644A77" w:rsidRDefault="00644A77">
      <w:pPr>
        <w:pStyle w:val="BodyTex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644A77" w:rsidRDefault="00644A77">
      <w:pPr>
        <w:pStyle w:val="BodyText"/>
      </w:pP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 света.</w:t>
      </w:r>
    </w:p>
    <w:p w:rsidR="00644A77" w:rsidRDefault="00644A77">
      <w:pPr>
        <w:pStyle w:val="BodyText"/>
        <w:ind w:right="691"/>
      </w:pPr>
      <w:r>
        <w:t>Вещество. Разнообразие веществ в окружающем мире. Примеры веществ: соль, сахар,</w:t>
      </w:r>
      <w:r>
        <w:rPr>
          <w:spacing w:val="1"/>
        </w:rPr>
        <w:t xml:space="preserve"> </w:t>
      </w:r>
      <w:r>
        <w:t>вода, природный газ. Твёрдые тела, жидкости, газы. Простейшие практические работы 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 для растений, животных, человека. Вода. Свойства воды. Состояния воды, 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Круговорот воды в</w:t>
      </w:r>
      <w:r>
        <w:rPr>
          <w:spacing w:val="-2"/>
        </w:rPr>
        <w:t xml:space="preserve"> </w:t>
      </w:r>
      <w:r>
        <w:t>природе. Охрана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воды.</w:t>
      </w:r>
    </w:p>
    <w:p w:rsidR="00644A77" w:rsidRDefault="00644A77">
      <w:pPr>
        <w:sectPr w:rsidR="00644A77">
          <w:pgSz w:w="11910" w:h="16840"/>
          <w:pgMar w:top="1040" w:right="440" w:bottom="134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Горные породы и минералы. Полезные ископаемые, их значение в хозяйстве человека,</w:t>
      </w:r>
      <w:r>
        <w:rPr>
          <w:spacing w:val="1"/>
        </w:rPr>
        <w:t xml:space="preserve"> </w:t>
      </w:r>
      <w:r>
        <w:t>бережное отношение людей к полезным ископаемым. Полезные ископаемые родного края</w:t>
      </w:r>
      <w:r>
        <w:rPr>
          <w:spacing w:val="1"/>
        </w:rPr>
        <w:t xml:space="preserve"> </w:t>
      </w:r>
      <w:r>
        <w:t>(2-3 примера). Почва, её состав, значение для живой природы и хозяйственной жизни</w:t>
      </w:r>
      <w:r>
        <w:rPr>
          <w:spacing w:val="1"/>
        </w:rPr>
        <w:t xml:space="preserve"> </w:t>
      </w:r>
      <w:r>
        <w:t>человека.</w:t>
      </w:r>
    </w:p>
    <w:p w:rsidR="00644A77" w:rsidRDefault="00644A77">
      <w:pPr>
        <w:pStyle w:val="BodyText"/>
        <w:spacing w:before="1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бактериях.</w:t>
      </w:r>
    </w:p>
    <w:p w:rsidR="00644A77" w:rsidRDefault="00644A77">
      <w:pPr>
        <w:pStyle w:val="BodyText"/>
      </w:pPr>
      <w:r>
        <w:t>Грибы: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шляпочных</w:t>
      </w:r>
      <w:r>
        <w:rPr>
          <w:spacing w:val="-3"/>
        </w:rPr>
        <w:t xml:space="preserve"> </w:t>
      </w:r>
      <w:r>
        <w:t>грибов.</w:t>
      </w:r>
      <w:r>
        <w:rPr>
          <w:spacing w:val="-2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несъедобные.</w:t>
      </w:r>
    </w:p>
    <w:p w:rsidR="00644A77" w:rsidRDefault="00644A77">
      <w:pPr>
        <w:pStyle w:val="BodyText"/>
        <w:ind w:right="695"/>
      </w:pP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 среды. Размножение и развитие растений. Особенности питания и 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растениям.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 роста растений, фиксация изменений. Растения родного края, названия и</w:t>
      </w:r>
      <w:r>
        <w:rPr>
          <w:spacing w:val="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  <w:r>
        <w:rPr>
          <w:spacing w:val="-4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растений.</w:t>
      </w:r>
    </w:p>
    <w:p w:rsidR="00644A77" w:rsidRDefault="00644A77">
      <w:pPr>
        <w:pStyle w:val="BodyText"/>
        <w:ind w:right="690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27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человека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животным.</w:t>
      </w:r>
      <w:r>
        <w:rPr>
          <w:spacing w:val="26"/>
        </w:rPr>
        <w:t xml:space="preserve"> </w:t>
      </w:r>
      <w:r>
        <w:t>Охрана</w:t>
      </w:r>
      <w:r>
        <w:rPr>
          <w:spacing w:val="27"/>
        </w:rPr>
        <w:t xml:space="preserve"> </w:t>
      </w:r>
      <w:r>
        <w:t>животных.</w:t>
      </w:r>
      <w:r>
        <w:rPr>
          <w:spacing w:val="27"/>
        </w:rPr>
        <w:t xml:space="preserve"> </w:t>
      </w:r>
      <w:r>
        <w:t>Животные</w:t>
      </w:r>
      <w:r>
        <w:rPr>
          <w:spacing w:val="26"/>
        </w:rPr>
        <w:t xml:space="preserve"> </w:t>
      </w:r>
      <w:r>
        <w:t>родного</w:t>
      </w:r>
      <w:r>
        <w:rPr>
          <w:spacing w:val="26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644A77" w:rsidRDefault="00644A77">
      <w:pPr>
        <w:pStyle w:val="BodyText"/>
        <w:spacing w:before="1"/>
        <w:ind w:right="687"/>
      </w:pPr>
      <w:r>
        <w:t>Природные сообщества: лес, луг, пруд. Взаимосвязи в природном сообществе: растения -</w:t>
      </w:r>
      <w:r>
        <w:rPr>
          <w:spacing w:val="1"/>
        </w:rPr>
        <w:t xml:space="preserve"> </w:t>
      </w:r>
      <w:r>
        <w:t>пища и укрытие для животных; животные - распространители плодов и семян растений.</w:t>
      </w:r>
      <w:r>
        <w:rPr>
          <w:spacing w:val="1"/>
        </w:rPr>
        <w:t xml:space="preserve"> </w:t>
      </w:r>
      <w:r>
        <w:t>Влияние человека на природные сообщества. Природные сообщества родного края (2-3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сообществах.</w:t>
      </w:r>
    </w:p>
    <w:p w:rsidR="00644A77" w:rsidRDefault="00644A77">
      <w:pPr>
        <w:pStyle w:val="BodyText"/>
        <w:ind w:right="693"/>
      </w:pP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 чувств), их роль в жизнедеятельности организма. Измерение температуры тела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частоты пульса.</w:t>
      </w:r>
    </w:p>
    <w:p w:rsidR="00644A77" w:rsidRDefault="00644A77">
      <w:pPr>
        <w:pStyle w:val="BodyText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644A77" w:rsidRDefault="00644A77">
      <w:pPr>
        <w:pStyle w:val="BodyText"/>
        <w:ind w:right="689"/>
      </w:pPr>
      <w:r>
        <w:t>Здоровый образ жизни: двигательная активность (утренняя зарядка, динамические паузы),</w:t>
      </w:r>
      <w:r>
        <w:rPr>
          <w:spacing w:val="-57"/>
        </w:rPr>
        <w:t xml:space="preserve"> </w:t>
      </w:r>
      <w:r>
        <w:t>закаливание и профилактика заболеваний. Забота о здоровье и безопасности окружающих</w:t>
      </w:r>
      <w:r>
        <w:rPr>
          <w:spacing w:val="1"/>
        </w:rPr>
        <w:t xml:space="preserve"> </w:t>
      </w:r>
      <w:r>
        <w:t>людей.</w:t>
      </w:r>
    </w:p>
    <w:p w:rsidR="00644A77" w:rsidRDefault="00644A77">
      <w:pPr>
        <w:pStyle w:val="BodyText"/>
        <w:ind w:right="690"/>
      </w:pPr>
      <w:r>
        <w:t>Безопасность во дворе жилого дома (правила перемещения внутри двора и пересечения</w:t>
      </w:r>
      <w:r>
        <w:rPr>
          <w:spacing w:val="1"/>
        </w:rPr>
        <w:t xml:space="preserve"> </w:t>
      </w:r>
      <w:r>
        <w:t>дворовой проезжей части, безопасные зоны электрических, газовых, тепловых подстанций</w:t>
      </w:r>
      <w:r>
        <w:rPr>
          <w:spacing w:val="-57"/>
        </w:rPr>
        <w:t xml:space="preserve"> </w:t>
      </w:r>
      <w:r>
        <w:t>и других опасных объектов инженерной инфраструктуры жилого дома, предупреждающие</w:t>
      </w:r>
      <w:r>
        <w:rPr>
          <w:spacing w:val="-5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безопасности).</w:t>
      </w:r>
    </w:p>
    <w:p w:rsidR="00644A77" w:rsidRDefault="00644A77">
      <w:pPr>
        <w:pStyle w:val="BodyText"/>
        <w:ind w:right="696"/>
      </w:pPr>
      <w:r>
        <w:t>Правила безопасного поведения пассажира железнодорожного, водного и 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аэропортах,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вагоне,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борту самолёта, судна;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безопасности).</w:t>
      </w:r>
    </w:p>
    <w:p w:rsidR="00644A77" w:rsidRDefault="00644A77">
      <w:pPr>
        <w:pStyle w:val="BodyText"/>
        <w:spacing w:before="1"/>
        <w:ind w:right="690"/>
      </w:pPr>
      <w:r>
        <w:t>Безопасность в Интернете (ориентирование в признаках мошеннических действий, защита</w:t>
      </w:r>
      <w:r>
        <w:rPr>
          <w:spacing w:val="-57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группах) в условиях контролируемого доступа в информационно-телекоммуникационную</w:t>
      </w:r>
      <w:r>
        <w:rPr>
          <w:spacing w:val="1"/>
        </w:rPr>
        <w:t xml:space="preserve"> </w:t>
      </w:r>
      <w:r>
        <w:t>сеть «Интернет».</w:t>
      </w:r>
    </w:p>
    <w:p w:rsidR="00644A77" w:rsidRDefault="00644A77">
      <w:pPr>
        <w:pStyle w:val="BodyText"/>
        <w:ind w:right="694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6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31"/>
          <w:sz w:val="24"/>
        </w:rPr>
        <w:t xml:space="preserve"> </w:t>
      </w:r>
      <w:r>
        <w:rPr>
          <w:sz w:val="24"/>
        </w:rPr>
        <w:t>плану;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1"/>
        <w:jc w:val="left"/>
      </w:pPr>
      <w:r>
        <w:t>результатов</w:t>
      </w:r>
      <w:r>
        <w:rPr>
          <w:spacing w:val="13"/>
        </w:rPr>
        <w:t xml:space="preserve"> </w:t>
      </w:r>
      <w:r>
        <w:t>совместных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одноклассниками</w:t>
      </w:r>
      <w:r>
        <w:rPr>
          <w:spacing w:val="12"/>
        </w:rPr>
        <w:t xml:space="preserve"> </w:t>
      </w:r>
      <w:r>
        <w:t>наблюдений</w:t>
      </w:r>
      <w:r>
        <w:rPr>
          <w:spacing w:val="12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парах,</w:t>
      </w:r>
      <w:r>
        <w:rPr>
          <w:spacing w:val="13"/>
        </w:rPr>
        <w:t xml:space="preserve"> </w:t>
      </w:r>
      <w:r>
        <w:t>группах)</w:t>
      </w:r>
      <w:r>
        <w:rPr>
          <w:spacing w:val="13"/>
        </w:rPr>
        <w:t xml:space="preserve"> </w:t>
      </w:r>
      <w:r>
        <w:t>делать</w:t>
      </w:r>
      <w:r>
        <w:rPr>
          <w:spacing w:val="-57"/>
        </w:rPr>
        <w:t xml:space="preserve"> </w:t>
      </w:r>
      <w:r>
        <w:t>выводы;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животного;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1"/>
        <w:ind w:right="69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5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 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явлениями;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«век»,</w:t>
      </w:r>
      <w:r>
        <w:rPr>
          <w:spacing w:val="-3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-3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время»;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датой (историческим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периодом).</w:t>
      </w:r>
    </w:p>
    <w:p w:rsidR="00644A77" w:rsidRDefault="00644A77">
      <w:pPr>
        <w:pStyle w:val="BodyText"/>
        <w:ind w:right="691"/>
        <w:jc w:val="left"/>
      </w:pPr>
      <w:r>
        <w:t>Работа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информацией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часть</w:t>
      </w:r>
      <w:r>
        <w:rPr>
          <w:spacing w:val="31"/>
        </w:rPr>
        <w:t xml:space="preserve"> </w:t>
      </w:r>
      <w:r>
        <w:t>познавательных</w:t>
      </w:r>
      <w:r>
        <w:rPr>
          <w:spacing w:val="29"/>
        </w:rPr>
        <w:t xml:space="preserve"> </w:t>
      </w:r>
      <w:r>
        <w:t>универсальных</w:t>
      </w:r>
      <w:r>
        <w:rPr>
          <w:spacing w:val="30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 информацию о природе нашей планеты; находить на глобусе материки</w:t>
      </w:r>
      <w:r>
        <w:rPr>
          <w:spacing w:val="-57"/>
          <w:sz w:val="24"/>
        </w:rPr>
        <w:t xml:space="preserve"> </w:t>
      </w:r>
      <w:r>
        <w:rPr>
          <w:sz w:val="24"/>
        </w:rPr>
        <w:t>и океаны, воспроизводить их названия; находить на карте нашу страну, столицу,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источниках: 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560"/>
          <w:tab w:val="left" w:pos="5330"/>
          <w:tab w:val="left" w:pos="6412"/>
          <w:tab w:val="left" w:pos="7548"/>
          <w:tab w:val="left" w:pos="9196"/>
        </w:tabs>
        <w:ind w:left="1418" w:right="696" w:firstLine="360"/>
        <w:jc w:val="left"/>
        <w:rPr>
          <w:sz w:val="24"/>
        </w:rPr>
      </w:pPr>
      <w:r>
        <w:rPr>
          <w:sz w:val="24"/>
        </w:rPr>
        <w:t>соблюдать правила безопасности при работе в информационной 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z w:val="24"/>
        </w:rPr>
        <w:tab/>
        <w:t>универсальные</w:t>
      </w:r>
      <w:r>
        <w:rPr>
          <w:sz w:val="24"/>
        </w:rPr>
        <w:tab/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способствуют</w:t>
      </w:r>
      <w:r>
        <w:rPr>
          <w:sz w:val="24"/>
        </w:rPr>
        <w:tab/>
      </w:r>
      <w:r>
        <w:rPr>
          <w:spacing w:val="-1"/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знать понятия и термины, связанные с социальным миром (безопасность, семейный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 культуры);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знать понятия и термины, связанные с миром природы (планета, материк, океан,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 Земли, царство природы, природное сообщество, цепь питания, 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книга);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ловушки, 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предвидение);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  <w:tab w:val="left" w:pos="3414"/>
          <w:tab w:val="left" w:pos="5476"/>
          <w:tab w:val="left" w:pos="7354"/>
          <w:tab w:val="left" w:pos="9158"/>
          <w:tab w:val="left" w:pos="10089"/>
        </w:tabs>
        <w:ind w:right="696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 xml:space="preserve">примеры,  </w:t>
      </w:r>
      <w:r>
        <w:rPr>
          <w:spacing w:val="16"/>
          <w:sz w:val="24"/>
        </w:rPr>
        <w:t xml:space="preserve"> </w:t>
      </w:r>
      <w:r>
        <w:rPr>
          <w:sz w:val="24"/>
        </w:rPr>
        <w:t>кратко</w:t>
      </w:r>
      <w:r>
        <w:rPr>
          <w:sz w:val="24"/>
        </w:rPr>
        <w:tab/>
        <w:t>характеризовать</w:t>
      </w:r>
      <w:r>
        <w:rPr>
          <w:sz w:val="24"/>
        </w:rPr>
        <w:tab/>
        <w:t>представителей</w:t>
      </w:r>
      <w:r>
        <w:rPr>
          <w:sz w:val="24"/>
        </w:rPr>
        <w:tab/>
        <w:t>разных</w:t>
      </w:r>
      <w:r>
        <w:rPr>
          <w:sz w:val="24"/>
        </w:rPr>
        <w:tab/>
      </w:r>
      <w:r>
        <w:rPr>
          <w:spacing w:val="-1"/>
          <w:sz w:val="24"/>
        </w:rPr>
        <w:t>царств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5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5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3"/>
          <w:sz w:val="24"/>
        </w:rPr>
        <w:t xml:space="preserve"> </w:t>
      </w:r>
      <w:r>
        <w:rPr>
          <w:sz w:val="24"/>
        </w:rPr>
        <w:t>нашей</w:t>
      </w:r>
      <w:r>
        <w:rPr>
          <w:spacing w:val="5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54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изученного).</w:t>
      </w:r>
    </w:p>
    <w:p w:rsidR="00644A77" w:rsidRDefault="00644A77">
      <w:pPr>
        <w:pStyle w:val="BodyText"/>
        <w:spacing w:line="275" w:lineRule="exact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задачи, 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учителя);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7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10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644A77" w:rsidRDefault="00644A77">
      <w:pPr>
        <w:pStyle w:val="BodyText"/>
        <w:spacing w:line="276" w:lineRule="exact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(лидера),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подчинённого;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адрес;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73"/>
        <w:ind w:right="689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этики общения.</w:t>
      </w:r>
    </w:p>
    <w:p w:rsidR="00644A77" w:rsidRDefault="00644A77">
      <w:pPr>
        <w:pStyle w:val="Heading1"/>
        <w:spacing w:before="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644A77" w:rsidRDefault="00644A77">
      <w:pPr>
        <w:pStyle w:val="BodyText"/>
        <w:ind w:right="687"/>
      </w:pPr>
      <w:r>
        <w:t>Конституция - Основной закон Российской Федерации. Права и обязанности гражданина</w:t>
      </w:r>
      <w:r>
        <w:rPr>
          <w:spacing w:val="1"/>
        </w:rPr>
        <w:t xml:space="preserve"> </w:t>
      </w:r>
      <w:r>
        <w:t>Российской Федерации. Президент Российской Федерации - глава государства. Политико-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России.</w:t>
      </w:r>
    </w:p>
    <w:p w:rsidR="00644A77" w:rsidRDefault="00644A77">
      <w:pPr>
        <w:pStyle w:val="BodyText"/>
        <w:ind w:right="69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соотечественники.</w:t>
      </w:r>
    </w:p>
    <w:p w:rsidR="00644A77" w:rsidRDefault="00644A77">
      <w:pPr>
        <w:pStyle w:val="BodyText"/>
        <w:ind w:right="691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644A77" w:rsidRDefault="00644A77">
      <w:pPr>
        <w:pStyle w:val="BodyText"/>
        <w:spacing w:before="1"/>
        <w:ind w:right="692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 День народного единства, День Конституции. Праздники и памятные даты 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:rsidR="00644A77" w:rsidRDefault="00644A77">
      <w:pPr>
        <w:pStyle w:val="BodyText"/>
        <w:spacing w:line="274" w:lineRule="exact"/>
      </w:pPr>
      <w:r>
        <w:t>История</w:t>
      </w:r>
      <w:r>
        <w:rPr>
          <w:spacing w:val="-3"/>
        </w:rPr>
        <w:t xml:space="preserve"> </w:t>
      </w:r>
      <w:r>
        <w:t>Отечества.</w:t>
      </w:r>
      <w:r>
        <w:rPr>
          <w:spacing w:val="-3"/>
        </w:rPr>
        <w:t xml:space="preserve"> </w:t>
      </w:r>
      <w:r>
        <w:t>«Лента</w:t>
      </w:r>
      <w:r>
        <w:rPr>
          <w:spacing w:val="-2"/>
        </w:rPr>
        <w:t xml:space="preserve"> </w:t>
      </w:r>
      <w:r>
        <w:t>времени»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карта.</w:t>
      </w:r>
    </w:p>
    <w:p w:rsidR="00644A77" w:rsidRDefault="00644A77">
      <w:pPr>
        <w:pStyle w:val="BodyText"/>
        <w:ind w:right="689"/>
      </w:pPr>
      <w:r>
        <w:t>Наиболее важные и яркие события общественной и культурной жизни страны в разные</w:t>
      </w:r>
      <w:r>
        <w:rPr>
          <w:spacing w:val="1"/>
        </w:rPr>
        <w:t xml:space="preserve"> </w:t>
      </w:r>
      <w:r>
        <w:t>исторические периоды: государство Русь, Московское государство, Российская империя,</w:t>
      </w:r>
      <w:r>
        <w:rPr>
          <w:spacing w:val="1"/>
        </w:rPr>
        <w:t xml:space="preserve"> </w:t>
      </w:r>
      <w:r>
        <w:t>СССР, Российская Федерация. Картины быта, труда, духовно-нравственные и культурные</w:t>
      </w:r>
      <w:r>
        <w:rPr>
          <w:spacing w:val="1"/>
        </w:rPr>
        <w:t xml:space="preserve"> </w:t>
      </w:r>
      <w:r>
        <w:t>традиции людей в разные исторические времена. Выдающиеся люди разных эпох как</w:t>
      </w:r>
      <w:r>
        <w:rPr>
          <w:spacing w:val="1"/>
        </w:rPr>
        <w:t xml:space="preserve"> </w:t>
      </w:r>
      <w:r>
        <w:t>носители</w:t>
      </w:r>
      <w:r>
        <w:rPr>
          <w:spacing w:val="-1"/>
        </w:rPr>
        <w:t xml:space="preserve"> </w:t>
      </w:r>
      <w:r>
        <w:t>базовых национальных ценностей.</w:t>
      </w:r>
    </w:p>
    <w:p w:rsidR="00644A77" w:rsidRDefault="00644A77">
      <w:pPr>
        <w:pStyle w:val="BodyText"/>
        <w:ind w:right="693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культуры своего</w:t>
      </w:r>
      <w:r>
        <w:rPr>
          <w:spacing w:val="-1"/>
        </w:rPr>
        <w:t xml:space="preserve"> </w:t>
      </w:r>
      <w:r>
        <w:t>края.</w:t>
      </w:r>
    </w:p>
    <w:p w:rsidR="00644A77" w:rsidRDefault="00644A77">
      <w:pPr>
        <w:pStyle w:val="BodyText"/>
        <w:ind w:right="689"/>
      </w:pP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</w:t>
      </w:r>
      <w:r>
        <w:rPr>
          <w:spacing w:val="6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644A77" w:rsidRDefault="00644A77">
      <w:pPr>
        <w:pStyle w:val="BodyText"/>
        <w:ind w:right="688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 религиозной</w:t>
      </w:r>
      <w:r>
        <w:rPr>
          <w:spacing w:val="-3"/>
        </w:rPr>
        <w:t xml:space="preserve"> </w:t>
      </w:r>
      <w:r>
        <w:t>принадлежности.</w:t>
      </w:r>
    </w:p>
    <w:p w:rsidR="00644A77" w:rsidRDefault="00644A77">
      <w:pPr>
        <w:pStyle w:val="BodyTex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644A77" w:rsidRDefault="00644A77">
      <w:pPr>
        <w:pStyle w:val="BodyText"/>
        <w:ind w:right="697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природных объектов и явлений.</w:t>
      </w:r>
    </w:p>
    <w:p w:rsidR="00644A77" w:rsidRDefault="00644A77">
      <w:pPr>
        <w:pStyle w:val="BodyText"/>
        <w:ind w:right="694"/>
      </w:pPr>
      <w:r>
        <w:t>Солнце - ближайшая к нам звезда, источник света и тепла для всего живого на Земле.</w:t>
      </w:r>
      <w:r>
        <w:rPr>
          <w:spacing w:val="1"/>
        </w:rPr>
        <w:t xml:space="preserve"> </w:t>
      </w:r>
      <w:r>
        <w:t>Характеристика планет Солнечной системы. Естественные спутники планет. Смена дня и</w:t>
      </w:r>
      <w:r>
        <w:rPr>
          <w:spacing w:val="1"/>
        </w:rPr>
        <w:t xml:space="preserve"> </w:t>
      </w:r>
      <w:r>
        <w:t>ночи на Земле. Вращение Земли как причина смены дня и ночи. Обращение Земли вокруг</w:t>
      </w:r>
      <w:r>
        <w:rPr>
          <w:spacing w:val="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 смена</w:t>
      </w:r>
      <w:r>
        <w:rPr>
          <w:spacing w:val="-1"/>
        </w:rPr>
        <w:t xml:space="preserve"> </w:t>
      </w:r>
      <w:r>
        <w:t>времён года.</w:t>
      </w:r>
    </w:p>
    <w:p w:rsidR="00644A77" w:rsidRDefault="00644A77">
      <w:pPr>
        <w:pStyle w:val="BodyText"/>
        <w:spacing w:before="1"/>
        <w:ind w:right="697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поверхности родного</w:t>
      </w:r>
      <w:r>
        <w:rPr>
          <w:spacing w:val="-3"/>
        </w:rPr>
        <w:t xml:space="preserve"> </w:t>
      </w:r>
      <w:r>
        <w:t>края (краткая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644A77" w:rsidRDefault="00644A77">
      <w:pPr>
        <w:pStyle w:val="BodyText"/>
        <w:ind w:right="692"/>
      </w:pPr>
      <w:r>
        <w:t>Водоёмы, их разнообразие (океан, море, озеро, пруд, болото); река как водный поток;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озёра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644A77" w:rsidRDefault="00644A77">
      <w:pPr>
        <w:pStyle w:val="BodyText"/>
        <w:ind w:right="693"/>
      </w:pP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(2-3 объекта).</w:t>
      </w:r>
    </w:p>
    <w:p w:rsidR="00644A77" w:rsidRDefault="00644A77">
      <w:pPr>
        <w:pStyle w:val="BodyText"/>
        <w:ind w:right="696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изучаемых зон, охрана</w:t>
      </w:r>
      <w:r>
        <w:rPr>
          <w:spacing w:val="-1"/>
        </w:rPr>
        <w:t xml:space="preserve"> </w:t>
      </w:r>
      <w:r>
        <w:t>природы). 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зонах.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Некоторые</w:t>
      </w:r>
      <w:r>
        <w:rPr>
          <w:spacing w:val="17"/>
        </w:rPr>
        <w:t xml:space="preserve"> </w:t>
      </w:r>
      <w:r>
        <w:t>доступные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понимания</w:t>
      </w:r>
      <w:r>
        <w:rPr>
          <w:spacing w:val="18"/>
        </w:rPr>
        <w:t xml:space="preserve"> </w:t>
      </w:r>
      <w:r>
        <w:t>экологические</w:t>
      </w:r>
      <w:r>
        <w:rPr>
          <w:spacing w:val="17"/>
        </w:rPr>
        <w:t xml:space="preserve"> </w:t>
      </w:r>
      <w:r>
        <w:t>проблемы</w:t>
      </w:r>
      <w:r>
        <w:rPr>
          <w:spacing w:val="20"/>
        </w:rPr>
        <w:t xml:space="preserve"> </w:t>
      </w:r>
      <w:r>
        <w:t>взаимодействия</w:t>
      </w:r>
      <w:r>
        <w:rPr>
          <w:spacing w:val="18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Красная книга</w:t>
      </w:r>
      <w:r>
        <w:rPr>
          <w:spacing w:val="-1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644A77" w:rsidRDefault="00644A77">
      <w:pPr>
        <w:pStyle w:val="BodyText"/>
        <w:spacing w:before="1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644A77" w:rsidRDefault="00644A77">
      <w:pPr>
        <w:pStyle w:val="BodyText"/>
      </w:pP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привычек.</w:t>
      </w:r>
    </w:p>
    <w:p w:rsidR="00644A77" w:rsidRDefault="00644A77">
      <w:pPr>
        <w:pStyle w:val="BodyText"/>
        <w:ind w:right="693"/>
      </w:pPr>
      <w:r>
        <w:t>Безопасность в городе (планирование маршрутов с учётом транспортной 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-1"/>
        </w:rPr>
        <w:t xml:space="preserve"> </w:t>
      </w:r>
      <w:r>
        <w:t>культуры).</w:t>
      </w:r>
    </w:p>
    <w:p w:rsidR="00644A77" w:rsidRDefault="00644A77">
      <w:pPr>
        <w:pStyle w:val="BodyText"/>
        <w:ind w:right="695"/>
      </w:pPr>
      <w:r>
        <w:t>Правила безопасного поведения велосипедиста с учётом дорожных знаков и 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велосипедиста, 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самоката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мобильности.</w:t>
      </w:r>
    </w:p>
    <w:p w:rsidR="00644A77" w:rsidRDefault="00644A77">
      <w:pPr>
        <w:pStyle w:val="BodyText"/>
        <w:ind w:right="695"/>
      </w:pPr>
      <w:r>
        <w:t>Безопасность в Интернете (поиск достоверной информации, опознавание государственных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644A77" w:rsidRDefault="00644A77">
      <w:pPr>
        <w:pStyle w:val="BodyText"/>
        <w:spacing w:before="1"/>
        <w:ind w:right="693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1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схемы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2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почвы;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реки,</w:t>
      </w:r>
      <w:r>
        <w:rPr>
          <w:spacing w:val="1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зоне;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644A77" w:rsidRDefault="00644A77">
      <w:pPr>
        <w:pStyle w:val="BodyText"/>
        <w:ind w:right="691"/>
        <w:jc w:val="left"/>
      </w:pPr>
      <w:r>
        <w:t>Работа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информацией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часть</w:t>
      </w:r>
      <w:r>
        <w:rPr>
          <w:spacing w:val="31"/>
        </w:rPr>
        <w:t xml:space="preserve"> </w:t>
      </w:r>
      <w:r>
        <w:t>познавательных</w:t>
      </w:r>
      <w:r>
        <w:rPr>
          <w:spacing w:val="29"/>
        </w:rPr>
        <w:t xml:space="preserve"> </w:t>
      </w:r>
      <w:r>
        <w:t>универсальных</w:t>
      </w:r>
      <w:r>
        <w:rPr>
          <w:spacing w:val="30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телекомуникационную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сеть «Интернет»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(доклады)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неё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диаграммы.</w:t>
      </w:r>
    </w:p>
    <w:p w:rsidR="00644A77" w:rsidRDefault="00644A77">
      <w:pPr>
        <w:pStyle w:val="BodyText"/>
        <w:ind w:right="696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первопечатник,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природного и 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before="73" w:line="242" w:lineRule="auto"/>
        <w:ind w:right="69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1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3"/>
          <w:sz w:val="24"/>
        </w:rPr>
        <w:t xml:space="preserve"> </w:t>
      </w:r>
      <w:r>
        <w:rPr>
          <w:sz w:val="24"/>
        </w:rPr>
        <w:t>вред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 привычек;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 и других;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2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5"/>
          <w:sz w:val="24"/>
        </w:rPr>
        <w:t xml:space="preserve"> </w:t>
      </w:r>
      <w:r>
        <w:rPr>
          <w:sz w:val="24"/>
        </w:rPr>
        <w:t>(на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зон,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цепей);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3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тексты 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изученного).</w:t>
      </w:r>
    </w:p>
    <w:p w:rsidR="00644A77" w:rsidRDefault="00644A77">
      <w:pPr>
        <w:pStyle w:val="BodyText"/>
        <w:spacing w:line="275" w:lineRule="exact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70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ошибками;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причины.</w:t>
      </w:r>
    </w:p>
    <w:p w:rsidR="00644A77" w:rsidRDefault="00644A77">
      <w:pPr>
        <w:pStyle w:val="BodyText"/>
        <w:ind w:right="691"/>
        <w:jc w:val="left"/>
      </w:pPr>
      <w:r>
        <w:t>Совместная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умений:</w:t>
      </w:r>
      <w:r>
        <w:rPr>
          <w:spacing w:val="60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разных ролей: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руководителя,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напарника,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 оценивать свой 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644A77" w:rsidRDefault="00644A77" w:rsidP="00404B6E">
      <w:pPr>
        <w:pStyle w:val="ListParagraph"/>
        <w:numPr>
          <w:ilvl w:val="0"/>
          <w:numId w:val="8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инструментов, которые могут стать опасными для здоровья и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людей.</w:t>
      </w:r>
    </w:p>
    <w:p w:rsidR="00644A77" w:rsidRDefault="00644A77">
      <w:pPr>
        <w:pStyle w:val="Heading1"/>
        <w:ind w:left="4301" w:right="904" w:hanging="2677"/>
      </w:pPr>
      <w:r>
        <w:t>Планируемые результаты освоения программы по окружающему миру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644A77" w:rsidRDefault="00644A77">
      <w:pPr>
        <w:pStyle w:val="BodyText"/>
        <w:ind w:right="691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характеризуют готовность обучающихся руководствоваться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60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1"/>
        </w:rPr>
        <w:t xml:space="preserve"> </w:t>
      </w:r>
      <w:r>
        <w:t>части:</w:t>
      </w:r>
    </w:p>
    <w:p w:rsidR="00644A77" w:rsidRDefault="00644A77" w:rsidP="00404B6E">
      <w:pPr>
        <w:pStyle w:val="ListParagraph"/>
        <w:numPr>
          <w:ilvl w:val="0"/>
          <w:numId w:val="82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1"/>
        <w:jc w:val="left"/>
      </w:pPr>
      <w:r>
        <w:t>становление</w:t>
      </w:r>
      <w:r>
        <w:rPr>
          <w:spacing w:val="39"/>
        </w:rPr>
        <w:t xml:space="preserve"> </w:t>
      </w:r>
      <w:r>
        <w:t>ценностного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своей</w:t>
      </w:r>
      <w:r>
        <w:rPr>
          <w:spacing w:val="39"/>
        </w:rPr>
        <w:t xml:space="preserve"> </w:t>
      </w:r>
      <w:r>
        <w:t>Родине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России;</w:t>
      </w:r>
      <w:r>
        <w:rPr>
          <w:spacing w:val="41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особой</w:t>
      </w:r>
      <w:r>
        <w:rPr>
          <w:spacing w:val="4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:rsidR="00644A77" w:rsidRDefault="00644A77">
      <w:pPr>
        <w:pStyle w:val="BodyText"/>
        <w:tabs>
          <w:tab w:val="left" w:pos="2787"/>
          <w:tab w:val="left" w:pos="3689"/>
          <w:tab w:val="left" w:pos="5663"/>
          <w:tab w:val="left" w:pos="6121"/>
          <w:tab w:val="left" w:pos="7635"/>
          <w:tab w:val="left" w:pos="9282"/>
        </w:tabs>
        <w:ind w:right="694"/>
        <w:jc w:val="lef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tab/>
      </w:r>
      <w:r>
        <w:rPr>
          <w:spacing w:val="-1"/>
        </w:rPr>
        <w:t>идентичности,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российскому</w:t>
      </w:r>
      <w:r>
        <w:rPr>
          <w:spacing w:val="-1"/>
        </w:rPr>
        <w:t xml:space="preserve"> </w:t>
      </w:r>
      <w:r>
        <w:t>народу, к своей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общности;</w:t>
      </w:r>
    </w:p>
    <w:p w:rsidR="00644A77" w:rsidRDefault="00644A77">
      <w:pPr>
        <w:pStyle w:val="BodyText"/>
        <w:ind w:right="1963"/>
        <w:jc w:val="left"/>
      </w:pPr>
      <w:r>
        <w:t>сопричастность к прошлому, настоящему и будущему своей страны и родного</w:t>
      </w:r>
      <w:r>
        <w:rPr>
          <w:spacing w:val="-57"/>
        </w:rPr>
        <w:t xml:space="preserve"> </w:t>
      </w:r>
      <w:r>
        <w:t>края;</w:t>
      </w:r>
    </w:p>
    <w:p w:rsidR="00644A77" w:rsidRDefault="00644A77">
      <w:pPr>
        <w:pStyle w:val="BodyText"/>
        <w:ind w:right="685"/>
        <w:jc w:val="left"/>
      </w:pPr>
      <w:r>
        <w:t>проявление</w:t>
      </w:r>
      <w:r>
        <w:rPr>
          <w:spacing w:val="10"/>
        </w:rPr>
        <w:t xml:space="preserve"> </w:t>
      </w:r>
      <w:r>
        <w:t>интереса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многонациональной</w:t>
      </w:r>
      <w:r>
        <w:rPr>
          <w:spacing w:val="13"/>
        </w:rPr>
        <w:t xml:space="preserve"> </w:t>
      </w:r>
      <w:r>
        <w:t>культуре</w:t>
      </w:r>
      <w:r>
        <w:rPr>
          <w:spacing w:val="11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страны,</w:t>
      </w:r>
      <w:r>
        <w:rPr>
          <w:spacing w:val="11"/>
        </w:rPr>
        <w:t xml:space="preserve"> </w:t>
      </w:r>
      <w:r>
        <w:t>уважения</w:t>
      </w:r>
      <w:r>
        <w:rPr>
          <w:spacing w:val="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:rsidR="00644A77" w:rsidRDefault="00644A77">
      <w:pPr>
        <w:pStyle w:val="BodyText"/>
        <w:ind w:right="691"/>
        <w:jc w:val="left"/>
      </w:pPr>
      <w:r>
        <w:t>первоначальные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человеке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члене</w:t>
      </w:r>
      <w:r>
        <w:rPr>
          <w:spacing w:val="50"/>
        </w:rPr>
        <w:t xml:space="preserve"> </w:t>
      </w:r>
      <w:r>
        <w:t>общества,</w:t>
      </w:r>
      <w:r>
        <w:rPr>
          <w:spacing w:val="51"/>
        </w:rPr>
        <w:t xml:space="preserve"> </w:t>
      </w:r>
      <w:r>
        <w:t>осознание</w:t>
      </w:r>
      <w:r>
        <w:rPr>
          <w:spacing w:val="50"/>
        </w:rPr>
        <w:t xml:space="preserve"> </w:t>
      </w:r>
      <w:r>
        <w:t>прав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 человека</w:t>
      </w:r>
      <w:r>
        <w:rPr>
          <w:spacing w:val="-1"/>
        </w:rPr>
        <w:t xml:space="preserve"> </w:t>
      </w:r>
      <w:r>
        <w:t>как члена</w:t>
      </w:r>
      <w:r>
        <w:rPr>
          <w:spacing w:val="-1"/>
        </w:rPr>
        <w:t xml:space="preserve"> </w:t>
      </w:r>
      <w:r>
        <w:t>общества;</w:t>
      </w:r>
    </w:p>
    <w:p w:rsidR="00644A77" w:rsidRDefault="00644A77" w:rsidP="00404B6E">
      <w:pPr>
        <w:pStyle w:val="ListParagraph"/>
        <w:numPr>
          <w:ilvl w:val="0"/>
          <w:numId w:val="82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89"/>
      </w:pPr>
      <w:r>
        <w:t>проявление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-57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индивидуальности;</w:t>
      </w:r>
    </w:p>
    <w:p w:rsidR="00644A77" w:rsidRDefault="00644A77">
      <w:pPr>
        <w:pStyle w:val="BodyText"/>
        <w:ind w:right="693"/>
      </w:pPr>
      <w:r>
        <w:t>принятие существующих в обществе нравственно-этических норм поведения и правил</w:t>
      </w:r>
      <w:r>
        <w:rPr>
          <w:spacing w:val="1"/>
        </w:rPr>
        <w:t xml:space="preserve"> </w:t>
      </w:r>
      <w:r>
        <w:t>межличностных отношений, которые строятся на проявлении гуманизма, 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доброжелательности;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применение правил совместной деятельности, проявление способности договариваться,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644A77" w:rsidRDefault="00644A77" w:rsidP="00404B6E">
      <w:pPr>
        <w:pStyle w:val="ListParagraph"/>
        <w:numPr>
          <w:ilvl w:val="0"/>
          <w:numId w:val="82"/>
        </w:numPr>
        <w:tabs>
          <w:tab w:val="left" w:pos="2127"/>
        </w:tabs>
        <w:spacing w:before="1"/>
        <w:ind w:hanging="709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89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 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народов;</w:t>
      </w:r>
    </w:p>
    <w:p w:rsidR="00644A77" w:rsidRDefault="00644A77">
      <w:pPr>
        <w:pStyle w:val="BodyText"/>
        <w:ind w:right="697"/>
      </w:pPr>
      <w:r>
        <w:t>использование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 художественной</w:t>
      </w:r>
      <w:r>
        <w:rPr>
          <w:spacing w:val="2"/>
        </w:rPr>
        <w:t xml:space="preserve"> </w:t>
      </w:r>
      <w:r>
        <w:t>деятельности.</w:t>
      </w:r>
    </w:p>
    <w:p w:rsidR="00644A77" w:rsidRDefault="00644A77" w:rsidP="00404B6E">
      <w:pPr>
        <w:pStyle w:val="ListParagraph"/>
        <w:numPr>
          <w:ilvl w:val="0"/>
          <w:numId w:val="82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644A77" w:rsidRDefault="00644A77">
      <w:pPr>
        <w:pStyle w:val="BodyText"/>
        <w:ind w:right="691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57"/>
        </w:rPr>
        <w:t xml:space="preserve"> </w:t>
      </w:r>
      <w:r>
        <w:t>образа жизни; выполнение правил безопасного поведении в окружающей среде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информационной);</w:t>
      </w:r>
    </w:p>
    <w:p w:rsidR="00644A77" w:rsidRDefault="00644A77">
      <w:pPr>
        <w:pStyle w:val="BodyText"/>
        <w:spacing w:before="1"/>
        <w:ind w:right="700"/>
      </w:pPr>
      <w:r>
        <w:t>приобретение опыта эмоционального отношения к среде обитания, бережное отношение к</w:t>
      </w:r>
      <w:r>
        <w:rPr>
          <w:spacing w:val="-57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и психическому здоровью;</w:t>
      </w:r>
    </w:p>
    <w:p w:rsidR="00644A77" w:rsidRDefault="00644A77" w:rsidP="00404B6E">
      <w:pPr>
        <w:pStyle w:val="ListParagraph"/>
        <w:numPr>
          <w:ilvl w:val="0"/>
          <w:numId w:val="82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0"/>
      </w:pPr>
      <w:r>
        <w:t>осознание ценности трудовой деятельности в жизни человека и общества, 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трудовой деятельности, интерес</w:t>
      </w:r>
      <w:r>
        <w:rPr>
          <w:spacing w:val="-2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профессиям;</w:t>
      </w:r>
    </w:p>
    <w:p w:rsidR="00644A77" w:rsidRDefault="00644A77" w:rsidP="00404B6E">
      <w:pPr>
        <w:pStyle w:val="ListParagraph"/>
        <w:numPr>
          <w:ilvl w:val="0"/>
          <w:numId w:val="82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91"/>
      </w:pPr>
      <w:r>
        <w:t>осознание роли человека в природе и обществе, принятие экологических норм поведения,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:rsidR="00644A77" w:rsidRDefault="00644A77" w:rsidP="00404B6E">
      <w:pPr>
        <w:pStyle w:val="ListParagraph"/>
        <w:numPr>
          <w:ilvl w:val="0"/>
          <w:numId w:val="82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>
      <w:pPr>
        <w:pStyle w:val="BodyText"/>
        <w:ind w:right="691"/>
        <w:jc w:val="left"/>
      </w:pPr>
      <w:r>
        <w:t>осознание</w:t>
      </w:r>
      <w:r>
        <w:rPr>
          <w:spacing w:val="26"/>
        </w:rPr>
        <w:t xml:space="preserve"> </w:t>
      </w:r>
      <w:r>
        <w:t>ценности</w:t>
      </w:r>
      <w:r>
        <w:rPr>
          <w:spacing w:val="27"/>
        </w:rPr>
        <w:t xml:space="preserve"> </w:t>
      </w:r>
      <w:r>
        <w:t>познания</w:t>
      </w:r>
      <w:r>
        <w:rPr>
          <w:spacing w:val="26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человека,</w:t>
      </w:r>
      <w:r>
        <w:rPr>
          <w:spacing w:val="27"/>
        </w:rPr>
        <w:t xml:space="preserve"> </w:t>
      </w:r>
      <w:r>
        <w:t>необходимости</w:t>
      </w:r>
      <w:r>
        <w:rPr>
          <w:spacing w:val="26"/>
        </w:rPr>
        <w:t xml:space="preserve"> </w:t>
      </w:r>
      <w:r>
        <w:t>самообразования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саморазвития;</w:t>
      </w:r>
    </w:p>
    <w:p w:rsidR="00644A77" w:rsidRDefault="00644A77">
      <w:pPr>
        <w:pStyle w:val="BodyText"/>
        <w:tabs>
          <w:tab w:val="left" w:pos="4959"/>
          <w:tab w:val="left" w:pos="6375"/>
        </w:tabs>
        <w:jc w:val="left"/>
      </w:pPr>
      <w:r>
        <w:t>проявление</w:t>
      </w:r>
      <w:r>
        <w:rPr>
          <w:spacing w:val="-3"/>
        </w:rPr>
        <w:t xml:space="preserve"> </w:t>
      </w:r>
      <w:r>
        <w:t>познавательного</w:t>
      </w:r>
      <w:r>
        <w:tab/>
        <w:t>интереса,</w:t>
      </w:r>
      <w:r>
        <w:tab/>
        <w:t>активности,</w:t>
      </w:r>
      <w:r>
        <w:rPr>
          <w:spacing w:val="71"/>
        </w:rPr>
        <w:t xml:space="preserve"> </w:t>
      </w:r>
      <w:r>
        <w:t>инициативности,</w:t>
      </w:r>
    </w:p>
    <w:p w:rsidR="00644A77" w:rsidRDefault="00644A77">
      <w:pPr>
        <w:pStyle w:val="BodyText"/>
        <w:ind w:right="691"/>
        <w:jc w:val="left"/>
      </w:pPr>
      <w:r>
        <w:t>любознательности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самостоятельности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расширении</w:t>
      </w:r>
      <w:r>
        <w:rPr>
          <w:spacing w:val="25"/>
        </w:rPr>
        <w:t xml:space="preserve"> </w:t>
      </w:r>
      <w:r>
        <w:t>своих</w:t>
      </w:r>
      <w:r>
        <w:rPr>
          <w:spacing w:val="21"/>
        </w:rPr>
        <w:t xml:space="preserve"> </w:t>
      </w:r>
      <w:r>
        <w:t>знаний,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 информационных средств.</w:t>
      </w:r>
    </w:p>
    <w:p w:rsidR="00644A77" w:rsidRDefault="00644A77">
      <w:pPr>
        <w:pStyle w:val="BodyText"/>
        <w:ind w:right="692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1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целое;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предположению) 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spacing w:before="1"/>
        <w:ind w:right="689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и неживая природа, цепи питания; природные зоны), а также в социуме (лента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 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учебной задачи;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6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явном</w:t>
      </w:r>
      <w:r>
        <w:rPr>
          <w:spacing w:val="16"/>
          <w:sz w:val="24"/>
        </w:rPr>
        <w:t xml:space="preserve"> </w:t>
      </w:r>
      <w:r>
        <w:rPr>
          <w:sz w:val="24"/>
        </w:rPr>
        <w:t>виде,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 алгоритму;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 задач  текстовую,</w:t>
      </w:r>
      <w:r>
        <w:rPr>
          <w:spacing w:val="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46"/>
          <w:sz w:val="24"/>
        </w:rPr>
        <w:t xml:space="preserve"> </w:t>
      </w:r>
      <w:r>
        <w:rPr>
          <w:sz w:val="24"/>
        </w:rPr>
        <w:t>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  <w:tab w:val="left" w:pos="3543"/>
          <w:tab w:val="left" w:pos="495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  <w:tab w:val="left" w:pos="4251"/>
          <w:tab w:val="left" w:pos="566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контролируемого</w:t>
      </w:r>
      <w:r>
        <w:rPr>
          <w:sz w:val="24"/>
        </w:rPr>
        <w:tab/>
        <w:t>доступа</w:t>
      </w:r>
      <w:r>
        <w:rPr>
          <w:sz w:val="24"/>
        </w:rPr>
        <w:tab/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сеть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«Интернет»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2"/>
        <w:jc w:val="left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31"/>
          <w:sz w:val="24"/>
        </w:rPr>
        <w:t xml:space="preserve"> </w:t>
      </w:r>
      <w:r>
        <w:rPr>
          <w:sz w:val="24"/>
        </w:rPr>
        <w:t>форме</w:t>
      </w:r>
      <w:r>
        <w:rPr>
          <w:spacing w:val="28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33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 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 диаграмма).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20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сформированы</w:t>
      </w:r>
      <w:r>
        <w:rPr>
          <w:spacing w:val="19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 участников;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правоты;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собеседнику;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  <w:tab w:val="left" w:pos="3980"/>
          <w:tab w:val="left" w:pos="5343"/>
          <w:tab w:val="left" w:pos="5693"/>
          <w:tab w:val="left" w:pos="6702"/>
          <w:tab w:val="left" w:pos="7158"/>
          <w:tab w:val="left" w:pos="8076"/>
          <w:tab w:val="left" w:pos="9553"/>
        </w:tabs>
        <w:spacing w:before="73" w:line="242" w:lineRule="auto"/>
        <w:ind w:right="691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обобщения</w:t>
      </w:r>
      <w:r>
        <w:rPr>
          <w:sz w:val="24"/>
        </w:rPr>
        <w:tab/>
        <w:t>и</w:t>
      </w:r>
      <w:r>
        <w:rPr>
          <w:sz w:val="24"/>
        </w:rPr>
        <w:tab/>
        <w:t>выводы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полученных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доказательствами;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 событиях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3"/>
        <w:jc w:val="left"/>
        <w:rPr>
          <w:sz w:val="24"/>
        </w:rPr>
      </w:pPr>
      <w:r>
        <w:rPr>
          <w:sz w:val="24"/>
        </w:rPr>
        <w:t>подготавливать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 к тексту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самоорганизации</w:t>
      </w:r>
      <w:r>
        <w:rPr>
          <w:spacing w:val="26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будут</w:t>
      </w:r>
      <w:r>
        <w:rPr>
          <w:spacing w:val="5"/>
        </w:rPr>
        <w:t xml:space="preserve"> </w:t>
      </w:r>
      <w:r>
        <w:t>сформированы</w:t>
      </w:r>
      <w:r>
        <w:rPr>
          <w:spacing w:val="4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самоконтроля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самооценки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предупреждения, в том числе в житейских ситуациях, опасных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понимать значения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 целей совместной деятельности (на основе изученного материала 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 деятельности: справедливо распределять и оценивать работу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участника; считаться с наличием разных мнений; не допускать 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 их без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взрослого;</w:t>
      </w:r>
    </w:p>
    <w:p w:rsidR="00644A77" w:rsidRDefault="00644A77" w:rsidP="00404B6E">
      <w:pPr>
        <w:pStyle w:val="ListParagraph"/>
        <w:numPr>
          <w:ilvl w:val="0"/>
          <w:numId w:val="81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44A77" w:rsidRDefault="00644A77">
      <w:pPr>
        <w:pStyle w:val="Heading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мира.</w:t>
      </w:r>
    </w:p>
    <w:p w:rsidR="00644A77" w:rsidRDefault="00644A77">
      <w:pPr>
        <w:pStyle w:val="BodyTex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5"/>
      </w:pPr>
      <w:r>
        <w:t>называть</w:t>
      </w:r>
      <w:r>
        <w:rPr>
          <w:spacing w:val="53"/>
        </w:rPr>
        <w:t xml:space="preserve"> </w:t>
      </w:r>
      <w:r>
        <w:t>себя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членов</w:t>
      </w:r>
      <w:r>
        <w:rPr>
          <w:spacing w:val="52"/>
        </w:rPr>
        <w:t xml:space="preserve"> </w:t>
      </w:r>
      <w:r>
        <w:t>своей</w:t>
      </w:r>
      <w:r>
        <w:rPr>
          <w:spacing w:val="53"/>
        </w:rPr>
        <w:t xml:space="preserve"> </w:t>
      </w:r>
      <w:r>
        <w:t>семьи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фамилии,</w:t>
      </w:r>
      <w:r>
        <w:rPr>
          <w:spacing w:val="52"/>
        </w:rPr>
        <w:t xml:space="preserve"> </w:t>
      </w:r>
      <w:r>
        <w:t>имени,</w:t>
      </w:r>
      <w:r>
        <w:rPr>
          <w:spacing w:val="52"/>
        </w:rPr>
        <w:t xml:space="preserve"> </w:t>
      </w:r>
      <w:r>
        <w:t>отчеству,</w:t>
      </w:r>
      <w:r>
        <w:rPr>
          <w:spacing w:val="53"/>
        </w:rPr>
        <w:t xml:space="preserve"> </w:t>
      </w:r>
      <w:r>
        <w:t>профессии</w:t>
      </w:r>
      <w:r>
        <w:rPr>
          <w:spacing w:val="53"/>
        </w:rPr>
        <w:t xml:space="preserve"> </w:t>
      </w:r>
      <w:r>
        <w:t>членов</w:t>
      </w:r>
      <w:r>
        <w:rPr>
          <w:spacing w:val="-57"/>
        </w:rPr>
        <w:t xml:space="preserve"> </w:t>
      </w:r>
      <w:r>
        <w:t>своей семьи, домашний адрес и адрес своей</w:t>
      </w:r>
      <w:r>
        <w:rPr>
          <w:spacing w:val="1"/>
        </w:rPr>
        <w:t xml:space="preserve"> </w:t>
      </w:r>
      <w:r>
        <w:t>школы; проявлять уважение к семейным</w:t>
      </w:r>
      <w:r>
        <w:rPr>
          <w:spacing w:val="1"/>
        </w:rPr>
        <w:t xml:space="preserve"> </w:t>
      </w:r>
      <w:r>
        <w:t>ценностям и традициям, соблюдать правила нравственного поведения в социуме и на</w:t>
      </w:r>
      <w:r>
        <w:rPr>
          <w:spacing w:val="1"/>
        </w:rPr>
        <w:t xml:space="preserve"> </w:t>
      </w:r>
      <w:r>
        <w:t>природе;</w:t>
      </w:r>
    </w:p>
    <w:p w:rsidR="00644A77" w:rsidRDefault="00644A77">
      <w:pPr>
        <w:pStyle w:val="BodyText"/>
        <w:ind w:right="694"/>
      </w:pPr>
      <w:r>
        <w:t>воспроизводить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страны;</w:t>
      </w:r>
      <w:r>
        <w:rPr>
          <w:spacing w:val="6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 культурных объектов родного края, школьных традиций и праздников, традиций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 своей семьи, профессий;</w:t>
      </w:r>
    </w:p>
    <w:p w:rsidR="00644A77" w:rsidRDefault="00644A77">
      <w:pPr>
        <w:pStyle w:val="BodyText"/>
        <w:ind w:right="696"/>
      </w:pPr>
      <w:r>
        <w:t>различать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 материалы, части растений (корень, стебель, лист, цветок, плод, семя), 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(насекомые,</w:t>
      </w:r>
      <w:r>
        <w:rPr>
          <w:spacing w:val="2"/>
        </w:rPr>
        <w:t xml:space="preserve"> </w:t>
      </w:r>
      <w:r>
        <w:t>рыбы, птицы,</w:t>
      </w:r>
      <w:r>
        <w:rPr>
          <w:spacing w:val="-3"/>
        </w:rPr>
        <w:t xml:space="preserve"> </w:t>
      </w:r>
      <w:r>
        <w:t>звери);</w:t>
      </w:r>
    </w:p>
    <w:p w:rsidR="00644A77" w:rsidRDefault="00644A77">
      <w:pPr>
        <w:pStyle w:val="BodyText"/>
        <w:ind w:right="696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культурные</w:t>
      </w:r>
      <w:r>
        <w:rPr>
          <w:spacing w:val="15"/>
        </w:rPr>
        <w:t xml:space="preserve"> </w:t>
      </w:r>
      <w:r>
        <w:t>растения,</w:t>
      </w:r>
      <w:r>
        <w:rPr>
          <w:spacing w:val="16"/>
        </w:rPr>
        <w:t xml:space="preserve"> </w:t>
      </w:r>
      <w:r>
        <w:t>диких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домашних</w:t>
      </w:r>
      <w:r>
        <w:rPr>
          <w:spacing w:val="14"/>
        </w:rPr>
        <w:t xml:space="preserve"> </w:t>
      </w:r>
      <w:r>
        <w:t>животных;</w:t>
      </w:r>
      <w:r>
        <w:rPr>
          <w:spacing w:val="17"/>
        </w:rPr>
        <w:t xml:space="preserve"> </w:t>
      </w:r>
      <w:r>
        <w:t>сезонные</w:t>
      </w:r>
      <w:r>
        <w:rPr>
          <w:spacing w:val="15"/>
        </w:rPr>
        <w:t xml:space="preserve"> </w:t>
      </w:r>
      <w:r>
        <w:t>явления</w:t>
      </w:r>
      <w:r>
        <w:rPr>
          <w:spacing w:val="12"/>
        </w:rPr>
        <w:t xml:space="preserve"> </w:t>
      </w:r>
      <w:r>
        <w:t>в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tabs>
          <w:tab w:val="left" w:pos="2354"/>
          <w:tab w:val="left" w:pos="3402"/>
          <w:tab w:val="left" w:pos="4138"/>
          <w:tab w:val="left" w:pos="5203"/>
          <w:tab w:val="left" w:pos="6658"/>
          <w:tab w:val="left" w:pos="7549"/>
          <w:tab w:val="left" w:pos="8750"/>
          <w:tab w:val="left" w:pos="9726"/>
        </w:tabs>
        <w:spacing w:before="73"/>
        <w:ind w:right="696"/>
        <w:jc w:val="left"/>
      </w:pPr>
      <w:r>
        <w:t>разные</w:t>
      </w:r>
      <w:r>
        <w:tab/>
        <w:t>времена</w:t>
      </w:r>
      <w:r>
        <w:tab/>
        <w:t>года;</w:t>
      </w:r>
      <w:r>
        <w:tab/>
        <w:t>деревья,</w:t>
      </w:r>
      <w:r>
        <w:tab/>
        <w:t>кустарники,</w:t>
      </w:r>
      <w:r>
        <w:tab/>
        <w:t>травы;</w:t>
      </w:r>
      <w:r>
        <w:tab/>
        <w:t>основные</w:t>
      </w:r>
      <w:r>
        <w:tab/>
        <w:t>группы</w:t>
      </w:r>
      <w:r>
        <w:tab/>
      </w:r>
      <w:r>
        <w:rPr>
          <w:spacing w:val="-1"/>
        </w:rPr>
        <w:t>животных</w:t>
      </w:r>
      <w:r>
        <w:rPr>
          <w:spacing w:val="-57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звери);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644A77" w:rsidRDefault="00644A77">
      <w:pPr>
        <w:pStyle w:val="BodyText"/>
        <w:tabs>
          <w:tab w:val="left" w:pos="2855"/>
          <w:tab w:val="left" w:pos="4148"/>
          <w:tab w:val="left" w:pos="5280"/>
          <w:tab w:val="left" w:pos="6839"/>
          <w:tab w:val="left" w:pos="7782"/>
          <w:tab w:val="left" w:pos="9233"/>
          <w:tab w:val="left" w:pos="10639"/>
        </w:tabs>
        <w:spacing w:before="1"/>
        <w:ind w:right="696"/>
        <w:jc w:val="left"/>
      </w:pPr>
      <w:r>
        <w:t>применять правила ухода за комнатными растениями и домашними животными;</w:t>
      </w:r>
      <w:r>
        <w:rPr>
          <w:spacing w:val="1"/>
        </w:rPr>
        <w:t xml:space="preserve"> </w:t>
      </w:r>
      <w:r>
        <w:t>проводить,</w:t>
      </w:r>
      <w:r>
        <w:tab/>
        <w:t>соблюдая</w:t>
      </w:r>
      <w:r>
        <w:tab/>
        <w:t>правила</w:t>
      </w:r>
      <w:r>
        <w:tab/>
        <w:t>безопасного</w:t>
      </w:r>
      <w:r>
        <w:tab/>
        <w:t>труда,</w:t>
      </w:r>
      <w:r>
        <w:tab/>
        <w:t>несложные</w:t>
      </w:r>
      <w:r>
        <w:tab/>
        <w:t>групповые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35"/>
        </w:rPr>
        <w:t xml:space="preserve"> </w:t>
      </w:r>
      <w:r>
        <w:t>наблюдения</w:t>
      </w:r>
      <w:r>
        <w:rPr>
          <w:spacing w:val="37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сезонными</w:t>
      </w:r>
      <w:r>
        <w:rPr>
          <w:spacing w:val="38"/>
        </w:rPr>
        <w:t xml:space="preserve"> </w:t>
      </w:r>
      <w:r>
        <w:t>изменениями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местности),</w:t>
      </w:r>
      <w:r>
        <w:rPr>
          <w:spacing w:val="9"/>
        </w:rPr>
        <w:t xml:space="preserve"> </w:t>
      </w:r>
      <w:r>
        <w:t>измерения</w:t>
      </w:r>
      <w:r>
        <w:rPr>
          <w:spacing w:val="9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вести</w:t>
      </w:r>
      <w:r>
        <w:rPr>
          <w:spacing w:val="11"/>
        </w:rPr>
        <w:t xml:space="preserve"> </w:t>
      </w:r>
      <w:r>
        <w:t>счёт</w:t>
      </w:r>
      <w:r>
        <w:rPr>
          <w:spacing w:val="9"/>
        </w:rPr>
        <w:t xml:space="preserve"> </w:t>
      </w:r>
      <w:r>
        <w:t>времени,</w:t>
      </w:r>
      <w:r>
        <w:rPr>
          <w:spacing w:val="10"/>
        </w:rPr>
        <w:t xml:space="preserve"> </w:t>
      </w:r>
      <w:r>
        <w:t>измерять</w:t>
      </w:r>
      <w:r>
        <w:rPr>
          <w:spacing w:val="10"/>
        </w:rPr>
        <w:t xml:space="preserve"> </w:t>
      </w:r>
      <w:r>
        <w:t>температуру</w:t>
      </w:r>
      <w:r>
        <w:rPr>
          <w:spacing w:val="10"/>
        </w:rPr>
        <w:t xml:space="preserve"> </w:t>
      </w:r>
      <w:r>
        <w:t>воздуха)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учителя;</w:t>
      </w:r>
    </w:p>
    <w:p w:rsidR="00644A77" w:rsidRDefault="00644A77">
      <w:pPr>
        <w:pStyle w:val="BodyText"/>
        <w:jc w:val="left"/>
      </w:pP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644A77" w:rsidRDefault="00644A77">
      <w:pPr>
        <w:pStyle w:val="BodyText"/>
        <w:ind w:right="691"/>
        <w:jc w:val="left"/>
      </w:pPr>
      <w:r>
        <w:t>оценивать</w:t>
      </w:r>
      <w:r>
        <w:rPr>
          <w:spacing w:val="30"/>
        </w:rPr>
        <w:t xml:space="preserve"> </w:t>
      </w:r>
      <w:r>
        <w:t>ситуации,</w:t>
      </w:r>
      <w:r>
        <w:rPr>
          <w:spacing w:val="30"/>
        </w:rPr>
        <w:t xml:space="preserve"> </w:t>
      </w:r>
      <w:r>
        <w:t>раскрывающие</w:t>
      </w:r>
      <w:r>
        <w:rPr>
          <w:spacing w:val="29"/>
        </w:rPr>
        <w:t xml:space="preserve"> </w:t>
      </w:r>
      <w:r>
        <w:t>положительное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негативное</w:t>
      </w:r>
      <w:r>
        <w:rPr>
          <w:spacing w:val="29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природе;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быту, в</w:t>
      </w:r>
      <w:r>
        <w:rPr>
          <w:spacing w:val="-1"/>
        </w:rPr>
        <w:t xml:space="preserve"> </w:t>
      </w:r>
      <w:r>
        <w:t>общественных местах;</w:t>
      </w:r>
    </w:p>
    <w:p w:rsidR="00644A77" w:rsidRDefault="00644A77">
      <w:pPr>
        <w:pStyle w:val="BodyText"/>
        <w:ind w:right="691"/>
        <w:jc w:val="left"/>
      </w:pPr>
      <w:r>
        <w:t>соблюдать</w:t>
      </w:r>
      <w:r>
        <w:rPr>
          <w:spacing w:val="17"/>
        </w:rPr>
        <w:t xml:space="preserve"> </w:t>
      </w:r>
      <w:r>
        <w:t>правила</w:t>
      </w:r>
      <w:r>
        <w:rPr>
          <w:spacing w:val="16"/>
        </w:rPr>
        <w:t xml:space="preserve"> </w:t>
      </w:r>
      <w:r>
        <w:t>безопасности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учебном</w:t>
      </w:r>
      <w:r>
        <w:rPr>
          <w:spacing w:val="18"/>
        </w:rPr>
        <w:t xml:space="preserve"> </w:t>
      </w:r>
      <w:r>
        <w:t>месте</w:t>
      </w:r>
      <w:r>
        <w:rPr>
          <w:spacing w:val="16"/>
        </w:rPr>
        <w:t xml:space="preserve"> </w:t>
      </w:r>
      <w:r>
        <w:t>обучающегося;</w:t>
      </w:r>
      <w:r>
        <w:rPr>
          <w:spacing w:val="17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время</w:t>
      </w:r>
      <w:r>
        <w:rPr>
          <w:spacing w:val="16"/>
        </w:rPr>
        <w:t xml:space="preserve"> </w:t>
      </w:r>
      <w:r>
        <w:t>наблюдений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 безопасно</w:t>
      </w:r>
      <w:r>
        <w:rPr>
          <w:spacing w:val="-1"/>
        </w:rPr>
        <w:t xml:space="preserve"> </w:t>
      </w:r>
      <w:r>
        <w:t>пользоваться бытовыми электроприборами;</w:t>
      </w:r>
    </w:p>
    <w:p w:rsidR="00644A77" w:rsidRDefault="00644A77">
      <w:pPr>
        <w:pStyle w:val="BodyText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оснащенных</w:t>
      </w:r>
      <w:r>
        <w:rPr>
          <w:spacing w:val="-3"/>
        </w:rPr>
        <w:t xml:space="preserve"> </w:t>
      </w:r>
      <w:r>
        <w:t>экраном;</w:t>
      </w:r>
    </w:p>
    <w:p w:rsidR="00644A77" w:rsidRDefault="00644A77">
      <w:pPr>
        <w:pStyle w:val="BodyText"/>
        <w:spacing w:before="1"/>
        <w:ind w:right="691"/>
        <w:jc w:val="left"/>
      </w:pPr>
      <w:r>
        <w:t>соблюдать</w:t>
      </w:r>
      <w:r>
        <w:rPr>
          <w:spacing w:val="6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питания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личной</w:t>
      </w:r>
      <w:r>
        <w:rPr>
          <w:spacing w:val="7"/>
        </w:rPr>
        <w:t xml:space="preserve"> </w:t>
      </w:r>
      <w:r>
        <w:t>гигиены;</w:t>
      </w:r>
      <w:r>
        <w:rPr>
          <w:spacing w:val="6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пешехода;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природе;</w:t>
      </w:r>
    </w:p>
    <w:p w:rsidR="00644A77" w:rsidRDefault="00644A77">
      <w:pPr>
        <w:pStyle w:val="BodyText"/>
        <w:ind w:right="691"/>
        <w:jc w:val="left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(учителя,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дневником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ресурсами.</w:t>
      </w:r>
    </w:p>
    <w:p w:rsidR="00644A77" w:rsidRDefault="00644A77">
      <w:pPr>
        <w:pStyle w:val="BodyText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1"/>
        <w:jc w:val="left"/>
      </w:pPr>
      <w:r>
        <w:t>находить</w:t>
      </w:r>
      <w:r>
        <w:rPr>
          <w:spacing w:val="34"/>
        </w:rPr>
        <w:t xml:space="preserve"> </w:t>
      </w:r>
      <w:r>
        <w:t>Россию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карте</w:t>
      </w:r>
      <w:r>
        <w:rPr>
          <w:spacing w:val="35"/>
        </w:rPr>
        <w:t xml:space="preserve"> </w:t>
      </w:r>
      <w:r>
        <w:t>мира,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карте</w:t>
      </w:r>
      <w:r>
        <w:rPr>
          <w:spacing w:val="33"/>
        </w:rPr>
        <w:t xml:space="preserve"> </w:t>
      </w:r>
      <w:r>
        <w:t>России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Москву,</w:t>
      </w:r>
      <w:r>
        <w:rPr>
          <w:spacing w:val="35"/>
        </w:rPr>
        <w:t xml:space="preserve"> </w:t>
      </w:r>
      <w:r>
        <w:t>свой</w:t>
      </w:r>
      <w:r>
        <w:rPr>
          <w:spacing w:val="34"/>
        </w:rPr>
        <w:t xml:space="preserve"> </w:t>
      </w:r>
      <w:r>
        <w:t>регион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главный</w:t>
      </w:r>
      <w:r>
        <w:rPr>
          <w:spacing w:val="-57"/>
        </w:rPr>
        <w:t xml:space="preserve"> </w:t>
      </w:r>
      <w:r>
        <w:t>город;</w:t>
      </w:r>
    </w:p>
    <w:p w:rsidR="00644A77" w:rsidRDefault="00644A77">
      <w:pPr>
        <w:pStyle w:val="BodyText"/>
        <w:ind w:right="691"/>
        <w:jc w:val="left"/>
      </w:pPr>
      <w:r>
        <w:t>узнавать</w:t>
      </w:r>
      <w:r>
        <w:rPr>
          <w:spacing w:val="18"/>
        </w:rPr>
        <w:t xml:space="preserve"> </w:t>
      </w:r>
      <w:r>
        <w:t>государственную</w:t>
      </w:r>
      <w:r>
        <w:rPr>
          <w:spacing w:val="18"/>
        </w:rPr>
        <w:t xml:space="preserve"> </w:t>
      </w:r>
      <w:r>
        <w:t>символику</w:t>
      </w:r>
      <w:r>
        <w:rPr>
          <w:spacing w:val="18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(гимн,</w:t>
      </w:r>
      <w:r>
        <w:rPr>
          <w:spacing w:val="18"/>
        </w:rPr>
        <w:t xml:space="preserve"> </w:t>
      </w:r>
      <w:r>
        <w:t>герб,</w:t>
      </w:r>
      <w:r>
        <w:rPr>
          <w:spacing w:val="18"/>
        </w:rPr>
        <w:t xml:space="preserve"> </w:t>
      </w:r>
      <w:r>
        <w:t>флаг)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региона;</w:t>
      </w:r>
    </w:p>
    <w:p w:rsidR="00644A77" w:rsidRDefault="00644A77">
      <w:pPr>
        <w:pStyle w:val="BodyText"/>
        <w:ind w:right="698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народов, государственным символам России; соблюдать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644A77" w:rsidRDefault="00644A77">
      <w:pPr>
        <w:pStyle w:val="BodyText"/>
        <w:ind w:right="698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 их 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644A77" w:rsidRDefault="00644A77">
      <w:pPr>
        <w:pStyle w:val="BodyText"/>
        <w:ind w:right="691"/>
        <w:jc w:val="left"/>
      </w:pPr>
      <w:r>
        <w:t>приводить примеры изученных традиций, обычаев и праздников народов родного края;</w:t>
      </w:r>
      <w:r>
        <w:rPr>
          <w:spacing w:val="1"/>
        </w:rPr>
        <w:t xml:space="preserve"> </w:t>
      </w:r>
      <w:r>
        <w:t>важных</w:t>
      </w:r>
      <w:r>
        <w:rPr>
          <w:spacing w:val="53"/>
        </w:rPr>
        <w:t xml:space="preserve"> </w:t>
      </w:r>
      <w:r>
        <w:t>событий</w:t>
      </w:r>
      <w:r>
        <w:rPr>
          <w:spacing w:val="52"/>
        </w:rPr>
        <w:t xml:space="preserve"> </w:t>
      </w:r>
      <w:r>
        <w:t>прошлого</w:t>
      </w:r>
      <w:r>
        <w:rPr>
          <w:spacing w:val="5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настоящего</w:t>
      </w:r>
      <w:r>
        <w:rPr>
          <w:spacing w:val="53"/>
        </w:rPr>
        <w:t xml:space="preserve"> </w:t>
      </w:r>
      <w:r>
        <w:t>родного</w:t>
      </w:r>
      <w:r>
        <w:rPr>
          <w:spacing w:val="51"/>
        </w:rPr>
        <w:t xml:space="preserve"> </w:t>
      </w:r>
      <w:r>
        <w:t>края;</w:t>
      </w:r>
      <w:r>
        <w:rPr>
          <w:spacing w:val="52"/>
        </w:rPr>
        <w:t xml:space="preserve"> </w:t>
      </w:r>
      <w:r>
        <w:t>трудовой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опыты с</w:t>
      </w:r>
      <w:r>
        <w:rPr>
          <w:spacing w:val="-3"/>
        </w:rPr>
        <w:t xml:space="preserve"> </w:t>
      </w:r>
      <w:r>
        <w:t>природными объектами, измерения;</w:t>
      </w:r>
    </w:p>
    <w:p w:rsidR="00644A77" w:rsidRDefault="00644A77">
      <w:pPr>
        <w:pStyle w:val="BodyText"/>
        <w:ind w:right="691"/>
        <w:jc w:val="left"/>
      </w:pPr>
      <w:r>
        <w:t>приводить</w:t>
      </w:r>
      <w:r>
        <w:rPr>
          <w:spacing w:val="24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изученных</w:t>
      </w:r>
      <w:r>
        <w:rPr>
          <w:spacing w:val="25"/>
        </w:rPr>
        <w:t xml:space="preserve"> </w:t>
      </w:r>
      <w:r>
        <w:t>взаимосвязей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природе,</w:t>
      </w:r>
      <w:r>
        <w:rPr>
          <w:spacing w:val="25"/>
        </w:rPr>
        <w:t xml:space="preserve"> </w:t>
      </w:r>
      <w:r>
        <w:t>примеры,</w:t>
      </w:r>
      <w:r>
        <w:rPr>
          <w:spacing w:val="25"/>
        </w:rPr>
        <w:t xml:space="preserve"> </w:t>
      </w:r>
      <w:r>
        <w:t>иллюстрирующие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природы в</w:t>
      </w:r>
      <w:r>
        <w:rPr>
          <w:spacing w:val="-1"/>
        </w:rPr>
        <w:t xml:space="preserve"> </w:t>
      </w:r>
      <w:r>
        <w:t>жизни человека;</w:t>
      </w:r>
    </w:p>
    <w:p w:rsidR="00644A77" w:rsidRDefault="00644A77">
      <w:pPr>
        <w:pStyle w:val="BodyText"/>
        <w:ind w:right="691"/>
        <w:jc w:val="left"/>
      </w:pPr>
      <w:r>
        <w:t>описывать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опорных</w:t>
      </w:r>
      <w:r>
        <w:rPr>
          <w:spacing w:val="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изученные</w:t>
      </w:r>
      <w:r>
        <w:rPr>
          <w:spacing w:val="3"/>
        </w:rPr>
        <w:t xml:space="preserve"> </w:t>
      </w:r>
      <w:r>
        <w:t>культурные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(достопримечательности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музейные</w:t>
      </w:r>
      <w:r>
        <w:rPr>
          <w:spacing w:val="-3"/>
        </w:rPr>
        <w:t xml:space="preserve"> </w:t>
      </w:r>
      <w:r>
        <w:t>экспонаты);</w:t>
      </w:r>
    </w:p>
    <w:p w:rsidR="00644A77" w:rsidRDefault="00644A77">
      <w:pPr>
        <w:pStyle w:val="BodyText"/>
        <w:ind w:right="691"/>
        <w:jc w:val="left"/>
      </w:pPr>
      <w:r>
        <w:t>описывать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предложенного</w:t>
      </w:r>
      <w:r>
        <w:rPr>
          <w:spacing w:val="13"/>
        </w:rPr>
        <w:t xml:space="preserve"> </w:t>
      </w:r>
      <w:r>
        <w:t>плана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опорных</w:t>
      </w:r>
      <w:r>
        <w:rPr>
          <w:spacing w:val="12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изученные</w:t>
      </w:r>
      <w:r>
        <w:rPr>
          <w:spacing w:val="11"/>
        </w:rPr>
        <w:t xml:space="preserve"> </w:t>
      </w:r>
      <w:r>
        <w:t>природные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звёзды, созвездия,</w:t>
      </w:r>
      <w:r>
        <w:rPr>
          <w:spacing w:val="-1"/>
        </w:rPr>
        <w:t xml:space="preserve"> </w:t>
      </w:r>
      <w:r>
        <w:t>планеты;</w:t>
      </w:r>
    </w:p>
    <w:p w:rsidR="00644A77" w:rsidRDefault="00644A77">
      <w:pPr>
        <w:pStyle w:val="BodyText"/>
        <w:tabs>
          <w:tab w:val="left" w:pos="3020"/>
          <w:tab w:val="left" w:pos="5371"/>
          <w:tab w:val="left" w:pos="6232"/>
          <w:tab w:val="left" w:pos="6562"/>
          <w:tab w:val="left" w:pos="7656"/>
          <w:tab w:val="left" w:pos="9207"/>
        </w:tabs>
        <w:spacing w:before="1"/>
        <w:ind w:right="695"/>
        <w:jc w:val="left"/>
      </w:pPr>
      <w:r>
        <w:t>группировать</w:t>
      </w:r>
      <w:r>
        <w:tab/>
        <w:t xml:space="preserve">изученные  </w:t>
      </w:r>
      <w:r>
        <w:rPr>
          <w:spacing w:val="14"/>
        </w:rPr>
        <w:t xml:space="preserve"> </w:t>
      </w:r>
      <w:r>
        <w:t>объекты</w:t>
      </w:r>
      <w:r>
        <w:tab/>
        <w:t>живой</w:t>
      </w:r>
      <w:r>
        <w:tab/>
        <w:t>и</w:t>
      </w:r>
      <w:r>
        <w:tab/>
        <w:t>неживой</w:t>
      </w:r>
      <w:r>
        <w:tab/>
        <w:t xml:space="preserve">природы  </w:t>
      </w:r>
      <w:r>
        <w:rPr>
          <w:spacing w:val="18"/>
        </w:rPr>
        <w:t xml:space="preserve"> </w:t>
      </w:r>
      <w:r>
        <w:t>по</w:t>
      </w:r>
      <w:r>
        <w:tab/>
        <w:t>предложенным</w:t>
      </w:r>
      <w:r>
        <w:rPr>
          <w:spacing w:val="-57"/>
        </w:rPr>
        <w:t xml:space="preserve"> </w:t>
      </w:r>
      <w:r>
        <w:t>признакам;</w:t>
      </w:r>
    </w:p>
    <w:p w:rsidR="00644A77" w:rsidRDefault="00644A77">
      <w:pPr>
        <w:pStyle w:val="BodyText"/>
        <w:tabs>
          <w:tab w:val="left" w:pos="2756"/>
          <w:tab w:val="left" w:pos="3814"/>
          <w:tab w:val="left" w:pos="4673"/>
          <w:tab w:val="left" w:pos="5003"/>
          <w:tab w:val="left" w:pos="6097"/>
          <w:tab w:val="left" w:pos="7198"/>
          <w:tab w:val="left" w:pos="7634"/>
          <w:tab w:val="left" w:pos="9644"/>
        </w:tabs>
        <w:ind w:right="697"/>
        <w:jc w:val="left"/>
      </w:pPr>
      <w:r>
        <w:t>сравнивать</w:t>
      </w:r>
      <w:r>
        <w:tab/>
        <w:t>объекты</w:t>
      </w:r>
      <w:r>
        <w:tab/>
        <w:t>живой</w:t>
      </w:r>
      <w:r>
        <w:tab/>
        <w:t>и</w:t>
      </w:r>
      <w:r>
        <w:tab/>
        <w:t>неживой</w:t>
      </w:r>
      <w:r>
        <w:tab/>
        <w:t>природы</w:t>
      </w:r>
      <w:r>
        <w:tab/>
        <w:t>на</w:t>
      </w:r>
      <w:r>
        <w:tab/>
        <w:t xml:space="preserve">основе  </w:t>
      </w:r>
      <w:r>
        <w:rPr>
          <w:spacing w:val="18"/>
        </w:rPr>
        <w:t xml:space="preserve"> </w:t>
      </w:r>
      <w:r>
        <w:t>внешних</w:t>
      </w:r>
      <w:r>
        <w:tab/>
      </w:r>
      <w:r>
        <w:rPr>
          <w:spacing w:val="-1"/>
        </w:rPr>
        <w:t>признаков;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 по</w:t>
      </w:r>
      <w:r>
        <w:rPr>
          <w:spacing w:val="-2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природным</w:t>
      </w:r>
      <w:r>
        <w:rPr>
          <w:spacing w:val="-2"/>
        </w:rPr>
        <w:t xml:space="preserve"> </w:t>
      </w:r>
      <w:r>
        <w:t>признакам,</w:t>
      </w:r>
      <w:r>
        <w:rPr>
          <w:spacing w:val="-2"/>
        </w:rPr>
        <w:t xml:space="preserve"> </w:t>
      </w:r>
      <w:r>
        <w:t>Солнцу,</w:t>
      </w:r>
      <w:r>
        <w:rPr>
          <w:spacing w:val="-1"/>
        </w:rPr>
        <w:t xml:space="preserve"> </w:t>
      </w:r>
      <w:r>
        <w:t>компасу;</w:t>
      </w:r>
    </w:p>
    <w:p w:rsidR="00644A77" w:rsidRDefault="00644A77">
      <w:pPr>
        <w:pStyle w:val="BodyText"/>
        <w:ind w:right="691"/>
        <w:jc w:val="left"/>
      </w:pPr>
      <w:r>
        <w:t>создавать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развёрнутые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644A77" w:rsidRDefault="00644A77">
      <w:pPr>
        <w:pStyle w:val="BodyText"/>
        <w:ind w:right="691"/>
      </w:pPr>
      <w:r>
        <w:t>соблюдать правила нравственного поведения в социуме и в природе, оценивать примеры</w:t>
      </w:r>
      <w:r>
        <w:rPr>
          <w:spacing w:val="1"/>
        </w:rPr>
        <w:t xml:space="preserve"> </w:t>
      </w:r>
      <w:r>
        <w:t>положительного и негативного отношения к объектам природы, проявления внимания,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людям, нуждающимся в</w:t>
      </w:r>
      <w:r>
        <w:rPr>
          <w:spacing w:val="-1"/>
        </w:rPr>
        <w:t xml:space="preserve"> </w:t>
      </w:r>
      <w:r>
        <w:t>ней;</w:t>
      </w:r>
    </w:p>
    <w:p w:rsidR="00644A77" w:rsidRDefault="00644A77">
      <w:pPr>
        <w:pStyle w:val="BodyText"/>
        <w:ind w:right="69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наземного транспорта</w:t>
      </w:r>
      <w:r>
        <w:rPr>
          <w:spacing w:val="-1"/>
        </w:rPr>
        <w:t xml:space="preserve"> </w:t>
      </w:r>
      <w:r>
        <w:t>и метро; соблюдать режим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питания;</w:t>
      </w:r>
    </w:p>
    <w:p w:rsidR="00644A77" w:rsidRDefault="00644A77">
      <w:pPr>
        <w:pStyle w:val="BodyText"/>
        <w:ind w:right="694"/>
      </w:pP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безопасно</w:t>
      </w:r>
      <w:r>
        <w:rPr>
          <w:spacing w:val="54"/>
        </w:rPr>
        <w:t xml:space="preserve"> </w:t>
      </w:r>
      <w:r>
        <w:t>осуществлять</w:t>
      </w:r>
      <w:r>
        <w:rPr>
          <w:spacing w:val="55"/>
        </w:rPr>
        <w:t xml:space="preserve"> </w:t>
      </w:r>
      <w:r>
        <w:t>коммуникацию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школьных</w:t>
      </w:r>
      <w:r>
        <w:rPr>
          <w:spacing w:val="53"/>
        </w:rPr>
        <w:t xml:space="preserve"> </w:t>
      </w:r>
      <w:r>
        <w:t>сообществах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54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(при необходимости).</w:t>
      </w:r>
    </w:p>
    <w:p w:rsidR="00644A77" w:rsidRDefault="00644A77">
      <w:pPr>
        <w:pStyle w:val="BodyText"/>
        <w:spacing w:before="1"/>
        <w:jc w:val="lef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>
      <w:pPr>
        <w:pStyle w:val="BodyText"/>
        <w:ind w:right="691"/>
        <w:jc w:val="left"/>
      </w:pPr>
      <w:r>
        <w:t>различать государственную символику Российской Федерации (гимн, герб, флаг);</w:t>
      </w:r>
      <w:r>
        <w:rPr>
          <w:spacing w:val="1"/>
        </w:rPr>
        <w:t xml:space="preserve"> </w:t>
      </w:r>
      <w:r>
        <w:t>проявлять</w:t>
      </w:r>
      <w:r>
        <w:rPr>
          <w:spacing w:val="48"/>
        </w:rPr>
        <w:t xml:space="preserve"> </w:t>
      </w:r>
      <w:r>
        <w:t>уважение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государственным</w:t>
      </w:r>
      <w:r>
        <w:rPr>
          <w:spacing w:val="47"/>
        </w:rPr>
        <w:t xml:space="preserve"> </w:t>
      </w:r>
      <w:r>
        <w:t>символам</w:t>
      </w:r>
      <w:r>
        <w:rPr>
          <w:spacing w:val="47"/>
        </w:rPr>
        <w:t xml:space="preserve"> </w:t>
      </w:r>
      <w:r>
        <w:t>России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своего</w:t>
      </w:r>
      <w:r>
        <w:rPr>
          <w:spacing w:val="48"/>
        </w:rPr>
        <w:t xml:space="preserve"> </w:t>
      </w:r>
      <w:r>
        <w:t>региона;</w:t>
      </w:r>
      <w:r>
        <w:rPr>
          <w:spacing w:val="48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уважение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семейным</w:t>
      </w:r>
      <w:r>
        <w:rPr>
          <w:spacing w:val="31"/>
        </w:rPr>
        <w:t xml:space="preserve"> </w:t>
      </w:r>
      <w:r>
        <w:t>ценностям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традициям,</w:t>
      </w:r>
      <w:r>
        <w:rPr>
          <w:spacing w:val="32"/>
        </w:rPr>
        <w:t xml:space="preserve"> </w:t>
      </w:r>
      <w:r>
        <w:t>традициям</w:t>
      </w:r>
      <w:r>
        <w:rPr>
          <w:spacing w:val="37"/>
        </w:rPr>
        <w:t xml:space="preserve"> </w:t>
      </w:r>
      <w:r>
        <w:t>своего</w:t>
      </w:r>
      <w:r>
        <w:rPr>
          <w:spacing w:val="32"/>
        </w:rPr>
        <w:t xml:space="preserve"> </w:t>
      </w:r>
      <w:r>
        <w:t>народа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 поведения в</w:t>
      </w:r>
      <w:r>
        <w:rPr>
          <w:spacing w:val="-2"/>
        </w:rPr>
        <w:t xml:space="preserve"> </w:t>
      </w:r>
      <w:r>
        <w:t>социуме;</w:t>
      </w:r>
    </w:p>
    <w:p w:rsidR="00644A77" w:rsidRDefault="00644A77">
      <w:pPr>
        <w:pStyle w:val="BodyText"/>
        <w:ind w:right="69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достопримечательностей родного края; столицы России, городов Российской Федерации с</w:t>
      </w:r>
      <w:r>
        <w:rPr>
          <w:spacing w:val="-57"/>
        </w:rPr>
        <w:t xml:space="preserve"> </w:t>
      </w:r>
      <w:r>
        <w:t>богатой историей и культурой; российских центров декоративно-прикладного искусства;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 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культуре</w:t>
      </w:r>
      <w:r>
        <w:rPr>
          <w:spacing w:val="-1"/>
        </w:rPr>
        <w:t xml:space="preserve"> </w:t>
      </w:r>
      <w:r>
        <w:t>народов России;</w:t>
      </w:r>
    </w:p>
    <w:p w:rsidR="00644A77" w:rsidRDefault="00644A77">
      <w:pPr>
        <w:pStyle w:val="BodyText"/>
        <w:ind w:right="697"/>
      </w:pPr>
      <w:r>
        <w:t>показывать на карте мира материки, изученные страны мира; различать расходы и доходы</w:t>
      </w:r>
      <w:r>
        <w:rPr>
          <w:spacing w:val="-57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бюджета;</w:t>
      </w:r>
    </w:p>
    <w:p w:rsidR="00644A77" w:rsidRDefault="00644A77">
      <w:pPr>
        <w:pStyle w:val="BodyText"/>
        <w:spacing w:before="1"/>
        <w:ind w:right="694"/>
      </w:pPr>
      <w:r>
        <w:t>распознавать изученные объекты природы по их описанию, рисункам и фотографиям,</w:t>
      </w:r>
      <w:r>
        <w:rPr>
          <w:spacing w:val="1"/>
        </w:rPr>
        <w:t xml:space="preserve"> </w:t>
      </w:r>
      <w:r>
        <w:t>различать их 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644A77" w:rsidRDefault="00644A77">
      <w:pPr>
        <w:pStyle w:val="BodyText"/>
        <w:ind w:right="696"/>
      </w:pPr>
      <w:r>
        <w:t>проводить по предложенному плану или инструкции небольшие опыты с природными</w:t>
      </w:r>
      <w:r>
        <w:rPr>
          <w:spacing w:val="1"/>
        </w:rPr>
        <w:t xml:space="preserve"> </w:t>
      </w:r>
      <w:r>
        <w:t>объектами с использованием простейшего лабораторного оборудования и 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-1"/>
        </w:rPr>
        <w:t xml:space="preserve"> </w:t>
      </w:r>
      <w:r>
        <w:t>соблюдать безопасность</w:t>
      </w:r>
      <w:r>
        <w:rPr>
          <w:spacing w:val="1"/>
        </w:rPr>
        <w:t xml:space="preserve"> </w:t>
      </w:r>
      <w:r>
        <w:t>проведения опытов;</w:t>
      </w:r>
    </w:p>
    <w:p w:rsidR="00644A77" w:rsidRDefault="00644A77">
      <w:pPr>
        <w:pStyle w:val="BodyText"/>
        <w:ind w:right="698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-57"/>
        </w:rPr>
        <w:t xml:space="preserve"> </w:t>
      </w:r>
      <w:r>
        <w:t>классификацию;</w:t>
      </w:r>
    </w:p>
    <w:p w:rsidR="00644A77" w:rsidRDefault="00644A77">
      <w:pPr>
        <w:pStyle w:val="BodyText"/>
        <w:ind w:right="691"/>
        <w:jc w:val="left"/>
      </w:pPr>
      <w:r>
        <w:t>сравнивать по заданному количеству признаков объекты живой и неживой природы;</w:t>
      </w:r>
      <w:r>
        <w:rPr>
          <w:spacing w:val="1"/>
        </w:rPr>
        <w:t xml:space="preserve"> </w:t>
      </w:r>
      <w:r>
        <w:t>описывать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предложенного</w:t>
      </w:r>
      <w:r>
        <w:rPr>
          <w:spacing w:val="25"/>
        </w:rPr>
        <w:t xml:space="preserve"> </w:t>
      </w:r>
      <w:r>
        <w:t>плана</w:t>
      </w:r>
      <w:r>
        <w:rPr>
          <w:spacing w:val="24"/>
        </w:rPr>
        <w:t xml:space="preserve"> </w:t>
      </w:r>
      <w:r>
        <w:t>изученные</w:t>
      </w:r>
      <w:r>
        <w:rPr>
          <w:spacing w:val="24"/>
        </w:rPr>
        <w:t xml:space="preserve"> </w:t>
      </w:r>
      <w:r>
        <w:t>объекты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явления</w:t>
      </w:r>
      <w:r>
        <w:rPr>
          <w:spacing w:val="22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выделяя</w:t>
      </w:r>
      <w:r>
        <w:rPr>
          <w:spacing w:val="-2"/>
        </w:rPr>
        <w:t xml:space="preserve"> </w:t>
      </w:r>
      <w:r>
        <w:t>их существенные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 характерные</w:t>
      </w:r>
      <w:r>
        <w:rPr>
          <w:spacing w:val="-2"/>
        </w:rPr>
        <w:t xml:space="preserve"> </w:t>
      </w:r>
      <w:r>
        <w:t>свойства;</w:t>
      </w:r>
    </w:p>
    <w:p w:rsidR="00644A77" w:rsidRDefault="00644A77">
      <w:pPr>
        <w:pStyle w:val="BodyText"/>
        <w:ind w:right="691"/>
        <w:jc w:val="left"/>
      </w:pPr>
      <w:r>
        <w:t>использовать</w:t>
      </w:r>
      <w:r>
        <w:rPr>
          <w:spacing w:val="7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источники</w:t>
      </w:r>
      <w:r>
        <w:rPr>
          <w:spacing w:val="6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природе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обществе</w:t>
      </w:r>
      <w:r>
        <w:rPr>
          <w:spacing w:val="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поиска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извлечения</w:t>
      </w:r>
      <w:r>
        <w:rPr>
          <w:spacing w:val="-1"/>
        </w:rPr>
        <w:t xml:space="preserve"> </w:t>
      </w:r>
      <w:r>
        <w:t>информации, ответов на</w:t>
      </w:r>
      <w:r>
        <w:rPr>
          <w:spacing w:val="-1"/>
        </w:rPr>
        <w:t xml:space="preserve"> </w:t>
      </w:r>
      <w:r>
        <w:t>вопросы;</w:t>
      </w:r>
    </w:p>
    <w:p w:rsidR="00644A77" w:rsidRDefault="00644A77">
      <w:pPr>
        <w:pStyle w:val="BodyText"/>
        <w:ind w:right="691"/>
        <w:jc w:val="left"/>
      </w:pPr>
      <w:r>
        <w:t>использовать</w:t>
      </w:r>
      <w:r>
        <w:rPr>
          <w:spacing w:val="6"/>
        </w:rPr>
        <w:t xml:space="preserve"> </w:t>
      </w:r>
      <w:r>
        <w:t>знания</w:t>
      </w:r>
      <w:r>
        <w:rPr>
          <w:spacing w:val="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взаимосвязях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природе,</w:t>
      </w:r>
      <w:r>
        <w:rPr>
          <w:spacing w:val="6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явлений и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организме</w:t>
      </w:r>
      <w:r>
        <w:rPr>
          <w:spacing w:val="-2"/>
        </w:rPr>
        <w:t xml:space="preserve"> </w:t>
      </w:r>
      <w:r>
        <w:t>человека;</w:t>
      </w:r>
    </w:p>
    <w:p w:rsidR="00644A77" w:rsidRDefault="00644A77">
      <w:pPr>
        <w:pStyle w:val="BodyText"/>
        <w:tabs>
          <w:tab w:val="left" w:pos="2932"/>
          <w:tab w:val="left" w:pos="4282"/>
          <w:tab w:val="left" w:pos="5815"/>
          <w:tab w:val="left" w:pos="6909"/>
          <w:tab w:val="left" w:pos="7907"/>
          <w:tab w:val="left" w:pos="8221"/>
          <w:tab w:val="left" w:pos="9343"/>
        </w:tabs>
        <w:ind w:right="696"/>
        <w:jc w:val="left"/>
      </w:pPr>
      <w:r>
        <w:t>фиксировать</w:t>
      </w:r>
      <w:r>
        <w:tab/>
        <w:t>результаты</w:t>
      </w:r>
      <w:r>
        <w:tab/>
        <w:t>наблюдений,</w:t>
      </w:r>
      <w:r>
        <w:tab/>
        <w:t>опытной</w:t>
      </w:r>
      <w:r>
        <w:tab/>
        <w:t>работы,</w:t>
      </w:r>
      <w:r>
        <w:tab/>
        <w:t>в</w:t>
      </w:r>
      <w:r>
        <w:tab/>
        <w:t>процессе</w:t>
      </w:r>
      <w:r>
        <w:tab/>
        <w:t>коллективной</w:t>
      </w:r>
      <w:r>
        <w:rPr>
          <w:spacing w:val="-57"/>
        </w:rPr>
        <w:t xml:space="preserve"> </w:t>
      </w:r>
      <w:r>
        <w:t>деятельности обобщать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делать</w:t>
      </w:r>
      <w:r>
        <w:rPr>
          <w:spacing w:val="1"/>
        </w:rPr>
        <w:t xml:space="preserve"> </w:t>
      </w:r>
      <w:r>
        <w:t>выводы;</w:t>
      </w:r>
    </w:p>
    <w:p w:rsidR="00644A77" w:rsidRDefault="00644A77">
      <w:pPr>
        <w:pStyle w:val="BodyText"/>
        <w:ind w:right="691"/>
        <w:jc w:val="left"/>
      </w:pPr>
      <w:r>
        <w:t>создавать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заданному</w:t>
      </w:r>
      <w:r>
        <w:rPr>
          <w:spacing w:val="49"/>
        </w:rPr>
        <w:t xml:space="preserve"> </w:t>
      </w:r>
      <w:r>
        <w:t>плану</w:t>
      </w:r>
      <w:r>
        <w:rPr>
          <w:spacing w:val="49"/>
        </w:rPr>
        <w:t xml:space="preserve"> </w:t>
      </w:r>
      <w:r>
        <w:t>собственные</w:t>
      </w:r>
      <w:r>
        <w:rPr>
          <w:spacing w:val="48"/>
        </w:rPr>
        <w:t xml:space="preserve"> </w:t>
      </w:r>
      <w:r>
        <w:t>развёрнутые</w:t>
      </w:r>
      <w:r>
        <w:rPr>
          <w:spacing w:val="48"/>
        </w:rPr>
        <w:t xml:space="preserve"> </w:t>
      </w:r>
      <w:r>
        <w:t>высказывания</w:t>
      </w:r>
      <w:r>
        <w:rPr>
          <w:spacing w:val="49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сопровождая</w:t>
      </w:r>
      <w:r>
        <w:rPr>
          <w:spacing w:val="-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иллюстрациями</w:t>
      </w:r>
      <w:r>
        <w:rPr>
          <w:spacing w:val="-1"/>
        </w:rPr>
        <w:t xml:space="preserve"> </w:t>
      </w:r>
      <w:r>
        <w:t>(презентацией);</w:t>
      </w:r>
    </w:p>
    <w:p w:rsidR="00644A77" w:rsidRDefault="00644A77">
      <w:pPr>
        <w:pStyle w:val="BodyText"/>
        <w:ind w:right="691"/>
        <w:jc w:val="left"/>
      </w:pPr>
      <w:r>
        <w:t>соблюдать</w:t>
      </w:r>
      <w:r>
        <w:rPr>
          <w:spacing w:val="32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пассажира</w:t>
      </w:r>
      <w:r>
        <w:rPr>
          <w:spacing w:val="32"/>
        </w:rPr>
        <w:t xml:space="preserve"> </w:t>
      </w:r>
      <w:r>
        <w:t>железнодорожного,</w:t>
      </w:r>
      <w:r>
        <w:rPr>
          <w:spacing w:val="31"/>
        </w:rPr>
        <w:t xml:space="preserve"> </w:t>
      </w:r>
      <w:r>
        <w:t>водного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авиатранспорта;</w:t>
      </w:r>
    </w:p>
    <w:p w:rsidR="00644A77" w:rsidRDefault="00644A77">
      <w:pPr>
        <w:pStyle w:val="BodyText"/>
        <w:ind w:right="690"/>
      </w:pPr>
      <w:r>
        <w:t>соблюдать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основы</w:t>
      </w:r>
      <w:r>
        <w:rPr>
          <w:spacing w:val="6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заболеваний; соблюдать правила безопасного поведения во дворе жилого дома; соблюдать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условиях</w:t>
      </w:r>
      <w:r>
        <w:rPr>
          <w:spacing w:val="20"/>
        </w:rPr>
        <w:t xml:space="preserve"> </w:t>
      </w:r>
      <w:r>
        <w:t>контролируемого</w:t>
      </w:r>
      <w:r>
        <w:rPr>
          <w:spacing w:val="20"/>
        </w:rPr>
        <w:t xml:space="preserve"> </w:t>
      </w:r>
      <w:r>
        <w:t>доступа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информационно-коммуникационную</w:t>
      </w:r>
      <w:r>
        <w:rPr>
          <w:spacing w:val="21"/>
        </w:rPr>
        <w:t xml:space="preserve"> </w:t>
      </w:r>
      <w:r>
        <w:t>сеть</w:t>
      </w:r>
    </w:p>
    <w:p w:rsidR="00644A77" w:rsidRDefault="00644A77">
      <w:pPr>
        <w:pStyle w:val="BodyText"/>
        <w:spacing w:before="1"/>
        <w:jc w:val="left"/>
      </w:pPr>
      <w:r>
        <w:t>«Интернет»;</w:t>
      </w:r>
    </w:p>
    <w:p w:rsidR="00644A77" w:rsidRDefault="00644A77">
      <w:pPr>
        <w:pStyle w:val="BodyText"/>
        <w:ind w:right="890"/>
        <w:jc w:val="left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мошеннических</w:t>
      </w:r>
      <w:r>
        <w:rPr>
          <w:spacing w:val="-6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мессенджерах.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 в</w:t>
      </w:r>
      <w:r>
        <w:rPr>
          <w:spacing w:val="-1"/>
        </w:rPr>
        <w:t xml:space="preserve"> </w:t>
      </w:r>
      <w:r>
        <w:t>4 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644A77" w:rsidRDefault="00644A77">
      <w:pPr>
        <w:pStyle w:val="BodyText"/>
        <w:ind w:right="695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народов, государственным символам России; соблюдать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изученные</w:t>
      </w:r>
      <w:r>
        <w:rPr>
          <w:spacing w:val="6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(горы,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озёра,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России);</w:t>
      </w:r>
    </w:p>
    <w:p w:rsidR="00644A77" w:rsidRDefault="00644A77">
      <w:pPr>
        <w:pStyle w:val="BodyText"/>
        <w:ind w:right="695"/>
      </w:pP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«ленте</w:t>
      </w:r>
      <w:r>
        <w:rPr>
          <w:spacing w:val="1"/>
        </w:rPr>
        <w:t xml:space="preserve"> </w:t>
      </w:r>
      <w:r>
        <w:t>времени»;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деятелей веками и</w:t>
      </w:r>
      <w:r>
        <w:rPr>
          <w:spacing w:val="-1"/>
        </w:rPr>
        <w:t xml:space="preserve"> </w:t>
      </w:r>
      <w:r>
        <w:t>периодами истории</w:t>
      </w:r>
      <w:r>
        <w:rPr>
          <w:spacing w:val="-2"/>
        </w:rPr>
        <w:t xml:space="preserve"> </w:t>
      </w:r>
      <w:r>
        <w:t>России;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рассказывать о государственных праздниках России, наиболее важных событиях 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-1"/>
        </w:rPr>
        <w:t xml:space="preserve"> </w:t>
      </w:r>
      <w:r>
        <w:t>столицы России</w:t>
      </w:r>
      <w:r>
        <w:rPr>
          <w:spacing w:val="-2"/>
        </w:rPr>
        <w:t xml:space="preserve"> </w:t>
      </w:r>
      <w:r>
        <w:t>и родного</w:t>
      </w:r>
      <w:r>
        <w:rPr>
          <w:spacing w:val="-1"/>
        </w:rPr>
        <w:t xml:space="preserve"> </w:t>
      </w:r>
      <w:r>
        <w:t>края;</w:t>
      </w:r>
    </w:p>
    <w:p w:rsidR="00644A77" w:rsidRDefault="00644A77">
      <w:pPr>
        <w:pStyle w:val="BodyText"/>
        <w:spacing w:before="1"/>
        <w:ind w:right="695"/>
      </w:pPr>
      <w:r>
        <w:t>описывать на основе предложенного плана изученные объекты, выделяя их существенные</w:t>
      </w:r>
      <w:r>
        <w:rPr>
          <w:spacing w:val="-57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символику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своего</w:t>
      </w:r>
      <w:r>
        <w:rPr>
          <w:spacing w:val="-2"/>
        </w:rPr>
        <w:t xml:space="preserve"> </w:t>
      </w:r>
      <w:r>
        <w:t>региона;</w:t>
      </w:r>
    </w:p>
    <w:p w:rsidR="00644A77" w:rsidRDefault="00644A77">
      <w:pPr>
        <w:pStyle w:val="BodyText"/>
        <w:ind w:right="694"/>
      </w:pPr>
      <w:r>
        <w:t>проводить по предложенному (самостоятельно составленному) плану или выдвинутому</w:t>
      </w:r>
      <w:r>
        <w:rPr>
          <w:spacing w:val="1"/>
        </w:rPr>
        <w:t xml:space="preserve"> </w:t>
      </w:r>
      <w:r>
        <w:t>предположению несложные наблюдения, опыты с объектами природы с использованием</w:t>
      </w:r>
      <w:r>
        <w:rPr>
          <w:spacing w:val="1"/>
        </w:rPr>
        <w:t xml:space="preserve"> </w:t>
      </w:r>
      <w:r>
        <w:t>простейшего лабораторного оборудования и измерительных приборов, следуя 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644A77" w:rsidRDefault="00644A77">
      <w:pPr>
        <w:pStyle w:val="BodyText"/>
        <w:ind w:right="695"/>
      </w:pPr>
      <w:r>
        <w:t>распознавать изученные объекты и явления живой и неживой природы по их 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и фотографиям, различать их 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644A77" w:rsidRDefault="00644A77">
      <w:pPr>
        <w:pStyle w:val="BodyText"/>
        <w:ind w:right="697"/>
      </w:pPr>
      <w:r>
        <w:t>группировать изученные объекты живой и неживой природы, самостоятельно выбирая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 группировки;</w:t>
      </w:r>
      <w:r>
        <w:rPr>
          <w:spacing w:val="-3"/>
        </w:rPr>
        <w:t xml:space="preserve"> </w:t>
      </w:r>
      <w:r>
        <w:t>проводить простейшие</w:t>
      </w:r>
      <w:r>
        <w:rPr>
          <w:spacing w:val="-1"/>
        </w:rPr>
        <w:t xml:space="preserve"> </w:t>
      </w:r>
      <w:r>
        <w:t>классификации;</w:t>
      </w:r>
    </w:p>
    <w:p w:rsidR="00644A77" w:rsidRDefault="00644A77">
      <w:pPr>
        <w:pStyle w:val="BodyText"/>
        <w:spacing w:before="1"/>
        <w:ind w:right="699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характерных свойств;</w:t>
      </w:r>
    </w:p>
    <w:p w:rsidR="00644A77" w:rsidRDefault="00644A77">
      <w:pPr>
        <w:pStyle w:val="BodyText"/>
        <w:ind w:right="688"/>
      </w:pPr>
      <w:r>
        <w:t>использовать знания о взаимосвязях в природе для объяснения простейших явлений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 причины</w:t>
      </w:r>
      <w:r>
        <w:rPr>
          <w:spacing w:val="-1"/>
        </w:rPr>
        <w:t xml:space="preserve"> </w:t>
      </w:r>
      <w:r>
        <w:t>смены природных</w:t>
      </w:r>
      <w:r>
        <w:rPr>
          <w:spacing w:val="-1"/>
        </w:rPr>
        <w:t xml:space="preserve"> </w:t>
      </w:r>
      <w:r>
        <w:t>зон);</w:t>
      </w:r>
    </w:p>
    <w:p w:rsidR="00644A77" w:rsidRDefault="00644A77">
      <w:pPr>
        <w:pStyle w:val="BodyText"/>
        <w:ind w:right="696"/>
      </w:pPr>
      <w:r>
        <w:t>называть наиболее значимые природные объекты Всемирного наследия в России и 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изученного);</w:t>
      </w:r>
    </w:p>
    <w:p w:rsidR="00644A77" w:rsidRDefault="00644A77">
      <w:pPr>
        <w:pStyle w:val="BodyText"/>
        <w:ind w:right="690"/>
      </w:pPr>
      <w:r>
        <w:t>называть экологические проблемы и определять пути их решения; создавать по заданному</w:t>
      </w:r>
      <w:r>
        <w:rPr>
          <w:spacing w:val="-57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развёрнутые</w:t>
      </w:r>
      <w:r>
        <w:rPr>
          <w:spacing w:val="-2"/>
        </w:rPr>
        <w:t xml:space="preserve"> </w:t>
      </w:r>
      <w:r>
        <w:t>высказывания о природе</w:t>
      </w:r>
      <w:r>
        <w:rPr>
          <w:spacing w:val="-2"/>
        </w:rPr>
        <w:t xml:space="preserve"> </w:t>
      </w:r>
      <w:r>
        <w:t>и обществе;</w:t>
      </w:r>
    </w:p>
    <w:p w:rsidR="00644A77" w:rsidRDefault="00644A77">
      <w:pPr>
        <w:pStyle w:val="BodyText"/>
        <w:ind w:right="698"/>
      </w:pPr>
      <w:r>
        <w:t>использовать различные источники информации для поиска и извлечения 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644A77" w:rsidRDefault="00644A77">
      <w:pPr>
        <w:pStyle w:val="BodyText"/>
        <w:ind w:right="69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вредных привычек для</w:t>
      </w:r>
      <w:r>
        <w:rPr>
          <w:spacing w:val="-1"/>
        </w:rPr>
        <w:t xml:space="preserve"> </w:t>
      </w:r>
      <w:r>
        <w:t>здоровья и</w:t>
      </w:r>
      <w:r>
        <w:rPr>
          <w:spacing w:val="-2"/>
        </w:rPr>
        <w:t xml:space="preserve"> </w:t>
      </w:r>
      <w:r>
        <w:t>жизни человека;</w:t>
      </w:r>
    </w:p>
    <w:p w:rsidR="00644A77" w:rsidRDefault="00644A77">
      <w:pPr>
        <w:pStyle w:val="BodyText"/>
        <w:ind w:right="69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 населённого пункта, в театрах, кинотеатрах, торговых центрах, парках и</w:t>
      </w:r>
      <w:r>
        <w:rPr>
          <w:spacing w:val="1"/>
        </w:rPr>
        <w:t xml:space="preserve"> </w:t>
      </w:r>
      <w:r>
        <w:t>зонах</w:t>
      </w:r>
      <w:r>
        <w:rPr>
          <w:spacing w:val="-1"/>
        </w:rPr>
        <w:t xml:space="preserve"> </w:t>
      </w:r>
      <w:r>
        <w:t>отдыха, учреждениях культуры</w:t>
      </w:r>
      <w:r>
        <w:rPr>
          <w:spacing w:val="-1"/>
        </w:rPr>
        <w:t xml:space="preserve"> </w:t>
      </w:r>
      <w:r>
        <w:t>(музеях, библиотеках и</w:t>
      </w:r>
      <w:r>
        <w:rPr>
          <w:spacing w:val="-1"/>
        </w:rPr>
        <w:t xml:space="preserve"> </w:t>
      </w:r>
      <w:r>
        <w:t>других);</w:t>
      </w:r>
    </w:p>
    <w:p w:rsidR="00644A77" w:rsidRDefault="00644A77">
      <w:pPr>
        <w:pStyle w:val="BodyText"/>
        <w:ind w:right="697"/>
      </w:pPr>
      <w:r>
        <w:t>соблюдать правила безопасного поведения при езде на велосипеде, самокате и других</w:t>
      </w:r>
      <w:r>
        <w:rPr>
          <w:spacing w:val="1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индивидуальной мобильности;</w:t>
      </w:r>
    </w:p>
    <w:p w:rsidR="00644A77" w:rsidRDefault="00644A77">
      <w:pPr>
        <w:pStyle w:val="BodyText"/>
        <w:ind w:right="697"/>
      </w:pPr>
      <w:r>
        <w:t>осуществлять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верифицированной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644A77" w:rsidRDefault="00644A77">
      <w:pPr>
        <w:pStyle w:val="BodyText"/>
        <w:ind w:right="695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 информационных ресурсов.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2298" w:right="1577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</w:p>
    <w:p w:rsidR="00644A77" w:rsidRDefault="00644A77">
      <w:pPr>
        <w:spacing w:before="1"/>
        <w:ind w:left="2298" w:right="1575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этики».</w:t>
      </w:r>
    </w:p>
    <w:p w:rsidR="00644A77" w:rsidRDefault="00644A77">
      <w:pPr>
        <w:pStyle w:val="BodyText"/>
        <w:ind w:right="691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этики» (предметная область «Основы религиозных культур и светской этики»)</w:t>
      </w:r>
      <w:r>
        <w:rPr>
          <w:spacing w:val="1"/>
        </w:rPr>
        <w:t xml:space="preserve"> </w:t>
      </w:r>
      <w:r>
        <w:t>(далее соответственно - программа по ОРКСЭ, ОРКСЭ) включает пояснительную записку,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 и</w:t>
      </w:r>
      <w:r>
        <w:rPr>
          <w:spacing w:val="-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этики.</w:t>
      </w:r>
    </w:p>
    <w:p w:rsidR="00644A77" w:rsidRDefault="00644A77">
      <w:pPr>
        <w:pStyle w:val="BodyText"/>
        <w:ind w:right="696" w:firstLine="707"/>
      </w:pPr>
      <w:r>
        <w:t>Пояснительная записка отражает общие цели и задачи изучения ОРКСЭ,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644A77" w:rsidRDefault="00644A77">
      <w:pPr>
        <w:pStyle w:val="BodyText"/>
        <w:ind w:right="693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2"/>
        </w:rPr>
        <w:t xml:space="preserve"> </w:t>
      </w:r>
      <w:r>
        <w:t>4 классе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2" w:firstLine="707"/>
      </w:pPr>
      <w:r>
        <w:t>Планируемые результаты освоения программы по ОРКСЭ включают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3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spacing w:before="1"/>
        <w:ind w:right="692" w:firstLine="707"/>
      </w:pPr>
      <w:r>
        <w:t>Программа по ОРКСЭ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-58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644A77" w:rsidRDefault="00644A77">
      <w:pPr>
        <w:pStyle w:val="BodyText"/>
        <w:ind w:right="690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несовершеннолетних обучающихся.</w:t>
      </w:r>
    </w:p>
    <w:p w:rsidR="00644A77" w:rsidRDefault="00644A77">
      <w:pPr>
        <w:pStyle w:val="BodyText"/>
        <w:ind w:right="694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 содержания каждого учебного модуля. Общие результаты содержат перечень</w:t>
      </w:r>
      <w:r>
        <w:rPr>
          <w:spacing w:val="1"/>
        </w:rPr>
        <w:t xml:space="preserve"> </w:t>
      </w:r>
      <w:r>
        <w:t>личностных и метапредметных достижений, которые приобретает каждый обучающийся</w:t>
      </w:r>
      <w:r>
        <w:rPr>
          <w:spacing w:val="1"/>
        </w:rPr>
        <w:t xml:space="preserve"> </w:t>
      </w:r>
      <w:r>
        <w:t>независимо от изучаемого модуля. Поскольку предмет изучается один год (4 класс), все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многонационального народа Российской Федерации, а также к диалогу с представителями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культур и</w:t>
      </w:r>
      <w:r>
        <w:rPr>
          <w:spacing w:val="1"/>
        </w:rPr>
        <w:t xml:space="preserve"> </w:t>
      </w:r>
      <w:r>
        <w:t>мировоззрений.</w:t>
      </w:r>
    </w:p>
    <w:p w:rsidR="00644A77" w:rsidRDefault="00644A77">
      <w:pPr>
        <w:pStyle w:val="BodyText"/>
        <w:spacing w:before="1" w:line="276" w:lineRule="exact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являются: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 культур, основами мировых религиозных культур и светской этики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 представителей);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личности, семьи, общества;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обучающимися, формирование ценностно-смысловой сферы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left="2126" w:right="690" w:hanging="34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разномировоззренческой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и диалога. Основной методологический принцип 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первоначальных представлений о культуре традиционных 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 (православия, ислама, буддизма, иудаизма), российской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644A77" w:rsidRDefault="00644A77">
      <w:pPr>
        <w:pStyle w:val="BodyText"/>
        <w:ind w:right="690" w:firstLine="707"/>
      </w:pPr>
      <w:r>
        <w:t>Культурологическая направленность программы по ОРКСЭ способствует развитию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 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 православия, 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9"/>
        </w:rPr>
        <w:t xml:space="preserve"> </w:t>
      </w:r>
      <w:r>
        <w:t>светской</w:t>
      </w:r>
      <w:r>
        <w:rPr>
          <w:spacing w:val="11"/>
        </w:rPr>
        <w:t xml:space="preserve"> </w:t>
      </w:r>
      <w:r>
        <w:t>этики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истории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культуре</w:t>
      </w:r>
      <w:r>
        <w:rPr>
          <w:spacing w:val="8"/>
        </w:rPr>
        <w:t xml:space="preserve"> </w:t>
      </w:r>
      <w:r>
        <w:t>нашей</w:t>
      </w:r>
      <w:r>
        <w:rPr>
          <w:spacing w:val="13"/>
        </w:rPr>
        <w:t xml:space="preserve"> </w:t>
      </w:r>
      <w:r>
        <w:t>страны.</w:t>
      </w:r>
      <w:r>
        <w:rPr>
          <w:spacing w:val="9"/>
        </w:rPr>
        <w:t xml:space="preserve"> </w:t>
      </w:r>
      <w:r>
        <w:t>Коммуникативный</w:t>
      </w:r>
      <w:r>
        <w:rPr>
          <w:spacing w:val="10"/>
        </w:rPr>
        <w:t xml:space="preserve"> </w:t>
      </w:r>
      <w:r>
        <w:t>подход</w:t>
      </w:r>
      <w:r>
        <w:rPr>
          <w:spacing w:val="-58"/>
        </w:rPr>
        <w:t xml:space="preserve"> </w:t>
      </w:r>
      <w:r>
        <w:t>к преподаванию учебного предмета ОРКСЭ предполагает организацию коммуникативной</w:t>
      </w:r>
      <w:r>
        <w:rPr>
          <w:spacing w:val="1"/>
        </w:rPr>
        <w:t xml:space="preserve"> </w:t>
      </w:r>
      <w:r>
        <w:t>деятельности обучающихся, требующей от них умения выслушивать позицию партнёра по</w:t>
      </w:r>
      <w:r>
        <w:rPr>
          <w:spacing w:val="-57"/>
        </w:rPr>
        <w:t xml:space="preserve"> </w:t>
      </w:r>
      <w:r>
        <w:t>деятельности, принимать её, согласовывать усилия для достижения поставленной 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основывающийся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диалогичности,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разных точек зрения</w:t>
      </w:r>
      <w:r>
        <w:rPr>
          <w:spacing w:val="-3"/>
        </w:rPr>
        <w:t xml:space="preserve"> </w:t>
      </w:r>
      <w:r>
        <w:t>и другие.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 w:firstLine="707"/>
      </w:pPr>
      <w:r>
        <w:t>Предпосылками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являются психологические особенности обучающихся, завершающих обучение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 общего образования, способность эмоционально реагировать на окружающую</w:t>
      </w:r>
      <w:r>
        <w:rPr>
          <w:spacing w:val="1"/>
        </w:rPr>
        <w:t xml:space="preserve"> </w:t>
      </w:r>
      <w:r>
        <w:t>действительность, остро реагировать как на доброжелательность, отзывчивость, доброту</w:t>
      </w:r>
      <w:r>
        <w:rPr>
          <w:spacing w:val="1"/>
        </w:rPr>
        <w:t xml:space="preserve"> </w:t>
      </w:r>
      <w:r>
        <w:t>других людей, так и на проявление несправедливости, нанесение обид и оскорблений</w:t>
      </w:r>
      <w:r>
        <w:rPr>
          <w:spacing w:val="1"/>
        </w:rPr>
        <w:t xml:space="preserve"> </w:t>
      </w:r>
      <w:r>
        <w:t>становится предпосылкой к пониманию законов существования в социуме и принятию 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необходимо учитывать, что обучающиеся с трудом усваивают абстрактные 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 стороне восприятия явлений социальной жизни, связанной с 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дающих образцы</w:t>
      </w:r>
      <w:r>
        <w:rPr>
          <w:spacing w:val="-1"/>
        </w:rPr>
        <w:t xml:space="preserve"> </w:t>
      </w:r>
      <w:r>
        <w:t>нравственно ценного</w:t>
      </w:r>
      <w:r>
        <w:rPr>
          <w:spacing w:val="-1"/>
        </w:rPr>
        <w:t xml:space="preserve"> </w:t>
      </w:r>
      <w:r>
        <w:t>поведения.</w:t>
      </w:r>
    </w:p>
    <w:p w:rsidR="00644A77" w:rsidRDefault="00644A77">
      <w:pPr>
        <w:pStyle w:val="BodyText"/>
        <w:spacing w:before="2"/>
        <w:ind w:right="694" w:firstLine="707"/>
      </w:pPr>
      <w:r>
        <w:t>В рамках освоения программы по ОРКСЭ в части преподавания учебных 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богослужениях,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общине</w:t>
      </w:r>
    </w:p>
    <w:p w:rsidR="00644A77" w:rsidRDefault="00644A77">
      <w:pPr>
        <w:pStyle w:val="BodyText"/>
        <w:ind w:right="692" w:firstLine="707"/>
      </w:pPr>
      <w:r>
        <w:t>Общее число часов, рекомендованных для изучения ОРКСЭ, - 34 часа (один час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классе).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 культуры».</w:t>
      </w:r>
    </w:p>
    <w:p w:rsidR="00644A77" w:rsidRDefault="00644A77">
      <w:pPr>
        <w:pStyle w:val="BodyText"/>
        <w:ind w:right="692"/>
      </w:pPr>
      <w:r>
        <w:t>Россия - наша Родина. Введение в православную традицию. Культура и религия. Во что</w:t>
      </w:r>
      <w:r>
        <w:rPr>
          <w:spacing w:val="1"/>
        </w:rPr>
        <w:t xml:space="preserve"> </w:t>
      </w:r>
      <w:r>
        <w:t>верят православные христиане. Добро и зло в православной традиции. Золотое 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 и сострадание. Православие в России. Православный храм и другие святыни.</w:t>
      </w:r>
      <w:r>
        <w:rPr>
          <w:spacing w:val="1"/>
        </w:rPr>
        <w:t xml:space="preserve"> </w:t>
      </w:r>
      <w:r>
        <w:t>Символический язык православной культуры: христианское искусство (иконы, 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культуры».</w:t>
      </w:r>
    </w:p>
    <w:p w:rsidR="00644A77" w:rsidRDefault="00644A77">
      <w:pPr>
        <w:pStyle w:val="BodyText"/>
        <w:ind w:right="693"/>
      </w:pPr>
      <w:r>
        <w:t>Россия - наша Родина. Введение в исламскую традицию. Культура и религия. Пророк</w:t>
      </w:r>
      <w:r>
        <w:rPr>
          <w:spacing w:val="1"/>
        </w:rPr>
        <w:t xml:space="preserve"> </w:t>
      </w:r>
      <w:r>
        <w:t>Мухаммад - образец человека и учитель нравственности в исламской традиции. Во 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 Добро и</w:t>
      </w:r>
      <w:r>
        <w:rPr>
          <w:spacing w:val="1"/>
        </w:rPr>
        <w:t xml:space="preserve"> </w:t>
      </w:r>
      <w:r>
        <w:t>зло в исламской</w:t>
      </w:r>
      <w:r>
        <w:rPr>
          <w:spacing w:val="1"/>
        </w:rPr>
        <w:t xml:space="preserve"> </w:t>
      </w:r>
      <w:r>
        <w:t>традиции. Нравственные основы 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 Столпы ислама. Обязанности мусульман. Для чего построена и как устроена</w:t>
      </w:r>
      <w:r>
        <w:rPr>
          <w:spacing w:val="1"/>
        </w:rPr>
        <w:t xml:space="preserve"> </w:t>
      </w:r>
      <w:r>
        <w:t>мечеть. Мусульманское летоисчисление и календарь. Ислам в России. Семья в исламе.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Искусство ислама. 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культуры».</w:t>
      </w:r>
    </w:p>
    <w:p w:rsidR="00644A77" w:rsidRDefault="00644A77">
      <w:pPr>
        <w:pStyle w:val="BodyText"/>
        <w:ind w:right="689"/>
      </w:pPr>
      <w:r>
        <w:t>Россия - наша Родина. Введение в буддийскую духовную традицию. Культура и 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-57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Буддизм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 символы. Буддийские ритуалы. Буддийские святыни. Буддийские священные</w:t>
      </w:r>
      <w:r>
        <w:rPr>
          <w:spacing w:val="1"/>
        </w:rPr>
        <w:t xml:space="preserve"> </w:t>
      </w:r>
      <w:r>
        <w:t>сооружения. Буддийский храм. Буддийский календарь. Праздники в буддийской культуре.</w:t>
      </w:r>
      <w:r>
        <w:rPr>
          <w:spacing w:val="-57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культуры».</w:t>
      </w:r>
    </w:p>
    <w:p w:rsidR="00644A77" w:rsidRDefault="00644A77">
      <w:pPr>
        <w:pStyle w:val="BodyText"/>
        <w:ind w:right="689"/>
      </w:pPr>
      <w:r>
        <w:t>Россия - наша Родина. Введение в иудейскую духовную традицию. Культура и религия.</w:t>
      </w:r>
      <w:r>
        <w:rPr>
          <w:spacing w:val="1"/>
        </w:rPr>
        <w:t xml:space="preserve"> </w:t>
      </w:r>
      <w:r>
        <w:t>Тора - главная книга иудаизма. Классические тексты иудаизма. Патриархи еврейского</w:t>
      </w:r>
      <w:r>
        <w:rPr>
          <w:spacing w:val="1"/>
        </w:rPr>
        <w:t xml:space="preserve"> </w:t>
      </w:r>
      <w:r>
        <w:t>народа.</w:t>
      </w:r>
      <w:r>
        <w:rPr>
          <w:spacing w:val="20"/>
        </w:rPr>
        <w:t xml:space="preserve"> </w:t>
      </w:r>
      <w:r>
        <w:t>Пророки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праведники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иудейской</w:t>
      </w:r>
      <w:r>
        <w:rPr>
          <w:spacing w:val="21"/>
        </w:rPr>
        <w:t xml:space="preserve"> </w:t>
      </w:r>
      <w:r>
        <w:t>культуре.</w:t>
      </w:r>
      <w:r>
        <w:rPr>
          <w:spacing w:val="21"/>
        </w:rPr>
        <w:t xml:space="preserve"> </w:t>
      </w:r>
      <w:r>
        <w:t>Храм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иудеев.</w:t>
      </w:r>
      <w:r>
        <w:rPr>
          <w:spacing w:val="21"/>
        </w:rPr>
        <w:t xml:space="preserve"> </w:t>
      </w:r>
      <w:r>
        <w:t>Назначение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синагоги и её устройство. Суббота (Шабат) в иудейской традиции. Иудаизм в России.</w:t>
      </w:r>
      <w:r>
        <w:rPr>
          <w:spacing w:val="1"/>
        </w:rPr>
        <w:t xml:space="preserve"> </w:t>
      </w:r>
      <w:r>
        <w:t>Традиции иудаизма в повседневной жизни евреев. Ответственное принятие 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 их история и традиции. Ценности семейной жизни в иудейской традиции.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России».</w:t>
      </w:r>
    </w:p>
    <w:p w:rsidR="00644A77" w:rsidRDefault="00644A77">
      <w:pPr>
        <w:pStyle w:val="BodyText"/>
        <w:ind w:right="690"/>
      </w:pP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Мировые религии и иудаизм. Их основатели. Священные книги христианства, ислама,</w:t>
      </w:r>
      <w:r>
        <w:rPr>
          <w:spacing w:val="1"/>
        </w:rPr>
        <w:t xml:space="preserve"> </w:t>
      </w:r>
      <w:r>
        <w:t>иудаизма, буддизма. Хранители предания в религиях. Человек в религиозных традициях</w:t>
      </w:r>
      <w:r>
        <w:rPr>
          <w:spacing w:val="1"/>
        </w:rPr>
        <w:t xml:space="preserve"> </w:t>
      </w:r>
      <w:r>
        <w:t>народов России. Добро и зло. Священные сооружения. Искусство в религиозной культуре.</w:t>
      </w:r>
      <w:r>
        <w:rPr>
          <w:spacing w:val="-57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 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Обычаи и обряды. Праздники и календари в религиях. Семья, семейные ценности. Долг,</w:t>
      </w:r>
      <w:r>
        <w:rPr>
          <w:spacing w:val="1"/>
        </w:rPr>
        <w:t xml:space="preserve"> </w:t>
      </w:r>
      <w:r>
        <w:t>свобода, ответственность, труд. Милосердие, забота о слабых, взаимопомощь, социальные</w:t>
      </w:r>
      <w:r>
        <w:rPr>
          <w:spacing w:val="-57"/>
        </w:rPr>
        <w:t xml:space="preserve"> </w:t>
      </w:r>
      <w:r>
        <w:t>проблемы общества и отношение к ним разных религий. Любовь и уважение к 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многоконфессионального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этики».</w:t>
      </w:r>
    </w:p>
    <w:p w:rsidR="00644A77" w:rsidRDefault="00644A77">
      <w:pPr>
        <w:pStyle w:val="BodyText"/>
        <w:ind w:right="688"/>
      </w:pPr>
      <w:r>
        <w:t>Россия - наша Родина. Этика и её значение в жизни человека. Праздники как одна из форм</w:t>
      </w:r>
      <w:r>
        <w:rPr>
          <w:spacing w:val="-57"/>
        </w:rPr>
        <w:t xml:space="preserve"> </w:t>
      </w:r>
      <w:r>
        <w:t>исторической памяти. Образцы нравственности в культуре Отечества, в культурах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(Конституция)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 как источник российской светской (гражданской) этики. Трудовая мораль.</w:t>
      </w:r>
      <w:r>
        <w:rPr>
          <w:spacing w:val="1"/>
        </w:rPr>
        <w:t xml:space="preserve"> </w:t>
      </w:r>
      <w:r>
        <w:t>Нравственные традиции предпринимательства. Что значит</w:t>
      </w:r>
      <w:r>
        <w:rPr>
          <w:spacing w:val="1"/>
        </w:rPr>
        <w:t xml:space="preserve"> </w:t>
      </w:r>
      <w:r>
        <w:t>быть нравственным в наше</w:t>
      </w:r>
      <w:r>
        <w:rPr>
          <w:spacing w:val="1"/>
        </w:rPr>
        <w:t xml:space="preserve"> </w:t>
      </w:r>
      <w:r>
        <w:t>время. Нравственные</w:t>
      </w:r>
      <w:r>
        <w:rPr>
          <w:spacing w:val="1"/>
        </w:rPr>
        <w:t xml:space="preserve"> </w:t>
      </w:r>
      <w:r>
        <w:t>ценности, идеалы, принципы морали. Нормы</w:t>
      </w:r>
      <w:r>
        <w:rPr>
          <w:spacing w:val="1"/>
        </w:rPr>
        <w:t xml:space="preserve"> </w:t>
      </w:r>
      <w:r>
        <w:t>морали. Семейные</w:t>
      </w:r>
      <w:r>
        <w:rPr>
          <w:spacing w:val="1"/>
        </w:rPr>
        <w:t xml:space="preserve"> </w:t>
      </w:r>
      <w:r>
        <w:t>ценности и этика семейных отношений. Этикет. Образование как нравственная 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многоконфессионального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644A77" w:rsidRDefault="00644A77">
      <w:pPr>
        <w:pStyle w:val="Heading1"/>
        <w:ind w:left="4964" w:right="919" w:hanging="3323"/>
      </w:pPr>
      <w:r>
        <w:t>Планируемые результаты освоения программы по ОРКСЭ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87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 личности.</w:t>
      </w:r>
    </w:p>
    <w:p w:rsidR="00644A77" w:rsidRDefault="00644A77">
      <w:pPr>
        <w:pStyle w:val="BodyText"/>
        <w:ind w:right="697"/>
      </w:pPr>
      <w:r>
        <w:t>В результате изучения ОРКСЭ на уровне начального общего образования у обучающегося</w:t>
      </w:r>
      <w:r>
        <w:rPr>
          <w:spacing w:val="-57"/>
        </w:rPr>
        <w:t xml:space="preserve"> </w:t>
      </w:r>
      <w:r>
        <w:t>будут 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формировать национальную и гражданскую самоидентичность, осознавать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принадлежность;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понимать значения гуманистических и демократических ценностных 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ценность человеческой жизни;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понимать значения нравственных норм и ценностей как условия жизни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 собеседников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 атеизму;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73"/>
        <w:ind w:right="691"/>
        <w:rPr>
          <w:sz w:val="24"/>
        </w:rPr>
      </w:pPr>
      <w:r>
        <w:rPr>
          <w:sz w:val="24"/>
        </w:rPr>
        <w:t>соотносить свои поступки с нравственными ценностями, принятыми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 проявлять уважение к духовным традициям народов России, 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1"/>
        <w:ind w:right="691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оскорбляющих других людей;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ценностям.</w:t>
      </w:r>
    </w:p>
    <w:p w:rsidR="00644A77" w:rsidRDefault="00644A77">
      <w:pPr>
        <w:pStyle w:val="BodyText"/>
        <w:ind w:right="695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spacing w:line="276" w:lineRule="exact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70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 достижения;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её реализации, определять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коррективы в процесс их реализации на основе оценки и 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 отнесения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 различных точек зрения и право каждого иметь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собственную, умений излагать своё мнение и аргументировать свою точку зрения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определять общую цель и пути её достижения, умений 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644A77" w:rsidRDefault="00644A77">
      <w:pPr>
        <w:pStyle w:val="BodyText"/>
        <w:ind w:right="69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этика,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этике</w:t>
      </w:r>
      <w:r>
        <w:rPr>
          <w:spacing w:val="-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 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вычисление);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73"/>
        <w:ind w:right="69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материала;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1"/>
        <w:ind w:right="692"/>
        <w:rPr>
          <w:sz w:val="24"/>
        </w:rPr>
      </w:pPr>
      <w:r>
        <w:rPr>
          <w:sz w:val="24"/>
        </w:rPr>
        <w:t>признавать возможность существования разных точек зрения, обосновывать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700"/>
        <w:rPr>
          <w:sz w:val="24"/>
        </w:rPr>
      </w:pP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(текстовую, графическую, видео);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находить дополнительную информацию к основному учебному материалу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анализировать, сравнивать информацию, представленную в разных источниках,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соблюдать правила ведения диалога и дискуссии, корректно задавать 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участников общения;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этике.</w:t>
      </w:r>
    </w:p>
    <w:p w:rsidR="00644A77" w:rsidRDefault="00644A77">
      <w:pPr>
        <w:pStyle w:val="BodyText"/>
        <w:ind w:right="697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своего здоровья и эмоционального благополучия, предвидеть 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ситуации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правила и нормы современного российского общества,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 сознательному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 нравственные нормы поведения, осуждать проявление несправедливости,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зла;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>
      <w:pPr>
        <w:spacing w:line="275" w:lineRule="exact"/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73"/>
        <w:ind w:right="689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 высказывать свои пожелания к работе, спокойно принимать замечания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объективно их оценивать;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1"/>
        <w:ind w:right="697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 разрешать 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подготавливать индивидуально, в парах, в группах сообщения по изученному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видеопрезентацией.</w:t>
      </w:r>
    </w:p>
    <w:p w:rsidR="00644A77" w:rsidRDefault="00644A77">
      <w:pPr>
        <w:pStyle w:val="BodyText"/>
        <w:ind w:right="697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ОРКСЭ: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культуры».</w:t>
      </w:r>
    </w:p>
    <w:p w:rsidR="00644A77" w:rsidRDefault="00644A77">
      <w:pPr>
        <w:pStyle w:val="BodyText"/>
        <w:ind w:right="696"/>
      </w:pPr>
      <w:r>
        <w:t>выражать своими словами первоначальное понимание сущности духовного развития 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644A77" w:rsidRDefault="00644A77">
      <w:pPr>
        <w:pStyle w:val="BodyText"/>
        <w:ind w:right="698"/>
      </w:pPr>
      <w:r>
        <w:t>выражать своими словами понимание значимости нравственного 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усилий человека, приводить</w:t>
      </w:r>
      <w:r>
        <w:rPr>
          <w:spacing w:val="-1"/>
        </w:rPr>
        <w:t xml:space="preserve"> </w:t>
      </w:r>
      <w:r>
        <w:t>примеры;</w:t>
      </w:r>
    </w:p>
    <w:p w:rsidR="00644A77" w:rsidRDefault="00644A77">
      <w:pPr>
        <w:pStyle w:val="BodyText"/>
        <w:ind w:right="691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</w:t>
      </w:r>
      <w:r>
        <w:rPr>
          <w:spacing w:val="1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-57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семье, между</w:t>
      </w:r>
      <w:r>
        <w:rPr>
          <w:spacing w:val="-1"/>
        </w:rPr>
        <w:t xml:space="preserve"> </w:t>
      </w:r>
      <w:r>
        <w:t>людьми, в</w:t>
      </w:r>
      <w:r>
        <w:rPr>
          <w:spacing w:val="-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 деятельности;</w:t>
      </w:r>
    </w:p>
    <w:p w:rsidR="00644A77" w:rsidRDefault="00644A77">
      <w:pPr>
        <w:pStyle w:val="BodyText"/>
        <w:ind w:right="68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 (любовь, вера, милосердие, прощение, покаяние, сострадание, 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и соотношение ветхозаветных Десяти заповедей и Евангельских заповедей</w:t>
      </w:r>
      <w:r>
        <w:rPr>
          <w:spacing w:val="1"/>
        </w:rPr>
        <w:t xml:space="preserve"> </w:t>
      </w:r>
      <w:r>
        <w:t>Блаженств,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 христианской</w:t>
      </w:r>
      <w:r>
        <w:rPr>
          <w:spacing w:val="-3"/>
        </w:rPr>
        <w:t xml:space="preserve"> </w:t>
      </w:r>
      <w:r>
        <w:t>традиции;</w:t>
      </w:r>
    </w:p>
    <w:p w:rsidR="00644A77" w:rsidRDefault="00644A77">
      <w:pPr>
        <w:pStyle w:val="BodyText"/>
        <w:ind w:right="694"/>
      </w:pPr>
      <w:r>
        <w:t>первоначальный опыт осмысления и нравственной оценки поступков, 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православной этики;</w:t>
      </w:r>
    </w:p>
    <w:p w:rsidR="00644A77" w:rsidRDefault="00644A77">
      <w:pPr>
        <w:pStyle w:val="BodyText"/>
        <w:ind w:right="693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60"/>
        </w:rPr>
        <w:t xml:space="preserve"> </w:t>
      </w:r>
      <w:r>
        <w:t>Богочеловеке</w:t>
      </w:r>
      <w:r>
        <w:rPr>
          <w:spacing w:val="1"/>
        </w:rPr>
        <w:t xml:space="preserve"> </w:t>
      </w:r>
      <w:r>
        <w:t>Иисусе</w:t>
      </w:r>
      <w:r>
        <w:rPr>
          <w:spacing w:val="-2"/>
        </w:rPr>
        <w:t xml:space="preserve"> </w:t>
      </w:r>
      <w:r>
        <w:t>Христе как Спасителе, Церкви;</w:t>
      </w:r>
    </w:p>
    <w:p w:rsidR="00644A77" w:rsidRDefault="00644A77">
      <w:pPr>
        <w:pStyle w:val="BodyText"/>
        <w:ind w:right="685"/>
        <w:jc w:val="left"/>
      </w:pPr>
      <w:r>
        <w:t>рассказывать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Священном</w:t>
      </w:r>
      <w:r>
        <w:rPr>
          <w:spacing w:val="18"/>
        </w:rPr>
        <w:t xml:space="preserve"> </w:t>
      </w:r>
      <w:r>
        <w:t>Писании</w:t>
      </w:r>
      <w:r>
        <w:rPr>
          <w:spacing w:val="20"/>
        </w:rPr>
        <w:t xml:space="preserve"> </w:t>
      </w:r>
      <w:r>
        <w:t>Церкви</w:t>
      </w:r>
      <w:r>
        <w:rPr>
          <w:spacing w:val="25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Библии</w:t>
      </w:r>
      <w:r>
        <w:rPr>
          <w:spacing w:val="20"/>
        </w:rPr>
        <w:t xml:space="preserve"> </w:t>
      </w:r>
      <w:r>
        <w:t>(Ветхий</w:t>
      </w:r>
      <w:r>
        <w:rPr>
          <w:spacing w:val="17"/>
        </w:rPr>
        <w:t xml:space="preserve"> </w:t>
      </w:r>
      <w:r>
        <w:t>Завет,</w:t>
      </w:r>
      <w:r>
        <w:rPr>
          <w:spacing w:val="20"/>
        </w:rPr>
        <w:t xml:space="preserve"> </w:t>
      </w:r>
      <w:r>
        <w:t>Новый</w:t>
      </w:r>
      <w:r>
        <w:rPr>
          <w:spacing w:val="20"/>
        </w:rPr>
        <w:t xml:space="preserve"> </w:t>
      </w:r>
      <w:r>
        <w:t>Завет,</w:t>
      </w:r>
      <w:r>
        <w:rPr>
          <w:spacing w:val="-57"/>
        </w:rPr>
        <w:t xml:space="preserve"> </w:t>
      </w:r>
      <w:r>
        <w:t>Евангелия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евангелисты),</w:t>
      </w:r>
      <w:r>
        <w:rPr>
          <w:spacing w:val="3"/>
        </w:rPr>
        <w:t xml:space="preserve"> </w:t>
      </w:r>
      <w:r>
        <w:t>апостолах,</w:t>
      </w:r>
      <w:r>
        <w:rPr>
          <w:spacing w:val="3"/>
        </w:rPr>
        <w:t xml:space="preserve"> </w:t>
      </w:r>
      <w:r>
        <w:t>святых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житиях</w:t>
      </w:r>
      <w:r>
        <w:rPr>
          <w:spacing w:val="3"/>
        </w:rPr>
        <w:t xml:space="preserve"> </w:t>
      </w:r>
      <w:r>
        <w:t>святых,</w:t>
      </w:r>
      <w:r>
        <w:rPr>
          <w:spacing w:val="3"/>
        </w:rPr>
        <w:t xml:space="preserve"> </w:t>
      </w:r>
      <w:r>
        <w:t>священнослужителях,</w:t>
      </w:r>
      <w:r>
        <w:rPr>
          <w:spacing w:val="-57"/>
        </w:rPr>
        <w:t xml:space="preserve"> </w:t>
      </w:r>
      <w:r>
        <w:t>богослужениях,</w:t>
      </w:r>
      <w:r>
        <w:rPr>
          <w:spacing w:val="42"/>
        </w:rPr>
        <w:t xml:space="preserve"> </w:t>
      </w:r>
      <w:r>
        <w:t>молитвах,</w:t>
      </w:r>
      <w:r>
        <w:rPr>
          <w:spacing w:val="43"/>
        </w:rPr>
        <w:t xml:space="preserve"> </w:t>
      </w:r>
      <w:r>
        <w:t>Таинствах</w:t>
      </w:r>
      <w:r>
        <w:rPr>
          <w:spacing w:val="42"/>
        </w:rPr>
        <w:t xml:space="preserve"> </w:t>
      </w:r>
      <w:r>
        <w:t>(общее</w:t>
      </w:r>
      <w:r>
        <w:rPr>
          <w:spacing w:val="44"/>
        </w:rPr>
        <w:t xml:space="preserve"> </w:t>
      </w:r>
      <w:r>
        <w:t>число</w:t>
      </w:r>
      <w:r>
        <w:rPr>
          <w:spacing w:val="42"/>
        </w:rPr>
        <w:t xml:space="preserve"> </w:t>
      </w:r>
      <w:r>
        <w:t>Таинств,</w:t>
      </w:r>
      <w:r>
        <w:rPr>
          <w:spacing w:val="43"/>
        </w:rPr>
        <w:t xml:space="preserve"> </w:t>
      </w:r>
      <w:r>
        <w:t>смысл</w:t>
      </w:r>
      <w:r>
        <w:rPr>
          <w:spacing w:val="45"/>
        </w:rPr>
        <w:t xml:space="preserve"> </w:t>
      </w:r>
      <w:r>
        <w:t>Таинств</w:t>
      </w:r>
      <w:r>
        <w:rPr>
          <w:spacing w:val="42"/>
        </w:rPr>
        <w:t xml:space="preserve"> </w:t>
      </w:r>
      <w:r>
        <w:t>Крещения,</w:t>
      </w:r>
      <w:r>
        <w:rPr>
          <w:spacing w:val="-57"/>
        </w:rPr>
        <w:t xml:space="preserve"> </w:t>
      </w:r>
      <w:r>
        <w:t>Причастия, Венчания, Исповеди), монашестве и монастырях в православной традиции;</w:t>
      </w:r>
      <w:r>
        <w:rPr>
          <w:spacing w:val="1"/>
        </w:rPr>
        <w:t xml:space="preserve"> </w:t>
      </w:r>
      <w:r>
        <w:t>рассказывать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назначении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устройстве</w:t>
      </w:r>
      <w:r>
        <w:rPr>
          <w:spacing w:val="8"/>
        </w:rPr>
        <w:t xml:space="preserve"> </w:t>
      </w:r>
      <w:r>
        <w:t>православного</w:t>
      </w:r>
      <w:r>
        <w:rPr>
          <w:spacing w:val="9"/>
        </w:rPr>
        <w:t xml:space="preserve"> </w:t>
      </w:r>
      <w:r>
        <w:t>храма</w:t>
      </w:r>
      <w:r>
        <w:rPr>
          <w:spacing w:val="8"/>
        </w:rPr>
        <w:t xml:space="preserve"> </w:t>
      </w:r>
      <w:r>
        <w:t>(собственно</w:t>
      </w:r>
      <w:r>
        <w:rPr>
          <w:spacing w:val="8"/>
        </w:rPr>
        <w:t xml:space="preserve"> </w:t>
      </w:r>
      <w:r>
        <w:t>храм,</w:t>
      </w:r>
      <w:r>
        <w:rPr>
          <w:spacing w:val="9"/>
        </w:rPr>
        <w:t xml:space="preserve"> </w:t>
      </w:r>
      <w:r>
        <w:t>притвор,</w:t>
      </w:r>
      <w:r>
        <w:rPr>
          <w:spacing w:val="-57"/>
        </w:rPr>
        <w:t xml:space="preserve"> </w:t>
      </w:r>
      <w:r>
        <w:t>алтарь,</w:t>
      </w:r>
      <w:r>
        <w:rPr>
          <w:spacing w:val="16"/>
        </w:rPr>
        <w:t xml:space="preserve"> </w:t>
      </w:r>
      <w:r>
        <w:t>иконы,</w:t>
      </w:r>
      <w:r>
        <w:rPr>
          <w:spacing w:val="16"/>
        </w:rPr>
        <w:t xml:space="preserve"> </w:t>
      </w:r>
      <w:r>
        <w:t>иконостас),</w:t>
      </w:r>
      <w:r>
        <w:rPr>
          <w:spacing w:val="16"/>
        </w:rPr>
        <w:t xml:space="preserve"> </w:t>
      </w:r>
      <w:r>
        <w:t>нормах</w:t>
      </w:r>
      <w:r>
        <w:rPr>
          <w:spacing w:val="16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храме,</w:t>
      </w:r>
      <w:r>
        <w:rPr>
          <w:spacing w:val="16"/>
        </w:rPr>
        <w:t xml:space="preserve"> </w:t>
      </w:r>
      <w:r>
        <w:t>общения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мирянами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священнослужителями;</w:t>
      </w:r>
    </w:p>
    <w:p w:rsidR="00644A77" w:rsidRDefault="00644A77">
      <w:pPr>
        <w:pStyle w:val="BodyText"/>
        <w:spacing w:before="1"/>
        <w:ind w:right="691"/>
        <w:jc w:val="left"/>
      </w:pPr>
      <w:r>
        <w:t>рассказывать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православных</w:t>
      </w:r>
      <w:r>
        <w:rPr>
          <w:spacing w:val="11"/>
        </w:rPr>
        <w:t xml:space="preserve"> </w:t>
      </w:r>
      <w:r>
        <w:t>праздниках</w:t>
      </w:r>
      <w:r>
        <w:rPr>
          <w:spacing w:val="11"/>
        </w:rPr>
        <w:t xml:space="preserve"> </w:t>
      </w:r>
      <w:r>
        <w:t>(не</w:t>
      </w:r>
      <w:r>
        <w:rPr>
          <w:spacing w:val="10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трёх,</w:t>
      </w:r>
      <w:r>
        <w:rPr>
          <w:spacing w:val="11"/>
        </w:rPr>
        <w:t xml:space="preserve"> </w:t>
      </w:r>
      <w:r>
        <w:t>включая</w:t>
      </w:r>
      <w:r>
        <w:rPr>
          <w:spacing w:val="13"/>
        </w:rPr>
        <w:t xml:space="preserve"> </w:t>
      </w:r>
      <w:r>
        <w:t>Воскресение</w:t>
      </w:r>
      <w:r>
        <w:rPr>
          <w:spacing w:val="11"/>
        </w:rPr>
        <w:t xml:space="preserve"> </w:t>
      </w:r>
      <w:r>
        <w:t>Христово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Рождество Христово),</w:t>
      </w:r>
      <w:r>
        <w:rPr>
          <w:spacing w:val="-1"/>
        </w:rPr>
        <w:t xml:space="preserve"> </w:t>
      </w:r>
      <w:r>
        <w:t>православных постах,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поста;</w:t>
      </w:r>
    </w:p>
    <w:p w:rsidR="00644A77" w:rsidRDefault="00644A77">
      <w:pPr>
        <w:pStyle w:val="BodyText"/>
        <w:ind w:right="698"/>
      </w:pPr>
      <w:r>
        <w:t>раскрывать основное содержание норм отношений в православной семье, обязанностей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по возрасту,</w:t>
      </w:r>
      <w:r>
        <w:rPr>
          <w:spacing w:val="-1"/>
        </w:rPr>
        <w:t xml:space="preserve"> </w:t>
      </w:r>
      <w:r>
        <w:t>предкам, православных семейных</w:t>
      </w:r>
      <w:r>
        <w:rPr>
          <w:spacing w:val="-1"/>
        </w:rPr>
        <w:t xml:space="preserve"> </w:t>
      </w:r>
      <w:r>
        <w:t>ценностей;</w:t>
      </w:r>
    </w:p>
    <w:p w:rsidR="00644A77" w:rsidRDefault="00644A77">
      <w:pPr>
        <w:pStyle w:val="BodyText"/>
        <w:ind w:right="699"/>
      </w:pPr>
      <w:r>
        <w:t>распознавать</w:t>
      </w:r>
      <w:r>
        <w:rPr>
          <w:spacing w:val="1"/>
        </w:rPr>
        <w:t xml:space="preserve"> </w:t>
      </w:r>
      <w:r>
        <w:t>христианскую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(православный</w:t>
      </w:r>
      <w:r>
        <w:rPr>
          <w:spacing w:val="-1"/>
        </w:rPr>
        <w:t xml:space="preserve"> </w:t>
      </w:r>
      <w:r>
        <w:t>крест) и 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православной культуре;</w:t>
      </w:r>
    </w:p>
    <w:p w:rsidR="00644A77" w:rsidRDefault="00644A77">
      <w:pPr>
        <w:pStyle w:val="BodyText"/>
        <w:ind w:right="69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иконописи,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 объяснять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икон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картинами;</w:t>
      </w:r>
    </w:p>
    <w:p w:rsidR="00644A77" w:rsidRDefault="00644A77">
      <w:pPr>
        <w:pStyle w:val="BodyText"/>
        <w:ind w:right="693"/>
      </w:pPr>
      <w:r>
        <w:t>излагать основные исторические сведения о возникновении православной 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(Крещение</w:t>
      </w:r>
      <w:r>
        <w:rPr>
          <w:spacing w:val="1"/>
        </w:rPr>
        <w:t xml:space="preserve"> </w:t>
      </w:r>
      <w:r>
        <w:t>Руси),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православия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государственности;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первоначальный</w:t>
      </w:r>
      <w:r>
        <w:rPr>
          <w:spacing w:val="1"/>
        </w:rPr>
        <w:t xml:space="preserve"> </w:t>
      </w:r>
      <w:r>
        <w:t>опыт 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культурного</w:t>
      </w:r>
      <w:r>
        <w:rPr>
          <w:spacing w:val="39"/>
        </w:rPr>
        <w:t xml:space="preserve"> </w:t>
      </w:r>
      <w:r>
        <w:t>наследия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своей</w:t>
      </w:r>
      <w:r>
        <w:rPr>
          <w:spacing w:val="45"/>
        </w:rPr>
        <w:t xml:space="preserve"> </w:t>
      </w:r>
      <w:r>
        <w:t>местности,</w:t>
      </w:r>
      <w:r>
        <w:rPr>
          <w:spacing w:val="39"/>
        </w:rPr>
        <w:t xml:space="preserve"> </w:t>
      </w:r>
      <w:r>
        <w:t>регионе</w:t>
      </w:r>
      <w:r>
        <w:rPr>
          <w:spacing w:val="39"/>
        </w:rPr>
        <w:t xml:space="preserve"> </w:t>
      </w:r>
      <w:r>
        <w:t>(храмы,</w:t>
      </w:r>
      <w:r>
        <w:rPr>
          <w:spacing w:val="39"/>
        </w:rPr>
        <w:t xml:space="preserve"> </w:t>
      </w:r>
      <w:r>
        <w:t>монастыри,</w:t>
      </w:r>
      <w:r>
        <w:rPr>
          <w:spacing w:val="-57"/>
        </w:rPr>
        <w:t xml:space="preserve"> </w:t>
      </w:r>
      <w:r>
        <w:t>святыни, памятные и святые места), оформлению и представлению её результатов;</w:t>
      </w:r>
      <w:r>
        <w:rPr>
          <w:spacing w:val="1"/>
        </w:rPr>
        <w:t xml:space="preserve"> </w:t>
      </w:r>
      <w:r>
        <w:t>приводить</w:t>
      </w:r>
      <w:r>
        <w:rPr>
          <w:spacing w:val="22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нравственных</w:t>
      </w:r>
      <w:r>
        <w:rPr>
          <w:spacing w:val="21"/>
        </w:rPr>
        <w:t xml:space="preserve"> </w:t>
      </w:r>
      <w:r>
        <w:t>поступков,</w:t>
      </w:r>
      <w:r>
        <w:rPr>
          <w:spacing w:val="20"/>
        </w:rPr>
        <w:t xml:space="preserve"> </w:t>
      </w:r>
      <w:r>
        <w:t>совершаемых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этических</w:t>
      </w:r>
      <w:r>
        <w:rPr>
          <w:spacing w:val="-57"/>
        </w:rPr>
        <w:t xml:space="preserve"> </w:t>
      </w:r>
      <w:r>
        <w:t>норм</w:t>
      </w:r>
      <w:r>
        <w:rPr>
          <w:spacing w:val="10"/>
        </w:rPr>
        <w:t xml:space="preserve"> </w:t>
      </w:r>
      <w:r>
        <w:t>религиозной</w:t>
      </w:r>
      <w:r>
        <w:rPr>
          <w:spacing w:val="13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внутренней</w:t>
      </w:r>
      <w:r>
        <w:rPr>
          <w:spacing w:val="13"/>
        </w:rPr>
        <w:t xml:space="preserve"> </w:t>
      </w:r>
      <w:r>
        <w:t>установки</w:t>
      </w:r>
      <w:r>
        <w:rPr>
          <w:spacing w:val="14"/>
        </w:rPr>
        <w:t xml:space="preserve"> </w:t>
      </w:r>
      <w:r>
        <w:t>личности,</w:t>
      </w:r>
      <w:r>
        <w:rPr>
          <w:spacing w:val="16"/>
        </w:rPr>
        <w:t xml:space="preserve"> </w:t>
      </w:r>
      <w:r>
        <w:t>поступать</w:t>
      </w:r>
      <w:r>
        <w:rPr>
          <w:spacing w:val="13"/>
        </w:rPr>
        <w:t xml:space="preserve"> </w:t>
      </w:r>
      <w:r>
        <w:t>согласно</w:t>
      </w:r>
      <w:r>
        <w:rPr>
          <w:spacing w:val="12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совести;</w:t>
      </w:r>
    </w:p>
    <w:p w:rsidR="00644A77" w:rsidRDefault="00644A77">
      <w:pPr>
        <w:pStyle w:val="BodyText"/>
        <w:spacing w:before="1"/>
        <w:ind w:right="689"/>
      </w:pPr>
      <w:r>
        <w:t>выражать своими словами понимание свободы мировоззренческого выбора, 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вероисповедания, понимание российского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 общенародного (общенационального, гражданского) патриотизма,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 религий;</w:t>
      </w:r>
    </w:p>
    <w:p w:rsidR="00644A77" w:rsidRDefault="00644A77">
      <w:pPr>
        <w:pStyle w:val="BodyText"/>
        <w:ind w:right="691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644A77" w:rsidRDefault="00644A77">
      <w:pPr>
        <w:pStyle w:val="BodyText"/>
        <w:spacing w:before="1"/>
        <w:ind w:right="698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культуре, традиции.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культуры».</w:t>
      </w:r>
    </w:p>
    <w:p w:rsidR="00644A77" w:rsidRDefault="00644A77">
      <w:pPr>
        <w:pStyle w:val="BodyText"/>
        <w:ind w:right="69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культуры» 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644A77" w:rsidRDefault="00644A77">
      <w:pPr>
        <w:pStyle w:val="BodyText"/>
        <w:ind w:right="691"/>
      </w:pPr>
      <w:r>
        <w:t>выражать своими словами первоначальное понимание сущности духовного развития 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644A77" w:rsidRDefault="00644A77">
      <w:pPr>
        <w:pStyle w:val="BodyText"/>
        <w:ind w:right="698"/>
      </w:pPr>
      <w:r>
        <w:t>выражать своими словами понимание значимости нравственного 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 усилий</w:t>
      </w:r>
      <w:r>
        <w:rPr>
          <w:spacing w:val="-1"/>
        </w:rPr>
        <w:t xml:space="preserve"> </w:t>
      </w:r>
      <w:r>
        <w:t>человека, приводить примеры;</w:t>
      </w:r>
    </w:p>
    <w:p w:rsidR="00644A77" w:rsidRDefault="00644A77">
      <w:pPr>
        <w:pStyle w:val="BodyText"/>
        <w:tabs>
          <w:tab w:val="left" w:pos="2781"/>
          <w:tab w:val="left" w:pos="3090"/>
          <w:tab w:val="left" w:pos="4579"/>
          <w:tab w:val="left" w:pos="5793"/>
          <w:tab w:val="left" w:pos="7028"/>
          <w:tab w:val="left" w:pos="8343"/>
          <w:tab w:val="left" w:pos="9650"/>
        </w:tabs>
        <w:ind w:right="693"/>
        <w:jc w:val="left"/>
      </w:pPr>
      <w:r>
        <w:t>выражать</w:t>
      </w:r>
      <w:r>
        <w:rPr>
          <w:spacing w:val="55"/>
        </w:rPr>
        <w:t xml:space="preserve"> </w:t>
      </w:r>
      <w:r>
        <w:t>понимание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принятие</w:t>
      </w:r>
      <w:r>
        <w:rPr>
          <w:spacing w:val="53"/>
        </w:rPr>
        <w:t xml:space="preserve"> </w:t>
      </w:r>
      <w:r>
        <w:t>значения</w:t>
      </w:r>
      <w:r>
        <w:rPr>
          <w:spacing w:val="54"/>
        </w:rPr>
        <w:t xml:space="preserve"> </w:t>
      </w:r>
      <w:r>
        <w:t>российских</w:t>
      </w:r>
      <w:r>
        <w:rPr>
          <w:spacing w:val="54"/>
        </w:rPr>
        <w:t xml:space="preserve"> </w:t>
      </w:r>
      <w:r>
        <w:t>традиционных</w:t>
      </w:r>
      <w:r>
        <w:rPr>
          <w:spacing w:val="53"/>
        </w:rPr>
        <w:t xml:space="preserve"> </w:t>
      </w:r>
      <w:r>
        <w:t>духовных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38"/>
        </w:rPr>
        <w:t xml:space="preserve"> </w:t>
      </w:r>
      <w:r>
        <w:t>ценностей,</w:t>
      </w:r>
      <w:r>
        <w:rPr>
          <w:spacing w:val="38"/>
        </w:rPr>
        <w:t xml:space="preserve"> </w:t>
      </w:r>
      <w:r>
        <w:t>духовно-нравственной</w:t>
      </w:r>
      <w:r>
        <w:rPr>
          <w:spacing w:val="37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России,</w:t>
      </w:r>
      <w:r>
        <w:rPr>
          <w:spacing w:val="36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-57"/>
        </w:rPr>
        <w:t xml:space="preserve"> </w:t>
      </w:r>
      <w:r>
        <w:t>рассказывать</w:t>
      </w:r>
      <w:r>
        <w:rPr>
          <w:spacing w:val="27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нравственных</w:t>
      </w:r>
      <w:r>
        <w:rPr>
          <w:spacing w:val="25"/>
        </w:rPr>
        <w:t xml:space="preserve"> </w:t>
      </w:r>
      <w:r>
        <w:t>заповедях,</w:t>
      </w:r>
      <w:r>
        <w:rPr>
          <w:spacing w:val="23"/>
        </w:rPr>
        <w:t xml:space="preserve"> </w:t>
      </w:r>
      <w:r>
        <w:t>нормах</w:t>
      </w:r>
      <w:r>
        <w:rPr>
          <w:spacing w:val="25"/>
        </w:rPr>
        <w:t xml:space="preserve"> </w:t>
      </w:r>
      <w:r>
        <w:t>исламской</w:t>
      </w:r>
      <w:r>
        <w:rPr>
          <w:spacing w:val="26"/>
        </w:rPr>
        <w:t xml:space="preserve"> </w:t>
      </w:r>
      <w:r>
        <w:t>религиозной</w:t>
      </w:r>
      <w:r>
        <w:rPr>
          <w:spacing w:val="26"/>
        </w:rPr>
        <w:t xml:space="preserve"> </w:t>
      </w:r>
      <w:r>
        <w:t>морали,</w:t>
      </w:r>
      <w:r>
        <w:rPr>
          <w:spacing w:val="2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значении в выстраивании отношений в семье, между людьми, в общении и деятельности;</w:t>
      </w:r>
      <w:r>
        <w:rPr>
          <w:spacing w:val="1"/>
        </w:rPr>
        <w:t xml:space="preserve"> </w:t>
      </w:r>
      <w:r>
        <w:t>раскрывать</w:t>
      </w:r>
      <w:r>
        <w:tab/>
        <w:t>основное</w:t>
      </w:r>
      <w:r>
        <w:rPr>
          <w:spacing w:val="16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нравственных</w:t>
      </w:r>
      <w:r>
        <w:rPr>
          <w:spacing w:val="16"/>
        </w:rPr>
        <w:t xml:space="preserve"> </w:t>
      </w:r>
      <w:r>
        <w:t>категорий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исламской</w:t>
      </w:r>
      <w:r>
        <w:rPr>
          <w:spacing w:val="17"/>
        </w:rPr>
        <w:t xml:space="preserve"> </w:t>
      </w:r>
      <w:r>
        <w:t>культуре,</w:t>
      </w:r>
      <w:r>
        <w:rPr>
          <w:spacing w:val="-5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-57"/>
        </w:rPr>
        <w:t xml:space="preserve"> </w:t>
      </w:r>
      <w:r>
        <w:t>великодушие,</w:t>
      </w:r>
      <w:r>
        <w:tab/>
        <w:t>скромность,</w:t>
      </w:r>
      <w:r>
        <w:tab/>
        <w:t>верность,</w:t>
      </w:r>
      <w:r>
        <w:tab/>
        <w:t>терпение,</w:t>
      </w:r>
      <w:r>
        <w:tab/>
        <w:t>выдержка,</w:t>
      </w:r>
      <w:r>
        <w:tab/>
        <w:t>достойное</w:t>
      </w:r>
      <w:r>
        <w:tab/>
        <w:t>поведение,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знаниям);</w:t>
      </w:r>
    </w:p>
    <w:p w:rsidR="00644A77" w:rsidRDefault="00644A77">
      <w:pPr>
        <w:pStyle w:val="BodyText"/>
        <w:ind w:right="691"/>
        <w:jc w:val="left"/>
      </w:pPr>
      <w:r>
        <w:t>первоначальный</w:t>
      </w:r>
      <w:r>
        <w:rPr>
          <w:spacing w:val="11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осмысления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нравственной</w:t>
      </w:r>
      <w:r>
        <w:rPr>
          <w:spacing w:val="9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поступков,</w:t>
      </w:r>
      <w:r>
        <w:rPr>
          <w:spacing w:val="11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(своих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позиций исламской этики;</w:t>
      </w:r>
    </w:p>
    <w:p w:rsidR="00644A77" w:rsidRDefault="00644A77">
      <w:pPr>
        <w:pStyle w:val="BodyText"/>
        <w:ind w:right="691"/>
        <w:jc w:val="left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-57"/>
        </w:rPr>
        <w:t xml:space="preserve"> </w:t>
      </w:r>
      <w:r>
        <w:t>мира)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исламской культуре,</w:t>
      </w:r>
      <w:r>
        <w:rPr>
          <w:spacing w:val="-1"/>
        </w:rPr>
        <w:t xml:space="preserve"> </w:t>
      </w:r>
      <w:r>
        <w:t>единобожии, вере</w:t>
      </w:r>
      <w:r>
        <w:rPr>
          <w:spacing w:val="-1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основах;</w:t>
      </w:r>
    </w:p>
    <w:p w:rsidR="00644A77" w:rsidRDefault="00644A77">
      <w:pPr>
        <w:pStyle w:val="BodyText"/>
        <w:spacing w:before="1"/>
        <w:ind w:right="691"/>
        <w:jc w:val="left"/>
      </w:pPr>
      <w:r>
        <w:t>рассказывать</w:t>
      </w:r>
      <w:r>
        <w:rPr>
          <w:spacing w:val="28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Священном</w:t>
      </w:r>
      <w:r>
        <w:rPr>
          <w:spacing w:val="25"/>
        </w:rPr>
        <w:t xml:space="preserve"> </w:t>
      </w:r>
      <w:r>
        <w:t>Коране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сунне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примерах</w:t>
      </w:r>
      <w:r>
        <w:rPr>
          <w:spacing w:val="2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пророка</w:t>
      </w:r>
      <w:r>
        <w:rPr>
          <w:spacing w:val="25"/>
        </w:rPr>
        <w:t xml:space="preserve"> </w:t>
      </w:r>
      <w:r>
        <w:t>Мухаммада,</w:t>
      </w:r>
      <w:r>
        <w:rPr>
          <w:spacing w:val="2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праведных предках, о ритуальной практике в исламе (намаз, хадж, пост, закят, дуа, зикр);</w:t>
      </w:r>
      <w:r>
        <w:rPr>
          <w:spacing w:val="1"/>
        </w:rPr>
        <w:t xml:space="preserve"> </w:t>
      </w:r>
      <w:r>
        <w:t>рассказывать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назначении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устройстве</w:t>
      </w:r>
      <w:r>
        <w:rPr>
          <w:spacing w:val="37"/>
        </w:rPr>
        <w:t xml:space="preserve"> </w:t>
      </w:r>
      <w:r>
        <w:t>мечети</w:t>
      </w:r>
      <w:r>
        <w:rPr>
          <w:spacing w:val="40"/>
        </w:rPr>
        <w:t xml:space="preserve"> </w:t>
      </w:r>
      <w:r>
        <w:t>(минбар,</w:t>
      </w:r>
      <w:r>
        <w:rPr>
          <w:spacing w:val="38"/>
        </w:rPr>
        <w:t xml:space="preserve"> </w:t>
      </w:r>
      <w:r>
        <w:t>михраб),</w:t>
      </w:r>
      <w:r>
        <w:rPr>
          <w:spacing w:val="40"/>
        </w:rPr>
        <w:t xml:space="preserve"> </w:t>
      </w:r>
      <w:r>
        <w:t>нормах</w:t>
      </w:r>
      <w:r>
        <w:rPr>
          <w:spacing w:val="38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мечети,</w:t>
      </w:r>
      <w:r>
        <w:rPr>
          <w:spacing w:val="-1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верующими и</w:t>
      </w:r>
      <w:r>
        <w:rPr>
          <w:spacing w:val="-1"/>
        </w:rPr>
        <w:t xml:space="preserve"> </w:t>
      </w:r>
      <w:r>
        <w:t>служителями</w:t>
      </w:r>
      <w:r>
        <w:rPr>
          <w:spacing w:val="-2"/>
        </w:rPr>
        <w:t xml:space="preserve"> </w:t>
      </w:r>
      <w:r>
        <w:t>ислама;</w:t>
      </w:r>
    </w:p>
    <w:p w:rsidR="00644A77" w:rsidRDefault="00644A77">
      <w:pPr>
        <w:pStyle w:val="BodyText"/>
        <w:ind w:right="692"/>
      </w:pPr>
      <w:r>
        <w:t>рассказывать о праздниках в исламе (Ураза-байрам, Курбан-байрам, Маулид); 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норм отношений детей к отцу, матери, братьям и сёстрам,</w:t>
      </w:r>
      <w:r>
        <w:rPr>
          <w:spacing w:val="1"/>
        </w:rPr>
        <w:t xml:space="preserve"> </w:t>
      </w:r>
      <w:r>
        <w:t>старшим по возрасту, предкам, норм отношений с дальними родственниками, соседями,</w:t>
      </w:r>
      <w:r>
        <w:rPr>
          <w:spacing w:val="1"/>
        </w:rPr>
        <w:t xml:space="preserve"> </w:t>
      </w:r>
      <w:r>
        <w:t>исламских</w:t>
      </w:r>
      <w:r>
        <w:rPr>
          <w:spacing w:val="-1"/>
        </w:rPr>
        <w:t xml:space="preserve"> </w:t>
      </w:r>
      <w:r>
        <w:t>семейных ценностей;</w:t>
      </w:r>
    </w:p>
    <w:p w:rsidR="00644A77" w:rsidRDefault="00644A77">
      <w:pPr>
        <w:pStyle w:val="BodyText"/>
        <w:ind w:right="699"/>
      </w:pPr>
      <w:r>
        <w:t>распознавать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охарактеризовать назначение</w:t>
      </w:r>
      <w:r>
        <w:rPr>
          <w:spacing w:val="-1"/>
        </w:rPr>
        <w:t xml:space="preserve"> </w:t>
      </w:r>
      <w:r>
        <w:t>исламского орнамента;</w:t>
      </w:r>
    </w:p>
    <w:p w:rsidR="00644A77" w:rsidRDefault="00644A77">
      <w:pPr>
        <w:pStyle w:val="BodyText"/>
        <w:ind w:right="690"/>
      </w:pPr>
      <w:r>
        <w:t>рассказывать о художественной культуре в исламской традиции, религиозных напевах,</w:t>
      </w:r>
      <w:r>
        <w:rPr>
          <w:spacing w:val="1"/>
        </w:rPr>
        <w:t xml:space="preserve"> </w:t>
      </w:r>
      <w:r>
        <w:t>каллиграфии,</w:t>
      </w:r>
      <w:r>
        <w:rPr>
          <w:spacing w:val="-2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-2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-1"/>
        </w:rPr>
        <w:t xml:space="preserve"> </w:t>
      </w:r>
      <w:r>
        <w:t>одежде;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российской 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644A77" w:rsidRDefault="00644A77">
      <w:pPr>
        <w:pStyle w:val="BodyText"/>
        <w:spacing w:before="1"/>
        <w:ind w:right="697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(мечети,</w:t>
      </w:r>
      <w:r>
        <w:rPr>
          <w:spacing w:val="1"/>
        </w:rPr>
        <w:t xml:space="preserve"> </w:t>
      </w:r>
      <w:r>
        <w:t>медресе,</w:t>
      </w:r>
      <w:r>
        <w:rPr>
          <w:spacing w:val="1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и святые</w:t>
      </w:r>
      <w:r>
        <w:rPr>
          <w:spacing w:val="-3"/>
        </w:rPr>
        <w:t xml:space="preserve"> </w:t>
      </w:r>
      <w:r>
        <w:t>места), оформлению и</w:t>
      </w:r>
      <w:r>
        <w:rPr>
          <w:spacing w:val="-1"/>
        </w:rPr>
        <w:t xml:space="preserve"> </w:t>
      </w:r>
      <w:r>
        <w:t>представлению её</w:t>
      </w:r>
      <w:r>
        <w:rPr>
          <w:spacing w:val="-2"/>
        </w:rPr>
        <w:t xml:space="preserve"> </w:t>
      </w:r>
      <w:r>
        <w:t>результатов;</w:t>
      </w:r>
    </w:p>
    <w:p w:rsidR="00644A77" w:rsidRDefault="00644A77">
      <w:pPr>
        <w:pStyle w:val="BodyText"/>
        <w:ind w:right="697"/>
      </w:pPr>
      <w:r>
        <w:t>приводить примеры нравственных поступков, совершаемых с использованием этических</w:t>
      </w:r>
      <w:r>
        <w:rPr>
          <w:spacing w:val="1"/>
        </w:rPr>
        <w:t xml:space="preserve"> </w:t>
      </w:r>
      <w:r>
        <w:t>норм религиозной культуры и внутренней установки личности поступать согласно своей</w:t>
      </w:r>
      <w:r>
        <w:rPr>
          <w:spacing w:val="1"/>
        </w:rPr>
        <w:t xml:space="preserve"> </w:t>
      </w:r>
      <w:r>
        <w:t>совести;</w:t>
      </w:r>
    </w:p>
    <w:p w:rsidR="00644A77" w:rsidRDefault="00644A77">
      <w:pPr>
        <w:pStyle w:val="BodyText"/>
        <w:ind w:right="690"/>
      </w:pPr>
      <w:r>
        <w:t>выражать своими словами понимание свободы мировоззренческого выбора, 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вероисповедания, понимание российского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 общенародного (общенационального, гражданского) патриотизма,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 религий;</w:t>
      </w:r>
    </w:p>
    <w:p w:rsidR="00644A77" w:rsidRDefault="00644A77">
      <w:pPr>
        <w:pStyle w:val="BodyText"/>
        <w:spacing w:before="1"/>
        <w:ind w:right="691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644A77" w:rsidRDefault="00644A77">
      <w:pPr>
        <w:pStyle w:val="BodyText"/>
        <w:ind w:right="698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исламской духовно-нравственной</w:t>
      </w:r>
      <w:r>
        <w:rPr>
          <w:spacing w:val="-1"/>
        </w:rPr>
        <w:t xml:space="preserve"> </w:t>
      </w:r>
      <w:r>
        <w:t>культуре, традиции.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культуры».</w:t>
      </w:r>
    </w:p>
    <w:p w:rsidR="00644A77" w:rsidRDefault="00644A77">
      <w:pPr>
        <w:pStyle w:val="BodyText"/>
        <w:ind w:right="69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644A77" w:rsidRDefault="00644A77">
      <w:pPr>
        <w:pStyle w:val="BodyText"/>
        <w:ind w:right="689"/>
      </w:pPr>
      <w:r>
        <w:t>выражать своими словами первоначальное понимание сущности духовного развития 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644A77" w:rsidRDefault="00644A77">
      <w:pPr>
        <w:pStyle w:val="BodyText"/>
        <w:ind w:right="697"/>
      </w:pPr>
      <w:r>
        <w:t>выражать своими словами понимание значимости нравственного 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 усилий 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644A77" w:rsidRDefault="00644A77">
      <w:pPr>
        <w:pStyle w:val="BodyText"/>
        <w:tabs>
          <w:tab w:val="left" w:pos="3150"/>
          <w:tab w:val="left" w:pos="4066"/>
          <w:tab w:val="left" w:pos="4388"/>
          <w:tab w:val="left" w:pos="5860"/>
          <w:tab w:val="left" w:pos="7342"/>
          <w:tab w:val="left" w:pos="7668"/>
          <w:tab w:val="left" w:pos="8382"/>
          <w:tab w:val="left" w:pos="9860"/>
        </w:tabs>
        <w:ind w:right="693"/>
        <w:jc w:val="left"/>
      </w:pPr>
      <w:r>
        <w:t>выражать</w:t>
      </w:r>
      <w:r>
        <w:rPr>
          <w:spacing w:val="55"/>
        </w:rPr>
        <w:t xml:space="preserve"> </w:t>
      </w:r>
      <w:r>
        <w:t>понимание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принятие</w:t>
      </w:r>
      <w:r>
        <w:rPr>
          <w:spacing w:val="53"/>
        </w:rPr>
        <w:t xml:space="preserve"> </w:t>
      </w:r>
      <w:r>
        <w:t>значения</w:t>
      </w:r>
      <w:r>
        <w:rPr>
          <w:spacing w:val="54"/>
        </w:rPr>
        <w:t xml:space="preserve"> </w:t>
      </w:r>
      <w:r>
        <w:t>российских</w:t>
      </w:r>
      <w:r>
        <w:rPr>
          <w:spacing w:val="54"/>
        </w:rPr>
        <w:t xml:space="preserve"> </w:t>
      </w:r>
      <w:r>
        <w:t>традиционных</w:t>
      </w:r>
      <w:r>
        <w:rPr>
          <w:spacing w:val="53"/>
        </w:rPr>
        <w:t xml:space="preserve"> </w:t>
      </w:r>
      <w:r>
        <w:t>духовных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38"/>
        </w:rPr>
        <w:t xml:space="preserve"> </w:t>
      </w:r>
      <w:r>
        <w:t>ценностей,</w:t>
      </w:r>
      <w:r>
        <w:rPr>
          <w:spacing w:val="38"/>
        </w:rPr>
        <w:t xml:space="preserve"> </w:t>
      </w:r>
      <w:r>
        <w:t>духовно-нравственной</w:t>
      </w:r>
      <w:r>
        <w:rPr>
          <w:spacing w:val="37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народов</w:t>
      </w:r>
      <w:r>
        <w:rPr>
          <w:spacing w:val="36"/>
        </w:rPr>
        <w:t xml:space="preserve"> </w:t>
      </w:r>
      <w:r>
        <w:t>России,</w:t>
      </w:r>
      <w:r>
        <w:rPr>
          <w:spacing w:val="37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-57"/>
        </w:rPr>
        <w:t xml:space="preserve"> </w:t>
      </w:r>
      <w:r>
        <w:t>рассказывать</w:t>
      </w:r>
      <w:r>
        <w:rPr>
          <w:spacing w:val="10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нравственных</w:t>
      </w:r>
      <w:r>
        <w:rPr>
          <w:spacing w:val="8"/>
        </w:rPr>
        <w:t xml:space="preserve"> </w:t>
      </w:r>
      <w:r>
        <w:t>заповедях,</w:t>
      </w:r>
      <w:r>
        <w:rPr>
          <w:spacing w:val="9"/>
        </w:rPr>
        <w:t xml:space="preserve"> </w:t>
      </w:r>
      <w:r>
        <w:t>нормах</w:t>
      </w:r>
      <w:r>
        <w:rPr>
          <w:spacing w:val="8"/>
        </w:rPr>
        <w:t xml:space="preserve"> </w:t>
      </w:r>
      <w:r>
        <w:t>буддийской</w:t>
      </w:r>
      <w:r>
        <w:rPr>
          <w:spacing w:val="7"/>
        </w:rPr>
        <w:t xml:space="preserve"> </w:t>
      </w:r>
      <w:r>
        <w:t>религиозной</w:t>
      </w:r>
      <w:r>
        <w:rPr>
          <w:spacing w:val="9"/>
        </w:rPr>
        <w:t xml:space="preserve"> </w:t>
      </w:r>
      <w:r>
        <w:t>морали,</w:t>
      </w:r>
      <w:r>
        <w:rPr>
          <w:spacing w:val="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значении в выстраивании отношений в семье, между людьми, в общении и деятельности;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-57"/>
        </w:rPr>
        <w:t xml:space="preserve"> </w:t>
      </w:r>
      <w:r>
        <w:t>традиции</w:t>
      </w:r>
      <w:r>
        <w:rPr>
          <w:spacing w:val="21"/>
        </w:rPr>
        <w:t xml:space="preserve"> </w:t>
      </w:r>
      <w:r>
        <w:t>(сострадание,</w:t>
      </w:r>
      <w:r>
        <w:rPr>
          <w:spacing w:val="20"/>
        </w:rPr>
        <w:t xml:space="preserve"> </w:t>
      </w:r>
      <w:r>
        <w:t>милосердие,</w:t>
      </w:r>
      <w:r>
        <w:rPr>
          <w:spacing w:val="21"/>
        </w:rPr>
        <w:t xml:space="preserve"> </w:t>
      </w:r>
      <w:r>
        <w:t>любовь,</w:t>
      </w:r>
      <w:r>
        <w:rPr>
          <w:spacing w:val="16"/>
        </w:rPr>
        <w:t xml:space="preserve"> </w:t>
      </w:r>
      <w:r>
        <w:t>ответственность,</w:t>
      </w:r>
      <w:r>
        <w:rPr>
          <w:spacing w:val="20"/>
        </w:rPr>
        <w:t xml:space="preserve"> </w:t>
      </w:r>
      <w:r>
        <w:t>благие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неблагие</w:t>
      </w:r>
      <w:r>
        <w:rPr>
          <w:spacing w:val="20"/>
        </w:rPr>
        <w:t xml:space="preserve"> </w:t>
      </w:r>
      <w:r>
        <w:t>деяния,</w:t>
      </w:r>
      <w:r>
        <w:rPr>
          <w:spacing w:val="-57"/>
        </w:rPr>
        <w:t xml:space="preserve"> </w:t>
      </w:r>
      <w:r>
        <w:t>освобождение,</w:t>
      </w:r>
      <w:r>
        <w:tab/>
        <w:t>борьба</w:t>
      </w:r>
      <w:r>
        <w:tab/>
        <w:t>с</w:t>
      </w:r>
      <w:r>
        <w:tab/>
        <w:t>неведением,</w:t>
      </w:r>
      <w:r>
        <w:tab/>
        <w:t>уверенность</w:t>
      </w:r>
      <w:r>
        <w:tab/>
        <w:t>в</w:t>
      </w:r>
      <w:r>
        <w:tab/>
        <w:t>себе,</w:t>
      </w:r>
      <w:r>
        <w:tab/>
        <w:t>постоянство</w:t>
      </w:r>
      <w:r>
        <w:tab/>
        <w:t>перемен,</w:t>
      </w:r>
      <w:r>
        <w:rPr>
          <w:spacing w:val="-57"/>
        </w:rPr>
        <w:t xml:space="preserve"> </w:t>
      </w:r>
      <w:r>
        <w:t>внимательность),</w:t>
      </w:r>
      <w:r>
        <w:rPr>
          <w:spacing w:val="45"/>
        </w:rPr>
        <w:t xml:space="preserve"> </w:t>
      </w:r>
      <w:r>
        <w:t>основных</w:t>
      </w:r>
      <w:r>
        <w:rPr>
          <w:spacing w:val="45"/>
        </w:rPr>
        <w:t xml:space="preserve"> </w:t>
      </w:r>
      <w:r>
        <w:t>идей</w:t>
      </w:r>
      <w:r>
        <w:rPr>
          <w:spacing w:val="46"/>
        </w:rPr>
        <w:t xml:space="preserve"> </w:t>
      </w:r>
      <w:r>
        <w:t>(учения)</w:t>
      </w:r>
      <w:r>
        <w:rPr>
          <w:spacing w:val="42"/>
        </w:rPr>
        <w:t xml:space="preserve"> </w:t>
      </w:r>
      <w:r>
        <w:t>Будды</w:t>
      </w:r>
      <w:r>
        <w:rPr>
          <w:spacing w:val="45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сущности</w:t>
      </w:r>
      <w:r>
        <w:rPr>
          <w:spacing w:val="47"/>
        </w:rPr>
        <w:t xml:space="preserve"> </w:t>
      </w:r>
      <w:r>
        <w:t>человеческой</w:t>
      </w:r>
      <w:r>
        <w:rPr>
          <w:spacing w:val="46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цикличности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значения</w:t>
      </w:r>
      <w:r>
        <w:rPr>
          <w:spacing w:val="10"/>
        </w:rPr>
        <w:t xml:space="preserve"> </w:t>
      </w:r>
      <w:r>
        <w:t>сансары,</w:t>
      </w:r>
      <w:r>
        <w:rPr>
          <w:spacing w:val="12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совокупности</w:t>
      </w:r>
      <w:r>
        <w:rPr>
          <w:spacing w:val="12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поступков,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«правильное</w:t>
      </w:r>
      <w:r>
        <w:rPr>
          <w:spacing w:val="-1"/>
        </w:rPr>
        <w:t xml:space="preserve"> </w:t>
      </w:r>
      <w:r>
        <w:t>воззрение»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«правильное</w:t>
      </w:r>
      <w:r>
        <w:rPr>
          <w:spacing w:val="-2"/>
        </w:rPr>
        <w:t xml:space="preserve"> </w:t>
      </w:r>
      <w:r>
        <w:t>действие»;</w:t>
      </w:r>
    </w:p>
    <w:p w:rsidR="00644A77" w:rsidRDefault="00644A77">
      <w:pPr>
        <w:pStyle w:val="BodyText"/>
        <w:spacing w:before="1"/>
        <w:ind w:right="691"/>
        <w:jc w:val="left"/>
      </w:pPr>
      <w:r>
        <w:t>первоначальный</w:t>
      </w:r>
      <w:r>
        <w:rPr>
          <w:spacing w:val="11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осмысления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нравственной</w:t>
      </w:r>
      <w:r>
        <w:rPr>
          <w:spacing w:val="9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поступков,</w:t>
      </w:r>
      <w:r>
        <w:rPr>
          <w:spacing w:val="11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(своих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буддийской этики;</w:t>
      </w:r>
    </w:p>
    <w:p w:rsidR="00644A77" w:rsidRDefault="00644A77">
      <w:pPr>
        <w:pStyle w:val="BodyText"/>
        <w:ind w:right="694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 в буддийской культуре, учении о Будде (буддах), бодхисатвах, Вселенной, человеке,</w:t>
      </w:r>
      <w:r>
        <w:rPr>
          <w:spacing w:val="-57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сангхе,</w:t>
      </w:r>
      <w:r>
        <w:rPr>
          <w:spacing w:val="1"/>
        </w:rPr>
        <w:t xml:space="preserve"> </w:t>
      </w:r>
      <w:r>
        <w:t>сансаре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нирване,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ценностью</w:t>
      </w:r>
      <w:r>
        <w:rPr>
          <w:spacing w:val="-2"/>
        </w:rPr>
        <w:t xml:space="preserve"> </w:t>
      </w:r>
      <w:r>
        <w:t>человеческой 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бытия;</w:t>
      </w:r>
    </w:p>
    <w:p w:rsidR="00644A77" w:rsidRDefault="00644A77">
      <w:pPr>
        <w:pStyle w:val="BodyText"/>
        <w:ind w:right="688"/>
      </w:pPr>
      <w:r>
        <w:t>рассказывать о буддийских писаниях, ламах, службах, смысле принятия, восьмеричном</w:t>
      </w:r>
      <w:r>
        <w:rPr>
          <w:spacing w:val="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 карме;</w:t>
      </w:r>
    </w:p>
    <w:p w:rsidR="00644A77" w:rsidRDefault="00644A77">
      <w:pPr>
        <w:pStyle w:val="BodyText"/>
        <w:ind w:right="698"/>
      </w:pPr>
      <w:r>
        <w:t>рассказывать о назначении и устройстве буддийского храма, нормах поведения в храме,</w:t>
      </w:r>
      <w:r>
        <w:rPr>
          <w:spacing w:val="1"/>
        </w:rPr>
        <w:t xml:space="preserve"> </w:t>
      </w:r>
      <w:r>
        <w:t>общения с мирскими последователями и ламами; рассказывать о праздниках в буддизме,</w:t>
      </w:r>
      <w:r>
        <w:rPr>
          <w:spacing w:val="1"/>
        </w:rPr>
        <w:t xml:space="preserve"> </w:t>
      </w:r>
      <w:r>
        <w:t>аскезе;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раскрывать основное содержание норм отношений в буддийской семье, обязанностей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по возрасту, предкам, буддийских</w:t>
      </w:r>
      <w:r>
        <w:rPr>
          <w:spacing w:val="-1"/>
        </w:rPr>
        <w:t xml:space="preserve"> </w:t>
      </w:r>
      <w:r>
        <w:t>семейных ценностей;</w:t>
      </w:r>
    </w:p>
    <w:p w:rsidR="00644A77" w:rsidRDefault="00644A77">
      <w:pPr>
        <w:pStyle w:val="BodyText"/>
        <w:spacing w:before="1"/>
        <w:ind w:right="696"/>
      </w:pPr>
      <w:r>
        <w:t>распознавать буддийскую символику, объяснять своими словами её смысл и значение в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культуре;</w:t>
      </w:r>
    </w:p>
    <w:p w:rsidR="00644A77" w:rsidRDefault="00644A77">
      <w:pPr>
        <w:pStyle w:val="BodyText"/>
        <w:ind w:right="695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 сведения о возникновении буддийской религиозной традиции в истории и 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своими словами объяснять роль</w:t>
      </w:r>
    </w:p>
    <w:p w:rsidR="00644A77" w:rsidRDefault="00644A77">
      <w:pPr>
        <w:pStyle w:val="BodyText"/>
        <w:ind w:right="693"/>
      </w:pP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644A77" w:rsidRDefault="00644A77">
      <w:pPr>
        <w:pStyle w:val="BodyText"/>
        <w:ind w:right="691"/>
        <w:jc w:val="left"/>
      </w:pPr>
      <w:r>
        <w:t>первоначальный</w:t>
      </w:r>
      <w:r>
        <w:rPr>
          <w:spacing w:val="19"/>
        </w:rPr>
        <w:t xml:space="preserve"> </w:t>
      </w:r>
      <w:r>
        <w:t>опыт</w:t>
      </w:r>
      <w:r>
        <w:rPr>
          <w:spacing w:val="17"/>
        </w:rPr>
        <w:t xml:space="preserve"> </w:t>
      </w:r>
      <w:r>
        <w:t>поисковой,</w:t>
      </w:r>
      <w:r>
        <w:rPr>
          <w:spacing w:val="19"/>
        </w:rPr>
        <w:t xml:space="preserve"> </w:t>
      </w:r>
      <w:r>
        <w:t>проектной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изучению</w:t>
      </w:r>
      <w:r>
        <w:rPr>
          <w:spacing w:val="19"/>
        </w:rPr>
        <w:t xml:space="preserve"> </w:t>
      </w:r>
      <w:r>
        <w:t>буддийского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культурного</w:t>
      </w:r>
      <w:r>
        <w:rPr>
          <w:spacing w:val="39"/>
        </w:rPr>
        <w:t xml:space="preserve"> </w:t>
      </w:r>
      <w:r>
        <w:t>наследия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местности,</w:t>
      </w:r>
      <w:r>
        <w:rPr>
          <w:spacing w:val="39"/>
        </w:rPr>
        <w:t xml:space="preserve"> </w:t>
      </w:r>
      <w:r>
        <w:t>регионе</w:t>
      </w:r>
      <w:r>
        <w:rPr>
          <w:spacing w:val="39"/>
        </w:rPr>
        <w:t xml:space="preserve"> </w:t>
      </w:r>
      <w:r>
        <w:t>(храмы,</w:t>
      </w:r>
      <w:r>
        <w:rPr>
          <w:spacing w:val="39"/>
        </w:rPr>
        <w:t xml:space="preserve"> </w:t>
      </w:r>
      <w:r>
        <w:t>монастыри,</w:t>
      </w:r>
      <w:r>
        <w:rPr>
          <w:spacing w:val="-57"/>
        </w:rPr>
        <w:t xml:space="preserve"> </w:t>
      </w:r>
      <w:r>
        <w:t>святыни, памятные и святые места), оформлению и представлению её результатов;</w:t>
      </w:r>
      <w:r>
        <w:rPr>
          <w:spacing w:val="1"/>
        </w:rPr>
        <w:t xml:space="preserve"> </w:t>
      </w:r>
      <w:r>
        <w:t>приводить</w:t>
      </w:r>
      <w:r>
        <w:rPr>
          <w:spacing w:val="22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нравственных</w:t>
      </w:r>
      <w:r>
        <w:rPr>
          <w:spacing w:val="21"/>
        </w:rPr>
        <w:t xml:space="preserve"> </w:t>
      </w:r>
      <w:r>
        <w:t>поступков,</w:t>
      </w:r>
      <w:r>
        <w:rPr>
          <w:spacing w:val="20"/>
        </w:rPr>
        <w:t xml:space="preserve"> </w:t>
      </w:r>
      <w:r>
        <w:t>совершаемых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использованием</w:t>
      </w:r>
      <w:r>
        <w:rPr>
          <w:spacing w:val="20"/>
        </w:rPr>
        <w:t xml:space="preserve"> </w:t>
      </w:r>
      <w:r>
        <w:t>этических</w:t>
      </w:r>
      <w:r>
        <w:rPr>
          <w:spacing w:val="-57"/>
        </w:rPr>
        <w:t xml:space="preserve"> </w:t>
      </w:r>
      <w:r>
        <w:t>норм</w:t>
      </w:r>
      <w:r>
        <w:rPr>
          <w:spacing w:val="10"/>
        </w:rPr>
        <w:t xml:space="preserve"> </w:t>
      </w:r>
      <w:r>
        <w:t>религиозной</w:t>
      </w:r>
      <w:r>
        <w:rPr>
          <w:spacing w:val="13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внутренней</w:t>
      </w:r>
      <w:r>
        <w:rPr>
          <w:spacing w:val="13"/>
        </w:rPr>
        <w:t xml:space="preserve"> </w:t>
      </w:r>
      <w:r>
        <w:t>установки</w:t>
      </w:r>
      <w:r>
        <w:rPr>
          <w:spacing w:val="14"/>
        </w:rPr>
        <w:t xml:space="preserve"> </w:t>
      </w:r>
      <w:r>
        <w:t>личности,</w:t>
      </w:r>
      <w:r>
        <w:rPr>
          <w:spacing w:val="10"/>
        </w:rPr>
        <w:t xml:space="preserve"> </w:t>
      </w:r>
      <w:r>
        <w:t>поступать</w:t>
      </w:r>
      <w:r>
        <w:rPr>
          <w:spacing w:val="13"/>
        </w:rPr>
        <w:t xml:space="preserve"> </w:t>
      </w:r>
      <w:r>
        <w:t>согласно</w:t>
      </w:r>
      <w:r>
        <w:rPr>
          <w:spacing w:val="12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совести;</w:t>
      </w:r>
    </w:p>
    <w:p w:rsidR="00644A77" w:rsidRDefault="00644A77">
      <w:pPr>
        <w:pStyle w:val="BodyText"/>
        <w:spacing w:before="1"/>
        <w:ind w:right="690"/>
      </w:pPr>
      <w:r>
        <w:t>выражать своими словами понимание свободы мировоззренческого выбора, 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вероисповедания, понимание российского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 общенародного (общенационального, гражданского) патриотизма,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 религий;</w:t>
      </w:r>
    </w:p>
    <w:p w:rsidR="00644A77" w:rsidRDefault="00644A77">
      <w:pPr>
        <w:pStyle w:val="BodyText"/>
        <w:ind w:right="691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644A77" w:rsidRDefault="00644A77">
      <w:pPr>
        <w:pStyle w:val="BodyText"/>
        <w:ind w:right="698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 традиции.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культуры».</w:t>
      </w:r>
    </w:p>
    <w:p w:rsidR="00644A77" w:rsidRDefault="00644A77">
      <w:pPr>
        <w:pStyle w:val="BodyText"/>
        <w:ind w:right="69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6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 должны отражать сформированность</w:t>
      </w:r>
      <w:r>
        <w:rPr>
          <w:spacing w:val="1"/>
        </w:rPr>
        <w:t xml:space="preserve"> </w:t>
      </w:r>
      <w:r>
        <w:t>умений:</w:t>
      </w:r>
    </w:p>
    <w:p w:rsidR="00644A77" w:rsidRDefault="00644A77">
      <w:pPr>
        <w:pStyle w:val="BodyText"/>
        <w:ind w:right="692"/>
      </w:pPr>
      <w:r>
        <w:t>выражать своими словами первоначальное понимание сущности духовного развития 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644A77" w:rsidRDefault="00644A77">
      <w:pPr>
        <w:pStyle w:val="BodyText"/>
        <w:ind w:right="698"/>
      </w:pPr>
      <w:r>
        <w:t>выражать своими словами понимание значимости нравственного 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усилий человека, приводить</w:t>
      </w:r>
      <w:r>
        <w:rPr>
          <w:spacing w:val="-1"/>
        </w:rPr>
        <w:t xml:space="preserve"> </w:t>
      </w:r>
      <w:r>
        <w:t>примеры;</w:t>
      </w:r>
    </w:p>
    <w:p w:rsidR="00644A77" w:rsidRDefault="00644A77">
      <w:pPr>
        <w:pStyle w:val="BodyText"/>
        <w:ind w:right="690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ценностей, духовно-нравственной</w:t>
      </w:r>
      <w:r>
        <w:rPr>
          <w:spacing w:val="-1"/>
        </w:rPr>
        <w:t xml:space="preserve"> </w:t>
      </w:r>
      <w:r>
        <w:t>культуры народов</w:t>
      </w:r>
    </w:p>
    <w:p w:rsidR="00644A77" w:rsidRDefault="00644A77">
      <w:pPr>
        <w:pStyle w:val="BodyText"/>
        <w:spacing w:before="1"/>
        <w:ind w:right="696"/>
      </w:pP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6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644A77" w:rsidRDefault="00644A77">
      <w:pPr>
        <w:pStyle w:val="BodyText"/>
        <w:ind w:right="689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 людьми,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644A77" w:rsidRDefault="00644A77">
      <w:pPr>
        <w:pStyle w:val="BodyText"/>
        <w:ind w:right="695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6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 (любовь, вера, милосердие, прощение, покаяние, сострадание, ответственность,</w:t>
      </w:r>
      <w:r>
        <w:rPr>
          <w:spacing w:val="1"/>
        </w:rPr>
        <w:t xml:space="preserve"> </w:t>
      </w:r>
      <w:r>
        <w:t>послушание, исполнение заповедей, борьба с грехом и спасение), основное содержание и</w:t>
      </w:r>
      <w:r>
        <w:rPr>
          <w:spacing w:val="1"/>
        </w:rPr>
        <w:t xml:space="preserve"> </w:t>
      </w:r>
      <w:r>
        <w:t>место заповедей (прежде всего, Десяти заповедей) в жизни человека, объяснять 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нравственности» в</w:t>
      </w:r>
      <w:r>
        <w:rPr>
          <w:spacing w:val="-2"/>
        </w:rPr>
        <w:t xml:space="preserve"> </w:t>
      </w:r>
      <w:r>
        <w:t>иудейской религиозной</w:t>
      </w:r>
      <w:r>
        <w:rPr>
          <w:spacing w:val="-2"/>
        </w:rPr>
        <w:t xml:space="preserve"> </w:t>
      </w:r>
      <w:r>
        <w:t>традиции;</w:t>
      </w:r>
    </w:p>
    <w:p w:rsidR="00644A77" w:rsidRDefault="00644A77">
      <w:pPr>
        <w:pStyle w:val="BodyText"/>
        <w:ind w:right="694"/>
      </w:pPr>
      <w:r>
        <w:t>первоначальный опыт осмысления и нравственной оценки поступков, 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иудейской этики;</w:t>
      </w:r>
    </w:p>
    <w:p w:rsidR="00644A77" w:rsidRDefault="00644A77">
      <w:pPr>
        <w:pStyle w:val="BodyText"/>
        <w:ind w:right="695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иудаизме, учение</w:t>
      </w:r>
      <w:r>
        <w:rPr>
          <w:spacing w:val="-2"/>
        </w:rPr>
        <w:t xml:space="preserve"> </w:t>
      </w:r>
      <w:r>
        <w:t>о единобожии,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 принципах</w:t>
      </w:r>
      <w:r>
        <w:rPr>
          <w:spacing w:val="-4"/>
        </w:rPr>
        <w:t xml:space="preserve"> </w:t>
      </w:r>
      <w:r>
        <w:t>иудаизма;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рассказывать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священных</w:t>
      </w:r>
      <w:r>
        <w:rPr>
          <w:spacing w:val="23"/>
        </w:rPr>
        <w:t xml:space="preserve"> </w:t>
      </w:r>
      <w:r>
        <w:t>текстах</w:t>
      </w:r>
      <w:r>
        <w:rPr>
          <w:spacing w:val="23"/>
        </w:rPr>
        <w:t xml:space="preserve"> </w:t>
      </w:r>
      <w:r>
        <w:t>иудаизма</w:t>
      </w:r>
      <w:r>
        <w:rPr>
          <w:spacing w:val="21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Торе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Танахе,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Талмуде,</w:t>
      </w:r>
      <w:r>
        <w:rPr>
          <w:spacing w:val="24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 иудаизма, богослужениях, молитвах;</w:t>
      </w:r>
    </w:p>
    <w:p w:rsidR="00644A77" w:rsidRDefault="00644A77">
      <w:pPr>
        <w:pStyle w:val="BodyText"/>
        <w:spacing w:before="1"/>
        <w:ind w:right="691"/>
        <w:jc w:val="left"/>
      </w:pPr>
      <w:r>
        <w:t>рассказывать</w:t>
      </w:r>
      <w:r>
        <w:rPr>
          <w:spacing w:val="22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назначении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устройстве</w:t>
      </w:r>
      <w:r>
        <w:rPr>
          <w:spacing w:val="20"/>
        </w:rPr>
        <w:t xml:space="preserve"> </w:t>
      </w:r>
      <w:r>
        <w:t>синагоги,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раввинах,</w:t>
      </w:r>
      <w:r>
        <w:rPr>
          <w:spacing w:val="20"/>
        </w:rPr>
        <w:t xml:space="preserve"> </w:t>
      </w:r>
      <w:r>
        <w:t>нормах</w:t>
      </w:r>
      <w:r>
        <w:rPr>
          <w:spacing w:val="20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синагоге,</w:t>
      </w:r>
      <w:r>
        <w:rPr>
          <w:spacing w:val="-1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мирянами и раввинами;</w:t>
      </w:r>
    </w:p>
    <w:p w:rsidR="00644A77" w:rsidRDefault="00644A77">
      <w:pPr>
        <w:pStyle w:val="BodyText"/>
        <w:ind w:right="691"/>
        <w:jc w:val="left"/>
      </w:pPr>
      <w:r>
        <w:t>рассказывать</w:t>
      </w:r>
      <w:r>
        <w:rPr>
          <w:spacing w:val="43"/>
        </w:rPr>
        <w:t xml:space="preserve"> </w:t>
      </w:r>
      <w:r>
        <w:t>об</w:t>
      </w:r>
      <w:r>
        <w:rPr>
          <w:spacing w:val="43"/>
        </w:rPr>
        <w:t xml:space="preserve"> </w:t>
      </w:r>
      <w:r>
        <w:t>иудейских</w:t>
      </w:r>
      <w:r>
        <w:rPr>
          <w:spacing w:val="43"/>
        </w:rPr>
        <w:t xml:space="preserve"> </w:t>
      </w:r>
      <w:r>
        <w:t>праздниках</w:t>
      </w:r>
      <w:r>
        <w:rPr>
          <w:spacing w:val="43"/>
        </w:rPr>
        <w:t xml:space="preserve"> </w:t>
      </w:r>
      <w:r>
        <w:t>(не</w:t>
      </w:r>
      <w:r>
        <w:rPr>
          <w:spacing w:val="42"/>
        </w:rPr>
        <w:t xml:space="preserve"> </w:t>
      </w:r>
      <w:r>
        <w:t>менее</w:t>
      </w:r>
      <w:r>
        <w:rPr>
          <w:spacing w:val="42"/>
        </w:rPr>
        <w:t xml:space="preserve"> </w:t>
      </w:r>
      <w:r>
        <w:t>четырёх,</w:t>
      </w:r>
      <w:r>
        <w:rPr>
          <w:spacing w:val="43"/>
        </w:rPr>
        <w:t xml:space="preserve"> </w:t>
      </w:r>
      <w:r>
        <w:t>включая</w:t>
      </w:r>
      <w:r>
        <w:rPr>
          <w:spacing w:val="44"/>
        </w:rPr>
        <w:t xml:space="preserve"> </w:t>
      </w:r>
      <w:r>
        <w:t>Рош-а-Шана,</w:t>
      </w:r>
      <w:r>
        <w:rPr>
          <w:spacing w:val="45"/>
        </w:rPr>
        <w:t xml:space="preserve"> </w:t>
      </w:r>
      <w:r>
        <w:t>Йом-</w:t>
      </w:r>
      <w:r>
        <w:rPr>
          <w:spacing w:val="-57"/>
        </w:rPr>
        <w:t xml:space="preserve"> </w:t>
      </w:r>
      <w:r>
        <w:t>Киппур,</w:t>
      </w:r>
      <w:r>
        <w:rPr>
          <w:spacing w:val="-1"/>
        </w:rPr>
        <w:t xml:space="preserve"> </w:t>
      </w:r>
      <w:r>
        <w:t>Суккот, Песах), постах,</w:t>
      </w:r>
      <w:r>
        <w:rPr>
          <w:spacing w:val="-2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поста;</w:t>
      </w:r>
    </w:p>
    <w:p w:rsidR="00644A77" w:rsidRDefault="00644A77">
      <w:pPr>
        <w:pStyle w:val="BodyText"/>
        <w:ind w:right="691"/>
        <w:jc w:val="left"/>
      </w:pPr>
      <w:r>
        <w:t>раскрывать</w:t>
      </w:r>
      <w:r>
        <w:rPr>
          <w:spacing w:val="55"/>
        </w:rPr>
        <w:t xml:space="preserve"> </w:t>
      </w:r>
      <w:r>
        <w:t>основное</w:t>
      </w:r>
      <w:r>
        <w:rPr>
          <w:spacing w:val="54"/>
        </w:rPr>
        <w:t xml:space="preserve"> </w:t>
      </w:r>
      <w:r>
        <w:t>содержание</w:t>
      </w:r>
      <w:r>
        <w:rPr>
          <w:spacing w:val="54"/>
        </w:rPr>
        <w:t xml:space="preserve"> </w:t>
      </w:r>
      <w:r>
        <w:t>норм</w:t>
      </w:r>
      <w:r>
        <w:rPr>
          <w:spacing w:val="53"/>
        </w:rPr>
        <w:t xml:space="preserve"> </w:t>
      </w:r>
      <w:r>
        <w:t>отношений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еврейской</w:t>
      </w:r>
      <w:r>
        <w:rPr>
          <w:spacing w:val="56"/>
        </w:rPr>
        <w:t xml:space="preserve"> </w:t>
      </w:r>
      <w:r>
        <w:t>семье,</w:t>
      </w:r>
      <w:r>
        <w:rPr>
          <w:spacing w:val="54"/>
        </w:rPr>
        <w:t xml:space="preserve"> </w:t>
      </w:r>
      <w:r>
        <w:t>обязанностей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3"/>
        </w:rPr>
        <w:t xml:space="preserve"> </w:t>
      </w:r>
      <w:r>
        <w:t>членов</w:t>
      </w:r>
      <w:r>
        <w:rPr>
          <w:spacing w:val="11"/>
        </w:rPr>
        <w:t xml:space="preserve"> </w:t>
      </w:r>
      <w:r>
        <w:t>семьи,</w:t>
      </w:r>
      <w:r>
        <w:rPr>
          <w:spacing w:val="11"/>
        </w:rPr>
        <w:t xml:space="preserve"> </w:t>
      </w:r>
      <w:r>
        <w:t>отношений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отцу,</w:t>
      </w:r>
      <w:r>
        <w:rPr>
          <w:spacing w:val="11"/>
        </w:rPr>
        <w:t xml:space="preserve"> </w:t>
      </w:r>
      <w:r>
        <w:t>матери,</w:t>
      </w:r>
      <w:r>
        <w:rPr>
          <w:spacing w:val="9"/>
        </w:rPr>
        <w:t xml:space="preserve"> </w:t>
      </w:r>
      <w:r>
        <w:t>братьям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сёстрам,</w:t>
      </w:r>
      <w:r>
        <w:rPr>
          <w:spacing w:val="-57"/>
        </w:rPr>
        <w:t xml:space="preserve"> </w:t>
      </w:r>
      <w:r>
        <w:t>старшим по возрасту, предкам, иудейских традиционных семейных ценностей;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8"/>
        </w:rPr>
        <w:t xml:space="preserve"> </w:t>
      </w:r>
      <w:r>
        <w:t>иудейскую</w:t>
      </w:r>
      <w:r>
        <w:rPr>
          <w:spacing w:val="18"/>
        </w:rPr>
        <w:t xml:space="preserve"> </w:t>
      </w:r>
      <w:r>
        <w:t>символику,</w:t>
      </w:r>
      <w:r>
        <w:rPr>
          <w:spacing w:val="18"/>
        </w:rPr>
        <w:t xml:space="preserve"> </w:t>
      </w:r>
      <w:r>
        <w:t>объяснять</w:t>
      </w:r>
      <w:r>
        <w:rPr>
          <w:spacing w:val="18"/>
        </w:rPr>
        <w:t xml:space="preserve"> </w:t>
      </w:r>
      <w:r>
        <w:t>своими</w:t>
      </w:r>
      <w:r>
        <w:rPr>
          <w:spacing w:val="19"/>
        </w:rPr>
        <w:t xml:space="preserve"> </w:t>
      </w:r>
      <w:r>
        <w:t>словами</w:t>
      </w:r>
      <w:r>
        <w:rPr>
          <w:spacing w:val="19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смысл</w:t>
      </w:r>
      <w:r>
        <w:rPr>
          <w:spacing w:val="18"/>
        </w:rPr>
        <w:t xml:space="preserve"> </w:t>
      </w:r>
      <w:r>
        <w:t>(магендовид)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еврейской культуре;</w:t>
      </w:r>
    </w:p>
    <w:p w:rsidR="00644A77" w:rsidRDefault="00644A77">
      <w:pPr>
        <w:pStyle w:val="BodyText"/>
        <w:ind w:right="692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каллиграфии,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миниатюре,</w:t>
      </w:r>
      <w:r>
        <w:rPr>
          <w:spacing w:val="1"/>
        </w:rPr>
        <w:t xml:space="preserve"> </w:t>
      </w:r>
      <w:r>
        <w:t>религиозной</w:t>
      </w:r>
      <w:r>
        <w:rPr>
          <w:spacing w:val="61"/>
        </w:rPr>
        <w:t xml:space="preserve"> </w:t>
      </w:r>
      <w:r>
        <w:t>атрибутике,</w:t>
      </w:r>
      <w:r>
        <w:rPr>
          <w:spacing w:val="1"/>
        </w:rPr>
        <w:t xml:space="preserve"> </w:t>
      </w:r>
      <w:r>
        <w:t>одежде;</w:t>
      </w:r>
    </w:p>
    <w:p w:rsidR="00644A77" w:rsidRDefault="00644A77">
      <w:pPr>
        <w:pStyle w:val="BodyText"/>
        <w:spacing w:before="1"/>
        <w:ind w:right="693"/>
      </w:pPr>
      <w:r>
        <w:t>излагать основные исторические сведения о появлении иудаизма на территории 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государственности;</w:t>
      </w:r>
    </w:p>
    <w:p w:rsidR="00644A77" w:rsidRDefault="00644A77">
      <w:pPr>
        <w:pStyle w:val="BodyText"/>
        <w:ind w:right="697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иудейского</w:t>
      </w:r>
      <w:r>
        <w:rPr>
          <w:spacing w:val="1"/>
        </w:rPr>
        <w:t xml:space="preserve"> </w:t>
      </w:r>
      <w:r>
        <w:t>исторического и культурного наследия в своей местности, регионе (синагоги, кладбища,</w:t>
      </w:r>
      <w:r>
        <w:rPr>
          <w:spacing w:val="1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и святые</w:t>
      </w:r>
      <w:r>
        <w:rPr>
          <w:spacing w:val="-3"/>
        </w:rPr>
        <w:t xml:space="preserve"> </w:t>
      </w:r>
      <w:r>
        <w:t>места), оформлению</w:t>
      </w:r>
      <w:r>
        <w:rPr>
          <w:spacing w:val="-1"/>
        </w:rPr>
        <w:t xml:space="preserve"> </w:t>
      </w:r>
      <w:r>
        <w:t>и 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644A77" w:rsidRDefault="00644A77">
      <w:pPr>
        <w:pStyle w:val="BodyText"/>
        <w:ind w:right="697"/>
      </w:pPr>
      <w:r>
        <w:t>приводить примеры нравственных поступков, совершаемых с использованием этических</w:t>
      </w:r>
      <w:r>
        <w:rPr>
          <w:spacing w:val="1"/>
        </w:rPr>
        <w:t xml:space="preserve"> </w:t>
      </w:r>
      <w:r>
        <w:t>норм религиозной культуры и внутренней установки личности, поступать согласно своей</w:t>
      </w:r>
      <w:r>
        <w:rPr>
          <w:spacing w:val="1"/>
        </w:rPr>
        <w:t xml:space="preserve"> </w:t>
      </w:r>
      <w:r>
        <w:t>совести;</w:t>
      </w:r>
    </w:p>
    <w:p w:rsidR="00644A77" w:rsidRDefault="00644A77">
      <w:pPr>
        <w:pStyle w:val="BodyText"/>
        <w:ind w:right="691"/>
      </w:pPr>
      <w:r>
        <w:t>выражать своими словами понимание свободы мировоззренческого выбора, 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вероисповедания, понимание российского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 общенародного (общенационального, гражданского) патриотизма,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 религий;</w:t>
      </w:r>
    </w:p>
    <w:p w:rsidR="00644A77" w:rsidRDefault="00644A77">
      <w:pPr>
        <w:pStyle w:val="BodyText"/>
        <w:ind w:right="692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644A77" w:rsidRDefault="00644A77">
      <w:pPr>
        <w:pStyle w:val="BodyText"/>
        <w:ind w:right="698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духовно-нравственной культуре, традиции.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России».</w:t>
      </w:r>
    </w:p>
    <w:p w:rsidR="00644A77" w:rsidRDefault="00644A77">
      <w:pPr>
        <w:pStyle w:val="BodyText"/>
        <w:tabs>
          <w:tab w:val="left" w:pos="2937"/>
          <w:tab w:val="left" w:pos="4328"/>
          <w:tab w:val="left" w:pos="5501"/>
          <w:tab w:val="left" w:pos="7463"/>
          <w:tab w:val="left" w:pos="8859"/>
          <w:tab w:val="left" w:pos="9843"/>
        </w:tabs>
        <w:ind w:right="693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образовательной</w:t>
      </w:r>
      <w:r>
        <w:tab/>
        <w:t>программы</w:t>
      </w:r>
      <w:r>
        <w:tab/>
        <w:t>модуля</w:t>
      </w:r>
      <w:r>
        <w:tab/>
        <w:t>«Основы</w:t>
      </w:r>
      <w:r>
        <w:rPr>
          <w:spacing w:val="-57"/>
        </w:rPr>
        <w:t xml:space="preserve"> </w:t>
      </w:r>
      <w:r>
        <w:t>религиозных культур народов России» должны отражать сформированность умений:</w:t>
      </w:r>
      <w:r>
        <w:rPr>
          <w:spacing w:val="1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своими</w:t>
      </w:r>
      <w:r>
        <w:rPr>
          <w:spacing w:val="25"/>
        </w:rPr>
        <w:t xml:space="preserve"> </w:t>
      </w:r>
      <w:r>
        <w:t>словами</w:t>
      </w:r>
      <w:r>
        <w:rPr>
          <w:spacing w:val="24"/>
        </w:rPr>
        <w:t xml:space="preserve"> </w:t>
      </w:r>
      <w:r>
        <w:t>первоначальное</w:t>
      </w:r>
      <w:r>
        <w:rPr>
          <w:spacing w:val="23"/>
        </w:rPr>
        <w:t xml:space="preserve"> </w:t>
      </w:r>
      <w:r>
        <w:t>понимание</w:t>
      </w:r>
      <w:r>
        <w:rPr>
          <w:spacing w:val="22"/>
        </w:rPr>
        <w:t xml:space="preserve"> </w:t>
      </w:r>
      <w:r>
        <w:t>сущности</w:t>
      </w:r>
      <w:r>
        <w:rPr>
          <w:spacing w:val="25"/>
        </w:rPr>
        <w:t xml:space="preserve"> </w:t>
      </w:r>
      <w:r>
        <w:t>духовного</w:t>
      </w:r>
      <w:r>
        <w:rPr>
          <w:spacing w:val="24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осознания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усвоения</w:t>
      </w:r>
      <w:r>
        <w:rPr>
          <w:spacing w:val="7"/>
        </w:rPr>
        <w:t xml:space="preserve"> </w:t>
      </w:r>
      <w:r>
        <w:t>человеком</w:t>
      </w:r>
      <w:r>
        <w:rPr>
          <w:spacing w:val="9"/>
        </w:rPr>
        <w:t xml:space="preserve"> </w:t>
      </w:r>
      <w:r>
        <w:t>значимых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представлений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себе,</w:t>
      </w:r>
      <w:r>
        <w:rPr>
          <w:spacing w:val="9"/>
        </w:rPr>
        <w:t xml:space="preserve"> </w:t>
      </w:r>
      <w:r>
        <w:t>людях,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644A77" w:rsidRDefault="00644A77">
      <w:pPr>
        <w:pStyle w:val="BodyText"/>
        <w:spacing w:before="1"/>
        <w:ind w:right="691"/>
        <w:jc w:val="left"/>
      </w:pPr>
      <w:r>
        <w:t>выражать</w:t>
      </w:r>
      <w:r>
        <w:rPr>
          <w:spacing w:val="12"/>
        </w:rPr>
        <w:t xml:space="preserve"> </w:t>
      </w:r>
      <w:r>
        <w:t>своими</w:t>
      </w:r>
      <w:r>
        <w:rPr>
          <w:spacing w:val="11"/>
        </w:rPr>
        <w:t xml:space="preserve"> </w:t>
      </w:r>
      <w:r>
        <w:t>словами</w:t>
      </w:r>
      <w:r>
        <w:rPr>
          <w:spacing w:val="12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значимости</w:t>
      </w:r>
      <w:r>
        <w:rPr>
          <w:spacing w:val="13"/>
        </w:rPr>
        <w:t xml:space="preserve"> </w:t>
      </w:r>
      <w:r>
        <w:t>нравственного</w:t>
      </w:r>
      <w:r>
        <w:rPr>
          <w:spacing w:val="10"/>
        </w:rPr>
        <w:t xml:space="preserve"> </w:t>
      </w:r>
      <w:r>
        <w:t>самосовершенствования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 усилий 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644A77" w:rsidRDefault="00644A77">
      <w:pPr>
        <w:pStyle w:val="BodyText"/>
        <w:ind w:right="693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</w:t>
      </w:r>
      <w:r>
        <w:rPr>
          <w:spacing w:val="1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-57"/>
        </w:rPr>
        <w:t xml:space="preserve"> </w:t>
      </w:r>
      <w:r>
        <w:t>рассказывать о нравственных заповедях, нормах морали в традиционных религиях России</w:t>
      </w:r>
      <w:r>
        <w:rPr>
          <w:spacing w:val="1"/>
        </w:rPr>
        <w:t xml:space="preserve"> </w:t>
      </w:r>
      <w:r>
        <w:t>(православие, ислам, буддизм, иудаизм), их значении в выстраивании отношений в семье,</w:t>
      </w:r>
      <w:r>
        <w:rPr>
          <w:spacing w:val="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людьми;</w:t>
      </w:r>
    </w:p>
    <w:p w:rsidR="00644A77" w:rsidRDefault="00644A77">
      <w:pPr>
        <w:pStyle w:val="BodyText"/>
        <w:ind w:right="691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(долг,</w:t>
      </w:r>
      <w:r>
        <w:rPr>
          <w:spacing w:val="6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43"/>
        </w:rPr>
        <w:t xml:space="preserve"> </w:t>
      </w:r>
      <w:r>
        <w:t>милосердие,</w:t>
      </w:r>
      <w:r>
        <w:rPr>
          <w:spacing w:val="43"/>
        </w:rPr>
        <w:t xml:space="preserve"> </w:t>
      </w:r>
      <w:r>
        <w:t>забота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слабых,</w:t>
      </w:r>
      <w:r>
        <w:rPr>
          <w:spacing w:val="44"/>
        </w:rPr>
        <w:t xml:space="preserve"> </w:t>
      </w:r>
      <w:r>
        <w:t>взаимопомощь)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религиозной</w:t>
      </w:r>
      <w:r>
        <w:rPr>
          <w:spacing w:val="42"/>
        </w:rPr>
        <w:t xml:space="preserve"> </w:t>
      </w:r>
      <w:r>
        <w:t>культуре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народов</w:t>
      </w:r>
      <w:r>
        <w:rPr>
          <w:spacing w:val="21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(православии,</w:t>
      </w:r>
      <w:r>
        <w:rPr>
          <w:spacing w:val="22"/>
        </w:rPr>
        <w:t xml:space="preserve"> </w:t>
      </w:r>
      <w:r>
        <w:t>исламе,</w:t>
      </w:r>
      <w:r>
        <w:rPr>
          <w:spacing w:val="22"/>
        </w:rPr>
        <w:t xml:space="preserve"> </w:t>
      </w:r>
      <w:r>
        <w:t>буддизме,</w:t>
      </w:r>
      <w:r>
        <w:rPr>
          <w:spacing w:val="22"/>
        </w:rPr>
        <w:t xml:space="preserve"> </w:t>
      </w:r>
      <w:r>
        <w:t>иудаизме),</w:t>
      </w:r>
      <w:r>
        <w:rPr>
          <w:spacing w:val="22"/>
        </w:rPr>
        <w:t xml:space="preserve"> </w:t>
      </w:r>
      <w:r>
        <w:t>объяснять</w:t>
      </w:r>
      <w:r>
        <w:rPr>
          <w:spacing w:val="23"/>
        </w:rPr>
        <w:t xml:space="preserve"> </w:t>
      </w:r>
      <w:r>
        <w:t>«золотое</w:t>
      </w:r>
      <w:r>
        <w:rPr>
          <w:spacing w:val="21"/>
        </w:rPr>
        <w:t xml:space="preserve"> </w:t>
      </w:r>
      <w:r>
        <w:t>правило</w:t>
      </w:r>
      <w:r>
        <w:rPr>
          <w:spacing w:val="-57"/>
        </w:rPr>
        <w:t xml:space="preserve"> </w:t>
      </w:r>
      <w:r>
        <w:t>нравственности»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традициях;</w:t>
      </w:r>
    </w:p>
    <w:p w:rsidR="00644A77" w:rsidRDefault="00644A77">
      <w:pPr>
        <w:pStyle w:val="BodyText"/>
        <w:spacing w:before="1"/>
        <w:ind w:right="691"/>
        <w:jc w:val="left"/>
      </w:pPr>
      <w:r>
        <w:t>соотносить</w:t>
      </w:r>
      <w:r>
        <w:rPr>
          <w:spacing w:val="8"/>
        </w:rPr>
        <w:t xml:space="preserve"> </w:t>
      </w:r>
      <w:r>
        <w:t>нравственные</w:t>
      </w:r>
      <w:r>
        <w:rPr>
          <w:spacing w:val="5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нравственными</w:t>
      </w:r>
      <w:r>
        <w:rPr>
          <w:spacing w:val="8"/>
        </w:rPr>
        <w:t xml:space="preserve"> </w:t>
      </w:r>
      <w:r>
        <w:t>нормами,</w:t>
      </w:r>
      <w:r>
        <w:rPr>
          <w:spacing w:val="7"/>
        </w:rPr>
        <w:t xml:space="preserve"> </w:t>
      </w:r>
      <w:r>
        <w:t>заповедями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 народов России;</w:t>
      </w:r>
    </w:p>
    <w:p w:rsidR="00644A77" w:rsidRDefault="00644A77">
      <w:pPr>
        <w:pStyle w:val="BodyText"/>
        <w:ind w:right="685"/>
        <w:jc w:val="left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-57"/>
        </w:rPr>
        <w:t xml:space="preserve"> </w:t>
      </w:r>
      <w:r>
        <w:t>мира) в вероучении православия, ислама, буддизма, иудаизма, об основателях религий;</w:t>
      </w:r>
      <w:r>
        <w:rPr>
          <w:spacing w:val="1"/>
        </w:rPr>
        <w:t xml:space="preserve"> </w:t>
      </w:r>
      <w:r>
        <w:t>рассказывать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писаниях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6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(Библия,</w:t>
      </w:r>
      <w:r>
        <w:rPr>
          <w:spacing w:val="-57"/>
        </w:rPr>
        <w:t xml:space="preserve"> </w:t>
      </w:r>
      <w:r>
        <w:t>Коран,</w:t>
      </w:r>
      <w:r>
        <w:rPr>
          <w:spacing w:val="44"/>
        </w:rPr>
        <w:t xml:space="preserve"> </w:t>
      </w:r>
      <w:r>
        <w:t>Трипитака</w:t>
      </w:r>
      <w:r>
        <w:rPr>
          <w:spacing w:val="45"/>
        </w:rPr>
        <w:t xml:space="preserve"> </w:t>
      </w:r>
      <w:r>
        <w:t>(Ганджур),</w:t>
      </w:r>
      <w:r>
        <w:rPr>
          <w:spacing w:val="45"/>
        </w:rPr>
        <w:t xml:space="preserve"> </w:t>
      </w:r>
      <w:r>
        <w:t>Танах),</w:t>
      </w:r>
      <w:r>
        <w:rPr>
          <w:spacing w:val="47"/>
        </w:rPr>
        <w:t xml:space="preserve"> </w:t>
      </w:r>
      <w:r>
        <w:t>хранителях</w:t>
      </w:r>
      <w:r>
        <w:rPr>
          <w:spacing w:val="45"/>
        </w:rPr>
        <w:t xml:space="preserve"> </w:t>
      </w:r>
      <w:r>
        <w:t>предания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служителях</w:t>
      </w:r>
      <w:r>
        <w:rPr>
          <w:spacing w:val="45"/>
        </w:rPr>
        <w:t xml:space="preserve"> </w:t>
      </w:r>
      <w:r>
        <w:t>религиозного</w:t>
      </w:r>
      <w:r>
        <w:rPr>
          <w:spacing w:val="-57"/>
        </w:rPr>
        <w:t xml:space="preserve"> </w:t>
      </w:r>
      <w:r>
        <w:t>культа</w:t>
      </w:r>
      <w:r>
        <w:rPr>
          <w:spacing w:val="4"/>
        </w:rPr>
        <w:t xml:space="preserve"> </w:t>
      </w:r>
      <w:r>
        <w:t>(священники,</w:t>
      </w:r>
      <w:r>
        <w:rPr>
          <w:spacing w:val="4"/>
        </w:rPr>
        <w:t xml:space="preserve"> </w:t>
      </w:r>
      <w:r>
        <w:t>муллы,</w:t>
      </w:r>
      <w:r>
        <w:rPr>
          <w:spacing w:val="5"/>
        </w:rPr>
        <w:t xml:space="preserve"> </w:t>
      </w:r>
      <w:r>
        <w:t>ламы,</w:t>
      </w:r>
      <w:r>
        <w:rPr>
          <w:spacing w:val="4"/>
        </w:rPr>
        <w:t xml:space="preserve"> </w:t>
      </w:r>
      <w:r>
        <w:t>раввины),</w:t>
      </w:r>
      <w:r>
        <w:rPr>
          <w:spacing w:val="8"/>
        </w:rPr>
        <w:t xml:space="preserve"> </w:t>
      </w:r>
      <w:r>
        <w:t>религиозных</w:t>
      </w:r>
      <w:r>
        <w:rPr>
          <w:spacing w:val="4"/>
        </w:rPr>
        <w:t xml:space="preserve"> </w:t>
      </w:r>
      <w:r>
        <w:t>обрядах,</w:t>
      </w:r>
      <w:r>
        <w:rPr>
          <w:spacing w:val="4"/>
        </w:rPr>
        <w:t xml:space="preserve"> </w:t>
      </w:r>
      <w:r>
        <w:t>ритуалах,</w:t>
      </w:r>
      <w:r>
        <w:rPr>
          <w:spacing w:val="5"/>
        </w:rPr>
        <w:t xml:space="preserve"> </w:t>
      </w:r>
      <w:r>
        <w:t>обычаях</w:t>
      </w:r>
      <w:r>
        <w:rPr>
          <w:spacing w:val="4"/>
        </w:rPr>
        <w:t xml:space="preserve"> </w:t>
      </w:r>
      <w:r>
        <w:t>(1-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примера);</w:t>
      </w:r>
    </w:p>
    <w:p w:rsidR="00644A77" w:rsidRDefault="00644A77">
      <w:pPr>
        <w:pStyle w:val="BodyText"/>
        <w:ind w:right="685"/>
        <w:jc w:val="left"/>
      </w:pPr>
      <w:r>
        <w:t>рассказывать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назначении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устройстве</w:t>
      </w:r>
      <w:r>
        <w:rPr>
          <w:spacing w:val="17"/>
        </w:rPr>
        <w:t xml:space="preserve"> </w:t>
      </w:r>
      <w:r>
        <w:t>священных</w:t>
      </w:r>
      <w:r>
        <w:rPr>
          <w:spacing w:val="18"/>
        </w:rPr>
        <w:t xml:space="preserve"> </w:t>
      </w:r>
      <w:r>
        <w:t>сооружений</w:t>
      </w:r>
      <w:r>
        <w:rPr>
          <w:spacing w:val="19"/>
        </w:rPr>
        <w:t xml:space="preserve"> </w:t>
      </w:r>
      <w:r>
        <w:t>(храмов)</w:t>
      </w:r>
      <w:r>
        <w:rPr>
          <w:spacing w:val="18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религий народов России, основных нормах поведения в храмах, общения с верующими;</w:t>
      </w:r>
      <w:r>
        <w:rPr>
          <w:spacing w:val="1"/>
        </w:rPr>
        <w:t xml:space="preserve"> </w:t>
      </w:r>
      <w:r>
        <w:t>рассказывать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религиозных</w:t>
      </w:r>
      <w:r>
        <w:rPr>
          <w:spacing w:val="53"/>
        </w:rPr>
        <w:t xml:space="preserve"> </w:t>
      </w:r>
      <w:r>
        <w:t>календарях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праздниках</w:t>
      </w:r>
      <w:r>
        <w:rPr>
          <w:spacing w:val="54"/>
        </w:rPr>
        <w:t xml:space="preserve"> </w:t>
      </w:r>
      <w:r>
        <w:t>традиционных</w:t>
      </w:r>
      <w:r>
        <w:rPr>
          <w:spacing w:val="53"/>
        </w:rPr>
        <w:t xml:space="preserve"> </w:t>
      </w:r>
      <w:r>
        <w:t>религий</w:t>
      </w:r>
      <w:r>
        <w:rPr>
          <w:spacing w:val="55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2"/>
        </w:rPr>
        <w:t xml:space="preserve"> </w:t>
      </w:r>
      <w:r>
        <w:t>ислама,</w:t>
      </w:r>
      <w:r>
        <w:rPr>
          <w:spacing w:val="60"/>
        </w:rPr>
        <w:t xml:space="preserve"> </w:t>
      </w:r>
      <w:r>
        <w:t>буддизма,</w:t>
      </w:r>
      <w:r>
        <w:rPr>
          <w:spacing w:val="2"/>
        </w:rPr>
        <w:t xml:space="preserve"> </w:t>
      </w:r>
      <w:r>
        <w:t>иудаизма,</w:t>
      </w:r>
      <w:r>
        <w:rPr>
          <w:spacing w:val="60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религиозного</w:t>
      </w:r>
      <w:r>
        <w:rPr>
          <w:spacing w:val="-57"/>
        </w:rPr>
        <w:t xml:space="preserve"> </w:t>
      </w:r>
      <w:r>
        <w:t>праздника</w:t>
      </w:r>
      <w:r>
        <w:rPr>
          <w:spacing w:val="-2"/>
        </w:rPr>
        <w:t xml:space="preserve"> </w:t>
      </w:r>
      <w:r>
        <w:t>каждой традиции);</w:t>
      </w:r>
    </w:p>
    <w:p w:rsidR="00644A77" w:rsidRDefault="00644A77">
      <w:pPr>
        <w:pStyle w:val="BodyText"/>
        <w:spacing w:before="1"/>
        <w:ind w:right="691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(православие,</w:t>
      </w:r>
      <w:r>
        <w:rPr>
          <w:spacing w:val="-57"/>
        </w:rPr>
        <w:t xml:space="preserve"> </w:t>
      </w:r>
      <w:r>
        <w:t>ислам, буддизм, иудаизм), общее представление о семейных ценностях в 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-1"/>
        </w:rPr>
        <w:t xml:space="preserve"> </w:t>
      </w:r>
      <w:r>
        <w:t>народов России;</w:t>
      </w:r>
    </w:p>
    <w:p w:rsidR="00644A77" w:rsidRDefault="00644A77">
      <w:pPr>
        <w:pStyle w:val="BodyText"/>
        <w:ind w:right="697"/>
      </w:pPr>
      <w:r>
        <w:t>распознавать</w:t>
      </w:r>
      <w:r>
        <w:rPr>
          <w:spacing w:val="1"/>
        </w:rPr>
        <w:t xml:space="preserve"> </w:t>
      </w:r>
      <w:r>
        <w:t>религиозную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 ислама, буддизма, иудаизма минимально по одному символу), 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 её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религиозной культуре;</w:t>
      </w:r>
    </w:p>
    <w:p w:rsidR="00644A77" w:rsidRDefault="00644A77">
      <w:pPr>
        <w:pStyle w:val="BodyText"/>
        <w:ind w:right="69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танкопись),</w:t>
      </w:r>
      <w:r>
        <w:rPr>
          <w:spacing w:val="1"/>
        </w:rPr>
        <w:t xml:space="preserve"> </w:t>
      </w:r>
      <w:r>
        <w:t>главных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-57"/>
        </w:rPr>
        <w:t xml:space="preserve"> </w:t>
      </w:r>
      <w:r>
        <w:t>(архитектура, изобразительное искусство, язык и поэтика религиозных текстов, музыки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звуковой среды);</w:t>
      </w:r>
    </w:p>
    <w:p w:rsidR="00644A77" w:rsidRDefault="00644A77">
      <w:pPr>
        <w:pStyle w:val="BodyText"/>
        <w:ind w:right="691"/>
        <w:jc w:val="left"/>
      </w:pPr>
      <w:r>
        <w:t>излагать</w:t>
      </w:r>
      <w:r>
        <w:rPr>
          <w:spacing w:val="31"/>
        </w:rPr>
        <w:t xml:space="preserve"> </w:t>
      </w:r>
      <w:r>
        <w:t>основные</w:t>
      </w:r>
      <w:r>
        <w:rPr>
          <w:spacing w:val="28"/>
        </w:rPr>
        <w:t xml:space="preserve"> </w:t>
      </w:r>
      <w:r>
        <w:t>исторические</w:t>
      </w:r>
      <w:r>
        <w:rPr>
          <w:spacing w:val="29"/>
        </w:rPr>
        <w:t xml:space="preserve"> </w:t>
      </w:r>
      <w:r>
        <w:t>сведения</w:t>
      </w:r>
      <w:r>
        <w:rPr>
          <w:spacing w:val="30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роли</w:t>
      </w:r>
      <w:r>
        <w:rPr>
          <w:spacing w:val="31"/>
        </w:rPr>
        <w:t xml:space="preserve"> </w:t>
      </w:r>
      <w:r>
        <w:t>традиционных</w:t>
      </w:r>
      <w:r>
        <w:rPr>
          <w:spacing w:val="29"/>
        </w:rPr>
        <w:t xml:space="preserve"> </w:t>
      </w:r>
      <w:r>
        <w:t>религий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становлении</w:t>
      </w:r>
      <w:r>
        <w:rPr>
          <w:spacing w:val="-57"/>
        </w:rPr>
        <w:t xml:space="preserve"> </w:t>
      </w:r>
      <w:r>
        <w:t>культуры народов России, российского общества, российской государственности;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21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поисковой,</w:t>
      </w:r>
      <w:r>
        <w:rPr>
          <w:spacing w:val="21"/>
        </w:rPr>
        <w:t xml:space="preserve"> </w:t>
      </w:r>
      <w:r>
        <w:t>проектной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изучению</w:t>
      </w:r>
      <w:r>
        <w:rPr>
          <w:spacing w:val="21"/>
        </w:rPr>
        <w:t xml:space="preserve"> </w:t>
      </w:r>
      <w:r>
        <w:t>исторического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культурного</w:t>
      </w:r>
      <w:r>
        <w:rPr>
          <w:spacing w:val="8"/>
        </w:rPr>
        <w:t xml:space="preserve"> </w:t>
      </w:r>
      <w:r>
        <w:t>наследия</w:t>
      </w:r>
      <w:r>
        <w:rPr>
          <w:spacing w:val="9"/>
        </w:rPr>
        <w:t xml:space="preserve"> </w:t>
      </w:r>
      <w:r>
        <w:t>традиционных</w:t>
      </w:r>
      <w:r>
        <w:rPr>
          <w:spacing w:val="9"/>
        </w:rPr>
        <w:t xml:space="preserve"> </w:t>
      </w:r>
      <w:r>
        <w:t>религий</w:t>
      </w:r>
      <w:r>
        <w:rPr>
          <w:spacing w:val="7"/>
        </w:rPr>
        <w:t xml:space="preserve"> </w:t>
      </w:r>
      <w:r>
        <w:t>народов</w:t>
      </w:r>
      <w:r>
        <w:rPr>
          <w:spacing w:val="9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местности,</w:t>
      </w:r>
      <w:r>
        <w:rPr>
          <w:spacing w:val="9"/>
        </w:rPr>
        <w:t xml:space="preserve"> </w:t>
      </w:r>
      <w:r>
        <w:t>регионе</w:t>
      </w:r>
      <w:r>
        <w:rPr>
          <w:spacing w:val="-57"/>
        </w:rPr>
        <w:t xml:space="preserve"> </w:t>
      </w:r>
      <w:r>
        <w:t>(храмы,</w:t>
      </w:r>
      <w:r>
        <w:rPr>
          <w:spacing w:val="4"/>
        </w:rPr>
        <w:t xml:space="preserve"> </w:t>
      </w:r>
      <w:r>
        <w:t>монастыри,</w:t>
      </w:r>
      <w:r>
        <w:rPr>
          <w:spacing w:val="4"/>
        </w:rPr>
        <w:t xml:space="preserve"> </w:t>
      </w:r>
      <w:r>
        <w:t>святыни,</w:t>
      </w:r>
      <w:r>
        <w:rPr>
          <w:spacing w:val="2"/>
        </w:rPr>
        <w:t xml:space="preserve"> </w:t>
      </w:r>
      <w:r>
        <w:t>памятные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святые</w:t>
      </w:r>
      <w:r>
        <w:rPr>
          <w:spacing w:val="3"/>
        </w:rPr>
        <w:t xml:space="preserve"> </w:t>
      </w:r>
      <w:r>
        <w:t>места),</w:t>
      </w:r>
      <w:r>
        <w:rPr>
          <w:spacing w:val="4"/>
        </w:rPr>
        <w:t xml:space="preserve"> </w:t>
      </w:r>
      <w:r>
        <w:t>оформлению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представлению</w:t>
      </w:r>
      <w:r>
        <w:rPr>
          <w:spacing w:val="5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результатов;</w:t>
      </w:r>
    </w:p>
    <w:p w:rsidR="00644A77" w:rsidRDefault="00644A77">
      <w:pPr>
        <w:pStyle w:val="BodyText"/>
        <w:ind w:right="694"/>
      </w:pPr>
      <w:r>
        <w:t>приводить примеры нравственных поступков, совершаемых с использованием этических</w:t>
      </w:r>
      <w:r>
        <w:rPr>
          <w:spacing w:val="1"/>
        </w:rPr>
        <w:t xml:space="preserve"> </w:t>
      </w:r>
      <w:r>
        <w:t>норм религиозной культуры и внутренней установки личности, поступать согласно своей</w:t>
      </w:r>
      <w:r>
        <w:rPr>
          <w:spacing w:val="1"/>
        </w:rPr>
        <w:t xml:space="preserve"> </w:t>
      </w:r>
      <w:r>
        <w:t>совести;</w:t>
      </w:r>
    </w:p>
    <w:p w:rsidR="00644A77" w:rsidRDefault="00644A77">
      <w:pPr>
        <w:pStyle w:val="BodyText"/>
        <w:ind w:right="695"/>
      </w:pPr>
      <w:r>
        <w:t>выражать своими словами понимание свободы мировоззренческого выбора, 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вероисповедания, понимание российского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 общенародного (общенационального, гражданского) патриотизма,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 религий;</w:t>
      </w:r>
    </w:p>
    <w:p w:rsidR="00644A77" w:rsidRDefault="00644A77">
      <w:pPr>
        <w:pStyle w:val="BodyText"/>
        <w:spacing w:before="1"/>
        <w:ind w:right="698"/>
      </w:pPr>
      <w:r>
        <w:t>называть традиционные религии в России, народы России, для которых 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являются 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644A77" w:rsidRDefault="00644A77">
      <w:pPr>
        <w:pStyle w:val="BodyText"/>
        <w:ind w:right="694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 народов России.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этики».</w:t>
      </w:r>
    </w:p>
    <w:p w:rsidR="00644A77" w:rsidRDefault="00644A77">
      <w:pPr>
        <w:pStyle w:val="BodyText"/>
        <w:ind w:right="700"/>
      </w:pPr>
      <w:r>
        <w:t>Предметные результаты освоения образовательной программы модуля «Основы 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выражать своими словами первоначальное понимание сущности духовного развития 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644A77" w:rsidRDefault="00644A77">
      <w:pPr>
        <w:pStyle w:val="BodyText"/>
        <w:spacing w:before="1"/>
        <w:ind w:right="689"/>
      </w:pPr>
      <w:r>
        <w:t>выражать своими словами понимание значимости нравственного 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 усилий 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644A77" w:rsidRDefault="00644A77">
      <w:pPr>
        <w:pStyle w:val="BodyText"/>
        <w:ind w:right="693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</w:t>
      </w:r>
      <w:r>
        <w:rPr>
          <w:spacing w:val="1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-57"/>
        </w:rPr>
        <w:t xml:space="preserve"> </w:t>
      </w:r>
      <w:r>
        <w:t>рассказывать о российской светской (гражданской) этике как общепринятых в российском</w:t>
      </w:r>
      <w:r>
        <w:rPr>
          <w:spacing w:val="-57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-57"/>
        </w:rPr>
        <w:t xml:space="preserve"> </w:t>
      </w:r>
      <w:r>
        <w:t>традиционных духовных ценностях, конституционных правах, свободах и 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гражданина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:rsidR="00644A77" w:rsidRDefault="00644A77">
      <w:pPr>
        <w:pStyle w:val="BodyText"/>
        <w:ind w:right="694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добродетели, патриотизм, труд) в отношениях между людьми в российском обществе,</w:t>
      </w:r>
      <w:r>
        <w:rPr>
          <w:spacing w:val="1"/>
        </w:rPr>
        <w:t xml:space="preserve"> </w:t>
      </w:r>
      <w:r>
        <w:t>объяснять 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нравственности»;</w:t>
      </w:r>
    </w:p>
    <w:p w:rsidR="00644A77" w:rsidRDefault="00644A77">
      <w:pPr>
        <w:pStyle w:val="BodyText"/>
        <w:spacing w:before="1"/>
        <w:ind w:right="690"/>
      </w:pPr>
      <w:r>
        <w:t>высказывать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народа, общества и государства, умение различать</w:t>
      </w:r>
      <w:r>
        <w:rPr>
          <w:spacing w:val="60"/>
        </w:rPr>
        <w:t xml:space="preserve"> </w:t>
      </w:r>
      <w:r>
        <w:t>нравственные нормы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 этикета, приводить</w:t>
      </w:r>
      <w:r>
        <w:rPr>
          <w:spacing w:val="-1"/>
        </w:rPr>
        <w:t xml:space="preserve"> </w:t>
      </w:r>
      <w:r>
        <w:t>примеры;</w:t>
      </w:r>
    </w:p>
    <w:p w:rsidR="00644A77" w:rsidRDefault="00644A77">
      <w:pPr>
        <w:pStyle w:val="BodyText"/>
        <w:ind w:right="698"/>
      </w:pPr>
      <w:r>
        <w:t>первоначальный опыт осмысления и нравственной оценки поступков, 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 с</w:t>
      </w:r>
      <w:r>
        <w:rPr>
          <w:spacing w:val="-3"/>
        </w:rPr>
        <w:t xml:space="preserve"> </w:t>
      </w:r>
      <w:r>
        <w:t>позиций российской светской (гражданской) этики;</w:t>
      </w:r>
    </w:p>
    <w:p w:rsidR="00644A77" w:rsidRDefault="00644A77">
      <w:pPr>
        <w:pStyle w:val="BodyText"/>
        <w:ind w:right="695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российской светской (гражданской) этики: любовь к Родине, российский патриотизм 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 и особенностей народов России, российского общества, уважение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окружающей среды;</w:t>
      </w:r>
    </w:p>
    <w:p w:rsidR="00644A77" w:rsidRDefault="00644A77">
      <w:pPr>
        <w:pStyle w:val="BodyText"/>
        <w:ind w:right="689"/>
      </w:pPr>
      <w:r>
        <w:t>рассказывать о праздниках как одной из форм исторической памяти народа, общества,</w:t>
      </w:r>
      <w:r>
        <w:rPr>
          <w:spacing w:val="1"/>
        </w:rPr>
        <w:t xml:space="preserve"> </w:t>
      </w:r>
      <w:r>
        <w:t>российских праздниках (государственные, народные, религиозные, семейные праздники),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трёх),</w:t>
      </w:r>
      <w:r>
        <w:rPr>
          <w:spacing w:val="1"/>
        </w:rPr>
        <w:t xml:space="preserve"> </w:t>
      </w:r>
      <w:r>
        <w:t>религиозных праздниках (не менее двух разных традиционных религий народов России),</w:t>
      </w:r>
      <w:r>
        <w:rPr>
          <w:spacing w:val="1"/>
        </w:rPr>
        <w:t xml:space="preserve"> </w:t>
      </w:r>
      <w:r>
        <w:t>праздниках в своём регионе (не менее одного), о роли семейных праздников в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семьи;</w:t>
      </w:r>
    </w:p>
    <w:p w:rsidR="00644A77" w:rsidRDefault="00644A77">
      <w:pPr>
        <w:pStyle w:val="BodyText"/>
        <w:ind w:right="68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 традиционных духовных ценностей (семья - союз мужчины и женщины на</w:t>
      </w:r>
      <w:r>
        <w:rPr>
          <w:spacing w:val="1"/>
        </w:rPr>
        <w:t xml:space="preserve"> </w:t>
      </w:r>
      <w:r>
        <w:t>основе взаимной любви для совместной жизни, рождения и воспитания детей, любовь и</w:t>
      </w:r>
      <w:r>
        <w:rPr>
          <w:spacing w:val="1"/>
        </w:rPr>
        <w:t xml:space="preserve"> </w:t>
      </w:r>
      <w:r>
        <w:t>забота родителей о детях, любовь и забота детей о нуждающихся в помощи родителях,</w:t>
      </w:r>
      <w:r>
        <w:rPr>
          <w:spacing w:val="1"/>
        </w:rPr>
        <w:t xml:space="preserve"> </w:t>
      </w:r>
      <w:r>
        <w:t>уважение старших по возрасту, предков), российских традиционных семейных ценностей;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обществе, законных</w:t>
      </w:r>
      <w:r>
        <w:rPr>
          <w:spacing w:val="-1"/>
        </w:rPr>
        <w:t xml:space="preserve"> </w:t>
      </w:r>
      <w:r>
        <w:t>интересов и прав</w:t>
      </w:r>
      <w:r>
        <w:rPr>
          <w:spacing w:val="-2"/>
        </w:rPr>
        <w:t xml:space="preserve"> </w:t>
      </w:r>
      <w:r>
        <w:t>людей, сограждан;</w:t>
      </w:r>
    </w:p>
    <w:p w:rsidR="00644A77" w:rsidRDefault="00644A77">
      <w:pPr>
        <w:pStyle w:val="BodyText"/>
        <w:spacing w:before="1"/>
        <w:ind w:right="69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честный</w:t>
      </w:r>
      <w:r>
        <w:rPr>
          <w:spacing w:val="-1"/>
        </w:rPr>
        <w:t xml:space="preserve"> </w:t>
      </w:r>
      <w:r>
        <w:t>труд, уважение</w:t>
      </w:r>
      <w:r>
        <w:rPr>
          <w:spacing w:val="-1"/>
        </w:rPr>
        <w:t xml:space="preserve"> </w:t>
      </w:r>
      <w:r>
        <w:t>к труду, трудящимся,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труда;</w:t>
      </w:r>
    </w:p>
    <w:p w:rsidR="00644A77" w:rsidRDefault="00644A77">
      <w:pPr>
        <w:pStyle w:val="BodyText"/>
        <w:ind w:right="69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достопримечательностях своего</w:t>
      </w:r>
      <w:r>
        <w:rPr>
          <w:spacing w:val="-1"/>
        </w:rPr>
        <w:t xml:space="preserve"> </w:t>
      </w:r>
      <w:r>
        <w:t>региона;</w:t>
      </w:r>
    </w:p>
    <w:p w:rsidR="00644A77" w:rsidRDefault="00644A77">
      <w:pPr>
        <w:pStyle w:val="BodyText"/>
        <w:ind w:right="697"/>
      </w:pPr>
      <w:r>
        <w:t>раскрывать основное содержание российской светской (гражданской) этики на примерах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объяснять своими словами роль светской (гражданской) этики в становлении 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644A77" w:rsidRDefault="00644A77">
      <w:pPr>
        <w:pStyle w:val="BodyText"/>
        <w:spacing w:before="1"/>
        <w:ind w:right="696"/>
      </w:pPr>
      <w:r>
        <w:t>первоначальный опыт поисковой, проектной деятельности по изучению исторического и</w:t>
      </w:r>
      <w:r>
        <w:rPr>
          <w:spacing w:val="1"/>
        </w:rPr>
        <w:t xml:space="preserve"> </w:t>
      </w:r>
      <w:r>
        <w:t>культурного наследия народов России, российского общества в своей местности, регионе,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её</w:t>
      </w:r>
      <w:r>
        <w:rPr>
          <w:spacing w:val="-1"/>
        </w:rPr>
        <w:t xml:space="preserve"> </w:t>
      </w:r>
      <w:r>
        <w:t>результатов;</w:t>
      </w:r>
    </w:p>
    <w:p w:rsidR="00644A77" w:rsidRDefault="00644A77">
      <w:pPr>
        <w:pStyle w:val="BodyText"/>
        <w:ind w:right="697"/>
      </w:pPr>
      <w:r>
        <w:t>приводить примеры нравственных поступков, совершаемых с использованием 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 согласно своей совести;</w:t>
      </w:r>
    </w:p>
    <w:p w:rsidR="00644A77" w:rsidRDefault="00644A77">
      <w:pPr>
        <w:pStyle w:val="BodyText"/>
        <w:ind w:right="693"/>
      </w:pPr>
      <w:r>
        <w:t>выражать своими словами понимание свободы мировоззренческого выбора, 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вероисповедания, понимание российского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 общенародного (общенационального, гражданского) патриотизма,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 религий;</w:t>
      </w:r>
    </w:p>
    <w:p w:rsidR="00644A77" w:rsidRDefault="00644A77">
      <w:pPr>
        <w:pStyle w:val="BodyText"/>
        <w:spacing w:before="1"/>
        <w:ind w:right="698"/>
      </w:pPr>
      <w:r>
        <w:t>называть традиционные религии в России, народы России, для которых 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являются православие,</w:t>
      </w:r>
      <w:r>
        <w:rPr>
          <w:spacing w:val="1"/>
        </w:rPr>
        <w:t xml:space="preserve"> </w:t>
      </w:r>
      <w:r>
        <w:t>ислам, буддизм,</w:t>
      </w:r>
      <w:r>
        <w:rPr>
          <w:spacing w:val="-1"/>
        </w:rPr>
        <w:t xml:space="preserve"> </w:t>
      </w:r>
      <w:r>
        <w:t>иудаизм;</w:t>
      </w:r>
    </w:p>
    <w:p w:rsidR="00644A77" w:rsidRDefault="00644A77">
      <w:pPr>
        <w:pStyle w:val="BodyText"/>
        <w:ind w:right="698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светской (гражданской) этике.</w:t>
      </w:r>
    </w:p>
    <w:p w:rsidR="00644A77" w:rsidRDefault="00644A77">
      <w:pPr>
        <w:pStyle w:val="BodyText"/>
        <w:spacing w:before="11"/>
        <w:ind w:left="0"/>
        <w:jc w:val="left"/>
        <w:rPr>
          <w:sz w:val="23"/>
        </w:rPr>
      </w:pPr>
    </w:p>
    <w:p w:rsidR="00644A77" w:rsidRDefault="00644A77">
      <w:pPr>
        <w:pStyle w:val="Heading1"/>
        <w:ind w:left="2298" w:right="1577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</w:p>
    <w:p w:rsidR="00644A77" w:rsidRDefault="00644A77">
      <w:pPr>
        <w:ind w:left="2298" w:right="1579"/>
        <w:jc w:val="center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искусство».</w:t>
      </w:r>
    </w:p>
    <w:p w:rsidR="00644A77" w:rsidRDefault="00644A77">
      <w:pPr>
        <w:pStyle w:val="BodyText"/>
        <w:ind w:right="692" w:firstLine="7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 искусству, искусство) включает пояснительную записку, 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 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-3"/>
        </w:rPr>
        <w:t xml:space="preserve"> </w:t>
      </w:r>
      <w:r>
        <w:t>искусству.</w:t>
      </w:r>
    </w:p>
    <w:p w:rsidR="00644A77" w:rsidRDefault="00644A77">
      <w:pPr>
        <w:pStyle w:val="BodyText"/>
        <w:ind w:right="697" w:firstLine="707"/>
      </w:pPr>
      <w:r>
        <w:t>Пояснительная записка отражает общие цели и задачи изучения изобразительного</w:t>
      </w:r>
      <w:r>
        <w:rPr>
          <w:spacing w:val="1"/>
        </w:rPr>
        <w:t xml:space="preserve"> </w:t>
      </w:r>
      <w:r>
        <w:t>искусства, место в структуре учебного плана, а также подходы к отбору содержания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644A77" w:rsidRDefault="00644A77">
      <w:pPr>
        <w:pStyle w:val="BodyText"/>
        <w:spacing w:before="1"/>
        <w:ind w:right="692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2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включают личностные, метапредметные результаты за весь период обучения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644A77" w:rsidRDefault="00644A77">
      <w:pPr>
        <w:pStyle w:val="BodyText"/>
        <w:ind w:right="689" w:firstLine="707"/>
        <w:rPr>
          <w:b/>
        </w:rPr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образовательная организация вправе использовать возможности сетевого взаимодействия,</w:t>
      </w:r>
      <w:r>
        <w:rPr>
          <w:spacing w:val="1"/>
        </w:rPr>
        <w:t xml:space="preserve"> </w:t>
      </w:r>
      <w:r>
        <w:t>в том числе с организациями системы дополнительного образования детей, учреждениями</w:t>
      </w:r>
      <w:r>
        <w:rPr>
          <w:spacing w:val="-57"/>
        </w:rPr>
        <w:t xml:space="preserve"> </w:t>
      </w:r>
      <w:r>
        <w:t>культуры, организациями культурно-досуговой сферы (театры, музеи, творческие союзы).</w:t>
      </w:r>
      <w:r>
        <w:rPr>
          <w:spacing w:val="1"/>
        </w:rPr>
        <w:t xml:space="preserve"> </w:t>
      </w:r>
      <w:r>
        <w:rPr>
          <w:b/>
        </w:rPr>
        <w:t>Пояснительная</w:t>
      </w:r>
      <w:r>
        <w:rPr>
          <w:b/>
          <w:spacing w:val="-1"/>
        </w:rPr>
        <w:t xml:space="preserve"> </w:t>
      </w:r>
      <w:r>
        <w:rPr>
          <w:b/>
        </w:rPr>
        <w:t>записка.</w:t>
      </w:r>
    </w:p>
    <w:p w:rsidR="00644A77" w:rsidRDefault="00644A77">
      <w:pPr>
        <w:pStyle w:val="BodyText"/>
        <w:spacing w:before="1"/>
        <w:ind w:right="692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644A77" w:rsidRDefault="00644A77">
      <w:pPr>
        <w:pStyle w:val="BodyText"/>
        <w:ind w:right="691" w:firstLine="707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 культуры обучающихся, развитии художественно-образного мышления и</w:t>
      </w:r>
      <w:r>
        <w:rPr>
          <w:spacing w:val="-57"/>
        </w:rPr>
        <w:t xml:space="preserve"> </w:t>
      </w:r>
      <w:r>
        <w:t>эстетического отношения к явлениям действительности путём освоения начальных 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обучающихся.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4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 обучающихся, формирование активной эстетической позиции по отношению 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644A77" w:rsidRDefault="00644A77">
      <w:pPr>
        <w:pStyle w:val="BodyText"/>
        <w:spacing w:before="1"/>
        <w:ind w:right="692" w:firstLine="707"/>
      </w:pPr>
      <w:r>
        <w:t>Содержание программы по изобразительному искусству охватывает все 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природы, восприятию произведений искусства и формированию 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художественному восприятию</w:t>
      </w:r>
      <w:r>
        <w:rPr>
          <w:spacing w:val="-3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</w:t>
      </w:r>
    </w:p>
    <w:p w:rsidR="00644A77" w:rsidRDefault="00644A77">
      <w:pPr>
        <w:pStyle w:val="BodyText"/>
        <w:ind w:right="696" w:firstLine="707"/>
      </w:pPr>
      <w:r>
        <w:t>Важнейшей задачей является формирование активного, ценностного отношения 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57"/>
        </w:rPr>
        <w:t xml:space="preserve"> </w:t>
      </w:r>
      <w:r>
        <w:t>искусстве, в национальных образах предметно-материальной и пространственной среды, в</w:t>
      </w:r>
      <w:r>
        <w:rPr>
          <w:spacing w:val="-57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 человека.</w:t>
      </w:r>
    </w:p>
    <w:p w:rsidR="00644A77" w:rsidRDefault="00644A77">
      <w:pPr>
        <w:pStyle w:val="BodyText"/>
        <w:spacing w:before="1"/>
        <w:ind w:right="690" w:firstLine="707"/>
      </w:pPr>
      <w:r>
        <w:t>Учебные темы, связанные с восприятием, могут быть реализованы как отдельные</w:t>
      </w:r>
      <w:r>
        <w:rPr>
          <w:spacing w:val="1"/>
        </w:rPr>
        <w:t xml:space="preserve"> </w:t>
      </w:r>
      <w:r>
        <w:t>уроки, но чаще всего следует объединять задачи восприятия с задачами 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 наблюдения</w:t>
      </w:r>
      <w:r>
        <w:rPr>
          <w:spacing w:val="-1"/>
        </w:rPr>
        <w:t xml:space="preserve"> </w:t>
      </w:r>
      <w:r>
        <w:t>окружающей действительности).</w:t>
      </w:r>
    </w:p>
    <w:p w:rsidR="00644A77" w:rsidRDefault="00644A77">
      <w:pPr>
        <w:pStyle w:val="BodyText"/>
        <w:ind w:right="692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художественно¬творческая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художественно-творческих задач.</w:t>
      </w:r>
    </w:p>
    <w:p w:rsidR="00644A77" w:rsidRDefault="00644A77">
      <w:pPr>
        <w:pStyle w:val="BodyText"/>
        <w:ind w:right="694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обязательно.</w:t>
      </w:r>
    </w:p>
    <w:p w:rsidR="00644A77" w:rsidRDefault="00644A77">
      <w:pPr>
        <w:pStyle w:val="BodyText"/>
        <w:ind w:right="687" w:firstLine="707"/>
      </w:pPr>
      <w:r>
        <w:t>Общее число часов, рекомендованных для изучения изобразительного искусства -</w:t>
      </w:r>
      <w:r>
        <w:rPr>
          <w:spacing w:val="1"/>
        </w:rPr>
        <w:t xml:space="preserve"> </w:t>
      </w:r>
      <w:r>
        <w:t>135 часов: в 1 классе - 33 часа (1 час в неделю), во 2 классе - 34 часа (1 час в неделю), в 3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 часа</w:t>
      </w:r>
      <w:r>
        <w:rPr>
          <w:spacing w:val="1"/>
        </w:rPr>
        <w:t xml:space="preserve"> </w:t>
      </w:r>
      <w:r>
        <w:t>(1 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44A77" w:rsidRDefault="00644A77">
      <w:pPr>
        <w:pStyle w:val="Heading1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644A77" w:rsidRDefault="00644A77">
      <w:pPr>
        <w:pStyle w:val="BodyText"/>
        <w:ind w:right="691"/>
        <w:jc w:val="left"/>
      </w:pPr>
      <w:r>
        <w:t>Расположение</w:t>
      </w:r>
      <w:r>
        <w:rPr>
          <w:spacing w:val="5"/>
        </w:rPr>
        <w:t xml:space="preserve"> </w:t>
      </w:r>
      <w:r>
        <w:t>изображения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листе.</w:t>
      </w:r>
      <w:r>
        <w:rPr>
          <w:spacing w:val="7"/>
        </w:rPr>
        <w:t xml:space="preserve"> </w:t>
      </w:r>
      <w:r>
        <w:t>Выбор</w:t>
      </w:r>
      <w:r>
        <w:rPr>
          <w:spacing w:val="6"/>
        </w:rPr>
        <w:t xml:space="preserve"> </w:t>
      </w:r>
      <w:r>
        <w:t>вертикального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горизонтального</w:t>
      </w:r>
      <w:r>
        <w:rPr>
          <w:spacing w:val="7"/>
        </w:rPr>
        <w:t xml:space="preserve"> </w:t>
      </w:r>
      <w:r>
        <w:t>формата</w:t>
      </w:r>
      <w:r>
        <w:rPr>
          <w:spacing w:val="-57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 изображения.</w:t>
      </w:r>
    </w:p>
    <w:p w:rsidR="00644A77" w:rsidRDefault="00644A77">
      <w:pPr>
        <w:pStyle w:val="BodyText"/>
        <w:ind w:right="683"/>
        <w:jc w:val="left"/>
      </w:pPr>
      <w:r>
        <w:t>Разные виды линий. Линейный рисунок. Графические материалы для линейного рисунка и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особенности. Приёмы рисования линией.</w:t>
      </w:r>
    </w:p>
    <w:p w:rsidR="00644A77" w:rsidRDefault="00644A77">
      <w:pPr>
        <w:pStyle w:val="BodyText"/>
        <w:spacing w:before="1"/>
        <w:jc w:val="left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644A77" w:rsidRDefault="00644A77">
      <w:pPr>
        <w:pStyle w:val="BodyText"/>
        <w:tabs>
          <w:tab w:val="left" w:pos="3172"/>
          <w:tab w:val="left" w:pos="3505"/>
          <w:tab w:val="left" w:pos="5011"/>
          <w:tab w:val="left" w:pos="6150"/>
          <w:tab w:val="left" w:pos="6442"/>
          <w:tab w:val="left" w:pos="7570"/>
          <w:tab w:val="left" w:pos="8699"/>
          <w:tab w:val="left" w:pos="8992"/>
          <w:tab w:val="left" w:pos="9937"/>
        </w:tabs>
        <w:ind w:right="690"/>
        <w:jc w:val="left"/>
      </w:pPr>
      <w:r>
        <w:t>Представление</w:t>
      </w:r>
      <w:r>
        <w:tab/>
        <w:t>о</w:t>
      </w:r>
      <w:r>
        <w:tab/>
        <w:t>пропорциях:</w:t>
      </w:r>
      <w:r>
        <w:tab/>
        <w:t>короткое</w:t>
      </w:r>
      <w:r>
        <w:tab/>
        <w:t>-</w:t>
      </w:r>
      <w:r>
        <w:tab/>
        <w:t>длинное.</w:t>
      </w:r>
      <w:r>
        <w:tab/>
        <w:t>Развитие</w:t>
      </w:r>
      <w:r>
        <w:tab/>
        <w:t>-</w:t>
      </w:r>
      <w:r>
        <w:tab/>
        <w:t>навыка</w:t>
      </w:r>
      <w:r>
        <w:tab/>
      </w:r>
      <w:r>
        <w:rPr>
          <w:spacing w:val="-1"/>
        </w:rPr>
        <w:t>видения</w:t>
      </w:r>
      <w:r>
        <w:rPr>
          <w:spacing w:val="-5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 целого</w:t>
      </w:r>
      <w:r>
        <w:rPr>
          <w:spacing w:val="1"/>
        </w:rPr>
        <w:t xml:space="preserve"> </w:t>
      </w:r>
      <w:r>
        <w:t>(на основе</w:t>
      </w:r>
      <w:r>
        <w:rPr>
          <w:spacing w:val="-3"/>
        </w:rPr>
        <w:t xml:space="preserve"> </w:t>
      </w:r>
      <w:r>
        <w:t>рисунков животных).</w:t>
      </w:r>
    </w:p>
    <w:p w:rsidR="00644A77" w:rsidRDefault="00644A77">
      <w:pPr>
        <w:pStyle w:val="BodyText"/>
        <w:ind w:right="691"/>
        <w:jc w:val="left"/>
      </w:pPr>
      <w:r>
        <w:t>Графическое</w:t>
      </w:r>
      <w:r>
        <w:rPr>
          <w:spacing w:val="33"/>
        </w:rPr>
        <w:t xml:space="preserve"> </w:t>
      </w:r>
      <w:r>
        <w:t>пятно</w:t>
      </w:r>
      <w:r>
        <w:rPr>
          <w:spacing w:val="34"/>
        </w:rPr>
        <w:t xml:space="preserve"> </w:t>
      </w:r>
      <w:r>
        <w:t>(ахроматическое)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силуэте.</w:t>
      </w:r>
      <w:r>
        <w:rPr>
          <w:spacing w:val="34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навыка</w:t>
      </w:r>
      <w:r>
        <w:rPr>
          <w:spacing w:val="-5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 форма</w:t>
      </w:r>
      <w:r>
        <w:rPr>
          <w:spacing w:val="-2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части.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644A77" w:rsidRDefault="00644A77">
      <w:pPr>
        <w:pStyle w:val="BodyText"/>
        <w:ind w:right="691"/>
        <w:jc w:val="left"/>
      </w:pPr>
      <w:r>
        <w:t>Цвет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одно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главных</w:t>
      </w:r>
      <w:r>
        <w:rPr>
          <w:spacing w:val="7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выражения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изобразительном</w:t>
      </w:r>
      <w:r>
        <w:rPr>
          <w:spacing w:val="7"/>
        </w:rPr>
        <w:t xml:space="preserve"> </w:t>
      </w:r>
      <w:r>
        <w:t>искусстве.</w:t>
      </w:r>
      <w:r>
        <w:rPr>
          <w:spacing w:val="8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 Краски</w:t>
      </w:r>
      <w:r>
        <w:rPr>
          <w:spacing w:val="-1"/>
        </w:rPr>
        <w:t xml:space="preserve"> </w:t>
      </w:r>
      <w:r>
        <w:t>«гуашь»,</w:t>
      </w:r>
      <w:r>
        <w:rPr>
          <w:spacing w:val="-1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цветная и</w:t>
      </w:r>
      <w:r>
        <w:rPr>
          <w:spacing w:val="-1"/>
        </w:rPr>
        <w:t xml:space="preserve"> </w:t>
      </w:r>
      <w:r>
        <w:t>белая.</w:t>
      </w:r>
    </w:p>
    <w:p w:rsidR="00644A77" w:rsidRDefault="00644A77">
      <w:pPr>
        <w:pStyle w:val="BodyText"/>
        <w:ind w:right="691"/>
        <w:jc w:val="left"/>
      </w:pPr>
      <w:r>
        <w:t>Три</w:t>
      </w:r>
      <w:r>
        <w:rPr>
          <w:spacing w:val="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3"/>
        </w:rPr>
        <w:t xml:space="preserve"> </w:t>
      </w:r>
      <w:r>
        <w:t>Ассоциативные</w:t>
      </w:r>
      <w:r>
        <w:rPr>
          <w:spacing w:val="2"/>
        </w:rPr>
        <w:t xml:space="preserve"> </w:t>
      </w:r>
      <w:r>
        <w:t>представления,</w:t>
      </w:r>
      <w:r>
        <w:rPr>
          <w:spacing w:val="3"/>
        </w:rPr>
        <w:t xml:space="preserve"> </w:t>
      </w:r>
      <w:r>
        <w:t>связанные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цветом.</w:t>
      </w:r>
      <w:r>
        <w:rPr>
          <w:spacing w:val="3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и получение</w:t>
      </w:r>
      <w:r>
        <w:rPr>
          <w:spacing w:val="-1"/>
        </w:rPr>
        <w:t xml:space="preserve"> </w:t>
      </w:r>
      <w:r>
        <w:t>нового цвета.</w:t>
      </w:r>
    </w:p>
    <w:p w:rsidR="00644A77" w:rsidRDefault="00644A77">
      <w:pPr>
        <w:pStyle w:val="BodyText"/>
        <w:ind w:right="691"/>
        <w:jc w:val="left"/>
      </w:pPr>
      <w:r>
        <w:t>Эмоциональная</w:t>
      </w:r>
      <w:r>
        <w:rPr>
          <w:spacing w:val="24"/>
        </w:rPr>
        <w:t xml:space="preserve"> </w:t>
      </w:r>
      <w:r>
        <w:t>выразительность</w:t>
      </w:r>
      <w:r>
        <w:rPr>
          <w:spacing w:val="23"/>
        </w:rPr>
        <w:t xml:space="preserve"> </w:t>
      </w:r>
      <w:r>
        <w:t>цвета,</w:t>
      </w:r>
      <w:r>
        <w:rPr>
          <w:spacing w:val="24"/>
        </w:rPr>
        <w:t xml:space="preserve"> </w:t>
      </w:r>
      <w:r>
        <w:t>способы</w:t>
      </w:r>
      <w:r>
        <w:rPr>
          <w:spacing w:val="24"/>
        </w:rPr>
        <w:t xml:space="preserve"> </w:t>
      </w:r>
      <w:r>
        <w:t>выражение</w:t>
      </w:r>
      <w:r>
        <w:rPr>
          <w:spacing w:val="23"/>
        </w:rPr>
        <w:t xml:space="preserve"> </w:t>
      </w:r>
      <w:r>
        <w:t>настроения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изображаемом</w:t>
      </w:r>
      <w:r>
        <w:rPr>
          <w:spacing w:val="-57"/>
        </w:rPr>
        <w:t xml:space="preserve"> </w:t>
      </w:r>
      <w:r>
        <w:t>сюжете.</w:t>
      </w:r>
    </w:p>
    <w:p w:rsidR="00644A77" w:rsidRDefault="00644A77">
      <w:pPr>
        <w:pStyle w:val="BodyText"/>
        <w:ind w:right="691"/>
        <w:jc w:val="left"/>
      </w:pPr>
      <w:r>
        <w:t>Живописное</w:t>
      </w:r>
      <w:r>
        <w:rPr>
          <w:spacing w:val="5"/>
        </w:rPr>
        <w:t xml:space="preserve"> </w:t>
      </w:r>
      <w:r>
        <w:t>изображение</w:t>
      </w:r>
      <w:r>
        <w:rPr>
          <w:spacing w:val="5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цветков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представлению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восприятию.</w:t>
      </w:r>
      <w:r>
        <w:rPr>
          <w:spacing w:val="6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гуашью. Эмоциональная</w:t>
      </w:r>
      <w:r>
        <w:rPr>
          <w:spacing w:val="-1"/>
        </w:rPr>
        <w:t xml:space="preserve"> </w:t>
      </w:r>
      <w:r>
        <w:t>выразительность цвета.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2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3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Живопись</w:t>
      </w:r>
      <w:r>
        <w:rPr>
          <w:spacing w:val="-1"/>
        </w:rPr>
        <w:t xml:space="preserve"> </w:t>
      </w:r>
      <w:r>
        <w:t>(гуашь), аппликация</w:t>
      </w:r>
      <w:r>
        <w:rPr>
          <w:spacing w:val="-1"/>
        </w:rPr>
        <w:t xml:space="preserve"> </w:t>
      </w:r>
      <w:r>
        <w:t>или смешанная техника.</w:t>
      </w:r>
    </w:p>
    <w:p w:rsidR="00644A77" w:rsidRDefault="00644A77">
      <w:pPr>
        <w:pStyle w:val="BodyText"/>
        <w:spacing w:before="1"/>
        <w:ind w:right="2448"/>
        <w:jc w:val="left"/>
      </w:pPr>
      <w:r>
        <w:t>Техника монотипии. Представления о симметрии. Развитие воображения.</w:t>
      </w:r>
      <w:r>
        <w:rPr>
          <w:spacing w:val="-57"/>
        </w:rPr>
        <w:t xml:space="preserve"> </w:t>
      </w:r>
      <w:r>
        <w:t>Модуль «Скульптура».</w:t>
      </w:r>
    </w:p>
    <w:p w:rsidR="00644A77" w:rsidRDefault="00644A77">
      <w:pPr>
        <w:pStyle w:val="BodyText"/>
        <w:ind w:right="1703"/>
        <w:jc w:val="left"/>
      </w:pPr>
      <w:r>
        <w:t>Изображение в объёме. Приёмы работы с пластилином; дощечка, стек, тряпочка.</w:t>
      </w:r>
      <w:r>
        <w:rPr>
          <w:spacing w:val="-57"/>
        </w:rPr>
        <w:t xml:space="preserve"> </w:t>
      </w:r>
      <w:r>
        <w:t>Лепка</w:t>
      </w:r>
      <w:r>
        <w:rPr>
          <w:spacing w:val="-3"/>
        </w:rPr>
        <w:t xml:space="preserve"> </w:t>
      </w:r>
      <w:r>
        <w:t>зверушек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цельной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черепашки,</w:t>
      </w:r>
      <w:r>
        <w:rPr>
          <w:spacing w:val="-1"/>
        </w:rPr>
        <w:t xml:space="preserve"> </w:t>
      </w:r>
      <w:r>
        <w:t>ёжика,</w:t>
      </w:r>
      <w:r>
        <w:rPr>
          <w:spacing w:val="-1"/>
        </w:rPr>
        <w:t xml:space="preserve"> </w:t>
      </w:r>
      <w:r>
        <w:t>зайчика).</w:t>
      </w:r>
    </w:p>
    <w:p w:rsidR="00644A77" w:rsidRDefault="00644A77">
      <w:pPr>
        <w:pStyle w:val="BodyText"/>
        <w:jc w:val="left"/>
      </w:pPr>
      <w:r>
        <w:t>Приёмы</w:t>
      </w:r>
      <w:r>
        <w:rPr>
          <w:spacing w:val="-6"/>
        </w:rPr>
        <w:t xml:space="preserve"> </w:t>
      </w:r>
      <w:r>
        <w:t>вытягивания,</w:t>
      </w:r>
      <w:r>
        <w:rPr>
          <w:spacing w:val="-5"/>
        </w:rPr>
        <w:t xml:space="preserve"> </w:t>
      </w:r>
      <w:r>
        <w:t>вдавливания,</w:t>
      </w:r>
      <w:r>
        <w:rPr>
          <w:spacing w:val="-5"/>
        </w:rPr>
        <w:t xml:space="preserve"> </w:t>
      </w:r>
      <w:r>
        <w:t>сгибания,</w:t>
      </w:r>
      <w:r>
        <w:rPr>
          <w:spacing w:val="-5"/>
        </w:rPr>
        <w:t xml:space="preserve"> </w:t>
      </w:r>
      <w:r>
        <w:t>скручивания.</w:t>
      </w:r>
    </w:p>
    <w:p w:rsidR="00644A77" w:rsidRDefault="00644A77">
      <w:pPr>
        <w:pStyle w:val="BodyText"/>
        <w:ind w:right="695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6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 промыслов).</w:t>
      </w:r>
    </w:p>
    <w:p w:rsidR="00644A77" w:rsidRDefault="00644A77">
      <w:pPr>
        <w:pStyle w:val="BodyText"/>
        <w:ind w:right="696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складывания.</w:t>
      </w:r>
    </w:p>
    <w:p w:rsidR="00644A77" w:rsidRDefault="00644A77">
      <w:pPr>
        <w:pStyle w:val="BodyText"/>
        <w:ind w:right="5193"/>
      </w:pPr>
      <w:r>
        <w:t>Объёмная аппликация из бумаги и картона.</w:t>
      </w:r>
      <w:r>
        <w:rPr>
          <w:spacing w:val="1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искусство».</w:t>
      </w:r>
    </w:p>
    <w:p w:rsidR="00644A77" w:rsidRDefault="00644A77">
      <w:pPr>
        <w:pStyle w:val="BodyText"/>
        <w:spacing w:before="1"/>
        <w:ind w:right="688"/>
      </w:pPr>
      <w:r>
        <w:t>Узоры</w:t>
      </w:r>
      <w:r>
        <w:rPr>
          <w:spacing w:val="1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644A77" w:rsidRDefault="00644A77">
      <w:pPr>
        <w:pStyle w:val="BodyText"/>
        <w:ind w:right="689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полосе.</w:t>
      </w:r>
    </w:p>
    <w:p w:rsidR="00644A77" w:rsidRDefault="00644A77">
      <w:pPr>
        <w:pStyle w:val="BodyText"/>
        <w:ind w:right="69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 над изображением бабочки по представлению, использование линии симметрии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 узора</w:t>
      </w:r>
      <w:r>
        <w:rPr>
          <w:spacing w:val="-4"/>
        </w:rPr>
        <w:t xml:space="preserve"> </w:t>
      </w:r>
      <w:r>
        <w:t>крыльев.</w:t>
      </w:r>
    </w:p>
    <w:p w:rsidR="00644A77" w:rsidRDefault="00644A77">
      <w:pPr>
        <w:pStyle w:val="BodyText"/>
        <w:ind w:right="695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 промыслов).</w:t>
      </w:r>
    </w:p>
    <w:p w:rsidR="00644A77" w:rsidRDefault="00644A77">
      <w:pPr>
        <w:pStyle w:val="BodyText"/>
        <w:ind w:right="692"/>
      </w:pP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аппликации.</w:t>
      </w:r>
    </w:p>
    <w:p w:rsidR="00644A77" w:rsidRDefault="00644A77">
      <w:pPr>
        <w:pStyle w:val="BodyText"/>
        <w:ind w:right="1677"/>
        <w:jc w:val="left"/>
      </w:pPr>
      <w:r>
        <w:t>Оригами - создание игрушки для новогодней ёлки. Приёмы складывания бумаги.</w:t>
      </w:r>
      <w:r>
        <w:rPr>
          <w:spacing w:val="-57"/>
        </w:rPr>
        <w:t xml:space="preserve"> </w:t>
      </w:r>
      <w:r>
        <w:t>Модуль «Архитектура».</w:t>
      </w:r>
    </w:p>
    <w:p w:rsidR="00644A77" w:rsidRDefault="00644A77">
      <w:pPr>
        <w:pStyle w:val="BodyText"/>
        <w:tabs>
          <w:tab w:val="left" w:pos="2987"/>
          <w:tab w:val="left" w:pos="4805"/>
          <w:tab w:val="left" w:pos="6638"/>
          <w:tab w:val="left" w:pos="7623"/>
          <w:tab w:val="left" w:pos="8012"/>
          <w:tab w:val="left" w:pos="9655"/>
          <w:tab w:val="left" w:pos="10437"/>
        </w:tabs>
        <w:ind w:right="698"/>
        <w:jc w:val="left"/>
      </w:pPr>
      <w:r>
        <w:t>Наблюдение</w:t>
      </w:r>
      <w:r>
        <w:tab/>
        <w:t>разнообразных</w:t>
      </w:r>
      <w:r>
        <w:tab/>
        <w:t>архитектурных</w:t>
      </w:r>
      <w:r>
        <w:tab/>
        <w:t>зданий</w:t>
      </w:r>
      <w:r>
        <w:tab/>
        <w:t>в</w:t>
      </w:r>
      <w:r>
        <w:tab/>
        <w:t>окружающем</w:t>
      </w:r>
      <w:r>
        <w:tab/>
        <w:t>мире</w:t>
      </w:r>
      <w:r>
        <w:tab/>
      </w:r>
      <w:r>
        <w:rPr>
          <w:spacing w:val="-1"/>
        </w:rPr>
        <w:t>(по</w:t>
      </w:r>
      <w:r>
        <w:rPr>
          <w:spacing w:val="-57"/>
        </w:rPr>
        <w:t xml:space="preserve"> </w:t>
      </w:r>
      <w:r>
        <w:t>фотографиям),</w:t>
      </w:r>
      <w:r>
        <w:rPr>
          <w:spacing w:val="-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составных частей</w:t>
      </w:r>
      <w:r>
        <w:rPr>
          <w:spacing w:val="-1"/>
        </w:rPr>
        <w:t xml:space="preserve"> </w:t>
      </w:r>
      <w:r>
        <w:t>зданий.</w:t>
      </w:r>
    </w:p>
    <w:p w:rsidR="00644A77" w:rsidRDefault="00644A77">
      <w:pPr>
        <w:pStyle w:val="BodyText"/>
        <w:tabs>
          <w:tab w:val="left" w:pos="2608"/>
          <w:tab w:val="left" w:pos="3685"/>
          <w:tab w:val="left" w:pos="5664"/>
          <w:tab w:val="left" w:pos="6095"/>
          <w:tab w:val="left" w:pos="7088"/>
          <w:tab w:val="left" w:pos="8664"/>
          <w:tab w:val="left" w:pos="9906"/>
        </w:tabs>
        <w:ind w:right="696"/>
        <w:jc w:val="left"/>
      </w:pPr>
      <w:r>
        <w:t>Освоение</w:t>
      </w:r>
      <w:r>
        <w:tab/>
        <w:t>приёмов</w:t>
      </w:r>
      <w:r>
        <w:tab/>
        <w:t>конструирования</w:t>
      </w:r>
      <w:r>
        <w:tab/>
        <w:t>из</w:t>
      </w:r>
      <w:r>
        <w:tab/>
        <w:t>бумаги.</w:t>
      </w:r>
      <w:r>
        <w:tab/>
        <w:t>Складывание</w:t>
      </w:r>
      <w:r>
        <w:tab/>
        <w:t>объёмных</w:t>
      </w:r>
      <w:r>
        <w:tab/>
      </w:r>
      <w:r>
        <w:rPr>
          <w:spacing w:val="-1"/>
        </w:rPr>
        <w:t>простых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 Овладение</w:t>
      </w:r>
      <w:r>
        <w:rPr>
          <w:spacing w:val="-2"/>
        </w:rPr>
        <w:t xml:space="preserve"> </w:t>
      </w:r>
      <w:r>
        <w:t>приёмами склеивания,</w:t>
      </w:r>
      <w:r>
        <w:rPr>
          <w:spacing w:val="-1"/>
        </w:rPr>
        <w:t xml:space="preserve"> </w:t>
      </w:r>
      <w:r>
        <w:t>надрезания</w:t>
      </w:r>
    </w:p>
    <w:p w:rsidR="00644A77" w:rsidRDefault="00644A77">
      <w:pPr>
        <w:pStyle w:val="BodyText"/>
        <w:jc w:val="left"/>
      </w:pPr>
      <w:r>
        <w:t>и</w:t>
      </w:r>
      <w:r>
        <w:rPr>
          <w:spacing w:val="-3"/>
        </w:rPr>
        <w:t xml:space="preserve"> </w:t>
      </w:r>
      <w:r>
        <w:t>вырезания</w:t>
      </w:r>
      <w:r>
        <w:rPr>
          <w:spacing w:val="-2"/>
        </w:rPr>
        <w:t xml:space="preserve"> </w:t>
      </w:r>
      <w:r>
        <w:t>деталей;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симметрии.</w:t>
      </w:r>
    </w:p>
    <w:p w:rsidR="00644A77" w:rsidRDefault="00644A77">
      <w:pPr>
        <w:pStyle w:val="BodyText"/>
        <w:ind w:right="691"/>
        <w:jc w:val="left"/>
      </w:pPr>
      <w:r>
        <w:t>Макетирование</w:t>
      </w:r>
      <w:r>
        <w:rPr>
          <w:spacing w:val="22"/>
        </w:rPr>
        <w:t xml:space="preserve"> </w:t>
      </w:r>
      <w:r>
        <w:t>(или</w:t>
      </w:r>
      <w:r>
        <w:rPr>
          <w:spacing w:val="25"/>
        </w:rPr>
        <w:t xml:space="preserve"> </w:t>
      </w:r>
      <w:r>
        <w:t>аппликация)</w:t>
      </w:r>
      <w:r>
        <w:rPr>
          <w:spacing w:val="22"/>
        </w:rPr>
        <w:t xml:space="preserve"> </w:t>
      </w:r>
      <w:r>
        <w:t>пространственной</w:t>
      </w:r>
      <w:r>
        <w:rPr>
          <w:spacing w:val="25"/>
        </w:rPr>
        <w:t xml:space="preserve"> </w:t>
      </w:r>
      <w:r>
        <w:t>среды</w:t>
      </w:r>
      <w:r>
        <w:rPr>
          <w:spacing w:val="23"/>
        </w:rPr>
        <w:t xml:space="preserve"> </w:t>
      </w:r>
      <w:r>
        <w:t>сказочного</w:t>
      </w:r>
      <w:r>
        <w:rPr>
          <w:spacing w:val="24"/>
        </w:rPr>
        <w:t xml:space="preserve"> </w:t>
      </w:r>
      <w:r>
        <w:t>города</w:t>
      </w:r>
      <w:r>
        <w:rPr>
          <w:spacing w:val="22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бумаги,</w:t>
      </w:r>
      <w:r>
        <w:rPr>
          <w:spacing w:val="-57"/>
        </w:rPr>
        <w:t xml:space="preserve"> </w:t>
      </w:r>
      <w:r>
        <w:t>картона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:rsidR="00644A77" w:rsidRDefault="00644A77">
      <w:pPr>
        <w:pStyle w:val="BodyText"/>
        <w:spacing w:before="1"/>
        <w:jc w:val="lef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644A77" w:rsidRDefault="00644A77">
      <w:pPr>
        <w:pStyle w:val="BodyText"/>
        <w:ind w:right="680"/>
        <w:jc w:val="left"/>
      </w:pPr>
      <w:r>
        <w:t>Восприятие произведений детского творчества. Обсуждение сюжетного и 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 работ.</w:t>
      </w:r>
    </w:p>
    <w:p w:rsidR="00644A77" w:rsidRDefault="00644A77">
      <w:pPr>
        <w:pStyle w:val="BodyText"/>
        <w:ind w:right="692"/>
      </w:pPr>
      <w:r>
        <w:t>Художественное наблюдение окружающего мира природы и</w:t>
      </w:r>
      <w:r>
        <w:rPr>
          <w:spacing w:val="1"/>
        </w:rPr>
        <w:t xml:space="preserve"> </w:t>
      </w:r>
      <w:r>
        <w:t>предметной среды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(установки).</w:t>
      </w:r>
    </w:p>
    <w:p w:rsidR="00644A77" w:rsidRDefault="00644A77">
      <w:pPr>
        <w:pStyle w:val="BodyText"/>
        <w:ind w:right="697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6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изучаемой темой.</w:t>
      </w:r>
    </w:p>
    <w:p w:rsidR="00644A77" w:rsidRDefault="00644A77">
      <w:pPr>
        <w:pStyle w:val="BodyText"/>
        <w:ind w:right="69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 написанной на сказочный сюжет (произведения В.М. Васнецова 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644A77" w:rsidRDefault="00644A77">
      <w:pPr>
        <w:pStyle w:val="BodyText"/>
        <w:ind w:right="695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практических задач - установок наблюдения. Ассоциации из личного 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оценка</w:t>
      </w:r>
      <w:r>
        <w:rPr>
          <w:spacing w:val="-5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произведений.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графики».</w:t>
      </w:r>
    </w:p>
    <w:p w:rsidR="00644A77" w:rsidRDefault="00644A77">
      <w:pPr>
        <w:pStyle w:val="BodyText"/>
        <w:spacing w:before="1"/>
        <w:ind w:right="691"/>
        <w:jc w:val="left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9"/>
        </w:rPr>
        <w:t xml:space="preserve"> </w:t>
      </w:r>
      <w:r>
        <w:t>урока</w:t>
      </w:r>
      <w:r>
        <w:rPr>
          <w:spacing w:val="8"/>
        </w:rPr>
        <w:t xml:space="preserve"> </w:t>
      </w:r>
      <w:r>
        <w:t>ученических</w:t>
      </w:r>
      <w:r>
        <w:rPr>
          <w:spacing w:val="9"/>
        </w:rPr>
        <w:t xml:space="preserve"> </w:t>
      </w:r>
      <w:r>
        <w:t>фотографий,</w:t>
      </w:r>
      <w:r>
        <w:rPr>
          <w:spacing w:val="9"/>
        </w:rPr>
        <w:t xml:space="preserve"> </w:t>
      </w:r>
      <w:r>
        <w:t>соответствующих</w:t>
      </w:r>
      <w:r>
        <w:rPr>
          <w:spacing w:val="9"/>
        </w:rPr>
        <w:t xml:space="preserve"> </w:t>
      </w:r>
      <w:r>
        <w:t>изучаемой</w:t>
      </w:r>
      <w:r>
        <w:rPr>
          <w:spacing w:val="-57"/>
        </w:rPr>
        <w:t xml:space="preserve"> </w:t>
      </w:r>
      <w:r>
        <w:t>теме.</w:t>
      </w:r>
    </w:p>
    <w:p w:rsidR="00644A77" w:rsidRDefault="00644A77">
      <w:pPr>
        <w:pStyle w:val="Heading1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644A77" w:rsidRDefault="00644A77">
      <w:pPr>
        <w:pStyle w:val="BodyText"/>
        <w:ind w:right="685"/>
        <w:jc w:val="left"/>
      </w:pPr>
      <w:r>
        <w:t>Ритм</w:t>
      </w:r>
      <w:r>
        <w:rPr>
          <w:spacing w:val="2"/>
        </w:rPr>
        <w:t xml:space="preserve"> </w:t>
      </w:r>
      <w:r>
        <w:t>линий.</w:t>
      </w:r>
      <w:r>
        <w:rPr>
          <w:spacing w:val="2"/>
        </w:rPr>
        <w:t xml:space="preserve"> </w:t>
      </w:r>
      <w:r>
        <w:t>Выразительность</w:t>
      </w:r>
      <w:r>
        <w:rPr>
          <w:spacing w:val="5"/>
        </w:rPr>
        <w:t xml:space="preserve"> </w:t>
      </w:r>
      <w:r>
        <w:t>линии.</w:t>
      </w:r>
      <w:r>
        <w:rPr>
          <w:spacing w:val="7"/>
        </w:rPr>
        <w:t xml:space="preserve"> </w:t>
      </w:r>
      <w:r>
        <w:t>Художественные</w:t>
      </w:r>
      <w:r>
        <w:rPr>
          <w:spacing w:val="3"/>
        </w:rPr>
        <w:t xml:space="preserve"> </w:t>
      </w:r>
      <w:r>
        <w:t>материалы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линейного</w:t>
      </w:r>
      <w:r>
        <w:rPr>
          <w:spacing w:val="3"/>
        </w:rPr>
        <w:t xml:space="preserve"> </w:t>
      </w:r>
      <w:r>
        <w:t>рисунка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свойства. 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рисунка.</w:t>
      </w:r>
    </w:p>
    <w:p w:rsidR="00644A77" w:rsidRDefault="00644A77">
      <w:pPr>
        <w:pStyle w:val="BodyText"/>
        <w:ind w:right="691"/>
        <w:jc w:val="left"/>
      </w:pPr>
      <w:r>
        <w:t>Пастель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мелки</w:t>
      </w:r>
      <w:r>
        <w:rPr>
          <w:spacing w:val="22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выразительные</w:t>
      </w:r>
      <w:r>
        <w:rPr>
          <w:spacing w:val="17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графических</w:t>
      </w:r>
      <w:r>
        <w:rPr>
          <w:spacing w:val="19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работы.</w:t>
      </w:r>
    </w:p>
    <w:p w:rsidR="00644A77" w:rsidRDefault="00644A77">
      <w:pPr>
        <w:pStyle w:val="BodyText"/>
        <w:ind w:right="691"/>
        <w:jc w:val="left"/>
      </w:pPr>
      <w:r>
        <w:t>Ритм</w:t>
      </w:r>
      <w:r>
        <w:rPr>
          <w:spacing w:val="32"/>
        </w:rPr>
        <w:t xml:space="preserve"> </w:t>
      </w:r>
      <w:r>
        <w:t>пятен:</w:t>
      </w:r>
      <w:r>
        <w:rPr>
          <w:spacing w:val="35"/>
        </w:rPr>
        <w:t xml:space="preserve"> </w:t>
      </w:r>
      <w:r>
        <w:t>освоение</w:t>
      </w:r>
      <w:r>
        <w:rPr>
          <w:spacing w:val="31"/>
        </w:rPr>
        <w:t xml:space="preserve"> </w:t>
      </w:r>
      <w:r>
        <w:t>основ</w:t>
      </w:r>
      <w:r>
        <w:rPr>
          <w:spacing w:val="34"/>
        </w:rPr>
        <w:t xml:space="preserve"> </w:t>
      </w:r>
      <w:r>
        <w:t>композиции.</w:t>
      </w:r>
      <w:r>
        <w:rPr>
          <w:spacing w:val="29"/>
        </w:rPr>
        <w:t xml:space="preserve"> </w:t>
      </w:r>
      <w:r>
        <w:t>Расположение</w:t>
      </w:r>
      <w:r>
        <w:rPr>
          <w:spacing w:val="33"/>
        </w:rPr>
        <w:t xml:space="preserve"> </w:t>
      </w:r>
      <w:r>
        <w:t>пятна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плоскости</w:t>
      </w:r>
      <w:r>
        <w:rPr>
          <w:spacing w:val="42"/>
        </w:rPr>
        <w:t xml:space="preserve"> </w:t>
      </w:r>
      <w:r>
        <w:t>листа:</w:t>
      </w:r>
      <w:r>
        <w:rPr>
          <w:spacing w:val="-57"/>
        </w:rPr>
        <w:t xml:space="preserve"> </w:t>
      </w:r>
      <w:r>
        <w:t>сгущение,</w:t>
      </w:r>
      <w:r>
        <w:rPr>
          <w:spacing w:val="-1"/>
        </w:rPr>
        <w:t xml:space="preserve"> </w:t>
      </w:r>
      <w:r>
        <w:t>разброс, доминанта,</w:t>
      </w:r>
      <w:r>
        <w:rPr>
          <w:spacing w:val="-1"/>
        </w:rPr>
        <w:t xml:space="preserve"> </w:t>
      </w:r>
      <w:r>
        <w:t>равновесие, спокойствие</w:t>
      </w:r>
      <w:r>
        <w:rPr>
          <w:spacing w:val="-2"/>
        </w:rPr>
        <w:t xml:space="preserve"> </w:t>
      </w:r>
      <w:r>
        <w:t>и движение.</w:t>
      </w:r>
    </w:p>
    <w:p w:rsidR="00644A77" w:rsidRDefault="00644A77">
      <w:pPr>
        <w:pStyle w:val="BodyText"/>
        <w:ind w:right="691"/>
        <w:jc w:val="left"/>
      </w:pPr>
      <w:r>
        <w:t>Пропорции</w:t>
      </w:r>
      <w:r>
        <w:rPr>
          <w:spacing w:val="55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соотношение</w:t>
      </w:r>
      <w:r>
        <w:rPr>
          <w:spacing w:val="54"/>
        </w:rPr>
        <w:t xml:space="preserve"> </w:t>
      </w:r>
      <w:r>
        <w:t>частей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целого.</w:t>
      </w:r>
      <w:r>
        <w:rPr>
          <w:spacing w:val="54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аналитических</w:t>
      </w:r>
      <w:r>
        <w:rPr>
          <w:spacing w:val="54"/>
        </w:rPr>
        <w:t xml:space="preserve"> </w:t>
      </w:r>
      <w:r>
        <w:t>навыков</w:t>
      </w:r>
      <w:r>
        <w:rPr>
          <w:spacing w:val="54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пропорций.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пропорций 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птиц).</w:t>
      </w:r>
    </w:p>
    <w:p w:rsidR="00644A77" w:rsidRDefault="00644A77">
      <w:pPr>
        <w:pStyle w:val="BodyText"/>
        <w:spacing w:before="1"/>
        <w:ind w:right="695"/>
      </w:pP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 формы предмета. Соотношение частей предмета. Светлые и тёмные 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форму натурного предмета.</w:t>
      </w:r>
    </w:p>
    <w:p w:rsidR="00644A77" w:rsidRDefault="00644A77">
      <w:pPr>
        <w:pStyle w:val="BodyText"/>
        <w:ind w:right="698"/>
      </w:pPr>
      <w:r>
        <w:t>Графический рисунок животного с активным выражением его характера. 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анималистического жанра.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644A77" w:rsidRDefault="00644A77">
      <w:pPr>
        <w:pStyle w:val="BodyText"/>
        <w:ind w:right="697"/>
      </w:pPr>
      <w:r>
        <w:t>Цвета основные и составные. Развитие навыков смешивания красок и получения нового</w:t>
      </w:r>
      <w:r>
        <w:rPr>
          <w:spacing w:val="1"/>
        </w:rPr>
        <w:t xml:space="preserve"> </w:t>
      </w:r>
      <w:r>
        <w:t>цвета. Приёмы работы гуашью. Разный характер мазков и движений кистью. Пастозное,</w:t>
      </w:r>
      <w:r>
        <w:rPr>
          <w:spacing w:val="1"/>
        </w:rPr>
        <w:t xml:space="preserve"> </w:t>
      </w:r>
      <w:r>
        <w:t>плотное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644A77" w:rsidRDefault="00644A77">
      <w:pPr>
        <w:pStyle w:val="BodyText"/>
        <w:ind w:right="2583"/>
      </w:pPr>
      <w:r>
        <w:t>Акварель и её свойства. Акварельные кисти. Приёмы работы акварелью.</w:t>
      </w:r>
      <w:r>
        <w:rPr>
          <w:spacing w:val="-5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 холодный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контраст.</w:t>
      </w:r>
    </w:p>
    <w:p w:rsidR="00644A77" w:rsidRDefault="00644A77">
      <w:pPr>
        <w:pStyle w:val="BodyText"/>
        <w:ind w:right="694"/>
      </w:pPr>
      <w:r>
        <w:t>Цвет тёмный и светлый (тональные отношения). Затемнение цвета с помощью 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</w:p>
    <w:p w:rsidR="00644A77" w:rsidRDefault="00644A77">
      <w:pPr>
        <w:pStyle w:val="BodyText"/>
        <w:ind w:right="691"/>
      </w:pPr>
      <w:r>
        <w:t>Цвет открытый - звонкий и приглушённый, тихий. Эмоциональная выразительность цвета.</w:t>
      </w:r>
      <w:r>
        <w:rPr>
          <w:spacing w:val="-57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(туман,</w:t>
      </w:r>
      <w:r>
        <w:rPr>
          <w:spacing w:val="1"/>
        </w:rPr>
        <w:t xml:space="preserve"> </w:t>
      </w:r>
      <w:r>
        <w:t>нежное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буря,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  <w:r>
        <w:rPr>
          <w:spacing w:val="-1"/>
        </w:rPr>
        <w:t xml:space="preserve"> </w:t>
      </w:r>
      <w:r>
        <w:t>Произведения И.К.</w:t>
      </w:r>
      <w:r>
        <w:rPr>
          <w:spacing w:val="-2"/>
        </w:rPr>
        <w:t xml:space="preserve"> </w:t>
      </w:r>
      <w:r>
        <w:t>Айвазовского.</w:t>
      </w:r>
    </w:p>
    <w:p w:rsidR="00644A77" w:rsidRDefault="00644A77">
      <w:pPr>
        <w:pStyle w:val="BodyText"/>
        <w:ind w:right="698"/>
      </w:pPr>
      <w:r>
        <w:t>Изображение сказочного персонажа с ярко выраженным характером (образ мужской или</w:t>
      </w:r>
      <w:r>
        <w:rPr>
          <w:spacing w:val="1"/>
        </w:rPr>
        <w:t xml:space="preserve"> </w:t>
      </w:r>
      <w:r>
        <w:t>женский).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«Скульптура».</w:t>
      </w:r>
    </w:p>
    <w:p w:rsidR="00644A77" w:rsidRDefault="00644A77">
      <w:pPr>
        <w:pStyle w:val="BodyText"/>
        <w:ind w:right="692"/>
      </w:pPr>
      <w:r>
        <w:t>Лепка из пластилина или глины игрушки - сказочного животного по мотивам 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 Полкан и другие по выбору учителя с учётом местных промыслов). Способ</w:t>
      </w:r>
      <w:r>
        <w:rPr>
          <w:spacing w:val="-57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традициями промысла.</w:t>
      </w:r>
    </w:p>
    <w:p w:rsidR="00644A77" w:rsidRDefault="00644A77">
      <w:pPr>
        <w:pStyle w:val="BodyText"/>
        <w:spacing w:before="1"/>
        <w:ind w:right="693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кошки,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медвежонка)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деталей.</w:t>
      </w:r>
    </w:p>
    <w:p w:rsidR="00644A77" w:rsidRDefault="00644A77">
      <w:pPr>
        <w:pStyle w:val="BodyText"/>
        <w:ind w:right="696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 лёгкой, стремительной формы.</w:t>
      </w:r>
    </w:p>
    <w:p w:rsidR="00644A77" w:rsidRDefault="00644A77">
      <w:pPr>
        <w:pStyle w:val="BodyText"/>
      </w:pPr>
      <w:r>
        <w:t>Модуль</w:t>
      </w:r>
      <w:r>
        <w:rPr>
          <w:spacing w:val="-6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искусство».</w:t>
      </w:r>
    </w:p>
    <w:p w:rsidR="00644A77" w:rsidRDefault="00644A77">
      <w:pPr>
        <w:pStyle w:val="BodyText"/>
        <w:ind w:right="690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снежинки, паутинки,</w:t>
      </w:r>
      <w:r>
        <w:rPr>
          <w:spacing w:val="1"/>
        </w:rPr>
        <w:t xml:space="preserve"> </w:t>
      </w:r>
      <w:r>
        <w:t>роса на листьях.</w:t>
      </w:r>
      <w:r>
        <w:rPr>
          <w:spacing w:val="1"/>
        </w:rPr>
        <w:t xml:space="preserve"> </w:t>
      </w:r>
      <w:r>
        <w:t>Ассоциативное сопоставление с 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 декоративно-прикладного искусства (например, кружево, вышивка, ювелирные</w:t>
      </w:r>
      <w:r>
        <w:rPr>
          <w:spacing w:val="-57"/>
        </w:rPr>
        <w:t xml:space="preserve"> </w:t>
      </w:r>
      <w:r>
        <w:t>изделия).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Рисунок геометрического орнамента кружева или вышивки. Декоративная композиция.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пятен в</w:t>
      </w:r>
      <w:r>
        <w:rPr>
          <w:spacing w:val="-1"/>
        </w:rPr>
        <w:t xml:space="preserve"> </w:t>
      </w:r>
      <w:r>
        <w:t>декоративной аппликации.</w:t>
      </w:r>
    </w:p>
    <w:p w:rsidR="00644A77" w:rsidRDefault="00644A77">
      <w:pPr>
        <w:pStyle w:val="BodyText"/>
        <w:spacing w:before="1"/>
        <w:ind w:right="692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 в игрушках народных промыслов; филимоновские, дымковские, каргопольские</w:t>
      </w:r>
      <w:r>
        <w:rPr>
          <w:spacing w:val="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промыслов).</w:t>
      </w:r>
    </w:p>
    <w:p w:rsidR="00644A77" w:rsidRDefault="00644A77">
      <w:pPr>
        <w:pStyle w:val="BodyText"/>
        <w:ind w:right="701"/>
      </w:pPr>
      <w:r>
        <w:t>Декор одежды человека. Разнообразие украшений. Традиционные народные женские и</w:t>
      </w:r>
      <w:r>
        <w:rPr>
          <w:spacing w:val="1"/>
        </w:rPr>
        <w:t xml:space="preserve"> </w:t>
      </w:r>
      <w:r>
        <w:t>мужские</w:t>
      </w:r>
      <w:r>
        <w:rPr>
          <w:spacing w:val="-2"/>
        </w:rPr>
        <w:t xml:space="preserve"> </w:t>
      </w:r>
      <w:r>
        <w:t>украшения. Назначение</w:t>
      </w:r>
      <w:r>
        <w:rPr>
          <w:spacing w:val="-2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644A77" w:rsidRDefault="00644A77">
      <w:pPr>
        <w:pStyle w:val="BodyText"/>
        <w:tabs>
          <w:tab w:val="left" w:pos="2886"/>
          <w:tab w:val="left" w:pos="2968"/>
          <w:tab w:val="left" w:pos="3846"/>
          <w:tab w:val="left" w:pos="4059"/>
          <w:tab w:val="left" w:pos="4281"/>
          <w:tab w:val="left" w:pos="4860"/>
          <w:tab w:val="left" w:pos="5445"/>
          <w:tab w:val="left" w:pos="5787"/>
          <w:tab w:val="left" w:pos="6125"/>
          <w:tab w:val="left" w:pos="6270"/>
          <w:tab w:val="left" w:pos="6385"/>
          <w:tab w:val="left" w:pos="6865"/>
          <w:tab w:val="left" w:pos="7650"/>
          <w:tab w:val="left" w:pos="7846"/>
          <w:tab w:val="left" w:pos="8028"/>
          <w:tab w:val="left" w:pos="8421"/>
          <w:tab w:val="left" w:pos="8666"/>
          <w:tab w:val="left" w:pos="8701"/>
          <w:tab w:val="left" w:pos="9368"/>
          <w:tab w:val="left" w:pos="9639"/>
        </w:tabs>
        <w:ind w:right="692"/>
        <w:jc w:val="left"/>
      </w:pPr>
      <w:r>
        <w:t>Конструирование</w:t>
      </w:r>
      <w:r>
        <w:rPr>
          <w:spacing w:val="44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бумаги.</w:t>
      </w:r>
      <w:r>
        <w:rPr>
          <w:spacing w:val="48"/>
        </w:rPr>
        <w:t xml:space="preserve"> </w:t>
      </w:r>
      <w:r>
        <w:t>Приёмы</w:t>
      </w:r>
      <w:r>
        <w:rPr>
          <w:spacing w:val="47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полосой</w:t>
      </w:r>
      <w:r>
        <w:rPr>
          <w:spacing w:val="49"/>
        </w:rPr>
        <w:t xml:space="preserve"> </w:t>
      </w:r>
      <w:r>
        <w:t>бумаги,</w:t>
      </w:r>
      <w:r>
        <w:rPr>
          <w:spacing w:val="48"/>
        </w:rPr>
        <w:t xml:space="preserve"> </w:t>
      </w:r>
      <w:r>
        <w:t>разные</w:t>
      </w:r>
      <w:r>
        <w:rPr>
          <w:spacing w:val="46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складывания, закручивания, надрезания. Макетирование пространства детской площадки.</w:t>
      </w:r>
      <w:r>
        <w:rPr>
          <w:spacing w:val="1"/>
        </w:rPr>
        <w:t xml:space="preserve"> </w:t>
      </w:r>
      <w:r>
        <w:t>Построение</w:t>
      </w:r>
      <w:r>
        <w:tab/>
        <w:t>игрового</w:t>
      </w:r>
      <w:r>
        <w:tab/>
      </w:r>
      <w:r>
        <w:tab/>
        <w:t>сказочного</w:t>
      </w:r>
      <w:r>
        <w:tab/>
        <w:t>города</w:t>
      </w:r>
      <w:r>
        <w:tab/>
      </w:r>
      <w:r>
        <w:tab/>
        <w:t>из</w:t>
      </w:r>
      <w:r>
        <w:tab/>
        <w:t>бумаги</w:t>
      </w:r>
      <w:r>
        <w:tab/>
      </w:r>
      <w:r>
        <w:tab/>
        <w:t>(на</w:t>
      </w:r>
      <w:r>
        <w:tab/>
        <w:t>основе</w:t>
      </w:r>
      <w:r>
        <w:tab/>
        <w:t>сворачивания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тел</w:t>
      </w:r>
      <w:r>
        <w:rPr>
          <w:spacing w:val="45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параллелепипедов</w:t>
      </w:r>
      <w:r>
        <w:rPr>
          <w:spacing w:val="40"/>
        </w:rPr>
        <w:t xml:space="preserve"> </w:t>
      </w:r>
      <w:r>
        <w:t>разной</w:t>
      </w:r>
      <w:r>
        <w:rPr>
          <w:spacing w:val="41"/>
        </w:rPr>
        <w:t xml:space="preserve"> </w:t>
      </w:r>
      <w:r>
        <w:t>высоты,</w:t>
      </w:r>
      <w:r>
        <w:rPr>
          <w:spacing w:val="41"/>
        </w:rPr>
        <w:t xml:space="preserve"> </w:t>
      </w:r>
      <w:r>
        <w:t>цилиндров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прорезями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наклейками);</w:t>
      </w:r>
      <w:r>
        <w:tab/>
      </w:r>
      <w:r>
        <w:tab/>
        <w:t>завивание,</w:t>
      </w:r>
      <w:r>
        <w:tab/>
        <w:t>скручивание</w:t>
      </w:r>
      <w:r>
        <w:tab/>
        <w:t>и</w:t>
      </w:r>
      <w:r>
        <w:tab/>
        <w:t>складывание</w:t>
      </w:r>
      <w:r>
        <w:tab/>
        <w:t>полоски</w:t>
      </w:r>
      <w:r>
        <w:tab/>
      </w:r>
      <w:r>
        <w:tab/>
        <w:t>бумаги</w:t>
      </w:r>
      <w:r>
        <w:tab/>
        <w:t>(например,</w:t>
      </w:r>
      <w:r>
        <w:rPr>
          <w:spacing w:val="-57"/>
        </w:rPr>
        <w:t xml:space="preserve"> </w:t>
      </w:r>
      <w:r>
        <w:t>гармошкой).</w:t>
      </w:r>
      <w:r>
        <w:tab/>
      </w:r>
      <w:r>
        <w:tab/>
        <w:t>Образ</w:t>
      </w:r>
      <w:r>
        <w:tab/>
        <w:t>здания.</w:t>
      </w:r>
      <w:r>
        <w:tab/>
        <w:t>Памятники</w:t>
      </w:r>
      <w:r>
        <w:tab/>
      </w:r>
      <w:r>
        <w:tab/>
        <w:t>отечественной</w:t>
      </w:r>
      <w:r>
        <w:tab/>
      </w:r>
      <w:r>
        <w:tab/>
        <w:t>или</w:t>
      </w:r>
      <w:r>
        <w:tab/>
      </w:r>
      <w:r>
        <w:tab/>
        <w:t>западноевропейской</w:t>
      </w:r>
      <w:r>
        <w:rPr>
          <w:spacing w:val="-57"/>
        </w:rPr>
        <w:t xml:space="preserve"> </w:t>
      </w:r>
      <w:r>
        <w:t>архитектуры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ярко</w:t>
      </w:r>
      <w:r>
        <w:rPr>
          <w:spacing w:val="5"/>
        </w:rPr>
        <w:t xml:space="preserve"> </w:t>
      </w:r>
      <w:r>
        <w:t>выраженным</w:t>
      </w:r>
      <w:r>
        <w:rPr>
          <w:spacing w:val="3"/>
        </w:rPr>
        <w:t xml:space="preserve"> </w:t>
      </w:r>
      <w:r>
        <w:t>характером</w:t>
      </w:r>
      <w:r>
        <w:rPr>
          <w:spacing w:val="9"/>
        </w:rPr>
        <w:t xml:space="preserve"> </w:t>
      </w:r>
      <w:r>
        <w:t>здания.</w:t>
      </w:r>
      <w:r>
        <w:rPr>
          <w:spacing w:val="5"/>
        </w:rPr>
        <w:t xml:space="preserve"> </w:t>
      </w:r>
      <w:r>
        <w:t>Рисунок</w:t>
      </w:r>
      <w:r>
        <w:rPr>
          <w:spacing w:val="5"/>
        </w:rPr>
        <w:t xml:space="preserve"> </w:t>
      </w:r>
      <w:r>
        <w:t>дома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доброго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злого</w:t>
      </w:r>
      <w:r>
        <w:rPr>
          <w:spacing w:val="-57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(иллюстрация сказки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 учителя).</w:t>
      </w:r>
    </w:p>
    <w:p w:rsidR="00644A77" w:rsidRDefault="00644A77">
      <w:pPr>
        <w:pStyle w:val="BodyText"/>
        <w:spacing w:before="1"/>
        <w:jc w:val="lef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644A77" w:rsidRDefault="00644A77">
      <w:pPr>
        <w:pStyle w:val="BodyText"/>
        <w:ind w:right="680"/>
        <w:jc w:val="left"/>
      </w:pPr>
      <w:r>
        <w:t>Восприятие произведений детского творчества. Обсуждение сюжетного и 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 работ.</w:t>
      </w:r>
    </w:p>
    <w:p w:rsidR="00644A77" w:rsidRDefault="00644A77">
      <w:pPr>
        <w:pStyle w:val="BodyText"/>
        <w:ind w:right="697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644A77" w:rsidRDefault="00644A77">
      <w:pPr>
        <w:pStyle w:val="BodyText"/>
        <w:ind w:right="689"/>
      </w:pPr>
      <w:r>
        <w:t>Восприятие орнаментальных произведений прикладного искусства (например, 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1"/>
        </w:rPr>
        <w:t xml:space="preserve"> </w:t>
      </w:r>
      <w:r>
        <w:t>и роспись).</w:t>
      </w:r>
    </w:p>
    <w:p w:rsidR="00644A77" w:rsidRDefault="00644A77">
      <w:pPr>
        <w:pStyle w:val="BodyText"/>
        <w:ind w:right="699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И.И. Левитана,</w:t>
      </w:r>
      <w:r>
        <w:rPr>
          <w:spacing w:val="-1"/>
        </w:rPr>
        <w:t xml:space="preserve"> </w:t>
      </w:r>
      <w:r>
        <w:t>Н.П. Крымова.</w:t>
      </w:r>
    </w:p>
    <w:p w:rsidR="00644A77" w:rsidRDefault="00644A77">
      <w:pPr>
        <w:pStyle w:val="BodyText"/>
        <w:ind w:right="698"/>
      </w:pPr>
      <w:r>
        <w:t>Восприятие произведений анималистического жанра в графике (например, произведений</w:t>
      </w:r>
      <w:r>
        <w:rPr>
          <w:spacing w:val="1"/>
        </w:rPr>
        <w:t xml:space="preserve"> </w:t>
      </w:r>
      <w:r>
        <w:t>В.В. Ватагина, Е.И. Чарушина) и в скульптуре (произведения В.В. Ватагина). Наблюдение</w:t>
      </w:r>
      <w:r>
        <w:rPr>
          <w:spacing w:val="-57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 их</w:t>
      </w:r>
      <w:r>
        <w:rPr>
          <w:spacing w:val="-1"/>
        </w:rPr>
        <w:t xml:space="preserve"> </w:t>
      </w:r>
      <w:r>
        <w:t>пропорций, характера</w:t>
      </w:r>
      <w:r>
        <w:rPr>
          <w:spacing w:val="-3"/>
        </w:rPr>
        <w:t xml:space="preserve"> </w:t>
      </w:r>
      <w:r>
        <w:t>движения, пластики.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графики».</w:t>
      </w:r>
    </w:p>
    <w:p w:rsidR="00644A77" w:rsidRDefault="00644A77">
      <w:pPr>
        <w:pStyle w:val="BodyText"/>
        <w:ind w:right="688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644A77" w:rsidRDefault="00644A77">
      <w:pPr>
        <w:pStyle w:val="BodyText"/>
        <w:ind w:right="698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-57"/>
        </w:rPr>
        <w:t xml:space="preserve"> </w:t>
      </w:r>
      <w:r>
        <w:t>Трансформация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копирование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Paint.</w:t>
      </w:r>
    </w:p>
    <w:p w:rsidR="00644A77" w:rsidRDefault="00644A77">
      <w:pPr>
        <w:pStyle w:val="BodyText"/>
        <w:ind w:right="690"/>
      </w:pPr>
      <w:r>
        <w:t>Освоение инструментов традиционного рисования (карандаш, кисточка, ластик, заливка 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простых сюжетов</w:t>
      </w:r>
      <w:r>
        <w:rPr>
          <w:spacing w:val="-1"/>
        </w:rPr>
        <w:t xml:space="preserve"> </w:t>
      </w:r>
      <w:r>
        <w:t>(например, образ</w:t>
      </w:r>
      <w:r>
        <w:rPr>
          <w:spacing w:val="-1"/>
        </w:rPr>
        <w:t xml:space="preserve"> </w:t>
      </w:r>
      <w:r>
        <w:t>дерева).</w:t>
      </w:r>
    </w:p>
    <w:p w:rsidR="00644A77" w:rsidRDefault="00644A77">
      <w:pPr>
        <w:pStyle w:val="BodyText"/>
      </w:pPr>
      <w:r>
        <w:t>Освоение</w:t>
      </w:r>
      <w:r>
        <w:rPr>
          <w:spacing w:val="5"/>
        </w:rPr>
        <w:t xml:space="preserve"> </w:t>
      </w:r>
      <w:r>
        <w:t>инструментов</w:t>
      </w:r>
      <w:r>
        <w:rPr>
          <w:spacing w:val="64"/>
        </w:rPr>
        <w:t xml:space="preserve"> </w:t>
      </w:r>
      <w:r>
        <w:t>традиционного</w:t>
      </w:r>
      <w:r>
        <w:rPr>
          <w:spacing w:val="66"/>
        </w:rPr>
        <w:t xml:space="preserve"> </w:t>
      </w:r>
      <w:r>
        <w:t>рисования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программе</w:t>
      </w:r>
      <w:r>
        <w:rPr>
          <w:spacing w:val="65"/>
        </w:rPr>
        <w:t xml:space="preserve"> </w:t>
      </w:r>
      <w:r>
        <w:t>Paint</w:t>
      </w:r>
      <w:r>
        <w:rPr>
          <w:spacing w:val="67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основе</w:t>
      </w:r>
      <w:r>
        <w:rPr>
          <w:spacing w:val="62"/>
        </w:rPr>
        <w:t xml:space="preserve"> </w:t>
      </w:r>
      <w:r>
        <w:t>темы</w:t>
      </w:r>
    </w:p>
    <w:p w:rsidR="00644A77" w:rsidRDefault="00644A77">
      <w:pPr>
        <w:pStyle w:val="BodyText"/>
        <w:spacing w:before="1"/>
        <w:ind w:right="687"/>
      </w:pPr>
      <w:r>
        <w:t>«Тёплый и холодный цвета» (например, «Горящий костёр в синей ночи», «Перо жар-</w:t>
      </w:r>
      <w:r>
        <w:rPr>
          <w:spacing w:val="1"/>
        </w:rPr>
        <w:t xml:space="preserve"> </w:t>
      </w:r>
      <w:r>
        <w:t>птицы»).</w:t>
      </w:r>
    </w:p>
    <w:p w:rsidR="00644A77" w:rsidRDefault="00644A77">
      <w:pPr>
        <w:pStyle w:val="BodyText"/>
        <w:ind w:right="697"/>
      </w:pPr>
      <w:r>
        <w:t>Художественная</w:t>
      </w:r>
      <w:r>
        <w:rPr>
          <w:spacing w:val="1"/>
        </w:rPr>
        <w:t xml:space="preserve"> </w:t>
      </w:r>
      <w:r>
        <w:t>фотография.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644A77" w:rsidRDefault="00644A77">
      <w:pPr>
        <w:pStyle w:val="BodyText"/>
      </w:pPr>
      <w:r>
        <w:t>Эскизы</w:t>
      </w:r>
      <w:r>
        <w:rPr>
          <w:spacing w:val="-2"/>
        </w:rPr>
        <w:t xml:space="preserve"> </w:t>
      </w:r>
      <w:r>
        <w:t>обложки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(сказка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644A77" w:rsidRDefault="00644A77">
      <w:pPr>
        <w:pStyle w:val="BodyText"/>
        <w:ind w:right="695"/>
      </w:pPr>
      <w:r>
        <w:t>Рисунок</w:t>
      </w:r>
      <w:r>
        <w:rPr>
          <w:spacing w:val="1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644A77" w:rsidRDefault="00644A77">
      <w:pPr>
        <w:pStyle w:val="BodyText"/>
        <w:ind w:right="692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(шрифта) и</w:t>
      </w:r>
      <w:r>
        <w:rPr>
          <w:spacing w:val="-2"/>
        </w:rPr>
        <w:t xml:space="preserve"> </w:t>
      </w:r>
      <w:r>
        <w:t>изображения. Рисунок открытки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аппликация.</w:t>
      </w:r>
    </w:p>
    <w:p w:rsidR="00644A77" w:rsidRDefault="00644A77">
      <w:pPr>
        <w:pStyle w:val="BodyText"/>
        <w:ind w:right="699"/>
      </w:pPr>
      <w:r>
        <w:t>Эскиз плаката или афиши. Совмещение шрифта и изображения. Особенности композиции</w:t>
      </w:r>
      <w:r>
        <w:rPr>
          <w:spacing w:val="1"/>
        </w:rPr>
        <w:t xml:space="preserve"> </w:t>
      </w:r>
      <w:r>
        <w:t>плаката.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Графические</w:t>
      </w:r>
      <w:r>
        <w:rPr>
          <w:spacing w:val="5"/>
        </w:rPr>
        <w:t xml:space="preserve"> </w:t>
      </w:r>
      <w:r>
        <w:t>зарисовки</w:t>
      </w:r>
      <w:r>
        <w:rPr>
          <w:spacing w:val="5"/>
        </w:rPr>
        <w:t xml:space="preserve"> </w:t>
      </w:r>
      <w:r>
        <w:t>карандашами</w:t>
      </w:r>
      <w:r>
        <w:rPr>
          <w:spacing w:val="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памяти</w:t>
      </w:r>
      <w:r>
        <w:rPr>
          <w:spacing w:val="8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наблюдений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фотографий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достопримечательностей своего города.</w:t>
      </w:r>
    </w:p>
    <w:p w:rsidR="00644A77" w:rsidRDefault="00644A77">
      <w:pPr>
        <w:pStyle w:val="BodyText"/>
        <w:spacing w:before="1"/>
        <w:jc w:val="left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-4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3"/>
        </w:rPr>
        <w:t xml:space="preserve"> </w:t>
      </w:r>
      <w:r>
        <w:t>машин.</w:t>
      </w:r>
    </w:p>
    <w:p w:rsidR="00644A77" w:rsidRDefault="00644A77">
      <w:pPr>
        <w:pStyle w:val="BodyText"/>
        <w:ind w:right="691"/>
        <w:jc w:val="left"/>
      </w:pPr>
      <w:r>
        <w:t>Изображение лица человека. Строение, пропорции, взаиморасположение частей лица.</w:t>
      </w:r>
      <w:r>
        <w:rPr>
          <w:spacing w:val="1"/>
        </w:rPr>
        <w:t xml:space="preserve"> </w:t>
      </w:r>
      <w:r>
        <w:t>Эскиз</w:t>
      </w:r>
      <w:r>
        <w:rPr>
          <w:spacing w:val="44"/>
        </w:rPr>
        <w:t xml:space="preserve"> </w:t>
      </w:r>
      <w:r>
        <w:t>маски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маскарада:</w:t>
      </w:r>
      <w:r>
        <w:rPr>
          <w:spacing w:val="43"/>
        </w:rPr>
        <w:t xml:space="preserve"> </w:t>
      </w:r>
      <w:r>
        <w:t>изображение</w:t>
      </w:r>
      <w:r>
        <w:rPr>
          <w:spacing w:val="43"/>
        </w:rPr>
        <w:t xml:space="preserve"> </w:t>
      </w:r>
      <w:r>
        <w:t>лица</w:t>
      </w:r>
      <w:r>
        <w:rPr>
          <w:spacing w:val="47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маски</w:t>
      </w:r>
      <w:r>
        <w:rPr>
          <w:spacing w:val="44"/>
        </w:rPr>
        <w:t xml:space="preserve"> </w:t>
      </w:r>
      <w:r>
        <w:t>персонажа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ярко</w:t>
      </w:r>
      <w:r>
        <w:rPr>
          <w:spacing w:val="44"/>
        </w:rPr>
        <w:t xml:space="preserve"> </w:t>
      </w:r>
      <w:r>
        <w:t>выраженным</w:t>
      </w:r>
      <w:r>
        <w:rPr>
          <w:spacing w:val="-57"/>
        </w:rPr>
        <w:t xml:space="preserve"> </w:t>
      </w:r>
      <w:r>
        <w:t>характером.</w:t>
      </w:r>
      <w:r>
        <w:rPr>
          <w:spacing w:val="-1"/>
        </w:rPr>
        <w:t xml:space="preserve"> </w:t>
      </w:r>
      <w:r>
        <w:t>Аппликация из цветной бумаги.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644A77" w:rsidRDefault="00644A77">
      <w:pPr>
        <w:pStyle w:val="BodyText"/>
        <w:ind w:right="698"/>
      </w:pPr>
      <w:r>
        <w:t>Создание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цирке»,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гуаши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акварели (по памяти и представлению). Художник в театре: эскиз занавеса (или декораций</w:t>
      </w:r>
      <w:r>
        <w:rPr>
          <w:spacing w:val="-57"/>
        </w:rPr>
        <w:t xml:space="preserve"> </w:t>
      </w:r>
      <w:r>
        <w:t>сцены)</w:t>
      </w:r>
      <w:r>
        <w:rPr>
          <w:spacing w:val="-3"/>
        </w:rPr>
        <w:t xml:space="preserve"> </w:t>
      </w:r>
      <w:r>
        <w:t>для спектакля</w:t>
      </w:r>
      <w:r>
        <w:rPr>
          <w:spacing w:val="-1"/>
        </w:rPr>
        <w:t xml:space="preserve"> </w:t>
      </w:r>
      <w:r>
        <w:t>со сказочным</w:t>
      </w:r>
      <w:r>
        <w:rPr>
          <w:spacing w:val="-3"/>
        </w:rPr>
        <w:t xml:space="preserve"> </w:t>
      </w:r>
      <w:r>
        <w:t>сюжетом (сказка</w:t>
      </w:r>
      <w:r>
        <w:rPr>
          <w:spacing w:val="-1"/>
        </w:rPr>
        <w:t xml:space="preserve"> </w:t>
      </w:r>
      <w:r>
        <w:t>по выбору).</w:t>
      </w:r>
    </w:p>
    <w:p w:rsidR="00644A77" w:rsidRDefault="00644A77">
      <w:pPr>
        <w:pStyle w:val="BodyText"/>
        <w:ind w:right="697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совмещение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аппликации.</w:t>
      </w:r>
    </w:p>
    <w:p w:rsidR="00644A77" w:rsidRDefault="00644A77">
      <w:pPr>
        <w:pStyle w:val="BodyText"/>
        <w:ind w:right="687"/>
      </w:pPr>
      <w:r>
        <w:t>Натюрморт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«Натюрморт-</w:t>
      </w:r>
      <w:r>
        <w:rPr>
          <w:spacing w:val="1"/>
        </w:rPr>
        <w:t xml:space="preserve"> </w:t>
      </w:r>
      <w:r>
        <w:t>автопортрет»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предметов, характеризующих</w:t>
      </w:r>
      <w:r>
        <w:rPr>
          <w:spacing w:val="-4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</w:p>
    <w:p w:rsidR="00644A77" w:rsidRDefault="00644A77">
      <w:pPr>
        <w:pStyle w:val="BodyText"/>
        <w:spacing w:before="1"/>
        <w:ind w:right="697"/>
      </w:pPr>
      <w:r>
        <w:t>Пейзаж в живописи. Передача в пейзаже состояний в природе. Выбор для изображения</w:t>
      </w:r>
      <w:r>
        <w:rPr>
          <w:spacing w:val="1"/>
        </w:rPr>
        <w:t xml:space="preserve"> </w:t>
      </w:r>
      <w:r>
        <w:t>времени года, времени дня, характера погоды и особенностей ландшафта (лес или поле,</w:t>
      </w:r>
      <w:r>
        <w:rPr>
          <w:spacing w:val="1"/>
        </w:rPr>
        <w:t xml:space="preserve"> </w:t>
      </w:r>
      <w:r>
        <w:t>река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 количество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изображении.</w:t>
      </w:r>
    </w:p>
    <w:p w:rsidR="00644A77" w:rsidRDefault="00644A77">
      <w:pPr>
        <w:pStyle w:val="BodyText"/>
        <w:ind w:right="695"/>
      </w:pPr>
      <w:r>
        <w:t>Портрет человека по памяти и представлению с использованием натуры. Выражение в</w:t>
      </w:r>
      <w:r>
        <w:rPr>
          <w:spacing w:val="1"/>
        </w:rPr>
        <w:t xml:space="preserve"> </w:t>
      </w:r>
      <w:r>
        <w:t>портрете (автопортрете) характера человека, особенностей его личности с использованием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 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 характера цветового</w:t>
      </w:r>
      <w:r>
        <w:rPr>
          <w:spacing w:val="1"/>
        </w:rPr>
        <w:t xml:space="preserve"> </w:t>
      </w:r>
      <w:r>
        <w:t>решения, сильного или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контраста,</w:t>
      </w:r>
      <w:r>
        <w:rPr>
          <w:spacing w:val="-1"/>
        </w:rPr>
        <w:t xml:space="preserve"> </w:t>
      </w:r>
      <w:r>
        <w:t>включения в</w:t>
      </w:r>
      <w:r>
        <w:rPr>
          <w:spacing w:val="-2"/>
        </w:rPr>
        <w:t xml:space="preserve"> </w:t>
      </w:r>
      <w:r>
        <w:t>композицию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предметов.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«Скульптура».</w:t>
      </w:r>
    </w:p>
    <w:p w:rsidR="00644A77" w:rsidRDefault="00644A77">
      <w:pPr>
        <w:pStyle w:val="BodyText"/>
        <w:ind w:right="692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материалов).</w:t>
      </w:r>
    </w:p>
    <w:p w:rsidR="00644A77" w:rsidRDefault="00644A77">
      <w:pPr>
        <w:pStyle w:val="BodyText"/>
        <w:ind w:right="698"/>
      </w:pP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бумагопластики.</w:t>
      </w:r>
    </w:p>
    <w:p w:rsidR="00644A77" w:rsidRDefault="00644A77">
      <w:pPr>
        <w:pStyle w:val="BodyText"/>
        <w:ind w:right="699"/>
      </w:pPr>
      <w:r>
        <w:t>Освоение знаний о видах скульптуры (по назначению) и жанрах скульптуры (по сюжету</w:t>
      </w:r>
      <w:r>
        <w:rPr>
          <w:spacing w:val="1"/>
        </w:rPr>
        <w:t xml:space="preserve"> </w:t>
      </w:r>
      <w:r>
        <w:t>изображения).</w:t>
      </w:r>
    </w:p>
    <w:p w:rsidR="00644A77" w:rsidRDefault="00644A77">
      <w:pPr>
        <w:pStyle w:val="BodyText"/>
        <w:ind w:right="695"/>
      </w:pPr>
      <w:r>
        <w:t>Лепка эскиза парковой скульптуры. Выражение пластики движения в скульптуре. Работа с</w:t>
      </w:r>
      <w:r>
        <w:rPr>
          <w:spacing w:val="-57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:rsidR="00644A77" w:rsidRDefault="00644A77">
      <w:pPr>
        <w:pStyle w:val="BodyText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искусство».</w:t>
      </w:r>
    </w:p>
    <w:p w:rsidR="00644A77" w:rsidRDefault="00644A77">
      <w:pPr>
        <w:pStyle w:val="BodyText"/>
        <w:ind w:right="692"/>
      </w:pPr>
      <w:r>
        <w:t>Приёмы исполнения орнаментов и выполнение эскизов украшения посуды из дерева 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Гжели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по выбору учителя).</w:t>
      </w:r>
    </w:p>
    <w:p w:rsidR="00644A77" w:rsidRDefault="00644A77">
      <w:pPr>
        <w:pStyle w:val="BodyText"/>
        <w:ind w:right="698"/>
      </w:pPr>
      <w:r>
        <w:t>Эскизы орнаментов для росписи тканей. Раппорт. Трафарет и создание орнамента 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печаток</w:t>
      </w:r>
      <w:r>
        <w:rPr>
          <w:spacing w:val="1"/>
        </w:rPr>
        <w:t xml:space="preserve"> </w:t>
      </w:r>
      <w:r>
        <w:t>или штампов.</w:t>
      </w:r>
    </w:p>
    <w:p w:rsidR="00644A77" w:rsidRDefault="00644A77">
      <w:pPr>
        <w:pStyle w:val="BodyText"/>
        <w:spacing w:before="1"/>
        <w:ind w:right="690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6"/>
        </w:rPr>
        <w:t xml:space="preserve"> </w:t>
      </w:r>
      <w:r>
        <w:t>центра,</w:t>
      </w:r>
      <w:r>
        <w:rPr>
          <w:spacing w:val="-3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канве.</w:t>
      </w:r>
      <w:r>
        <w:rPr>
          <w:spacing w:val="-3"/>
        </w:rPr>
        <w:t xml:space="preserve"> </w:t>
      </w:r>
      <w:r>
        <w:t>Рассматривание</w:t>
      </w:r>
      <w:r>
        <w:rPr>
          <w:spacing w:val="-3"/>
        </w:rPr>
        <w:t xml:space="preserve"> </w:t>
      </w:r>
      <w:r>
        <w:t>павловопосадских</w:t>
      </w:r>
      <w:r>
        <w:rPr>
          <w:spacing w:val="-3"/>
        </w:rPr>
        <w:t xml:space="preserve"> </w:t>
      </w:r>
      <w:r>
        <w:t>платков.</w:t>
      </w:r>
    </w:p>
    <w:p w:rsidR="00644A77" w:rsidRDefault="00644A77">
      <w:pPr>
        <w:pStyle w:val="BodyText"/>
        <w:ind w:right="692"/>
      </w:pPr>
      <w:r>
        <w:t>Проектирование (эскизы) декоративных украшений в городе, например, ажурные ограды,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фонарей, скамеек, киосков,</w:t>
      </w:r>
      <w:r>
        <w:rPr>
          <w:spacing w:val="-1"/>
        </w:rPr>
        <w:t xml:space="preserve"> </w:t>
      </w:r>
      <w:r>
        <w:t>подставок для цветов.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644A77" w:rsidRDefault="00644A77">
      <w:pPr>
        <w:pStyle w:val="BodyText"/>
        <w:ind w:right="690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60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или села. Работа по наблюдению и по памяти, на основе использования фотографий и</w:t>
      </w:r>
      <w:r>
        <w:rPr>
          <w:spacing w:val="1"/>
        </w:rPr>
        <w:t xml:space="preserve"> </w:t>
      </w:r>
      <w:r>
        <w:t>образных</w:t>
      </w:r>
      <w:r>
        <w:rPr>
          <w:spacing w:val="-1"/>
        </w:rPr>
        <w:t xml:space="preserve"> </w:t>
      </w:r>
      <w:r>
        <w:t>представлений.</w:t>
      </w:r>
    </w:p>
    <w:p w:rsidR="00644A77" w:rsidRDefault="00644A77">
      <w:pPr>
        <w:pStyle w:val="BodyText"/>
        <w:ind w:right="689"/>
      </w:pPr>
      <w:r>
        <w:t>Проектирование садово-паркового пространства на плоскости (аппликация, коллаж) или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-57"/>
        </w:rPr>
        <w:t xml:space="preserve"> </w:t>
      </w:r>
      <w:r>
        <w:t>материалов. Графический рисунок (индивидуально) или тематическое панно «Образ моего</w:t>
      </w:r>
      <w:r>
        <w:rPr>
          <w:spacing w:val="-57"/>
        </w:rPr>
        <w:t xml:space="preserve"> </w:t>
      </w:r>
      <w:r>
        <w:t>города»</w:t>
      </w:r>
      <w:r>
        <w:rPr>
          <w:spacing w:val="6"/>
        </w:rPr>
        <w:t xml:space="preserve"> </w:t>
      </w:r>
      <w:r>
        <w:t>(села)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коллективной</w:t>
      </w:r>
      <w:r>
        <w:rPr>
          <w:spacing w:val="8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(композиционная</w:t>
      </w:r>
      <w:r>
        <w:rPr>
          <w:spacing w:val="7"/>
        </w:rPr>
        <w:t xml:space="preserve"> </w:t>
      </w:r>
      <w:r>
        <w:t>склейка-аппликация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индивидуально).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644A77" w:rsidRDefault="00644A77">
      <w:pPr>
        <w:pStyle w:val="BodyText"/>
        <w:ind w:right="693"/>
      </w:pPr>
      <w:r>
        <w:t>Иллюстрации в детских книгах и дизайн детской книги. Рассматривание и 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известных российских</w:t>
      </w:r>
      <w:r>
        <w:rPr>
          <w:spacing w:val="-1"/>
        </w:rPr>
        <w:t xml:space="preserve"> </w:t>
      </w:r>
      <w:r>
        <w:t>иллюстраторов детских</w:t>
      </w:r>
      <w:r>
        <w:rPr>
          <w:spacing w:val="-1"/>
        </w:rPr>
        <w:t xml:space="preserve"> </w:t>
      </w:r>
      <w:r>
        <w:t>книг.</w:t>
      </w:r>
    </w:p>
    <w:p w:rsidR="00644A77" w:rsidRDefault="00644A77">
      <w:pPr>
        <w:pStyle w:val="BodyText"/>
        <w:ind w:right="692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-57"/>
        </w:rPr>
        <w:t xml:space="preserve"> </w:t>
      </w:r>
      <w:r>
        <w:t>Памятники</w:t>
      </w:r>
      <w:r>
        <w:rPr>
          <w:spacing w:val="40"/>
        </w:rPr>
        <w:t xml:space="preserve"> </w:t>
      </w:r>
      <w:r>
        <w:t>архитектуры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архитектурные</w:t>
      </w:r>
      <w:r>
        <w:rPr>
          <w:spacing w:val="39"/>
        </w:rPr>
        <w:t xml:space="preserve"> </w:t>
      </w:r>
      <w:r>
        <w:t>достопримечательности</w:t>
      </w:r>
      <w:r>
        <w:rPr>
          <w:spacing w:val="41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учителя),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644A77" w:rsidRDefault="00644A77">
      <w:pPr>
        <w:pStyle w:val="BodyText"/>
        <w:ind w:right="689"/>
      </w:pPr>
      <w:r>
        <w:t>Виртуальное путешествие: памятники архитектуры в Москве и Санкт- Петербурге 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по выбору учителя).</w:t>
      </w:r>
    </w:p>
    <w:p w:rsidR="00644A77" w:rsidRDefault="00644A77">
      <w:pPr>
        <w:pStyle w:val="BodyText"/>
        <w:ind w:right="688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 музей, Государственный музей изобразительных искусств имени А.С.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 зарубежные художественные музеи (выбор музеев - за учителем). 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коллекции</w:t>
      </w:r>
      <w:r>
        <w:rPr>
          <w:spacing w:val="-1"/>
        </w:rPr>
        <w:t xml:space="preserve"> </w:t>
      </w:r>
      <w:r>
        <w:t>музея и искусству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644A77" w:rsidRDefault="00644A77">
      <w:pPr>
        <w:pStyle w:val="BodyText"/>
        <w:spacing w:before="1"/>
        <w:ind w:right="696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644A77" w:rsidRDefault="00644A77">
      <w:pPr>
        <w:pStyle w:val="BodyText"/>
        <w:ind w:right="689"/>
      </w:pPr>
      <w:r>
        <w:t>Жанры в изобразительном искусстве - в живописи, графике, скульптуре - определяются</w:t>
      </w:r>
      <w:r>
        <w:rPr>
          <w:spacing w:val="1"/>
        </w:rPr>
        <w:t xml:space="preserve"> </w:t>
      </w:r>
      <w:r>
        <w:t>предметом изображения; классификация и сравнение содержания произведений сходного</w:t>
      </w:r>
      <w:r>
        <w:rPr>
          <w:spacing w:val="1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(например, портреты, пейзажи).</w:t>
      </w:r>
    </w:p>
    <w:p w:rsidR="00644A77" w:rsidRDefault="00644A77">
      <w:pPr>
        <w:pStyle w:val="BodyText"/>
        <w:ind w:right="690"/>
      </w:pPr>
      <w:r>
        <w:t>Представления о произведениях крупнейших отечественных художников- 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</w:p>
    <w:p w:rsidR="00644A77" w:rsidRDefault="00644A77">
      <w:pPr>
        <w:pStyle w:val="BodyText"/>
        <w:ind w:right="69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6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И.Е. Репина, В.А. Серова</w:t>
      </w:r>
      <w:r>
        <w:rPr>
          <w:spacing w:val="-1"/>
        </w:rPr>
        <w:t xml:space="preserve"> </w:t>
      </w:r>
      <w:r>
        <w:t>и других.</w:t>
      </w:r>
    </w:p>
    <w:p w:rsidR="00644A77" w:rsidRDefault="00644A77">
      <w:pPr>
        <w:pStyle w:val="BodyText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графики».</w:t>
      </w:r>
    </w:p>
    <w:p w:rsidR="00644A77" w:rsidRDefault="00644A77">
      <w:pPr>
        <w:pStyle w:val="BodyText"/>
        <w:ind w:right="695"/>
      </w:pPr>
      <w:r>
        <w:t>Построение в графическом редакторе различных по эмоциональному восприятию 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-1"/>
        </w:rPr>
        <w:t xml:space="preserve"> </w:t>
      </w:r>
      <w:r>
        <w:t>фигур)</w:t>
      </w:r>
      <w:r>
        <w:rPr>
          <w:spacing w:val="-1"/>
        </w:rPr>
        <w:t xml:space="preserve"> </w:t>
      </w:r>
      <w:r>
        <w:t>могут быть простые</w:t>
      </w:r>
      <w:r>
        <w:rPr>
          <w:spacing w:val="-2"/>
        </w:rPr>
        <w:t xml:space="preserve"> </w:t>
      </w:r>
      <w:r>
        <w:t>силуэты машинок,</w:t>
      </w:r>
      <w:r>
        <w:rPr>
          <w:spacing w:val="-4"/>
        </w:rPr>
        <w:t xml:space="preserve"> </w:t>
      </w:r>
      <w:r>
        <w:t>птичек, облаков.</w:t>
      </w:r>
    </w:p>
    <w:p w:rsidR="00644A77" w:rsidRDefault="00644A77">
      <w:pPr>
        <w:pStyle w:val="BodyText"/>
        <w:ind w:right="695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 многократное повторение, в том числе с поворотами вокруг оси рисунка, и</w:t>
      </w:r>
      <w:r>
        <w:rPr>
          <w:spacing w:val="1"/>
        </w:rPr>
        <w:t xml:space="preserve"> </w:t>
      </w:r>
      <w:r>
        <w:t>создание орнамента, в основе которого раппорт. Вариативное создание орнаментов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одного и того же</w:t>
      </w:r>
      <w:r>
        <w:rPr>
          <w:spacing w:val="-1"/>
        </w:rPr>
        <w:t xml:space="preserve"> </w:t>
      </w:r>
      <w:r>
        <w:t>элемента.</w:t>
      </w:r>
    </w:p>
    <w:p w:rsidR="00644A77" w:rsidRDefault="00644A77">
      <w:pPr>
        <w:pStyle w:val="BodyText"/>
        <w:ind w:right="698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:rsidR="00644A77" w:rsidRDefault="00644A77">
      <w:pPr>
        <w:pStyle w:val="BodyText"/>
        <w:spacing w:before="1"/>
        <w:ind w:right="698"/>
      </w:pPr>
      <w:r>
        <w:t>Совмещение с помощью графического редактора векторного изображения, фотографии и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плаката или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:rsidR="00644A77" w:rsidRDefault="00644A77">
      <w:pPr>
        <w:pStyle w:val="BodyText"/>
        <w:ind w:right="696"/>
      </w:pPr>
      <w:r>
        <w:t>Редактирование фотографий в программе Picture Manager: изменение яркости, контраста,</w:t>
      </w:r>
      <w:r>
        <w:rPr>
          <w:spacing w:val="1"/>
        </w:rPr>
        <w:t xml:space="preserve"> </w:t>
      </w:r>
      <w:r>
        <w:t>насыщенности цвета; обрезка, поворот, отражение.</w:t>
      </w:r>
    </w:p>
    <w:p w:rsidR="00644A77" w:rsidRDefault="00644A77">
      <w:pPr>
        <w:pStyle w:val="BodyText"/>
        <w:ind w:right="689"/>
      </w:pPr>
      <w:r>
        <w:t>Виртуальные путешествия в главные художественные музеи и музеи местные (по выбору</w:t>
      </w:r>
      <w:r>
        <w:rPr>
          <w:spacing w:val="1"/>
        </w:rPr>
        <w:t xml:space="preserve"> </w:t>
      </w:r>
      <w:r>
        <w:t>учителя).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644A77" w:rsidRDefault="00644A77">
      <w:pPr>
        <w:pStyle w:val="BodyText"/>
        <w:ind w:right="697"/>
      </w:pPr>
      <w:r>
        <w:t>Правила линейной и воздушной перспективы: уменьшение размера изображения по мере</w:t>
      </w:r>
      <w:r>
        <w:rPr>
          <w:spacing w:val="1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первого плана,</w:t>
      </w:r>
      <w:r>
        <w:rPr>
          <w:spacing w:val="-1"/>
        </w:rPr>
        <w:t xml:space="preserve"> </w:t>
      </w:r>
      <w:r>
        <w:t>смягчения цветового</w:t>
      </w:r>
      <w:r>
        <w:rPr>
          <w:spacing w:val="-1"/>
        </w:rPr>
        <w:t xml:space="preserve"> </w:t>
      </w:r>
      <w:r>
        <w:t>и тонального контрастов.</w:t>
      </w:r>
    </w:p>
    <w:p w:rsidR="00644A77" w:rsidRDefault="00644A77">
      <w:pPr>
        <w:pStyle w:val="BodyText"/>
        <w:ind w:right="693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листа:</w:t>
      </w:r>
      <w:r>
        <w:rPr>
          <w:spacing w:val="-1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стоящая</w:t>
      </w:r>
      <w:r>
        <w:rPr>
          <w:spacing w:val="-1"/>
        </w:rPr>
        <w:t xml:space="preserve"> </w:t>
      </w:r>
      <w:r>
        <w:t>фигуры.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644A77" w:rsidRDefault="00644A77">
      <w:pPr>
        <w:pStyle w:val="BodyText"/>
        <w:spacing w:before="1"/>
        <w:ind w:right="693"/>
      </w:pPr>
      <w:r>
        <w:t>Изображение города - тематическая графическая композиция; использование карандаша,</w:t>
      </w:r>
      <w:r>
        <w:rPr>
          <w:spacing w:val="1"/>
        </w:rPr>
        <w:t xml:space="preserve"> </w:t>
      </w:r>
      <w:r>
        <w:t>мелков,</w:t>
      </w:r>
      <w:r>
        <w:rPr>
          <w:spacing w:val="-1"/>
        </w:rPr>
        <w:t xml:space="preserve"> </w:t>
      </w:r>
      <w:r>
        <w:t>фломастеров</w:t>
      </w:r>
      <w:r>
        <w:rPr>
          <w:spacing w:val="1"/>
        </w:rPr>
        <w:t xml:space="preserve"> </w:t>
      </w:r>
      <w:r>
        <w:t>(смешанная техника).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644A77" w:rsidRDefault="00644A77">
      <w:pPr>
        <w:pStyle w:val="BodyText"/>
        <w:ind w:right="697"/>
      </w:pPr>
      <w:r>
        <w:t>Красота природы разных климатических зон, создание пейзажных композиций (горный,</w:t>
      </w:r>
      <w:r>
        <w:rPr>
          <w:spacing w:val="1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644A77" w:rsidRDefault="00644A77">
      <w:pPr>
        <w:pStyle w:val="BodyText"/>
        <w:ind w:right="693"/>
      </w:pPr>
      <w:r>
        <w:t>Портретные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 женский или мужской портрет, двойной портрет матери и ребёнка, 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 культурной</w:t>
      </w:r>
      <w:r>
        <w:rPr>
          <w:spacing w:val="-1"/>
        </w:rPr>
        <w:t xml:space="preserve"> </w:t>
      </w:r>
      <w:r>
        <w:t>эпохи).</w:t>
      </w:r>
    </w:p>
    <w:p w:rsidR="00644A77" w:rsidRDefault="00644A77">
      <w:pPr>
        <w:pStyle w:val="BodyText"/>
        <w:ind w:right="691"/>
      </w:pPr>
      <w:r>
        <w:t>Тематические многофигурные композиции: коллективно созданные панно-аппликации из</w:t>
      </w:r>
      <w:r>
        <w:rPr>
          <w:spacing w:val="1"/>
        </w:rPr>
        <w:t xml:space="preserve"> </w:t>
      </w:r>
      <w:r>
        <w:t>индивидуальных рисунков и вырезанных персонажей на темы праздников народов мира</w:t>
      </w:r>
      <w:r>
        <w:rPr>
          <w:spacing w:val="1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иллюстраций к</w:t>
      </w:r>
      <w:r>
        <w:rPr>
          <w:spacing w:val="-1"/>
        </w:rPr>
        <w:t xml:space="preserve"> </w:t>
      </w:r>
      <w:r>
        <w:t>сказкам</w:t>
      </w:r>
      <w:r>
        <w:rPr>
          <w:spacing w:val="-1"/>
        </w:rPr>
        <w:t xml:space="preserve"> </w:t>
      </w:r>
      <w:r>
        <w:t>и легендам.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4"/>
        </w:rPr>
        <w:t xml:space="preserve"> </w:t>
      </w:r>
      <w:r>
        <w:t>«Скульптура».</w:t>
      </w:r>
    </w:p>
    <w:p w:rsidR="00644A77" w:rsidRDefault="00644A77">
      <w:pPr>
        <w:pStyle w:val="BodyText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скульптурными</w:t>
      </w:r>
      <w:r>
        <w:rPr>
          <w:spacing w:val="-2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мемориальными</w:t>
      </w:r>
      <w:r>
        <w:rPr>
          <w:spacing w:val="-3"/>
        </w:rPr>
        <w:t xml:space="preserve"> </w:t>
      </w:r>
      <w:r>
        <w:t>комплексами.</w:t>
      </w:r>
    </w:p>
    <w:p w:rsidR="00644A77" w:rsidRDefault="00644A77">
      <w:pPr>
        <w:pStyle w:val="BodyText"/>
        <w:ind w:right="698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значительности, трагизма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-1"/>
        </w:rPr>
        <w:t xml:space="preserve"> </w:t>
      </w:r>
      <w:r>
        <w:t>силы.</w:t>
      </w:r>
    </w:p>
    <w:p w:rsidR="00644A77" w:rsidRDefault="00644A77">
      <w:pPr>
        <w:pStyle w:val="BodyText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искусство».</w:t>
      </w:r>
    </w:p>
    <w:p w:rsidR="00644A77" w:rsidRDefault="00644A77">
      <w:pPr>
        <w:pStyle w:val="BodyText"/>
        <w:ind w:right="694"/>
      </w:pPr>
      <w:r>
        <w:t>Орнаменты разных народов. Подчинённость орнамента форме и назначению предмета,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 мотивов в орнаментах разных народов. Орнаменты в архитектуре, на</w:t>
      </w:r>
      <w:r>
        <w:rPr>
          <w:spacing w:val="1"/>
        </w:rPr>
        <w:t xml:space="preserve"> </w:t>
      </w:r>
      <w:r>
        <w:t>тканях,</w:t>
      </w:r>
      <w:r>
        <w:rPr>
          <w:spacing w:val="-1"/>
        </w:rPr>
        <w:t xml:space="preserve"> </w:t>
      </w:r>
      <w:r>
        <w:t>одежде, предметах быта</w:t>
      </w:r>
      <w:r>
        <w:rPr>
          <w:spacing w:val="-1"/>
        </w:rPr>
        <w:t xml:space="preserve"> </w:t>
      </w:r>
      <w:r>
        <w:t>и другие.</w:t>
      </w:r>
    </w:p>
    <w:p w:rsidR="00644A77" w:rsidRDefault="00644A77">
      <w:pPr>
        <w:pStyle w:val="BodyText"/>
        <w:ind w:right="696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 наличников и</w:t>
      </w:r>
      <w:r>
        <w:rPr>
          <w:spacing w:val="1"/>
        </w:rPr>
        <w:t xml:space="preserve"> </w:t>
      </w:r>
      <w:r>
        <w:t>других элементов избы, вышивка, декор головных уборов и</w:t>
      </w:r>
      <w:r>
        <w:rPr>
          <w:spacing w:val="1"/>
        </w:rPr>
        <w:t xml:space="preserve"> </w:t>
      </w:r>
      <w:r>
        <w:t>другие.</w:t>
      </w:r>
    </w:p>
    <w:p w:rsidR="00644A77" w:rsidRDefault="00644A77">
      <w:pPr>
        <w:pStyle w:val="BodyText"/>
        <w:ind w:right="697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-1"/>
        </w:rPr>
        <w:t xml:space="preserve"> </w:t>
      </w:r>
      <w:r>
        <w:t>резьба, росписи стен, изразцы.</w:t>
      </w:r>
    </w:p>
    <w:p w:rsidR="00644A77" w:rsidRDefault="00644A77">
      <w:pPr>
        <w:pStyle w:val="BodyText"/>
        <w:ind w:right="696"/>
      </w:pPr>
      <w:r>
        <w:t>Народный костюм. Русский народный праздничный костюм, символы и обереги в 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мужчины с</w:t>
      </w:r>
      <w:r>
        <w:rPr>
          <w:spacing w:val="-2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занятий.</w:t>
      </w:r>
    </w:p>
    <w:p w:rsidR="00644A77" w:rsidRDefault="00644A77">
      <w:pPr>
        <w:pStyle w:val="BodyText"/>
        <w:ind w:right="3910"/>
      </w:pPr>
      <w:r>
        <w:t>Женский и мужской костюмы в традициях разных народов.</w:t>
      </w:r>
      <w:r>
        <w:rPr>
          <w:spacing w:val="-57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 разных эпох</w:t>
      </w:r>
      <w:r>
        <w:rPr>
          <w:spacing w:val="-4"/>
        </w:rPr>
        <w:t xml:space="preserve"> </w:t>
      </w:r>
      <w:r>
        <w:t>и культур.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644A77" w:rsidRDefault="00644A77">
      <w:pPr>
        <w:pStyle w:val="BodyText"/>
        <w:ind w:right="696"/>
      </w:pPr>
      <w:r>
        <w:t>Конструкция традиционных народных жилищ, их связь с окружающей природой: дома из</w:t>
      </w:r>
      <w:r>
        <w:rPr>
          <w:spacing w:val="1"/>
        </w:rPr>
        <w:t xml:space="preserve"> </w:t>
      </w:r>
      <w:r>
        <w:t>дерева, глины, камня; юрта и её устройство (каркасный дом); изображение традиционных</w:t>
      </w:r>
      <w:r>
        <w:rPr>
          <w:spacing w:val="1"/>
        </w:rPr>
        <w:t xml:space="preserve"> </w:t>
      </w:r>
      <w:r>
        <w:t>жилищ.</w:t>
      </w:r>
    </w:p>
    <w:p w:rsidR="00644A77" w:rsidRDefault="00644A77">
      <w:pPr>
        <w:pStyle w:val="BodyText"/>
        <w:spacing w:before="1"/>
        <w:ind w:right="693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-57"/>
        </w:rPr>
        <w:t xml:space="preserve"> </w:t>
      </w:r>
      <w:r>
        <w:t>построек.</w:t>
      </w:r>
    </w:p>
    <w:p w:rsidR="00644A77" w:rsidRDefault="00644A77">
      <w:pPr>
        <w:pStyle w:val="BodyText"/>
        <w:ind w:right="698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</w:t>
      </w:r>
      <w:r>
        <w:rPr>
          <w:spacing w:val="60"/>
        </w:rPr>
        <w:t xml:space="preserve"> </w:t>
      </w:r>
      <w:r>
        <w:t>глава,</w:t>
      </w:r>
      <w:r>
        <w:rPr>
          <w:spacing w:val="1"/>
        </w:rPr>
        <w:t xml:space="preserve"> </w:t>
      </w:r>
      <w:r>
        <w:t>купол.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архитектурная</w:t>
      </w:r>
      <w:r>
        <w:rPr>
          <w:spacing w:val="1"/>
        </w:rPr>
        <w:t xml:space="preserve"> </w:t>
      </w:r>
      <w:r>
        <w:t>доминанта.</w:t>
      </w:r>
    </w:p>
    <w:p w:rsidR="00644A77" w:rsidRDefault="00644A77">
      <w:pPr>
        <w:pStyle w:val="BodyText"/>
        <w:ind w:right="696"/>
      </w:pPr>
      <w:r>
        <w:t>Традиции архитектурной конструкции храмовых построек разных народов. Изображение</w:t>
      </w:r>
      <w:r>
        <w:rPr>
          <w:spacing w:val="1"/>
        </w:rPr>
        <w:t xml:space="preserve"> </w:t>
      </w:r>
      <w:r>
        <w:t>типичной конструкции зданий: древнегреческий храм, готический или романский собор,</w:t>
      </w:r>
      <w:r>
        <w:rPr>
          <w:spacing w:val="1"/>
        </w:rPr>
        <w:t xml:space="preserve"> </w:t>
      </w:r>
      <w:r>
        <w:t>мечеть,</w:t>
      </w:r>
      <w:r>
        <w:rPr>
          <w:spacing w:val="-1"/>
        </w:rPr>
        <w:t xml:space="preserve"> </w:t>
      </w:r>
      <w:r>
        <w:t>пагода.</w:t>
      </w:r>
    </w:p>
    <w:p w:rsidR="00644A77" w:rsidRDefault="00644A77">
      <w:pPr>
        <w:pStyle w:val="BodyText"/>
        <w:ind w:right="695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 жизнь в</w:t>
      </w:r>
      <w:r>
        <w:rPr>
          <w:spacing w:val="-1"/>
        </w:rPr>
        <w:t xml:space="preserve"> </w:t>
      </w:r>
      <w:r>
        <w:t>городе.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1722"/>
      </w:pPr>
      <w:r>
        <w:t>Понимание значения для современных людей сохранения культурного наследия.</w:t>
      </w:r>
      <w:r>
        <w:rPr>
          <w:spacing w:val="-58"/>
        </w:rPr>
        <w:t xml:space="preserve"> </w:t>
      </w:r>
      <w:r>
        <w:t>Модуль «Восприятие</w:t>
      </w:r>
      <w:r>
        <w:rPr>
          <w:spacing w:val="-1"/>
        </w:rPr>
        <w:t xml:space="preserve"> </w:t>
      </w:r>
      <w:r>
        <w:t>произведений искусства».</w:t>
      </w:r>
    </w:p>
    <w:p w:rsidR="00644A77" w:rsidRDefault="00644A77">
      <w:pPr>
        <w:pStyle w:val="BodyText"/>
        <w:spacing w:before="1"/>
        <w:ind w:right="694"/>
      </w:pPr>
      <w:r>
        <w:t>Произведения В.М. Васнецова, Б.М. Кустодиева, А.М. Васнецова, В.И. Сурикова, К.А.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Рябушкина,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русской отечественной культуры.</w:t>
      </w:r>
    </w:p>
    <w:p w:rsidR="00644A77" w:rsidRDefault="00644A77">
      <w:pPr>
        <w:pStyle w:val="BodyText"/>
        <w:ind w:right="698"/>
      </w:pPr>
      <w:r>
        <w:t>Примеры произведений великих европейских художников: Леонардо да Винчи, 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-1"/>
        </w:rPr>
        <w:t xml:space="preserve"> </w:t>
      </w:r>
      <w:r>
        <w:t>Пикассо (и других по выбору учителя).</w:t>
      </w:r>
    </w:p>
    <w:p w:rsidR="00644A77" w:rsidRDefault="00644A77">
      <w:pPr>
        <w:pStyle w:val="BodyText"/>
        <w:ind w:right="693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 Псковский кром, Казанский кремль (и другие с учётом местных 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1"/>
        </w:rPr>
        <w:t xml:space="preserve"> </w:t>
      </w:r>
      <w:r>
        <w:t>Кижи.</w:t>
      </w:r>
    </w:p>
    <w:p w:rsidR="00644A77" w:rsidRDefault="00644A77">
      <w:pPr>
        <w:pStyle w:val="BodyText"/>
        <w:ind w:right="689"/>
      </w:pPr>
      <w:r>
        <w:t>Художественнаякультура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 Древнего мира. Архитектурные памятники Западной Европы Средних веков и</w:t>
      </w:r>
      <w:r>
        <w:rPr>
          <w:spacing w:val="1"/>
        </w:rPr>
        <w:t xml:space="preserve"> </w:t>
      </w:r>
      <w:r>
        <w:t>эпохи Возрождения. Произведения предметно-пространственной культуры, составляющие</w:t>
      </w:r>
      <w:r>
        <w:rPr>
          <w:spacing w:val="-57"/>
        </w:rPr>
        <w:t xml:space="preserve"> </w:t>
      </w:r>
      <w:r>
        <w:t>истоки,</w:t>
      </w:r>
      <w:r>
        <w:rPr>
          <w:spacing w:val="-1"/>
        </w:rPr>
        <w:t xml:space="preserve"> </w:t>
      </w:r>
      <w:r>
        <w:t>основания национальных</w:t>
      </w:r>
      <w:r>
        <w:rPr>
          <w:spacing w:val="-1"/>
        </w:rPr>
        <w:t xml:space="preserve"> </w:t>
      </w:r>
      <w:r>
        <w:t>культур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644A77" w:rsidRDefault="00644A77">
      <w:pPr>
        <w:pStyle w:val="BodyText"/>
        <w:spacing w:before="1"/>
        <w:ind w:right="689"/>
      </w:pPr>
      <w:r>
        <w:t>Памятники национальным 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 Минину</w:t>
      </w:r>
      <w:r>
        <w:rPr>
          <w:spacing w:val="1"/>
        </w:rPr>
        <w:t xml:space="preserve"> </w:t>
      </w:r>
      <w:r>
        <w:t>и Д.</w:t>
      </w:r>
      <w:r>
        <w:rPr>
          <w:spacing w:val="1"/>
        </w:rPr>
        <w:t xml:space="preserve"> </w:t>
      </w:r>
      <w:r>
        <w:t>Пожарскому</w:t>
      </w:r>
      <w:r>
        <w:rPr>
          <w:spacing w:val="60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 памятник-ансамбль «Героям Сталинградской битвы» на Мамаевом кургане (и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 выбору учителя).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графики».</w:t>
      </w:r>
    </w:p>
    <w:p w:rsidR="00644A77" w:rsidRDefault="00644A77">
      <w:pPr>
        <w:pStyle w:val="BodyText"/>
        <w:ind w:right="695"/>
      </w:pPr>
      <w:r>
        <w:t>Изображение и освоение в программе Paint правил линейной и воздушной перспективы:</w:t>
      </w:r>
      <w:r>
        <w:rPr>
          <w:spacing w:val="1"/>
        </w:rPr>
        <w:t xml:space="preserve"> </w:t>
      </w:r>
      <w:r>
        <w:t>изображение линии горизонта и точки схода, перспективных сокращений, цветовых и</w:t>
      </w:r>
      <w:r>
        <w:rPr>
          <w:spacing w:val="1"/>
        </w:rPr>
        <w:t xml:space="preserve"> </w:t>
      </w:r>
      <w:r>
        <w:t>тональных</w:t>
      </w:r>
      <w:r>
        <w:rPr>
          <w:spacing w:val="-4"/>
        </w:rPr>
        <w:t xml:space="preserve"> </w:t>
      </w:r>
      <w:r>
        <w:t>изменений.</w:t>
      </w:r>
    </w:p>
    <w:p w:rsidR="00644A77" w:rsidRDefault="00644A77">
      <w:pPr>
        <w:pStyle w:val="BodyText"/>
        <w:ind w:right="689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60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 конструкции традиционного крестьянского деревянного дома (избы) и 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 разных народов (например, юрта, каркасный дом, в том числе с учётом местных</w:t>
      </w:r>
      <w:r>
        <w:rPr>
          <w:spacing w:val="1"/>
        </w:rPr>
        <w:t xml:space="preserve"> </w:t>
      </w:r>
      <w:r>
        <w:t>традиций).</w:t>
      </w:r>
    </w:p>
    <w:p w:rsidR="00644A77" w:rsidRDefault="00644A77">
      <w:pPr>
        <w:pStyle w:val="BodyText"/>
        <w:ind w:right="689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60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 конструкций</w:t>
      </w:r>
      <w:r>
        <w:rPr>
          <w:spacing w:val="1"/>
        </w:rPr>
        <w:t xml:space="preserve"> </w:t>
      </w:r>
      <w:r>
        <w:t>храмовых зданий</w:t>
      </w:r>
      <w:r>
        <w:rPr>
          <w:spacing w:val="1"/>
        </w:rPr>
        <w:t xml:space="preserve"> </w:t>
      </w:r>
      <w:r>
        <w:t>разных культур: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готический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 собор,</w:t>
      </w:r>
      <w:r>
        <w:rPr>
          <w:spacing w:val="-3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мечеть.</w:t>
      </w:r>
    </w:p>
    <w:p w:rsidR="00644A77" w:rsidRDefault="00644A77">
      <w:pPr>
        <w:pStyle w:val="BodyText"/>
        <w:ind w:right="690"/>
      </w:pPr>
      <w:r>
        <w:t>Построение в графическом редакторе с помощью геометрических фигур или на 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условиях).</w:t>
      </w:r>
    </w:p>
    <w:p w:rsidR="00644A77" w:rsidRDefault="00644A77">
      <w:pPr>
        <w:pStyle w:val="BodyText"/>
        <w:ind w:right="697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виртуальный</w:t>
      </w:r>
      <w:r>
        <w:rPr>
          <w:spacing w:val="-3"/>
        </w:rPr>
        <w:t xml:space="preserve"> </w:t>
      </w:r>
      <w:r>
        <w:t>редактор GIF-анимации</w:t>
      </w:r>
      <w:r>
        <w:rPr>
          <w:spacing w:val="-1"/>
        </w:rPr>
        <w:t xml:space="preserve"> </w:t>
      </w:r>
      <w:r>
        <w:t>и сохранить</w:t>
      </w:r>
      <w:r>
        <w:rPr>
          <w:spacing w:val="-1"/>
        </w:rPr>
        <w:t xml:space="preserve"> </w:t>
      </w:r>
      <w:r>
        <w:t>простое</w:t>
      </w:r>
    </w:p>
    <w:p w:rsidR="00644A77" w:rsidRDefault="00644A77">
      <w:pPr>
        <w:pStyle w:val="BodyText"/>
        <w:spacing w:before="1"/>
      </w:pPr>
      <w:r>
        <w:t>повторяющееся</w:t>
      </w:r>
      <w:r>
        <w:rPr>
          <w:spacing w:val="-4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рисунка.</w:t>
      </w:r>
    </w:p>
    <w:p w:rsidR="00644A77" w:rsidRDefault="00644A77">
      <w:pPr>
        <w:pStyle w:val="BodyText"/>
        <w:ind w:right="688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 России.</w:t>
      </w:r>
    </w:p>
    <w:p w:rsidR="00644A77" w:rsidRDefault="00644A77">
      <w:pPr>
        <w:pStyle w:val="BodyText"/>
      </w:pP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2"/>
        </w:rPr>
        <w:t xml:space="preserve"> </w:t>
      </w:r>
      <w:r>
        <w:t>мира.</w:t>
      </w:r>
    </w:p>
    <w:p w:rsidR="00644A77" w:rsidRDefault="00644A77">
      <w:pPr>
        <w:pStyle w:val="Heading1"/>
        <w:ind w:left="3898" w:right="840" w:hanging="2336"/>
      </w:pPr>
      <w:r>
        <w:t>Планируемые результаты освоения программы по изобразительному искусству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644A77" w:rsidRDefault="00644A77">
      <w:pPr>
        <w:pStyle w:val="BodyText"/>
        <w:ind w:right="690" w:firstLine="707"/>
      </w:pPr>
      <w:r>
        <w:t>Личностные результаты освоения программы по изобразительному искусству на</w:t>
      </w:r>
      <w:r>
        <w:rPr>
          <w:spacing w:val="1"/>
        </w:rPr>
        <w:t xml:space="preserve"> </w:t>
      </w:r>
      <w:r>
        <w:t>уровне начального общего образования достигаются в единстве учебной и воспитательной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В</w:t>
      </w:r>
      <w:r>
        <w:rPr>
          <w:spacing w:val="3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4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hanging="361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1"/>
        <w:ind w:right="687"/>
        <w:jc w:val="left"/>
        <w:rPr>
          <w:sz w:val="24"/>
        </w:rPr>
      </w:pPr>
      <w:r>
        <w:rPr>
          <w:sz w:val="24"/>
        </w:rPr>
        <w:t>ценностно-смысловые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2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деятельности;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позитивный опыт участия в творческой деятельности; интерес к 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и литературы, построенным на принципах нравственности и 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 народов.</w:t>
      </w:r>
    </w:p>
    <w:p w:rsidR="00644A77" w:rsidRDefault="00644A77">
      <w:pPr>
        <w:pStyle w:val="BodyText"/>
        <w:ind w:right="689" w:firstLine="707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 традиций отечественной культуры, выраженной в её архитектуре, 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 не в декларативной форме, а в процессе восприятия и освоения в личной</w:t>
      </w:r>
      <w:r>
        <w:rPr>
          <w:spacing w:val="1"/>
        </w:rPr>
        <w:t xml:space="preserve"> </w:t>
      </w:r>
      <w:r>
        <w:t>художественной деятельности конкретных знаний о красоте и мудрости, заложенных в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традициях.</w:t>
      </w:r>
    </w:p>
    <w:p w:rsidR="00644A77" w:rsidRDefault="00644A77">
      <w:pPr>
        <w:pStyle w:val="BodyText"/>
        <w:ind w:right="693" w:firstLine="707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61"/>
        </w:rPr>
        <w:t xml:space="preserve"> </w:t>
      </w:r>
      <w:r>
        <w:t>личной</w:t>
      </w:r>
      <w:r>
        <w:rPr>
          <w:spacing w:val="-57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 пониманию особенностей жизни разных народов и красоты 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личной ответственности.</w:t>
      </w:r>
    </w:p>
    <w:p w:rsidR="00644A77" w:rsidRDefault="00644A77">
      <w:pPr>
        <w:pStyle w:val="BodyText"/>
        <w:ind w:right="687" w:firstLine="707"/>
      </w:pPr>
      <w:r>
        <w:t>Духовно-нравственное воспитание является стержнем художественного развития</w:t>
      </w:r>
      <w:r>
        <w:rPr>
          <w:spacing w:val="1"/>
        </w:rPr>
        <w:t xml:space="preserve"> </w:t>
      </w:r>
      <w:r>
        <w:t>обучающегося, приобщения его к искусству как сфере, концентрирующей в себе духовно-</w:t>
      </w:r>
      <w:r>
        <w:rPr>
          <w:spacing w:val="1"/>
        </w:rPr>
        <w:t xml:space="preserve"> </w:t>
      </w:r>
      <w:r>
        <w:t>нравственного поиск человечества. Учебные задания направлены на развитие внутреннего</w:t>
      </w:r>
      <w:r>
        <w:rPr>
          <w:spacing w:val="-5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 творческих способностей способствует росту самосознания, осознания себя как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 члена</w:t>
      </w:r>
      <w:r>
        <w:rPr>
          <w:spacing w:val="-1"/>
        </w:rPr>
        <w:t xml:space="preserve"> </w:t>
      </w:r>
      <w:r>
        <w:t>общества.</w:t>
      </w:r>
    </w:p>
    <w:p w:rsidR="00644A77" w:rsidRDefault="00644A77">
      <w:pPr>
        <w:pStyle w:val="BodyText"/>
        <w:ind w:right="694" w:firstLine="707"/>
      </w:pPr>
      <w:r>
        <w:t>Эстетическое воспитание - важнейший компонент и условие развития 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 о высоком и низком. Эстетическое воспитание способствует 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0"/>
        </w:rPr>
        <w:t xml:space="preserve"> </w:t>
      </w:r>
      <w:r>
        <w:t>ориентаций</w:t>
      </w:r>
      <w:r>
        <w:rPr>
          <w:spacing w:val="13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окружающим</w:t>
      </w:r>
      <w:r>
        <w:rPr>
          <w:spacing w:val="9"/>
        </w:rPr>
        <w:t xml:space="preserve"> </w:t>
      </w:r>
      <w:r>
        <w:t>людям,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стремлении</w:t>
      </w:r>
      <w:r>
        <w:rPr>
          <w:spacing w:val="-58"/>
        </w:rPr>
        <w:t xml:space="preserve"> </w:t>
      </w:r>
      <w:r>
        <w:t>к их пониманию, а также в отношении к семье, природе, труду, искусству, культурному</w:t>
      </w:r>
      <w:r>
        <w:rPr>
          <w:spacing w:val="1"/>
        </w:rPr>
        <w:t xml:space="preserve"> </w:t>
      </w:r>
      <w:r>
        <w:t>наследию.</w:t>
      </w:r>
    </w:p>
    <w:p w:rsidR="00644A77" w:rsidRDefault="00644A77">
      <w:pPr>
        <w:pStyle w:val="BodyText"/>
        <w:ind w:right="687" w:firstLine="707"/>
      </w:pPr>
      <w:r>
        <w:t>Ценности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 интерес к жизни людей и природы. Происходит это в процессе развития</w:t>
      </w:r>
      <w:r>
        <w:rPr>
          <w:spacing w:val="1"/>
        </w:rPr>
        <w:t xml:space="preserve"> </w:t>
      </w:r>
      <w:r>
        <w:t>навыков восприятия и художественной рефлексии своих наблюдений в 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 культурно-исторической</w:t>
      </w:r>
      <w:r>
        <w:rPr>
          <w:spacing w:val="-3"/>
        </w:rPr>
        <w:t xml:space="preserve"> </w:t>
      </w:r>
      <w:r>
        <w:t>направленности.</w:t>
      </w:r>
    </w:p>
    <w:p w:rsidR="00644A77" w:rsidRDefault="00644A77">
      <w:pPr>
        <w:pStyle w:val="BodyText"/>
        <w:ind w:right="698" w:firstLine="707"/>
      </w:pPr>
      <w:r>
        <w:t>Экологическое воспитание происходит в процессе художественно¬эстетического</w:t>
      </w:r>
      <w:r>
        <w:rPr>
          <w:spacing w:val="1"/>
        </w:rPr>
        <w:t xml:space="preserve"> </w:t>
      </w:r>
      <w:r>
        <w:t>наблюдения природы и её образа в произведениях искусства. Формирование эстетических</w:t>
      </w:r>
      <w:r>
        <w:rPr>
          <w:spacing w:val="-57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644A77" w:rsidRDefault="00644A77">
      <w:pPr>
        <w:pStyle w:val="BodyText"/>
        <w:ind w:right="687" w:firstLine="707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57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1"/>
        </w:rPr>
        <w:t xml:space="preserve"> </w:t>
      </w:r>
      <w:r>
        <w:t>упорство,</w:t>
      </w:r>
      <w:r>
        <w:rPr>
          <w:spacing w:val="11"/>
        </w:rPr>
        <w:t xml:space="preserve"> </w:t>
      </w:r>
      <w:r>
        <w:t>творческая</w:t>
      </w:r>
      <w:r>
        <w:rPr>
          <w:spacing w:val="12"/>
        </w:rPr>
        <w:t xml:space="preserve"> </w:t>
      </w:r>
      <w:r>
        <w:t>инициатива,</w:t>
      </w:r>
      <w:r>
        <w:rPr>
          <w:spacing w:val="11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эстетики</w:t>
      </w:r>
      <w:r>
        <w:rPr>
          <w:spacing w:val="12"/>
        </w:rPr>
        <w:t xml:space="preserve"> </w:t>
      </w:r>
      <w:r>
        <w:t>трудовой</w:t>
      </w:r>
      <w:r>
        <w:rPr>
          <w:spacing w:val="12"/>
        </w:rPr>
        <w:t xml:space="preserve"> </w:t>
      </w:r>
      <w:r>
        <w:t>деятельности.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  <w:jc w:val="right"/>
      </w:pPr>
      <w:r>
        <w:t>Важны</w:t>
      </w:r>
      <w:r>
        <w:rPr>
          <w:spacing w:val="37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сотрудничать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одноклассниками,</w:t>
      </w:r>
      <w:r>
        <w:rPr>
          <w:spacing w:val="37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команде,</w:t>
      </w:r>
      <w:r>
        <w:rPr>
          <w:spacing w:val="37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коллективную работу - обязательные требования к определённым заданиям по программе.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познавательные</w:t>
      </w:r>
      <w:r>
        <w:rPr>
          <w:spacing w:val="8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действия,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действия,</w:t>
      </w:r>
      <w:r>
        <w:rPr>
          <w:spacing w:val="11"/>
        </w:rPr>
        <w:t xml:space="preserve"> </w:t>
      </w:r>
      <w:r>
        <w:t>регулятивные</w:t>
      </w:r>
    </w:p>
    <w:p w:rsidR="00644A77" w:rsidRDefault="00644A77">
      <w:pPr>
        <w:pStyle w:val="BodyText"/>
        <w:spacing w:before="1"/>
        <w:ind w:right="3697"/>
        <w:jc w:val="left"/>
      </w:pPr>
      <w:r>
        <w:t>универсальные учебные действия, совместная деятельность.</w:t>
      </w:r>
      <w:r>
        <w:rPr>
          <w:spacing w:val="-57"/>
        </w:rPr>
        <w:t xml:space="preserve"> </w:t>
      </w:r>
      <w:r>
        <w:t>Пространственные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9"/>
          <w:sz w:val="24"/>
        </w:rPr>
        <w:t xml:space="preserve"> </w:t>
      </w:r>
      <w:r>
        <w:rPr>
          <w:sz w:val="24"/>
        </w:rPr>
        <w:t>между</w:t>
      </w:r>
      <w:r>
        <w:rPr>
          <w:spacing w:val="29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выявлять и анализировать ритмические отношения в пространстве и в изображении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(визуальном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образе) на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 основаниях;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плоской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композиции;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2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(тёмное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светлое)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объектах;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и плоскостном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изображении.</w:t>
      </w:r>
    </w:p>
    <w:p w:rsidR="00644A77" w:rsidRDefault="00644A77">
      <w:pPr>
        <w:pStyle w:val="BodyText"/>
        <w:tabs>
          <w:tab w:val="left" w:pos="1915"/>
          <w:tab w:val="left" w:pos="3735"/>
          <w:tab w:val="left" w:pos="4654"/>
          <w:tab w:val="left" w:pos="6511"/>
          <w:tab w:val="left" w:pos="8010"/>
          <w:tab w:val="left" w:pos="9162"/>
          <w:tab w:val="left" w:pos="10639"/>
        </w:tabs>
        <w:ind w:right="69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проявлять исследовательские, экспериментальные действия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материалов;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проявлять творческие экспериментальные действия в процессе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 действия на основе определённых учебных установок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произведений изобразительного искусства, архитектуры и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творчества;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использовать наблюдения для получения информации об особенностях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городской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анализировать и оценивать с позиций эстетических категорий явления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 жизни человека;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выводы, соответствующие эстетическим, аналитическим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композиций;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классифицировать произведения изобразительного искусства по жанрам в 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произведений;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4" w:lineRule="exact"/>
        <w:ind w:hanging="361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пособиями;</w:t>
      </w:r>
      <w:r>
        <w:rPr>
          <w:spacing w:val="6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получения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8"/>
      </w:pPr>
      <w:r>
        <w:t>информации: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альбомы</w:t>
      </w:r>
      <w:r>
        <w:rPr>
          <w:spacing w:val="-2"/>
        </w:rPr>
        <w:t xml:space="preserve"> </w:t>
      </w:r>
      <w:r>
        <w:t>и детские</w:t>
      </w:r>
      <w:r>
        <w:rPr>
          <w:spacing w:val="2"/>
        </w:rPr>
        <w:t xml:space="preserve"> </w:t>
      </w:r>
      <w:r>
        <w:t>книги;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схемах;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1"/>
        <w:ind w:right="689"/>
        <w:rPr>
          <w:sz w:val="24"/>
        </w:rPr>
      </w:pPr>
      <w:r>
        <w:rPr>
          <w:sz w:val="24"/>
        </w:rPr>
        <w:t>самостоятельно подготавливать информацию на заданную или выбранную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видах: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эскизах,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презентациях;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</w:t>
      </w:r>
      <w:r>
        <w:rPr>
          <w:spacing w:val="-57"/>
          <w:sz w:val="24"/>
        </w:rPr>
        <w:t xml:space="preserve"> </w:t>
      </w:r>
      <w:r>
        <w:rPr>
          <w:sz w:val="24"/>
        </w:rPr>
        <w:t>(галереи)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установок и квестов, 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понимать искусство в качестве особого языка общения - межличностного (автор -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зритель),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поколениями, между народами;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 и корректно отстаивая свои позиции в оценке и понимании обсуждаемого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находить общее решение и разрешать конфликты на основе общих позиций и учёта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демонстрировать и объяснять результаты своего творческого, художественного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анализировать произведения детского художественного творчества с позиций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взаимодействовать,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6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по достижению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результата.</w:t>
      </w:r>
    </w:p>
    <w:p w:rsidR="00644A77" w:rsidRDefault="00644A77">
      <w:pPr>
        <w:pStyle w:val="BodyText"/>
        <w:ind w:right="697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наводить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относясь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результата.</w:t>
      </w:r>
    </w:p>
    <w:p w:rsidR="00644A77" w:rsidRDefault="00644A77">
      <w:pPr>
        <w:pStyle w:val="BodyText"/>
        <w:ind w:right="697" w:firstLine="70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изобразительному искусству: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644A77" w:rsidRDefault="00644A77">
      <w:pPr>
        <w:pStyle w:val="BodyText"/>
        <w:tabs>
          <w:tab w:val="left" w:pos="2771"/>
          <w:tab w:val="left" w:pos="3819"/>
          <w:tab w:val="left" w:pos="5349"/>
          <w:tab w:val="left" w:pos="6433"/>
          <w:tab w:val="left" w:pos="7587"/>
          <w:tab w:val="left" w:pos="9186"/>
          <w:tab w:val="left" w:pos="10655"/>
        </w:tabs>
        <w:ind w:right="695"/>
        <w:jc w:val="left"/>
      </w:pPr>
      <w:r>
        <w:t>Осваивать</w:t>
      </w:r>
      <w:r>
        <w:tab/>
        <w:t>навыки</w:t>
      </w:r>
      <w:r>
        <w:tab/>
        <w:t>применения</w:t>
      </w:r>
      <w:r>
        <w:tab/>
        <w:t>свойств</w:t>
      </w:r>
      <w:r>
        <w:tab/>
        <w:t>простых</w:t>
      </w:r>
      <w:r>
        <w:tab/>
        <w:t>графических</w:t>
      </w:r>
      <w:r>
        <w:tab/>
        <w:t>материалов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творческой работе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урока.</w:t>
      </w:r>
    </w:p>
    <w:p w:rsidR="00644A77" w:rsidRDefault="00644A77">
      <w:pPr>
        <w:pStyle w:val="BodyText"/>
        <w:ind w:right="691"/>
        <w:jc w:val="left"/>
      </w:pPr>
      <w:r>
        <w:t>Приобретать</w:t>
      </w:r>
      <w:r>
        <w:rPr>
          <w:spacing w:val="19"/>
        </w:rPr>
        <w:t xml:space="preserve"> </w:t>
      </w:r>
      <w:r>
        <w:t>первичный</w:t>
      </w:r>
      <w:r>
        <w:rPr>
          <w:spacing w:val="19"/>
        </w:rPr>
        <w:t xml:space="preserve"> </w:t>
      </w:r>
      <w:r>
        <w:t>опыт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создании</w:t>
      </w:r>
      <w:r>
        <w:rPr>
          <w:spacing w:val="20"/>
        </w:rPr>
        <w:t xml:space="preserve"> </w:t>
      </w:r>
      <w:r>
        <w:t>графического</w:t>
      </w:r>
      <w:r>
        <w:rPr>
          <w:spacing w:val="18"/>
        </w:rPr>
        <w:t xml:space="preserve"> </w:t>
      </w:r>
      <w:r>
        <w:t>рисунка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знакомства</w:t>
      </w:r>
      <w:r>
        <w:rPr>
          <w:spacing w:val="18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:rsidR="00644A77" w:rsidRDefault="00644A77">
      <w:pPr>
        <w:pStyle w:val="BodyText"/>
        <w:ind w:right="691"/>
        <w:jc w:val="left"/>
      </w:pPr>
      <w:r>
        <w:t>Приобретать</w:t>
      </w:r>
      <w:r>
        <w:rPr>
          <w:spacing w:val="23"/>
        </w:rPr>
        <w:t xml:space="preserve"> </w:t>
      </w:r>
      <w:r>
        <w:t>опыт</w:t>
      </w:r>
      <w:r>
        <w:rPr>
          <w:spacing w:val="23"/>
        </w:rPr>
        <w:t xml:space="preserve"> </w:t>
      </w:r>
      <w:r>
        <w:t>аналитического</w:t>
      </w:r>
      <w:r>
        <w:rPr>
          <w:spacing w:val="22"/>
        </w:rPr>
        <w:t xml:space="preserve"> </w:t>
      </w:r>
      <w:r>
        <w:t>наблюдения</w:t>
      </w:r>
      <w:r>
        <w:rPr>
          <w:spacing w:val="22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предмета,</w:t>
      </w:r>
      <w:r>
        <w:rPr>
          <w:spacing w:val="24"/>
        </w:rPr>
        <w:t xml:space="preserve"> </w:t>
      </w:r>
      <w:r>
        <w:t>опыт</w:t>
      </w:r>
      <w:r>
        <w:rPr>
          <w:spacing w:val="23"/>
        </w:rPr>
        <w:t xml:space="preserve"> </w:t>
      </w:r>
      <w:r>
        <w:t>обобщения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геометризации</w:t>
      </w:r>
      <w:r>
        <w:rPr>
          <w:spacing w:val="-2"/>
        </w:rPr>
        <w:t xml:space="preserve"> </w:t>
      </w:r>
      <w:r>
        <w:t>наблюдаемой формы как</w:t>
      </w:r>
      <w:r>
        <w:rPr>
          <w:spacing w:val="-1"/>
        </w:rPr>
        <w:t xml:space="preserve"> </w:t>
      </w:r>
      <w:r>
        <w:t>основы обучения рисунку.</w:t>
      </w:r>
    </w:p>
    <w:p w:rsidR="00644A77" w:rsidRDefault="00644A77">
      <w:pPr>
        <w:pStyle w:val="BodyText"/>
        <w:jc w:val="left"/>
      </w:pPr>
      <w:r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(плоского)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Учиться анализировать соотношения пропорций, визуально сравнивать пространственные</w:t>
      </w:r>
      <w:r>
        <w:rPr>
          <w:spacing w:val="-57"/>
        </w:rPr>
        <w:t xml:space="preserve"> </w:t>
      </w:r>
      <w:r>
        <w:t>величины.</w:t>
      </w:r>
    </w:p>
    <w:p w:rsidR="00644A77" w:rsidRDefault="00644A77">
      <w:pPr>
        <w:pStyle w:val="BodyText"/>
        <w:spacing w:before="1"/>
        <w:ind w:right="691"/>
      </w:pPr>
      <w:r>
        <w:t>Приобретать первичные знания и навыки композиционного расположения изображения на</w:t>
      </w:r>
      <w:r>
        <w:rPr>
          <w:spacing w:val="-57"/>
        </w:rPr>
        <w:t xml:space="preserve"> </w:t>
      </w:r>
      <w:r>
        <w:t>листе.</w:t>
      </w:r>
    </w:p>
    <w:p w:rsidR="00644A77" w:rsidRDefault="00644A77">
      <w:pPr>
        <w:pStyle w:val="BodyText"/>
        <w:ind w:right="695"/>
      </w:pPr>
      <w:r>
        <w:t>Выбирать</w:t>
      </w:r>
      <w:r>
        <w:rPr>
          <w:spacing w:val="1"/>
        </w:rPr>
        <w:t xml:space="preserve"> </w:t>
      </w:r>
      <w:r>
        <w:t>вертикальный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рисунка.</w:t>
      </w:r>
    </w:p>
    <w:p w:rsidR="00644A77" w:rsidRDefault="00644A77">
      <w:pPr>
        <w:pStyle w:val="BodyText"/>
        <w:ind w:right="697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644A77" w:rsidRDefault="00644A77">
      <w:pPr>
        <w:pStyle w:val="BodyText"/>
        <w:ind w:right="696"/>
      </w:pP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материала).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«Живопись».</w:t>
      </w:r>
    </w:p>
    <w:p w:rsidR="00644A77" w:rsidRDefault="00644A77">
      <w:pPr>
        <w:pStyle w:val="BodyText"/>
      </w:pPr>
      <w:r>
        <w:t>Осваивать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урока.</w:t>
      </w:r>
    </w:p>
    <w:p w:rsidR="00644A77" w:rsidRDefault="00644A77">
      <w:pPr>
        <w:pStyle w:val="BodyText"/>
        <w:spacing w:before="1"/>
        <w:ind w:right="69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цветах;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рождает каждый цвет.</w:t>
      </w:r>
    </w:p>
    <w:p w:rsidR="00644A77" w:rsidRDefault="00644A77">
      <w:pPr>
        <w:pStyle w:val="BodyText"/>
        <w:ind w:right="691"/>
      </w:pP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жизненных ассоциаций.</w:t>
      </w:r>
    </w:p>
    <w:p w:rsidR="00644A77" w:rsidRDefault="00644A77">
      <w:pPr>
        <w:pStyle w:val="BodyText"/>
        <w:ind w:right="697"/>
      </w:pPr>
      <w:r>
        <w:t>Приобретать опыт экспериментирования, исследования результатов смешения красок и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цвета.</w:t>
      </w:r>
    </w:p>
    <w:p w:rsidR="00644A77" w:rsidRDefault="00644A77">
      <w:pPr>
        <w:pStyle w:val="BodyText"/>
        <w:ind w:right="698"/>
      </w:pPr>
      <w:r>
        <w:t>Вести творческую работу на заданную тему с использованием зрительных впечатлений,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педагогом.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«Скульптура».</w:t>
      </w:r>
    </w:p>
    <w:p w:rsidR="00644A77" w:rsidRDefault="00644A77">
      <w:pPr>
        <w:pStyle w:val="BodyText"/>
        <w:ind w:right="69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-1"/>
        </w:rPr>
        <w:t xml:space="preserve"> </w:t>
      </w:r>
      <w:r>
        <w:t>форм 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облака, камни,</w:t>
      </w:r>
      <w:r>
        <w:rPr>
          <w:spacing w:val="-1"/>
        </w:rPr>
        <w:t xml:space="preserve"> </w:t>
      </w:r>
      <w:r>
        <w:t>коряги, формы плодов).</w:t>
      </w:r>
    </w:p>
    <w:p w:rsidR="00644A77" w:rsidRDefault="00644A77">
      <w:pPr>
        <w:pStyle w:val="BodyText"/>
        <w:ind w:right="700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:rsidR="00644A77" w:rsidRDefault="00644A77">
      <w:pPr>
        <w:pStyle w:val="BodyText"/>
        <w:ind w:right="692"/>
      </w:pPr>
      <w:r>
        <w:t>Овладевать первичными навыками бумагопластики - создания объёмных форм из бумаги</w:t>
      </w:r>
      <w:r>
        <w:rPr>
          <w:spacing w:val="1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складывания, надрезания, закручивания.</w:t>
      </w:r>
    </w:p>
    <w:p w:rsidR="00644A77" w:rsidRDefault="00644A77">
      <w:pPr>
        <w:pStyle w:val="BodyText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искусство».</w:t>
      </w:r>
    </w:p>
    <w:p w:rsidR="00644A77" w:rsidRDefault="00644A77">
      <w:pPr>
        <w:pStyle w:val="BodyText"/>
      </w:pPr>
      <w:r>
        <w:t>Рассматривать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узоров</w:t>
      </w:r>
    </w:p>
    <w:p w:rsidR="00644A77" w:rsidRDefault="00644A77">
      <w:pPr>
        <w:pStyle w:val="BodyText"/>
        <w:ind w:right="691"/>
        <w:jc w:val="left"/>
      </w:pPr>
      <w:r>
        <w:t>в</w:t>
      </w:r>
      <w:r>
        <w:rPr>
          <w:spacing w:val="14"/>
        </w:rPr>
        <w:t xml:space="preserve"> </w:t>
      </w:r>
      <w:r>
        <w:t>природе</w:t>
      </w:r>
      <w:r>
        <w:rPr>
          <w:spacing w:val="14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урока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фотографий);</w:t>
      </w:r>
      <w:r>
        <w:rPr>
          <w:spacing w:val="12"/>
        </w:rPr>
        <w:t xml:space="preserve"> </w:t>
      </w:r>
      <w:r>
        <w:t>приводить</w:t>
      </w:r>
      <w:r>
        <w:rPr>
          <w:spacing w:val="13"/>
        </w:rPr>
        <w:t xml:space="preserve"> </w:t>
      </w:r>
      <w:r>
        <w:t>примеры,</w:t>
      </w:r>
      <w:r>
        <w:rPr>
          <w:spacing w:val="15"/>
        </w:rPr>
        <w:t xml:space="preserve"> </w:t>
      </w:r>
      <w:r>
        <w:t>сопоставлять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искать ассоциации с орнаментами в произведениях декоративно¬прикладного искусства.</w:t>
      </w:r>
      <w:r>
        <w:rPr>
          <w:spacing w:val="1"/>
        </w:rPr>
        <w:t xml:space="preserve"> </w:t>
      </w:r>
      <w:r>
        <w:t>Различать</w:t>
      </w:r>
      <w:r>
        <w:rPr>
          <w:spacing w:val="4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орнаментов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2"/>
        </w:rPr>
        <w:t xml:space="preserve"> </w:t>
      </w:r>
      <w:r>
        <w:t>мотивам:</w:t>
      </w:r>
      <w:r>
        <w:rPr>
          <w:spacing w:val="4"/>
        </w:rPr>
        <w:t xml:space="preserve"> </w:t>
      </w:r>
      <w:r>
        <w:t>растительные,</w:t>
      </w:r>
      <w:r>
        <w:rPr>
          <w:spacing w:val="3"/>
        </w:rPr>
        <w:t xml:space="preserve"> </w:t>
      </w:r>
      <w:r>
        <w:t>геометрические,</w:t>
      </w:r>
      <w:r>
        <w:rPr>
          <w:spacing w:val="-57"/>
        </w:rPr>
        <w:t xml:space="preserve"> </w:t>
      </w:r>
      <w:r>
        <w:t>анималистические.</w:t>
      </w:r>
    </w:p>
    <w:p w:rsidR="00644A77" w:rsidRDefault="00644A77">
      <w:pPr>
        <w:pStyle w:val="BodyText"/>
        <w:ind w:right="691"/>
        <w:jc w:val="left"/>
      </w:pPr>
      <w:r>
        <w:t>Учиться использовать правила симметрии в своей художественной деятельности.</w:t>
      </w:r>
      <w:r>
        <w:rPr>
          <w:spacing w:val="1"/>
        </w:rPr>
        <w:t xml:space="preserve"> </w:t>
      </w:r>
      <w:r>
        <w:t>Приобретать</w:t>
      </w:r>
      <w:r>
        <w:rPr>
          <w:spacing w:val="34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создания</w:t>
      </w:r>
      <w:r>
        <w:rPr>
          <w:spacing w:val="33"/>
        </w:rPr>
        <w:t xml:space="preserve"> </w:t>
      </w:r>
      <w:r>
        <w:t>орнаментальной</w:t>
      </w:r>
      <w:r>
        <w:rPr>
          <w:spacing w:val="31"/>
        </w:rPr>
        <w:t xml:space="preserve"> </w:t>
      </w:r>
      <w:r>
        <w:t>декоративной</w:t>
      </w:r>
      <w:r>
        <w:rPr>
          <w:spacing w:val="31"/>
        </w:rPr>
        <w:t xml:space="preserve"> </w:t>
      </w:r>
      <w:r>
        <w:t>композиции</w:t>
      </w:r>
      <w:r>
        <w:rPr>
          <w:spacing w:val="34"/>
        </w:rPr>
        <w:t xml:space="preserve"> </w:t>
      </w:r>
      <w:r>
        <w:t>(стилизованной:</w:t>
      </w:r>
      <w:r>
        <w:rPr>
          <w:spacing w:val="-57"/>
        </w:rPr>
        <w:t xml:space="preserve"> </w:t>
      </w:r>
      <w:r>
        <w:t>декоративный</w:t>
      </w:r>
      <w:r>
        <w:rPr>
          <w:spacing w:val="-3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птица).</w:t>
      </w:r>
    </w:p>
    <w:p w:rsidR="00644A77" w:rsidRDefault="00644A77">
      <w:pPr>
        <w:pStyle w:val="BodyText"/>
        <w:spacing w:before="1"/>
        <w:jc w:val="left"/>
      </w:pPr>
      <w:r>
        <w:t>Приобретать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644A77" w:rsidRDefault="00644A77">
      <w:pPr>
        <w:pStyle w:val="BodyText"/>
        <w:ind w:right="689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 (дымковская, каргопольская игрушки или по выбору учителя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местных 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игрушки выбранного промысла.</w:t>
      </w:r>
    </w:p>
    <w:p w:rsidR="00644A77" w:rsidRDefault="00644A77">
      <w:pPr>
        <w:pStyle w:val="BodyText"/>
        <w:ind w:right="695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праздника.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644A77" w:rsidRDefault="00644A77">
      <w:pPr>
        <w:pStyle w:val="BodyText"/>
        <w:ind w:right="697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рассматриваемых зданий.</w:t>
      </w:r>
    </w:p>
    <w:p w:rsidR="00644A77" w:rsidRDefault="00644A77">
      <w:pPr>
        <w:pStyle w:val="BodyText"/>
        <w:ind w:right="699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644A77" w:rsidRDefault="00644A77">
      <w:pPr>
        <w:pStyle w:val="BodyText"/>
        <w:spacing w:before="1"/>
        <w:ind w:right="699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644A77" w:rsidRDefault="00644A77">
      <w:pPr>
        <w:pStyle w:val="BodyText"/>
        <w:ind w:right="691"/>
      </w:pP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 и сюжета, настроения, композиции (расположения на листе), цвета, а 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учебной задаче, поставленной учителем.</w:t>
      </w:r>
    </w:p>
    <w:p w:rsidR="00644A77" w:rsidRDefault="00644A77">
      <w:pPr>
        <w:pStyle w:val="BodyText"/>
        <w:ind w:right="6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 установки</w:t>
      </w:r>
      <w:r>
        <w:rPr>
          <w:spacing w:val="-1"/>
        </w:rPr>
        <w:t xml:space="preserve"> </w:t>
      </w:r>
      <w:r>
        <w:t>учителя.</w:t>
      </w:r>
    </w:p>
    <w:p w:rsidR="00644A77" w:rsidRDefault="00644A77">
      <w:pPr>
        <w:pStyle w:val="BodyText"/>
        <w:ind w:right="69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(установки).</w:t>
      </w:r>
    </w:p>
    <w:p w:rsidR="00644A77" w:rsidRDefault="00644A77">
      <w:pPr>
        <w:pStyle w:val="BodyText"/>
        <w:ind w:right="690"/>
      </w:pPr>
      <w:r>
        <w:t>Осваивать опыт эстетического восприятия и аналитического наблюдения архитектурных</w:t>
      </w:r>
      <w:r>
        <w:rPr>
          <w:spacing w:val="1"/>
        </w:rPr>
        <w:t xml:space="preserve"> </w:t>
      </w:r>
      <w:r>
        <w:t>построек.</w:t>
      </w:r>
    </w:p>
    <w:p w:rsidR="00644A77" w:rsidRDefault="00644A77">
      <w:pPr>
        <w:pStyle w:val="BodyText"/>
        <w:spacing w:before="1"/>
        <w:ind w:right="689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6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(В.М.</w:t>
      </w:r>
      <w:r>
        <w:rPr>
          <w:spacing w:val="1"/>
        </w:rPr>
        <w:t xml:space="preserve"> </w:t>
      </w:r>
      <w:r>
        <w:t>Васнецова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произведений</w:t>
      </w:r>
    </w:p>
    <w:p w:rsidR="00644A77" w:rsidRDefault="00644A77">
      <w:pPr>
        <w:pStyle w:val="BodyText"/>
        <w:ind w:right="695"/>
      </w:pPr>
      <w:r>
        <w:t>с</w:t>
      </w:r>
      <w:r>
        <w:rPr>
          <w:spacing w:val="43"/>
        </w:rPr>
        <w:t xml:space="preserve"> </w:t>
      </w:r>
      <w:r>
        <w:t>ярко</w:t>
      </w:r>
      <w:r>
        <w:rPr>
          <w:spacing w:val="44"/>
        </w:rPr>
        <w:t xml:space="preserve"> </w:t>
      </w:r>
      <w:r>
        <w:t>выраженным</w:t>
      </w:r>
      <w:r>
        <w:rPr>
          <w:spacing w:val="43"/>
        </w:rPr>
        <w:t xml:space="preserve"> </w:t>
      </w:r>
      <w:r>
        <w:t>эмоциональным</w:t>
      </w:r>
      <w:r>
        <w:rPr>
          <w:spacing w:val="43"/>
        </w:rPr>
        <w:t xml:space="preserve"> </w:t>
      </w:r>
      <w:r>
        <w:t>настроением</w:t>
      </w:r>
      <w:r>
        <w:rPr>
          <w:spacing w:val="45"/>
        </w:rPr>
        <w:t xml:space="preserve"> </w:t>
      </w:r>
      <w:r>
        <w:t>(например,</w:t>
      </w:r>
      <w:r>
        <w:rPr>
          <w:spacing w:val="44"/>
        </w:rPr>
        <w:t xml:space="preserve"> </w:t>
      </w:r>
      <w:r>
        <w:t>натюрморты</w:t>
      </w:r>
      <w:r>
        <w:rPr>
          <w:spacing w:val="45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Ван</w:t>
      </w:r>
      <w:r>
        <w:rPr>
          <w:spacing w:val="43"/>
        </w:rPr>
        <w:t xml:space="preserve"> </w:t>
      </w:r>
      <w:r>
        <w:t>Гога</w:t>
      </w:r>
      <w:r>
        <w:rPr>
          <w:spacing w:val="-57"/>
        </w:rPr>
        <w:t xml:space="preserve"> </w:t>
      </w:r>
      <w:r>
        <w:t>или А.</w:t>
      </w:r>
      <w:r>
        <w:rPr>
          <w:spacing w:val="-1"/>
        </w:rPr>
        <w:t xml:space="preserve"> </w:t>
      </w:r>
      <w:r>
        <w:t>Матисса).</w:t>
      </w:r>
    </w:p>
    <w:p w:rsidR="00644A77" w:rsidRDefault="00644A77">
      <w:pPr>
        <w:pStyle w:val="BodyText"/>
        <w:ind w:right="697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установкой.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графики».</w:t>
      </w:r>
    </w:p>
    <w:p w:rsidR="00644A77" w:rsidRDefault="00644A77">
      <w:pPr>
        <w:pStyle w:val="BodyText"/>
        <w:tabs>
          <w:tab w:val="left" w:pos="3543"/>
        </w:tabs>
        <w:ind w:right="3334"/>
        <w:jc w:val="left"/>
      </w:pPr>
      <w:r>
        <w:t>Приобретать опыт</w:t>
      </w:r>
      <w:r>
        <w:tab/>
        <w:t>создания фотографий с целью эстетического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целенаправленного наблюдения</w:t>
      </w:r>
      <w:r>
        <w:rPr>
          <w:spacing w:val="-1"/>
        </w:rPr>
        <w:t xml:space="preserve"> </w:t>
      </w:r>
      <w:r>
        <w:t>природы.</w:t>
      </w:r>
    </w:p>
    <w:p w:rsidR="00644A77" w:rsidRDefault="00644A77">
      <w:pPr>
        <w:pStyle w:val="BodyText"/>
        <w:ind w:right="691"/>
        <w:jc w:val="left"/>
      </w:pPr>
      <w:r>
        <w:t>Приобретать</w:t>
      </w:r>
      <w:r>
        <w:rPr>
          <w:spacing w:val="42"/>
        </w:rPr>
        <w:t xml:space="preserve"> </w:t>
      </w:r>
      <w:r>
        <w:t>опыт</w:t>
      </w:r>
      <w:r>
        <w:rPr>
          <w:spacing w:val="41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фотографий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точки</w:t>
      </w:r>
      <w:r>
        <w:rPr>
          <w:spacing w:val="41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того,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какой</w:t>
      </w:r>
      <w:r>
        <w:rPr>
          <w:spacing w:val="41"/>
        </w:rPr>
        <w:t xml:space="preserve"> </w:t>
      </w:r>
      <w:r>
        <w:t>целью</w:t>
      </w:r>
      <w:r>
        <w:rPr>
          <w:spacing w:val="41"/>
        </w:rPr>
        <w:t xml:space="preserve"> </w:t>
      </w:r>
      <w:r>
        <w:t>сделан</w:t>
      </w:r>
      <w:r>
        <w:rPr>
          <w:spacing w:val="-57"/>
        </w:rPr>
        <w:t xml:space="preserve"> </w:t>
      </w:r>
      <w:r>
        <w:t>снимок,</w:t>
      </w:r>
      <w:r>
        <w:rPr>
          <w:spacing w:val="-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-3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кадре.</w:t>
      </w:r>
    </w:p>
    <w:p w:rsidR="00644A77" w:rsidRDefault="00644A77">
      <w:pPr>
        <w:pStyle w:val="BodyText"/>
        <w:ind w:right="691" w:firstLine="707"/>
        <w:jc w:val="left"/>
      </w:pP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13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обучающийся</w:t>
      </w:r>
      <w:r>
        <w:rPr>
          <w:spacing w:val="13"/>
        </w:rPr>
        <w:t xml:space="preserve"> </w:t>
      </w:r>
      <w:r>
        <w:t>получит</w:t>
      </w:r>
      <w:r>
        <w:rPr>
          <w:spacing w:val="14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изобразительному искусству: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644A77" w:rsidRDefault="00644A77">
      <w:pPr>
        <w:pStyle w:val="BodyText"/>
        <w:ind w:right="691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твёрдых,</w:t>
      </w:r>
      <w:r>
        <w:rPr>
          <w:spacing w:val="1"/>
        </w:rPr>
        <w:t xml:space="preserve"> </w:t>
      </w:r>
      <w:r>
        <w:t>сухих,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материалов.</w:t>
      </w:r>
    </w:p>
    <w:p w:rsidR="00644A77" w:rsidRDefault="00644A77">
      <w:pPr>
        <w:pStyle w:val="BodyText"/>
        <w:ind w:right="697"/>
      </w:pPr>
      <w:r>
        <w:t>Приобретать навыки изображения на основе разной по характеру и способу наложения</w:t>
      </w:r>
      <w:r>
        <w:rPr>
          <w:spacing w:val="1"/>
        </w:rPr>
        <w:t xml:space="preserve"> </w:t>
      </w:r>
      <w:r>
        <w:t>линии.</w:t>
      </w:r>
    </w:p>
    <w:p w:rsidR="00644A77" w:rsidRDefault="00644A77">
      <w:pPr>
        <w:pStyle w:val="BodyText"/>
        <w:ind w:right="693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композиционной основы</w:t>
      </w:r>
      <w:r>
        <w:rPr>
          <w:spacing w:val="-2"/>
        </w:rPr>
        <w:t xml:space="preserve"> </w:t>
      </w:r>
      <w:r>
        <w:t>выражения содержания.</w:t>
      </w:r>
    </w:p>
    <w:p w:rsidR="00644A77" w:rsidRDefault="00644A77">
      <w:pPr>
        <w:pStyle w:val="BodyText"/>
        <w:spacing w:before="1"/>
        <w:ind w:right="697"/>
      </w:pPr>
      <w:r>
        <w:t>Осваивать навык визуального сравнения пространственных величин, приобретать 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и анализа).</w:t>
      </w:r>
    </w:p>
    <w:p w:rsidR="00644A77" w:rsidRDefault="00644A77">
      <w:pPr>
        <w:pStyle w:val="BodyText"/>
        <w:ind w:right="696"/>
      </w:pPr>
      <w:r>
        <w:t>Приобретать</w:t>
      </w:r>
      <w:r>
        <w:rPr>
          <w:spacing w:val="32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вести</w:t>
      </w:r>
      <w:r>
        <w:rPr>
          <w:spacing w:val="34"/>
        </w:rPr>
        <w:t xml:space="preserve"> </w:t>
      </w:r>
      <w:r>
        <w:t>рисунок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натуры,</w:t>
      </w:r>
      <w:r>
        <w:rPr>
          <w:spacing w:val="31"/>
        </w:rPr>
        <w:t xml:space="preserve"> </w:t>
      </w:r>
      <w:r>
        <w:t>видеть</w:t>
      </w:r>
      <w:r>
        <w:rPr>
          <w:spacing w:val="34"/>
        </w:rPr>
        <w:t xml:space="preserve"> </w:t>
      </w:r>
      <w:r>
        <w:t>пропорции</w:t>
      </w:r>
      <w:r>
        <w:rPr>
          <w:spacing w:val="33"/>
        </w:rPr>
        <w:t xml:space="preserve"> </w:t>
      </w:r>
      <w:r>
        <w:t>объекта,</w:t>
      </w:r>
      <w:r>
        <w:rPr>
          <w:spacing w:val="32"/>
        </w:rPr>
        <w:t xml:space="preserve"> </w:t>
      </w:r>
      <w:r>
        <w:t>расположение</w:t>
      </w:r>
      <w:r>
        <w:rPr>
          <w:spacing w:val="-58"/>
        </w:rPr>
        <w:t xml:space="preserve"> </w:t>
      </w:r>
      <w:r>
        <w:t>его в пространстве; располагать изображение на листе, соблюдая этапы ведения рисунка,</w:t>
      </w:r>
      <w:r>
        <w:rPr>
          <w:spacing w:val="1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навык штриховки.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644A77" w:rsidRDefault="00644A77">
      <w:pPr>
        <w:pStyle w:val="BodyText"/>
        <w:ind w:right="696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красок,</w:t>
      </w:r>
      <w:r>
        <w:rPr>
          <w:spacing w:val="1"/>
        </w:rPr>
        <w:t xml:space="preserve"> </w:t>
      </w:r>
      <w:r>
        <w:t>пастозное</w:t>
      </w:r>
      <w:r>
        <w:rPr>
          <w:spacing w:val="1"/>
        </w:rPr>
        <w:t xml:space="preserve"> </w:t>
      </w:r>
      <w:r>
        <w:t>плотное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прозрачное нанесение краски;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 мазков и</w:t>
      </w:r>
      <w:r>
        <w:rPr>
          <w:spacing w:val="1"/>
        </w:rPr>
        <w:t xml:space="preserve"> </w:t>
      </w:r>
      <w:r>
        <w:t>движений кистью,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выразительной фактуры</w:t>
      </w:r>
      <w:r>
        <w:rPr>
          <w:spacing w:val="-4"/>
        </w:rPr>
        <w:t xml:space="preserve"> </w:t>
      </w:r>
      <w:r>
        <w:t>и кроющие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гуаши.</w:t>
      </w:r>
    </w:p>
    <w:p w:rsidR="00644A77" w:rsidRDefault="00644A77">
      <w:pPr>
        <w:pStyle w:val="BodyText"/>
        <w:ind w:right="68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прозрачной</w:t>
      </w:r>
      <w:r>
        <w:rPr>
          <w:spacing w:val="-3"/>
        </w:rPr>
        <w:t xml:space="preserve"> </w:t>
      </w:r>
      <w:r>
        <w:t>краской.</w:t>
      </w:r>
    </w:p>
    <w:p w:rsidR="00644A77" w:rsidRDefault="00644A77">
      <w:pPr>
        <w:pStyle w:val="BodyText"/>
        <w:ind w:right="697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8"/>
      </w:pPr>
      <w:r>
        <w:t>Различать и сравнивать тёмные и светлые оттенки цвета; осваивать смешение цветных</w:t>
      </w:r>
      <w:r>
        <w:rPr>
          <w:spacing w:val="1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 чёрной (для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тона).</w:t>
      </w:r>
    </w:p>
    <w:p w:rsidR="00644A77" w:rsidRDefault="00644A77">
      <w:pPr>
        <w:pStyle w:val="BodyText"/>
        <w:spacing w:before="1"/>
        <w:ind w:right="698"/>
      </w:pPr>
      <w:r>
        <w:t>Иметь представление о делении цветов на тёплые и холодные; различать и сравнивать</w:t>
      </w:r>
      <w:r>
        <w:rPr>
          <w:spacing w:val="1"/>
        </w:rPr>
        <w:t xml:space="preserve"> </w:t>
      </w:r>
      <w:r>
        <w:t>тёплые</w:t>
      </w:r>
      <w:r>
        <w:rPr>
          <w:spacing w:val="-3"/>
        </w:rPr>
        <w:t xml:space="preserve"> </w:t>
      </w:r>
      <w:r>
        <w:t>и холодные</w:t>
      </w:r>
      <w:r>
        <w:rPr>
          <w:spacing w:val="-2"/>
        </w:rPr>
        <w:t xml:space="preserve"> </w:t>
      </w:r>
      <w:r>
        <w:t>оттенки цвета.</w:t>
      </w:r>
    </w:p>
    <w:p w:rsidR="00644A77" w:rsidRDefault="00644A77">
      <w:pPr>
        <w:pStyle w:val="BodyText"/>
        <w:ind w:right="699"/>
      </w:pPr>
      <w:r>
        <w:t>Осваивать эмоциональную выразительность цвета: цвет звонкий и яркий, радостный; цвет</w:t>
      </w:r>
      <w:r>
        <w:rPr>
          <w:spacing w:val="-57"/>
        </w:rPr>
        <w:t xml:space="preserve"> </w:t>
      </w:r>
      <w:r>
        <w:t>мягкий,</w:t>
      </w:r>
      <w:r>
        <w:rPr>
          <w:spacing w:val="-1"/>
        </w:rPr>
        <w:t xml:space="preserve"> </w:t>
      </w:r>
      <w:r>
        <w:t>«глухой» и мрачный и другие</w:t>
      </w:r>
    </w:p>
    <w:p w:rsidR="00644A77" w:rsidRDefault="00644A77">
      <w:pPr>
        <w:pStyle w:val="BodyText"/>
        <w:ind w:right="696"/>
      </w:pPr>
      <w:r>
        <w:t>Приобретать опыт создания пейзажей, передающих разные состояния погоды (например,</w:t>
      </w:r>
      <w:r>
        <w:rPr>
          <w:spacing w:val="1"/>
        </w:rPr>
        <w:t xml:space="preserve"> </w:t>
      </w:r>
      <w:r>
        <w:t>туман, грозу) на основе изменения тонального звучания цвета, приобретать опыт передачи</w:t>
      </w:r>
      <w:r>
        <w:rPr>
          <w:spacing w:val="-57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цветового состояния моря.</w:t>
      </w:r>
    </w:p>
    <w:p w:rsidR="00644A77" w:rsidRDefault="00644A77">
      <w:pPr>
        <w:pStyle w:val="BodyText"/>
        <w:ind w:right="692"/>
      </w:pPr>
      <w:r>
        <w:t>Уметь выразить в изображении сказочных персонажей их характер (герои сказок добрые и</w:t>
      </w:r>
      <w:r>
        <w:rPr>
          <w:spacing w:val="-57"/>
        </w:rPr>
        <w:t xml:space="preserve"> </w:t>
      </w:r>
      <w:r>
        <w:t>злые, нежные и грозные); обсуждать, объяснять, какими художественными средствами</w:t>
      </w:r>
      <w:r>
        <w:rPr>
          <w:spacing w:val="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характер сказочных персонажей.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«Скульптура».</w:t>
      </w:r>
    </w:p>
    <w:p w:rsidR="00644A77" w:rsidRDefault="00644A77">
      <w:pPr>
        <w:pStyle w:val="BodyText"/>
        <w:spacing w:before="1"/>
        <w:ind w:right="696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 промысла; выполнить в технике лепки фигурку сказочного зверя по мотивам</w:t>
      </w:r>
      <w:r>
        <w:rPr>
          <w:spacing w:val="1"/>
        </w:rPr>
        <w:t xml:space="preserve"> </w:t>
      </w:r>
      <w:r>
        <w:t>традиций выбранного промысла (по выбору: филимоновская, абашевская, 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-1"/>
        </w:rPr>
        <w:t xml:space="preserve"> </w:t>
      </w:r>
      <w:r>
        <w:t>игрушки или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 промыслов).</w:t>
      </w:r>
    </w:p>
    <w:p w:rsidR="00644A77" w:rsidRDefault="00644A77">
      <w:pPr>
        <w:pStyle w:val="BodyText"/>
        <w:ind w:right="696"/>
      </w:pPr>
      <w:r>
        <w:t>Иметь представление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сторон.</w:t>
      </w:r>
    </w:p>
    <w:p w:rsidR="00644A77" w:rsidRDefault="00644A77">
      <w:pPr>
        <w:pStyle w:val="BodyText"/>
        <w:ind w:right="699"/>
      </w:pPr>
      <w:r>
        <w:t>Приобретать в процессе лепки из пластилина опыт передачи движения цельной лепной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этой формы (изображения</w:t>
      </w:r>
      <w:r>
        <w:rPr>
          <w:spacing w:val="-1"/>
        </w:rPr>
        <w:t xml:space="preserve"> </w:t>
      </w:r>
      <w:r>
        <w:t>зверушки).</w:t>
      </w:r>
    </w:p>
    <w:p w:rsidR="00644A77" w:rsidRDefault="00644A77">
      <w:pPr>
        <w:pStyle w:val="BodyText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искусство».</w:t>
      </w:r>
    </w:p>
    <w:p w:rsidR="00644A77" w:rsidRDefault="00644A77">
      <w:pPr>
        <w:pStyle w:val="BodyText"/>
        <w:ind w:right="699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 оценивать</w:t>
      </w:r>
      <w:r>
        <w:rPr>
          <w:spacing w:val="1"/>
        </w:rPr>
        <w:t xml:space="preserve"> </w:t>
      </w:r>
      <w:r>
        <w:t>разнообразие 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-1"/>
        </w:rPr>
        <w:t xml:space="preserve"> </w:t>
      </w:r>
      <w:r>
        <w:t>как узоры.</w:t>
      </w:r>
    </w:p>
    <w:p w:rsidR="00644A77" w:rsidRDefault="00644A77">
      <w:pPr>
        <w:pStyle w:val="BodyText"/>
        <w:ind w:right="690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капли,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 декоративного искусства (кружево, шитьё, ювелирные изделия и другие).</w:t>
      </w:r>
      <w:r>
        <w:rPr>
          <w:spacing w:val="-57"/>
        </w:rPr>
        <w:t xml:space="preserve"> </w:t>
      </w:r>
      <w:r>
        <w:t>Приобретать опыт выполнения эскиза геометрического орнамента кружева или вышивки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природных мотивов.</w:t>
      </w:r>
    </w:p>
    <w:p w:rsidR="00644A77" w:rsidRDefault="00644A77">
      <w:pPr>
        <w:pStyle w:val="BodyText"/>
        <w:ind w:right="694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выбору:</w:t>
      </w:r>
      <w:r>
        <w:rPr>
          <w:spacing w:val="-57"/>
        </w:rPr>
        <w:t xml:space="preserve"> </w:t>
      </w:r>
      <w:r>
        <w:t>филимоновская, абашевская, каргопольская, дымковская игрушки или с учётом местных</w:t>
      </w:r>
      <w:r>
        <w:rPr>
          <w:spacing w:val="1"/>
        </w:rPr>
        <w:t xml:space="preserve"> </w:t>
      </w:r>
      <w:r>
        <w:t>промыслов).</w:t>
      </w:r>
    </w:p>
    <w:p w:rsidR="00644A77" w:rsidRDefault="00644A77">
      <w:pPr>
        <w:pStyle w:val="BodyText"/>
        <w:ind w:right="693"/>
      </w:pPr>
      <w:r>
        <w:t>Приобретать опыт преобразования бытовых подручных нехудожественных материалов 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изображения и поделки.</w:t>
      </w:r>
    </w:p>
    <w:p w:rsidR="00644A77" w:rsidRDefault="00644A77">
      <w:pPr>
        <w:pStyle w:val="BodyText"/>
        <w:ind w:right="690"/>
      </w:pPr>
      <w:r>
        <w:t>Рассматривать, анализировать, сравнивать украшения человека на примерах 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И.Я.</w:t>
      </w:r>
      <w:r>
        <w:rPr>
          <w:spacing w:val="60"/>
        </w:rPr>
        <w:t xml:space="preserve"> </w:t>
      </w:r>
      <w:r>
        <w:t>Билибина),</w:t>
      </w:r>
      <w:r>
        <w:rPr>
          <w:spacing w:val="1"/>
        </w:rPr>
        <w:t xml:space="preserve"> </w:t>
      </w:r>
      <w:r>
        <w:t>когда украшения не только соответствуют народным традициям, но и выражают характер</w:t>
      </w:r>
      <w:r>
        <w:rPr>
          <w:spacing w:val="1"/>
        </w:rPr>
        <w:t xml:space="preserve"> </w:t>
      </w:r>
      <w:r>
        <w:t>персонажа; учиться понимать, что украшения человека рассказывают о нём, выявляют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характера, его</w:t>
      </w:r>
      <w:r>
        <w:rPr>
          <w:spacing w:val="-2"/>
        </w:rPr>
        <w:t xml:space="preserve"> </w:t>
      </w:r>
      <w:r>
        <w:t>представления о красоте.</w:t>
      </w:r>
    </w:p>
    <w:p w:rsidR="00644A77" w:rsidRDefault="00644A77">
      <w:pPr>
        <w:pStyle w:val="BodyText"/>
        <w:spacing w:before="1"/>
        <w:ind w:right="69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644A77" w:rsidRDefault="00644A77">
      <w:pPr>
        <w:pStyle w:val="BodyText"/>
        <w:ind w:right="696"/>
      </w:pPr>
      <w:r>
        <w:t>Осваивать приёмы создания объёмных предметов из бумаги и объёмного декорирования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бумаги.</w:t>
      </w:r>
    </w:p>
    <w:p w:rsidR="00644A77" w:rsidRDefault="00644A77">
      <w:pPr>
        <w:pStyle w:val="BodyText"/>
        <w:ind w:right="692"/>
      </w:pPr>
      <w:r>
        <w:t>Участвовать в коллективной работе по построению из бумаги пространственного макета</w:t>
      </w:r>
      <w:r>
        <w:rPr>
          <w:spacing w:val="1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площадки.</w:t>
      </w:r>
    </w:p>
    <w:p w:rsidR="00644A77" w:rsidRDefault="00644A77">
      <w:pPr>
        <w:pStyle w:val="BodyText"/>
        <w:ind w:right="726"/>
      </w:pPr>
      <w:r>
        <w:rPr>
          <w:spacing w:val="-1"/>
        </w:rPr>
        <w:t xml:space="preserve">Рассматривать, характеризовать </w:t>
      </w:r>
      <w:r>
        <w:t>конструкцию архитектурных строений (по фотографиям в</w:t>
      </w:r>
      <w:r>
        <w:rPr>
          <w:spacing w:val="-57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урока),</w:t>
      </w:r>
      <w:r>
        <w:rPr>
          <w:spacing w:val="-2"/>
        </w:rPr>
        <w:t xml:space="preserve"> </w:t>
      </w:r>
      <w:r>
        <w:t>указывая</w:t>
      </w:r>
      <w:r>
        <w:rPr>
          <w:spacing w:val="-1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пропорциональные</w:t>
      </w:r>
      <w:r>
        <w:rPr>
          <w:spacing w:val="-3"/>
        </w:rPr>
        <w:t xml:space="preserve"> </w:t>
      </w:r>
      <w:r>
        <w:t>соотношения.</w:t>
      </w:r>
    </w:p>
    <w:p w:rsidR="00644A77" w:rsidRDefault="00644A77">
      <w:pPr>
        <w:pStyle w:val="BodyText"/>
        <w:spacing w:before="1"/>
      </w:pPr>
      <w:r>
        <w:t>Осваивать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Рассматривать, приводить примеры и обсуждать вид разных жилищ, домиков 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архитектурным</w:t>
      </w:r>
      <w:r>
        <w:rPr>
          <w:spacing w:val="-2"/>
        </w:rPr>
        <w:t xml:space="preserve"> </w:t>
      </w:r>
      <w:r>
        <w:t>постройкам.</w:t>
      </w:r>
    </w:p>
    <w:p w:rsidR="00644A77" w:rsidRDefault="00644A77">
      <w:pPr>
        <w:pStyle w:val="BodyText"/>
        <w:spacing w:before="1"/>
        <w:ind w:right="6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литературных и народных сказок.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644A77" w:rsidRDefault="00644A77">
      <w:pPr>
        <w:pStyle w:val="BodyText"/>
        <w:ind w:right="696"/>
      </w:pPr>
      <w:r>
        <w:t>Обсуждать примеры детского художественного творчества с точки зрения выражения в</w:t>
      </w:r>
      <w:r>
        <w:rPr>
          <w:spacing w:val="1"/>
        </w:rPr>
        <w:t xml:space="preserve"> </w:t>
      </w:r>
      <w:r>
        <w:t>них содержания, настроения, расположения изображения в листе, цвета и других 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поставленную</w:t>
      </w:r>
      <w:r>
        <w:rPr>
          <w:spacing w:val="-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задачу.</w:t>
      </w:r>
    </w:p>
    <w:p w:rsidR="00644A77" w:rsidRDefault="00644A77">
      <w:pPr>
        <w:pStyle w:val="BodyText"/>
        <w:ind w:right="698"/>
      </w:pPr>
      <w:r>
        <w:t>Осваивать и развивать умения вести эстетическое наблюдение явлений природы, а также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наблюдении.</w:t>
      </w:r>
    </w:p>
    <w:p w:rsidR="00644A77" w:rsidRDefault="00644A77">
      <w:pPr>
        <w:pStyle w:val="BodyText"/>
        <w:ind w:right="697"/>
      </w:pPr>
      <w:r>
        <w:t>Приобретать опыт эстетического наблюдения и художественного анализа произведений</w:t>
      </w:r>
      <w:r>
        <w:rPr>
          <w:spacing w:val="1"/>
        </w:rPr>
        <w:t xml:space="preserve"> </w:t>
      </w:r>
      <w:r>
        <w:t>декоративного искусства и их орнаментальной организации (например, кружево, шитьё,</w:t>
      </w:r>
      <w:r>
        <w:rPr>
          <w:spacing w:val="1"/>
        </w:rPr>
        <w:t xml:space="preserve"> </w:t>
      </w:r>
      <w:r>
        <w:t>резьба</w:t>
      </w:r>
      <w:r>
        <w:rPr>
          <w:spacing w:val="-2"/>
        </w:rPr>
        <w:t xml:space="preserve"> </w:t>
      </w:r>
      <w:r>
        <w:t>и роспись</w:t>
      </w:r>
      <w:r>
        <w:rPr>
          <w:spacing w:val="-2"/>
        </w:rPr>
        <w:t xml:space="preserve"> </w:t>
      </w:r>
      <w:r>
        <w:t>по дереву</w:t>
      </w:r>
      <w:r>
        <w:rPr>
          <w:spacing w:val="-1"/>
        </w:rPr>
        <w:t xml:space="preserve"> </w:t>
      </w:r>
      <w:r>
        <w:t>и ткани, чеканка).</w:t>
      </w:r>
    </w:p>
    <w:p w:rsidR="00644A77" w:rsidRDefault="00644A77">
      <w:pPr>
        <w:pStyle w:val="BodyText"/>
        <w:spacing w:before="1"/>
        <w:ind w:right="69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57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Крымова и других по выбору учителя), а также художников-анималистов (В.В. Ватагина,</w:t>
      </w:r>
      <w:r>
        <w:rPr>
          <w:spacing w:val="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Чарушина</w:t>
      </w:r>
      <w:r>
        <w:rPr>
          <w:spacing w:val="-1"/>
        </w:rPr>
        <w:t xml:space="preserve"> </w:t>
      </w:r>
      <w:r>
        <w:t>и других по выбору учителя).</w:t>
      </w:r>
    </w:p>
    <w:p w:rsidR="00644A77" w:rsidRDefault="00644A77">
      <w:pPr>
        <w:pStyle w:val="BodyText"/>
        <w:ind w:right="69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(В.</w:t>
      </w:r>
      <w:r>
        <w:rPr>
          <w:spacing w:val="60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Гога,</w:t>
      </w:r>
      <w:r>
        <w:rPr>
          <w:spacing w:val="-2"/>
        </w:rPr>
        <w:t xml:space="preserve"> </w:t>
      </w:r>
      <w:r>
        <w:t>К. Моне, А.</w:t>
      </w:r>
      <w:r>
        <w:rPr>
          <w:spacing w:val="-1"/>
        </w:rPr>
        <w:t xml:space="preserve"> </w:t>
      </w:r>
      <w:r>
        <w:t>Матисса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по выбору учителя).</w:t>
      </w:r>
    </w:p>
    <w:p w:rsidR="00644A77" w:rsidRDefault="00644A77">
      <w:pPr>
        <w:pStyle w:val="BodyText"/>
        <w:ind w:right="691"/>
      </w:pPr>
      <w:r>
        <w:t>Знать имена и узнавать наиболее известные произведения художников И.И.</w:t>
      </w:r>
      <w:r>
        <w:rPr>
          <w:spacing w:val="60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 Шишкина, И.К. Айвазовского, В.М. Васнецова, В.В. Ватагина, Е.И. Чарушина (и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 выбору учителя).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644A77" w:rsidRDefault="00644A77">
      <w:pPr>
        <w:pStyle w:val="BodyText"/>
        <w:ind w:right="698"/>
      </w:pPr>
      <w:r>
        <w:t>Осваивать возможности изображения с помощью разных видов линий в программе Paint</w:t>
      </w:r>
      <w:r>
        <w:rPr>
          <w:spacing w:val="1"/>
        </w:rPr>
        <w:t xml:space="preserve"> </w:t>
      </w:r>
      <w:r>
        <w:t>(или другом графическом</w:t>
      </w:r>
      <w:r>
        <w:rPr>
          <w:spacing w:val="-1"/>
        </w:rPr>
        <w:t xml:space="preserve"> </w:t>
      </w:r>
      <w:r>
        <w:t>редакторе).</w:t>
      </w:r>
    </w:p>
    <w:p w:rsidR="00644A77" w:rsidRDefault="00644A77">
      <w:pPr>
        <w:pStyle w:val="BodyText"/>
        <w:ind w:right="701"/>
      </w:pPr>
      <w:r>
        <w:t>Осваивать</w:t>
      </w:r>
      <w:r>
        <w:rPr>
          <w:spacing w:val="1"/>
        </w:rPr>
        <w:t xml:space="preserve"> </w:t>
      </w:r>
      <w:r>
        <w:t>приёмы 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 геометрических фигур в программе</w:t>
      </w:r>
      <w:r>
        <w:rPr>
          <w:spacing w:val="1"/>
        </w:rPr>
        <w:t xml:space="preserve"> </w:t>
      </w:r>
      <w:r>
        <w:t>Paint,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построения из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простых рисунков или</w:t>
      </w:r>
      <w:r>
        <w:rPr>
          <w:spacing w:val="-1"/>
        </w:rPr>
        <w:t xml:space="preserve"> </w:t>
      </w:r>
      <w:r>
        <w:t>орнаментов.</w:t>
      </w:r>
    </w:p>
    <w:p w:rsidR="00644A77" w:rsidRDefault="00644A77">
      <w:pPr>
        <w:pStyle w:val="BodyText"/>
        <w:ind w:right="687"/>
      </w:pPr>
      <w:r>
        <w:t>Осваивать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Paint)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 образ дерева).</w:t>
      </w:r>
    </w:p>
    <w:p w:rsidR="00644A77" w:rsidRDefault="00644A77">
      <w:pPr>
        <w:pStyle w:val="BodyText"/>
        <w:ind w:right="695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кадра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фотографии.</w:t>
      </w:r>
    </w:p>
    <w:p w:rsidR="00644A77" w:rsidRDefault="00644A77">
      <w:pPr>
        <w:pStyle w:val="BodyText"/>
        <w:ind w:right="697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изобразительному искусству: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644A77" w:rsidRDefault="00644A77">
      <w:pPr>
        <w:pStyle w:val="BodyText"/>
        <w:ind w:right="690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форм детских книг,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644A77" w:rsidRDefault="00644A77">
      <w:pPr>
        <w:pStyle w:val="BodyText"/>
        <w:ind w:right="695"/>
      </w:pPr>
      <w:r>
        <w:t>Получать</w:t>
      </w:r>
      <w:r>
        <w:rPr>
          <w:spacing w:val="11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создания</w:t>
      </w:r>
      <w:r>
        <w:rPr>
          <w:spacing w:val="10"/>
        </w:rPr>
        <w:t xml:space="preserve"> </w:t>
      </w:r>
      <w:r>
        <w:t>эскиза</w:t>
      </w:r>
      <w:r>
        <w:rPr>
          <w:spacing w:val="6"/>
        </w:rPr>
        <w:t xml:space="preserve"> </w:t>
      </w:r>
      <w:r>
        <w:t>книжки-игрушки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выбранный</w:t>
      </w:r>
      <w:r>
        <w:rPr>
          <w:spacing w:val="10"/>
        </w:rPr>
        <w:t xml:space="preserve"> </w:t>
      </w:r>
      <w:r>
        <w:t>сюжет:</w:t>
      </w:r>
      <w:r>
        <w:rPr>
          <w:spacing w:val="11"/>
        </w:rPr>
        <w:t xml:space="preserve"> </w:t>
      </w:r>
      <w:r>
        <w:t>рисунок</w:t>
      </w:r>
      <w:r>
        <w:rPr>
          <w:spacing w:val="11"/>
        </w:rPr>
        <w:t xml:space="preserve"> </w:t>
      </w:r>
      <w:r>
        <w:t>обложки</w:t>
      </w:r>
      <w:r>
        <w:rPr>
          <w:spacing w:val="-58"/>
        </w:rPr>
        <w:t xml:space="preserve"> </w:t>
      </w:r>
      <w:r>
        <w:t>с соединением шрифта (текста) и изображения, рисунок прописной буквицы, 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иллюстраций на</w:t>
      </w:r>
      <w:r>
        <w:rPr>
          <w:spacing w:val="-2"/>
        </w:rPr>
        <w:t xml:space="preserve"> </w:t>
      </w:r>
      <w:r>
        <w:t>развороте.</w:t>
      </w:r>
    </w:p>
    <w:p w:rsidR="00644A77" w:rsidRDefault="00644A77">
      <w:pPr>
        <w:pStyle w:val="BodyText"/>
        <w:ind w:right="696"/>
      </w:pPr>
      <w:r>
        <w:t>Узнавать об искусстве шрифта и образных (изобразительных) возможностях надписи, о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шрифтовой</w:t>
      </w:r>
      <w:r>
        <w:rPr>
          <w:spacing w:val="-2"/>
        </w:rPr>
        <w:t xml:space="preserve"> </w:t>
      </w:r>
      <w:r>
        <w:t>композицией.</w:t>
      </w:r>
    </w:p>
    <w:p w:rsidR="00644A77" w:rsidRDefault="00644A77">
      <w:pPr>
        <w:pStyle w:val="BodyText"/>
        <w:ind w:right="693"/>
      </w:pPr>
      <w:r>
        <w:t>Создавать практическую творческую работу - поздравительную открытку, совмещая в ней</w:t>
      </w:r>
      <w:r>
        <w:rPr>
          <w:spacing w:val="-57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изображение.</w:t>
      </w:r>
    </w:p>
    <w:p w:rsidR="00644A77" w:rsidRDefault="00644A77">
      <w:pPr>
        <w:pStyle w:val="BodyText"/>
        <w:ind w:right="697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плакатами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афишами.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 -</w:t>
      </w:r>
      <w:r>
        <w:rPr>
          <w:spacing w:val="-1"/>
        </w:rPr>
        <w:t xml:space="preserve"> </w:t>
      </w:r>
      <w:r>
        <w:t>эскиз</w:t>
      </w:r>
      <w:r>
        <w:rPr>
          <w:spacing w:val="-1"/>
        </w:rPr>
        <w:t xml:space="preserve"> </w:t>
      </w:r>
      <w:r>
        <w:t>афиши к выбранному</w:t>
      </w:r>
      <w:r>
        <w:rPr>
          <w:spacing w:val="-1"/>
        </w:rPr>
        <w:t xml:space="preserve"> </w:t>
      </w:r>
      <w:r>
        <w:t>спектаклю</w:t>
      </w:r>
      <w:r>
        <w:rPr>
          <w:spacing w:val="-2"/>
        </w:rPr>
        <w:t xml:space="preserve"> </w:t>
      </w:r>
      <w:r>
        <w:t>или фильму.</w:t>
      </w:r>
    </w:p>
    <w:p w:rsidR="00644A77" w:rsidRDefault="00644A77">
      <w:pPr>
        <w:pStyle w:val="BodyText"/>
        <w:ind w:right="1442"/>
      </w:pPr>
      <w:r>
        <w:t>Узнавать основные пропорции лица человека, взаимное расположение частей лица.</w:t>
      </w:r>
      <w:r>
        <w:rPr>
          <w:spacing w:val="-57"/>
        </w:rPr>
        <w:t xml:space="preserve"> </w:t>
      </w:r>
      <w:r>
        <w:t>Приобретать опыт рисования портрета</w:t>
      </w:r>
      <w:r>
        <w:rPr>
          <w:spacing w:val="-1"/>
        </w:rPr>
        <w:t xml:space="preserve"> </w:t>
      </w:r>
      <w:r>
        <w:t>(лица) человека.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Создавать</w:t>
      </w:r>
      <w:r>
        <w:rPr>
          <w:spacing w:val="44"/>
        </w:rPr>
        <w:t xml:space="preserve"> </w:t>
      </w:r>
      <w:r>
        <w:t>маску</w:t>
      </w:r>
      <w:r>
        <w:rPr>
          <w:spacing w:val="43"/>
        </w:rPr>
        <w:t xml:space="preserve"> </w:t>
      </w:r>
      <w:r>
        <w:t>сказочного</w:t>
      </w:r>
      <w:r>
        <w:rPr>
          <w:spacing w:val="43"/>
        </w:rPr>
        <w:t xml:space="preserve"> </w:t>
      </w:r>
      <w:r>
        <w:t>персонажа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ярко</w:t>
      </w:r>
      <w:r>
        <w:rPr>
          <w:spacing w:val="43"/>
        </w:rPr>
        <w:t xml:space="preserve"> </w:t>
      </w:r>
      <w:r>
        <w:t>выраженным</w:t>
      </w:r>
      <w:r>
        <w:rPr>
          <w:spacing w:val="42"/>
        </w:rPr>
        <w:t xml:space="preserve"> </w:t>
      </w:r>
      <w:r>
        <w:t>характером</w:t>
      </w:r>
      <w:r>
        <w:rPr>
          <w:spacing w:val="42"/>
        </w:rPr>
        <w:t xml:space="preserve"> </w:t>
      </w:r>
      <w:r>
        <w:t>лица</w:t>
      </w:r>
      <w:r>
        <w:rPr>
          <w:spacing w:val="42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карнавала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спектакля).</w:t>
      </w:r>
    </w:p>
    <w:p w:rsidR="00644A77" w:rsidRDefault="00644A77">
      <w:pPr>
        <w:pStyle w:val="BodyText"/>
        <w:spacing w:before="1"/>
        <w:jc w:val="left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644A77" w:rsidRDefault="00644A77">
      <w:pPr>
        <w:pStyle w:val="BodyText"/>
        <w:ind w:right="691"/>
        <w:jc w:val="left"/>
      </w:pPr>
      <w:r>
        <w:t>Осваивать</w:t>
      </w:r>
      <w:r>
        <w:rPr>
          <w:spacing w:val="33"/>
        </w:rPr>
        <w:t xml:space="preserve"> </w:t>
      </w:r>
      <w:r>
        <w:t>приёмы</w:t>
      </w:r>
      <w:r>
        <w:rPr>
          <w:spacing w:val="31"/>
        </w:rPr>
        <w:t xml:space="preserve"> </w:t>
      </w:r>
      <w:r>
        <w:t>создания</w:t>
      </w:r>
      <w:r>
        <w:rPr>
          <w:spacing w:val="31"/>
        </w:rPr>
        <w:t xml:space="preserve"> </w:t>
      </w:r>
      <w:r>
        <w:t>живописной</w:t>
      </w:r>
      <w:r>
        <w:rPr>
          <w:spacing w:val="32"/>
        </w:rPr>
        <w:t xml:space="preserve"> </w:t>
      </w:r>
      <w:r>
        <w:t>композиции</w:t>
      </w:r>
      <w:r>
        <w:rPr>
          <w:spacing w:val="32"/>
        </w:rPr>
        <w:t xml:space="preserve"> </w:t>
      </w:r>
      <w:r>
        <w:t>(натюрморта)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наблюдению</w:t>
      </w:r>
      <w:r>
        <w:rPr>
          <w:spacing w:val="-57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 представлению.</w:t>
      </w:r>
    </w:p>
    <w:p w:rsidR="00644A77" w:rsidRDefault="00644A77">
      <w:pPr>
        <w:pStyle w:val="BodyText"/>
        <w:tabs>
          <w:tab w:val="left" w:pos="3200"/>
          <w:tab w:val="left" w:pos="4659"/>
          <w:tab w:val="left" w:pos="6371"/>
          <w:tab w:val="left" w:pos="7259"/>
          <w:tab w:val="left" w:pos="7613"/>
          <w:tab w:val="left" w:pos="9198"/>
        </w:tabs>
        <w:ind w:right="696"/>
        <w:jc w:val="left"/>
      </w:pPr>
      <w:r>
        <w:t>Рассматривать,</w:t>
      </w:r>
      <w:r>
        <w:tab/>
        <w:t>эстетически</w:t>
      </w:r>
      <w:r>
        <w:tab/>
        <w:t>анализировать</w:t>
      </w:r>
      <w:r>
        <w:tab/>
        <w:t>сюжет</w:t>
      </w:r>
      <w:r>
        <w:tab/>
        <w:t>и</w:t>
      </w:r>
      <w:r>
        <w:tab/>
        <w:t>композицию,</w:t>
      </w:r>
      <w:r>
        <w:tab/>
      </w:r>
      <w:r>
        <w:rPr>
          <w:spacing w:val="-1"/>
        </w:rPr>
        <w:t>эмоциональное</w:t>
      </w:r>
      <w:r>
        <w:rPr>
          <w:spacing w:val="-57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натюрмортах известных отечественных</w:t>
      </w:r>
      <w:r>
        <w:rPr>
          <w:spacing w:val="-1"/>
        </w:rPr>
        <w:t xml:space="preserve"> </w:t>
      </w:r>
      <w:r>
        <w:t>художников.</w:t>
      </w:r>
    </w:p>
    <w:p w:rsidR="00644A77" w:rsidRDefault="00644A77">
      <w:pPr>
        <w:pStyle w:val="BodyText"/>
        <w:ind w:right="691"/>
        <w:jc w:val="left"/>
      </w:pPr>
      <w:r>
        <w:t>Приобретать</w:t>
      </w:r>
      <w:r>
        <w:rPr>
          <w:spacing w:val="52"/>
        </w:rPr>
        <w:t xml:space="preserve"> </w:t>
      </w:r>
      <w:r>
        <w:t>опыт</w:t>
      </w:r>
      <w:r>
        <w:rPr>
          <w:spacing w:val="49"/>
        </w:rPr>
        <w:t xml:space="preserve"> </w:t>
      </w:r>
      <w:r>
        <w:t>создания</w:t>
      </w:r>
      <w:r>
        <w:rPr>
          <w:spacing w:val="49"/>
        </w:rPr>
        <w:t xml:space="preserve"> </w:t>
      </w:r>
      <w:r>
        <w:t>творческой</w:t>
      </w:r>
      <w:r>
        <w:rPr>
          <w:spacing w:val="52"/>
        </w:rPr>
        <w:t xml:space="preserve"> </w:t>
      </w:r>
      <w:r>
        <w:t>живописной</w:t>
      </w:r>
      <w:r>
        <w:rPr>
          <w:spacing w:val="52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натюрморта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«натюрморта-автопортрета».</w:t>
      </w:r>
    </w:p>
    <w:p w:rsidR="00644A77" w:rsidRDefault="00644A77">
      <w:pPr>
        <w:pStyle w:val="BodyText"/>
        <w:ind w:right="1143"/>
        <w:jc w:val="left"/>
      </w:pPr>
      <w:r>
        <w:t>Изображать красками портрет человека с использованием натуры или представлению.</w:t>
      </w:r>
      <w:r>
        <w:rPr>
          <w:spacing w:val="-57"/>
        </w:rPr>
        <w:t xml:space="preserve"> </w:t>
      </w:r>
      <w:r>
        <w:t>Создавать пейзаж, передавая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 активное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природы.</w:t>
      </w:r>
    </w:p>
    <w:p w:rsidR="00644A77" w:rsidRDefault="00644A77">
      <w:pPr>
        <w:pStyle w:val="BodyText"/>
        <w:jc w:val="left"/>
      </w:pPr>
      <w:r>
        <w:t>Приобрести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театре.</w:t>
      </w:r>
    </w:p>
    <w:p w:rsidR="00644A77" w:rsidRDefault="00644A77">
      <w:pPr>
        <w:pStyle w:val="BodyText"/>
        <w:ind w:right="2067"/>
        <w:jc w:val="left"/>
      </w:pPr>
      <w:r>
        <w:t>Создать красками эскиз занавеса или эскиз декораций к выбранному 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праздников.</w:t>
      </w:r>
    </w:p>
    <w:p w:rsidR="00644A77" w:rsidRDefault="00644A77">
      <w:pPr>
        <w:pStyle w:val="BodyText"/>
        <w:spacing w:before="1"/>
        <w:ind w:right="691"/>
        <w:jc w:val="left"/>
      </w:pPr>
      <w:r>
        <w:t>Выполнить</w:t>
      </w:r>
      <w:r>
        <w:rPr>
          <w:spacing w:val="36"/>
        </w:rPr>
        <w:t xml:space="preserve"> </w:t>
      </w:r>
      <w:r>
        <w:t>тематическую</w:t>
      </w:r>
      <w:r>
        <w:rPr>
          <w:spacing w:val="39"/>
        </w:rPr>
        <w:t xml:space="preserve"> </w:t>
      </w:r>
      <w:r>
        <w:t>композицию</w:t>
      </w:r>
      <w:r>
        <w:rPr>
          <w:spacing w:val="38"/>
        </w:rPr>
        <w:t xml:space="preserve"> </w:t>
      </w:r>
      <w:r>
        <w:t>«Праздник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городе»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наблюдений,</w:t>
      </w:r>
      <w:r>
        <w:rPr>
          <w:spacing w:val="3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памяти и</w:t>
      </w:r>
      <w:r>
        <w:rPr>
          <w:spacing w:val="-2"/>
        </w:rPr>
        <w:t xml:space="preserve"> </w:t>
      </w:r>
      <w:r>
        <w:t>по представлению.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-4"/>
        </w:rPr>
        <w:t xml:space="preserve"> </w:t>
      </w:r>
      <w:r>
        <w:t>«Скульптура».</w:t>
      </w:r>
    </w:p>
    <w:p w:rsidR="00644A77" w:rsidRDefault="00644A77">
      <w:pPr>
        <w:pStyle w:val="BodyText"/>
        <w:ind w:right="694"/>
      </w:pP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 сказки (или создание этого персонажа в технике бумагопластики, по выбору</w:t>
      </w:r>
      <w:r>
        <w:rPr>
          <w:spacing w:val="1"/>
        </w:rPr>
        <w:t xml:space="preserve"> </w:t>
      </w:r>
      <w:r>
        <w:t>учителя).</w:t>
      </w:r>
    </w:p>
    <w:p w:rsidR="00644A77" w:rsidRDefault="00644A77">
      <w:pPr>
        <w:pStyle w:val="BodyText"/>
        <w:ind w:right="699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добавления</w:t>
      </w:r>
      <w:r>
        <w:rPr>
          <w:spacing w:val="-1"/>
        </w:rPr>
        <w:t xml:space="preserve"> </w:t>
      </w:r>
      <w:r>
        <w:t>к ней</w:t>
      </w:r>
      <w:r>
        <w:rPr>
          <w:spacing w:val="-3"/>
        </w:rPr>
        <w:t xml:space="preserve"> </w:t>
      </w:r>
      <w:r>
        <w:t>необходимых деталей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 «одушевления образа».</w:t>
      </w:r>
    </w:p>
    <w:p w:rsidR="00644A77" w:rsidRDefault="00644A77">
      <w:pPr>
        <w:pStyle w:val="BodyText"/>
        <w:ind w:right="699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-57"/>
        </w:rPr>
        <w:t xml:space="preserve"> </w:t>
      </w:r>
      <w:r>
        <w:t>пластика,</w:t>
      </w:r>
      <w:r>
        <w:rPr>
          <w:spacing w:val="-1"/>
        </w:rPr>
        <w:t xml:space="preserve"> </w:t>
      </w:r>
      <w:r>
        <w:t>рельеф (виды рельефа).</w:t>
      </w:r>
    </w:p>
    <w:p w:rsidR="00644A77" w:rsidRDefault="00644A77">
      <w:pPr>
        <w:pStyle w:val="BodyText"/>
        <w:ind w:right="4425"/>
        <w:jc w:val="left"/>
      </w:pPr>
      <w:r>
        <w:t>Приобретать опыт лепки эскиза парковой скульптуры.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«Декоративно-прикладное</w:t>
      </w:r>
      <w:r>
        <w:rPr>
          <w:spacing w:val="-2"/>
        </w:rPr>
        <w:t xml:space="preserve"> </w:t>
      </w:r>
      <w:r>
        <w:t>искусство».</w:t>
      </w:r>
    </w:p>
    <w:p w:rsidR="00644A77" w:rsidRDefault="00644A77">
      <w:pPr>
        <w:pStyle w:val="BodyText"/>
        <w:ind w:right="691"/>
        <w:jc w:val="left"/>
      </w:pPr>
      <w:r>
        <w:t>Узнавать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создании</w:t>
      </w:r>
      <w:r>
        <w:rPr>
          <w:spacing w:val="13"/>
        </w:rPr>
        <w:t xml:space="preserve"> </w:t>
      </w:r>
      <w:r>
        <w:t>глиняной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деревянной</w:t>
      </w:r>
      <w:r>
        <w:rPr>
          <w:spacing w:val="10"/>
        </w:rPr>
        <w:t xml:space="preserve"> </w:t>
      </w:r>
      <w:r>
        <w:t>посуды:</w:t>
      </w:r>
      <w:r>
        <w:rPr>
          <w:spacing w:val="12"/>
        </w:rPr>
        <w:t xml:space="preserve"> </w:t>
      </w:r>
      <w:r>
        <w:t>народные</w:t>
      </w:r>
      <w:r>
        <w:rPr>
          <w:spacing w:val="10"/>
        </w:rPr>
        <w:t xml:space="preserve"> </w:t>
      </w:r>
      <w:r>
        <w:t>художественные</w:t>
      </w:r>
      <w:r>
        <w:rPr>
          <w:spacing w:val="-57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Гжель и Хохлома.</w:t>
      </w:r>
    </w:p>
    <w:p w:rsidR="00644A77" w:rsidRDefault="00644A77">
      <w:pPr>
        <w:pStyle w:val="BodyText"/>
        <w:ind w:right="693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-57"/>
        </w:rPr>
        <w:t xml:space="preserve"> </w:t>
      </w:r>
      <w:r>
        <w:t>Гжели и Хохломы; осваивать простые кистевые приёмы, свойственные этим 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промысла).</w:t>
      </w:r>
    </w:p>
    <w:p w:rsidR="00644A77" w:rsidRDefault="00644A77">
      <w:pPr>
        <w:pStyle w:val="BodyText"/>
        <w:ind w:right="698"/>
      </w:pPr>
      <w:r>
        <w:t>Узнавать о сетчатых видах орнаментов и их применении, например, в росписи тканей,</w:t>
      </w:r>
      <w:r>
        <w:rPr>
          <w:spacing w:val="1"/>
        </w:rPr>
        <w:t xml:space="preserve"> </w:t>
      </w:r>
      <w:r>
        <w:t>стен, уметь рассуждать с использованием зрительного материала о видах симметрии в</w:t>
      </w:r>
      <w:r>
        <w:rPr>
          <w:spacing w:val="1"/>
        </w:rPr>
        <w:t xml:space="preserve"> </w:t>
      </w:r>
      <w:r>
        <w:t>сетчатом</w:t>
      </w:r>
      <w:r>
        <w:rPr>
          <w:spacing w:val="-1"/>
        </w:rPr>
        <w:t xml:space="preserve"> </w:t>
      </w:r>
      <w:r>
        <w:t>орнаменте.</w:t>
      </w:r>
    </w:p>
    <w:p w:rsidR="00644A77" w:rsidRDefault="00644A77">
      <w:pPr>
        <w:pStyle w:val="BodyText"/>
      </w:pPr>
      <w:r>
        <w:t>Осваивать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трафаретов.</w:t>
      </w:r>
    </w:p>
    <w:p w:rsidR="00644A77" w:rsidRDefault="00644A77">
      <w:pPr>
        <w:pStyle w:val="BodyText"/>
        <w:ind w:right="698"/>
      </w:pPr>
      <w:r>
        <w:t>Получить опыт создания композиции орнамента в квадрате (в качестве эскиза росписи</w:t>
      </w:r>
      <w:r>
        <w:rPr>
          <w:spacing w:val="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644A77" w:rsidRDefault="00644A77">
      <w:pPr>
        <w:pStyle w:val="BodyText"/>
        <w:ind w:right="693"/>
      </w:pPr>
      <w:r>
        <w:t>Выполнить зарисовки или творческие рисунки по памяти и по представлению на 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5"/>
        </w:rPr>
        <w:t xml:space="preserve"> </w:t>
      </w:r>
      <w:r>
        <w:t>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644A77" w:rsidRDefault="00644A77">
      <w:pPr>
        <w:pStyle w:val="BodyText"/>
        <w:ind w:right="697"/>
      </w:pPr>
      <w:r>
        <w:t>Создать эскиз макета паркового пространства или участвовать в коллективной работе по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такого макета.</w:t>
      </w:r>
    </w:p>
    <w:p w:rsidR="00644A77" w:rsidRDefault="00644A77">
      <w:pPr>
        <w:pStyle w:val="BodyText"/>
        <w:ind w:right="692"/>
      </w:pP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наполняющих</w:t>
      </w:r>
      <w:r>
        <w:rPr>
          <w:spacing w:val="-1"/>
        </w:rPr>
        <w:t xml:space="preserve"> </w:t>
      </w:r>
      <w:r>
        <w:t>городское</w:t>
      </w:r>
      <w:r>
        <w:rPr>
          <w:spacing w:val="-5"/>
        </w:rPr>
        <w:t xml:space="preserve"> </w:t>
      </w:r>
      <w:r>
        <w:t>пространство.</w:t>
      </w:r>
    </w:p>
    <w:p w:rsidR="00644A77" w:rsidRDefault="00644A77">
      <w:pPr>
        <w:pStyle w:val="BodyText"/>
        <w:ind w:right="695"/>
      </w:pP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средство.</w:t>
      </w:r>
    </w:p>
    <w:p w:rsidR="00644A77" w:rsidRDefault="00644A77">
      <w:pPr>
        <w:pStyle w:val="BodyText"/>
        <w:ind w:right="692"/>
      </w:pPr>
      <w:r>
        <w:t>Выполнить творческий рисунок - создать образ своего города или села или участвовать 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коллажа).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3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 к иллюстрациям известных отечественных художников детских книг, 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-57"/>
        </w:rPr>
        <w:t xml:space="preserve"> </w:t>
      </w:r>
      <w:r>
        <w:t>детской книги.</w:t>
      </w:r>
    </w:p>
    <w:p w:rsidR="00644A77" w:rsidRDefault="00644A77">
      <w:pPr>
        <w:pStyle w:val="BodyText"/>
        <w:spacing w:before="1"/>
        <w:ind w:right="692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 особенности улиц и площадей, выделять центральные по архитектуре здания</w:t>
      </w:r>
      <w:r>
        <w:rPr>
          <w:spacing w:val="1"/>
        </w:rPr>
        <w:t xml:space="preserve"> </w:t>
      </w:r>
      <w:r>
        <w:t>и обсуждать их архитектурные особенности, приобретать представления, аналитический и</w:t>
      </w:r>
      <w:r>
        <w:rPr>
          <w:spacing w:val="-57"/>
        </w:rPr>
        <w:t xml:space="preserve"> </w:t>
      </w:r>
      <w:r>
        <w:t>эмоциональный опыт восприятия наиболее известных памятников архитектуры Москвы 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-1"/>
        </w:rPr>
        <w:t xml:space="preserve"> </w:t>
      </w:r>
      <w:r>
        <w:t>путешествий), уметь обсуждать</w:t>
      </w:r>
      <w:r>
        <w:rPr>
          <w:spacing w:val="1"/>
        </w:rPr>
        <w:t xml:space="preserve"> </w:t>
      </w:r>
      <w:r>
        <w:t>увиденные</w:t>
      </w:r>
      <w:r>
        <w:rPr>
          <w:spacing w:val="-2"/>
        </w:rPr>
        <w:t xml:space="preserve"> </w:t>
      </w:r>
      <w:r>
        <w:t>памятники.</w:t>
      </w:r>
    </w:p>
    <w:p w:rsidR="00644A77" w:rsidRDefault="00644A77">
      <w:pPr>
        <w:pStyle w:val="BodyText"/>
        <w:ind w:right="685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 искусства - живописи, графики, скульптуры; архитектуры, дизайна, декоративно-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празднике.</w:t>
      </w:r>
    </w:p>
    <w:p w:rsidR="00644A77" w:rsidRDefault="00644A77">
      <w:pPr>
        <w:pStyle w:val="BodyText"/>
        <w:spacing w:before="1"/>
        <w:ind w:right="698"/>
      </w:pPr>
      <w:r>
        <w:t>Называть основные жанры живописи, графики и скульптуры, определяемые предметом</w:t>
      </w:r>
      <w:r>
        <w:rPr>
          <w:spacing w:val="1"/>
        </w:rPr>
        <w:t xml:space="preserve"> </w:t>
      </w:r>
      <w:r>
        <w:t>изображения.</w:t>
      </w:r>
    </w:p>
    <w:p w:rsidR="00644A77" w:rsidRDefault="00644A77">
      <w:pPr>
        <w:pStyle w:val="BodyText"/>
        <w:ind w:right="689"/>
      </w:pPr>
      <w:r>
        <w:t>Иметь представление об именах крупнейших отечественных художников- 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произведениях.</w:t>
      </w:r>
    </w:p>
    <w:p w:rsidR="00644A77" w:rsidRDefault="00644A77">
      <w:pPr>
        <w:pStyle w:val="BodyText"/>
        <w:ind w:right="694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путешествий.</w:t>
      </w:r>
    </w:p>
    <w:p w:rsidR="00644A77" w:rsidRDefault="00644A77">
      <w:pPr>
        <w:pStyle w:val="BodyText"/>
        <w:ind w:right="69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6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:rsidR="00644A77" w:rsidRDefault="00644A77">
      <w:pPr>
        <w:pStyle w:val="BodyText"/>
        <w:ind w:right="690"/>
      </w:pPr>
      <w:r>
        <w:t>Понимать значения музеев и называть, указывать, где находятся и чему посвящены 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 А.С.</w:t>
      </w:r>
      <w:r>
        <w:rPr>
          <w:spacing w:val="-1"/>
        </w:rPr>
        <w:t xml:space="preserve"> </w:t>
      </w:r>
      <w:r>
        <w:t>Пушкина.</w:t>
      </w:r>
    </w:p>
    <w:p w:rsidR="00644A77" w:rsidRDefault="00644A77">
      <w:pPr>
        <w:pStyle w:val="BodyText"/>
        <w:ind w:right="69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региональных музеев.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графики».</w:t>
      </w:r>
    </w:p>
    <w:p w:rsidR="00644A77" w:rsidRDefault="00644A77">
      <w:pPr>
        <w:pStyle w:val="BodyText"/>
        <w:ind w:right="690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инструментами традиционного рисования.</w:t>
      </w:r>
    </w:p>
    <w:p w:rsidR="00644A77" w:rsidRDefault="00644A77">
      <w:pPr>
        <w:pStyle w:val="BodyText"/>
        <w:ind w:right="690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 путём различных повторений рисунка узора, простого повторения 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свойствах симметрии;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паттернов.</w:t>
      </w:r>
    </w:p>
    <w:p w:rsidR="00644A77" w:rsidRDefault="00644A77">
      <w:pPr>
        <w:pStyle w:val="BodyText"/>
        <w:spacing w:before="1"/>
        <w:ind w:right="698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-57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редактора</w:t>
      </w:r>
      <w:r>
        <w:rPr>
          <w:spacing w:val="-1"/>
        </w:rPr>
        <w:t xml:space="preserve"> </w:t>
      </w:r>
      <w:r>
        <w:t>схематическое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лица.</w:t>
      </w:r>
    </w:p>
    <w:p w:rsidR="00644A77" w:rsidRDefault="00644A77">
      <w:pPr>
        <w:pStyle w:val="BodyText"/>
        <w:ind w:right="1630"/>
      </w:pPr>
      <w:r>
        <w:t xml:space="preserve">Осваивать     приёмы      </w:t>
      </w:r>
      <w:r>
        <w:rPr>
          <w:spacing w:val="1"/>
        </w:rPr>
        <w:t xml:space="preserve"> </w:t>
      </w:r>
      <w:r>
        <w:t>соединения   шрифта и       векторного    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создании,</w:t>
      </w:r>
      <w:r>
        <w:rPr>
          <w:spacing w:val="-3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поздравительных открыток, афиши.</w:t>
      </w:r>
    </w:p>
    <w:p w:rsidR="00644A77" w:rsidRDefault="00644A77">
      <w:pPr>
        <w:pStyle w:val="BodyText"/>
        <w:ind w:right="689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 Picture Manager (или другой): изменение яркости, контраста и насыщенности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 поворот, отражение.</w:t>
      </w:r>
    </w:p>
    <w:p w:rsidR="00644A77" w:rsidRDefault="00644A77">
      <w:pPr>
        <w:pStyle w:val="BodyText"/>
        <w:ind w:right="696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 знаменитые зарубежные художественные музеи на основе установок и квестов,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учителем.</w:t>
      </w:r>
    </w:p>
    <w:p w:rsidR="00644A77" w:rsidRDefault="00644A77">
      <w:pPr>
        <w:pStyle w:val="BodyText"/>
        <w:ind w:right="694"/>
      </w:pPr>
      <w:r>
        <w:t>К</w:t>
      </w:r>
      <w:r>
        <w:rPr>
          <w:spacing w:val="30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классе</w:t>
      </w:r>
      <w:r>
        <w:rPr>
          <w:spacing w:val="28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6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изобразительному искусству: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2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 творческой деятельности. Изучать основные пропорции фигуры 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6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отдельных</w:t>
      </w:r>
      <w:r>
        <w:rPr>
          <w:spacing w:val="8"/>
        </w:rPr>
        <w:t xml:space="preserve"> </w:t>
      </w:r>
      <w:r>
        <w:t>частей</w:t>
      </w:r>
      <w:r>
        <w:rPr>
          <w:spacing w:val="9"/>
        </w:rPr>
        <w:t xml:space="preserve"> </w:t>
      </w:r>
      <w:r>
        <w:t>фигуры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учиться</w:t>
      </w:r>
      <w:r>
        <w:rPr>
          <w:spacing w:val="8"/>
        </w:rPr>
        <w:t xml:space="preserve"> </w:t>
      </w:r>
      <w:r>
        <w:t>применять</w:t>
      </w:r>
      <w:r>
        <w:rPr>
          <w:spacing w:val="9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 рисунках.</w:t>
      </w:r>
    </w:p>
    <w:p w:rsidR="00644A77" w:rsidRDefault="00644A77">
      <w:pPr>
        <w:pStyle w:val="BodyText"/>
        <w:spacing w:before="1"/>
        <w:ind w:right="695"/>
      </w:pPr>
      <w:r>
        <w:t>Приобретать представление о традиционных одеждах разных народов и представление о</w:t>
      </w:r>
      <w:r>
        <w:rPr>
          <w:spacing w:val="1"/>
        </w:rPr>
        <w:t xml:space="preserve"> </w:t>
      </w:r>
      <w:r>
        <w:t>красоте человека в разных культурах, применять эти знания в изображении персонажей</w:t>
      </w:r>
      <w:r>
        <w:rPr>
          <w:spacing w:val="1"/>
        </w:rPr>
        <w:t xml:space="preserve"> </w:t>
      </w:r>
      <w:r>
        <w:t>сказаний</w:t>
      </w:r>
      <w:r>
        <w:rPr>
          <w:spacing w:val="-3"/>
        </w:rPr>
        <w:t xml:space="preserve"> </w:t>
      </w:r>
      <w:r>
        <w:t>и легенд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представителей народов</w:t>
      </w:r>
      <w:r>
        <w:rPr>
          <w:spacing w:val="-1"/>
        </w:rPr>
        <w:t xml:space="preserve"> </w:t>
      </w:r>
      <w:r>
        <w:t>разных культур.</w:t>
      </w:r>
    </w:p>
    <w:p w:rsidR="00644A77" w:rsidRDefault="00644A77">
      <w:pPr>
        <w:pStyle w:val="BodyText"/>
        <w:ind w:right="1845"/>
        <w:jc w:val="left"/>
      </w:pPr>
      <w:r>
        <w:t>Создавать</w:t>
      </w:r>
      <w:r>
        <w:rPr>
          <w:spacing w:val="-3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архитектуры.</w:t>
      </w:r>
      <w:r>
        <w:rPr>
          <w:spacing w:val="-57"/>
        </w:rPr>
        <w:t xml:space="preserve"> </w:t>
      </w:r>
      <w:r>
        <w:t>Модуль «Живопись».</w:t>
      </w:r>
    </w:p>
    <w:p w:rsidR="00644A77" w:rsidRDefault="00644A77">
      <w:pPr>
        <w:pStyle w:val="BodyText"/>
        <w:ind w:right="691"/>
        <w:jc w:val="left"/>
      </w:pPr>
      <w:r>
        <w:t>Выполнять</w:t>
      </w:r>
      <w:r>
        <w:rPr>
          <w:spacing w:val="40"/>
        </w:rPr>
        <w:t xml:space="preserve"> </w:t>
      </w:r>
      <w:r>
        <w:t>живописное</w:t>
      </w:r>
      <w:r>
        <w:rPr>
          <w:spacing w:val="40"/>
        </w:rPr>
        <w:t xml:space="preserve"> </w:t>
      </w:r>
      <w:r>
        <w:t>изображение</w:t>
      </w:r>
      <w:r>
        <w:rPr>
          <w:spacing w:val="39"/>
        </w:rPr>
        <w:t xml:space="preserve"> </w:t>
      </w:r>
      <w:r>
        <w:t>пейзажей</w:t>
      </w:r>
      <w:r>
        <w:rPr>
          <w:spacing w:val="41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климатических</w:t>
      </w:r>
      <w:r>
        <w:rPr>
          <w:spacing w:val="39"/>
        </w:rPr>
        <w:t xml:space="preserve"> </w:t>
      </w:r>
      <w:r>
        <w:t>зон</w:t>
      </w:r>
      <w:r>
        <w:rPr>
          <w:spacing w:val="41"/>
        </w:rPr>
        <w:t xml:space="preserve"> </w:t>
      </w:r>
      <w:r>
        <w:t>(пейзаж</w:t>
      </w:r>
      <w:r>
        <w:rPr>
          <w:spacing w:val="39"/>
        </w:rPr>
        <w:t xml:space="preserve"> </w:t>
      </w:r>
      <w:r>
        <w:t>гор,</w:t>
      </w:r>
      <w:r>
        <w:rPr>
          <w:spacing w:val="-57"/>
        </w:rPr>
        <w:t xml:space="preserve"> </w:t>
      </w:r>
      <w:r>
        <w:t>пейзаж</w:t>
      </w:r>
      <w:r>
        <w:rPr>
          <w:spacing w:val="-2"/>
        </w:rPr>
        <w:t xml:space="preserve"> </w:t>
      </w:r>
      <w:r>
        <w:t>степной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пустынной</w:t>
      </w:r>
      <w:r>
        <w:rPr>
          <w:spacing w:val="-4"/>
        </w:rPr>
        <w:t xml:space="preserve"> </w:t>
      </w:r>
      <w:r>
        <w:t>зоны,</w:t>
      </w:r>
      <w:r>
        <w:rPr>
          <w:spacing w:val="-1"/>
        </w:rPr>
        <w:t xml:space="preserve"> </w:t>
      </w:r>
      <w:r>
        <w:t>пейзаж,</w:t>
      </w:r>
      <w:r>
        <w:rPr>
          <w:spacing w:val="-5"/>
        </w:rPr>
        <w:t xml:space="preserve"> </w:t>
      </w:r>
      <w:r>
        <w:t>типичный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644A77" w:rsidRDefault="00644A77">
      <w:pPr>
        <w:pStyle w:val="BodyText"/>
        <w:ind w:right="691"/>
        <w:jc w:val="left"/>
      </w:pPr>
      <w:r>
        <w:t>Передавать</w:t>
      </w:r>
      <w:r>
        <w:rPr>
          <w:spacing w:val="1"/>
        </w:rPr>
        <w:t xml:space="preserve"> </w:t>
      </w:r>
      <w:r>
        <w:t>в изображении</w:t>
      </w:r>
      <w:r>
        <w:rPr>
          <w:spacing w:val="1"/>
        </w:rPr>
        <w:t xml:space="preserve"> </w:t>
      </w:r>
      <w:r>
        <w:t>народные представления о красоте</w:t>
      </w:r>
      <w:r>
        <w:rPr>
          <w:spacing w:val="1"/>
        </w:rPr>
        <w:t xml:space="preserve"> </w:t>
      </w:r>
      <w:r>
        <w:t>человека, создавать</w:t>
      </w:r>
      <w:r>
        <w:rPr>
          <w:spacing w:val="1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 мужчины в</w:t>
      </w:r>
      <w:r>
        <w:rPr>
          <w:spacing w:val="-1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костюме.</w:t>
      </w:r>
    </w:p>
    <w:p w:rsidR="00644A77" w:rsidRDefault="00644A77">
      <w:pPr>
        <w:pStyle w:val="BodyText"/>
        <w:spacing w:before="1"/>
        <w:ind w:right="696"/>
      </w:pPr>
      <w:r>
        <w:t>Приобретать опыт создания портретов женских и мужских, портрета пожилого 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эпохи).</w:t>
      </w:r>
    </w:p>
    <w:p w:rsidR="00644A77" w:rsidRDefault="00644A77">
      <w:pPr>
        <w:pStyle w:val="BodyText"/>
        <w:ind w:right="2473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«Древнерусский</w:t>
      </w:r>
      <w:r>
        <w:rPr>
          <w:spacing w:val="-4"/>
        </w:rPr>
        <w:t xml:space="preserve"> </w:t>
      </w:r>
      <w:r>
        <w:t>город».</w:t>
      </w:r>
    </w:p>
    <w:p w:rsidR="00644A77" w:rsidRDefault="00644A77">
      <w:pPr>
        <w:pStyle w:val="BodyText"/>
        <w:ind w:right="695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выражается</w:t>
      </w:r>
      <w:r>
        <w:rPr>
          <w:spacing w:val="-1"/>
        </w:rPr>
        <w:t xml:space="preserve"> </w:t>
      </w:r>
      <w:r>
        <w:t>обобщённый образ национальной</w:t>
      </w:r>
      <w:r>
        <w:rPr>
          <w:spacing w:val="-2"/>
        </w:rPr>
        <w:t xml:space="preserve"> </w:t>
      </w:r>
      <w:r>
        <w:t>культуры.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«Скульптура».</w:t>
      </w:r>
    </w:p>
    <w:p w:rsidR="00644A77" w:rsidRDefault="00644A77">
      <w:pPr>
        <w:pStyle w:val="BodyText"/>
        <w:ind w:right="691"/>
      </w:pPr>
      <w:r>
        <w:t>Лепка из пластилина эскиза памятника выбранному герою или участие в коллективной</w:t>
      </w:r>
      <w:r>
        <w:rPr>
          <w:spacing w:val="1"/>
        </w:rPr>
        <w:t xml:space="preserve"> </w:t>
      </w:r>
      <w:r>
        <w:t>разработке проекта макета мемориального комплекса (работа выполняется после освоения</w:t>
      </w:r>
      <w:r>
        <w:rPr>
          <w:spacing w:val="-57"/>
        </w:rPr>
        <w:t xml:space="preserve"> </w:t>
      </w:r>
      <w:r>
        <w:t>собранного</w:t>
      </w:r>
      <w:r>
        <w:rPr>
          <w:spacing w:val="-2"/>
        </w:rPr>
        <w:t xml:space="preserve"> </w:t>
      </w:r>
      <w:r>
        <w:t>материала о</w:t>
      </w:r>
      <w:r>
        <w:rPr>
          <w:spacing w:val="-1"/>
        </w:rPr>
        <w:t xml:space="preserve"> </w:t>
      </w:r>
      <w:r>
        <w:t>мемориальных</w:t>
      </w:r>
      <w:r>
        <w:rPr>
          <w:spacing w:val="-1"/>
        </w:rPr>
        <w:t xml:space="preserve"> </w:t>
      </w:r>
      <w:r>
        <w:t>комплексах,</w:t>
      </w:r>
      <w:r>
        <w:rPr>
          <w:spacing w:val="-1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644A77" w:rsidRDefault="00644A77">
      <w:pPr>
        <w:pStyle w:val="BodyText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искусство».</w:t>
      </w:r>
    </w:p>
    <w:p w:rsidR="00644A77" w:rsidRDefault="00644A77">
      <w:pPr>
        <w:pStyle w:val="BodyText"/>
        <w:ind w:right="692"/>
      </w:pPr>
      <w:r>
        <w:t>Исследовать и создавать зарисовки особенностей, характерных для орнаментов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предметов быта</w:t>
      </w:r>
      <w:r>
        <w:rPr>
          <w:spacing w:val="-1"/>
        </w:rPr>
        <w:t xml:space="preserve"> </w:t>
      </w:r>
      <w:r>
        <w:t>у разных народов,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644A77" w:rsidRDefault="00644A77">
      <w:pPr>
        <w:pStyle w:val="BodyText"/>
        <w:ind w:right="689"/>
      </w:pPr>
      <w:r>
        <w:t>Изучить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показать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практической</w:t>
      </w:r>
      <w:r>
        <w:rPr>
          <w:spacing w:val="15"/>
        </w:rPr>
        <w:t xml:space="preserve"> </w:t>
      </w:r>
      <w:r>
        <w:t>творческой</w:t>
      </w:r>
      <w:r>
        <w:rPr>
          <w:spacing w:val="15"/>
        </w:rPr>
        <w:t xml:space="preserve"> </w:t>
      </w:r>
      <w:r>
        <w:t>работе</w:t>
      </w:r>
      <w:r>
        <w:rPr>
          <w:spacing w:val="13"/>
        </w:rPr>
        <w:t xml:space="preserve"> </w:t>
      </w:r>
      <w:r>
        <w:t>орнаменты,</w:t>
      </w:r>
      <w:r>
        <w:rPr>
          <w:spacing w:val="12"/>
        </w:rPr>
        <w:t xml:space="preserve"> </w:t>
      </w:r>
      <w:r>
        <w:t>традиционные</w:t>
      </w:r>
      <w:r>
        <w:rPr>
          <w:spacing w:val="13"/>
        </w:rPr>
        <w:t xml:space="preserve"> </w:t>
      </w:r>
      <w:r>
        <w:t>мотивы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резьбе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вышивке, декоре головных уборов, орнаментах, которые характерны для предметов быта).</w:t>
      </w:r>
      <w:r>
        <w:rPr>
          <w:spacing w:val="-57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женских</w:t>
      </w:r>
      <w:r>
        <w:rPr>
          <w:spacing w:val="-57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-57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мужчины с</w:t>
      </w:r>
      <w:r>
        <w:rPr>
          <w:spacing w:val="-2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644A77" w:rsidRDefault="00644A77">
      <w:pPr>
        <w:pStyle w:val="BodyText"/>
        <w:spacing w:before="1"/>
        <w:ind w:right="697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мужским</w:t>
      </w:r>
      <w:r>
        <w:rPr>
          <w:spacing w:val="1"/>
        </w:rPr>
        <w:t xml:space="preserve"> </w:t>
      </w:r>
      <w:r>
        <w:t>костюмами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культурах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644A77" w:rsidRDefault="00644A77">
      <w:pPr>
        <w:pStyle w:val="BodyText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644A77" w:rsidRDefault="00644A77">
      <w:pPr>
        <w:pStyle w:val="BodyText"/>
        <w:ind w:right="697"/>
      </w:pPr>
      <w:r>
        <w:t>Получить представление о конструкции традиционных жилищ у разных народов, об их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природой.</w:t>
      </w:r>
    </w:p>
    <w:p w:rsidR="00644A77" w:rsidRDefault="00644A77">
      <w:pPr>
        <w:pStyle w:val="BodyText"/>
        <w:ind w:right="689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 построек, строить из бумаги или изображать конструкцию избы, понимать и</w:t>
      </w:r>
      <w:r>
        <w:rPr>
          <w:spacing w:val="1"/>
        </w:rPr>
        <w:t xml:space="preserve"> </w:t>
      </w:r>
      <w:r>
        <w:t>уметь объяснять тесную связь декора (украшений) избы с функциональным значением тех</w:t>
      </w:r>
      <w:r>
        <w:rPr>
          <w:spacing w:val="-5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переносного жилища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юрты.</w:t>
      </w:r>
    </w:p>
    <w:p w:rsidR="00644A77" w:rsidRDefault="00644A77">
      <w:pPr>
        <w:pStyle w:val="BodyText"/>
        <w:ind w:right="693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-57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древнерусских</w:t>
      </w:r>
      <w:r>
        <w:rPr>
          <w:spacing w:val="1"/>
        </w:rPr>
        <w:t xml:space="preserve"> </w:t>
      </w:r>
      <w:r>
        <w:t>соборах и их местонахождении, о красоте и конструктивных особенностях 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28"/>
        </w:rPr>
        <w:t xml:space="preserve"> </w:t>
      </w:r>
      <w:r>
        <w:t>деревянного</w:t>
      </w:r>
      <w:r>
        <w:rPr>
          <w:spacing w:val="28"/>
        </w:rPr>
        <w:t xml:space="preserve"> </w:t>
      </w:r>
      <w:r>
        <w:t>зодчества.</w:t>
      </w:r>
      <w:r>
        <w:rPr>
          <w:spacing w:val="28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устройстве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красоте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древнерусского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 об основных конструктивных чертах древнегреческого храма, уметь его</w:t>
      </w:r>
      <w:r>
        <w:rPr>
          <w:spacing w:val="1"/>
        </w:rPr>
        <w:t xml:space="preserve"> </w:t>
      </w:r>
      <w:r>
        <w:t>изображать, иметь общее, целостное образное представление о древнегреческой культуре.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характерных для разных культур: готический (романский) собор в европейских 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-1"/>
        </w:rPr>
        <w:t xml:space="preserve"> </w:t>
      </w:r>
      <w:r>
        <w:t>пагода, мусульманская мечеть,</w:t>
      </w:r>
      <w:r>
        <w:rPr>
          <w:spacing w:val="-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 их.</w:t>
      </w:r>
    </w:p>
    <w:p w:rsidR="00644A77" w:rsidRDefault="00644A77">
      <w:pPr>
        <w:pStyle w:val="BodyText"/>
        <w:spacing w:before="1"/>
        <w:ind w:right="697"/>
      </w:pPr>
      <w:r>
        <w:t>Понимать и объяснять, в чём заключается значимость для современных людей сохранения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 мировой</w:t>
      </w:r>
      <w:r>
        <w:rPr>
          <w:spacing w:val="-1"/>
        </w:rPr>
        <w:t xml:space="preserve"> </w:t>
      </w:r>
      <w:r>
        <w:t>культуры.</w:t>
      </w:r>
    </w:p>
    <w:p w:rsidR="00644A77" w:rsidRDefault="00644A77">
      <w:pPr>
        <w:pStyle w:val="BodyText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искусства».</w:t>
      </w:r>
    </w:p>
    <w:p w:rsidR="00644A77" w:rsidRDefault="00644A77">
      <w:pPr>
        <w:pStyle w:val="BodyText"/>
        <w:ind w:right="695"/>
      </w:pPr>
      <w:r>
        <w:t>Формировать восприятие произведений искусства на темы истории и традиций 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Рябушкина,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по выбору учителя).</w:t>
      </w:r>
    </w:p>
    <w:p w:rsidR="00644A77" w:rsidRDefault="00644A77">
      <w:pPr>
        <w:pStyle w:val="BodyText"/>
        <w:spacing w:before="1"/>
        <w:ind w:right="696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 Новгородский детинец, Псковский кром, Казанский кремль и другие с учётом</w:t>
      </w:r>
      <w:r>
        <w:rPr>
          <w:spacing w:val="1"/>
        </w:rPr>
        <w:t xml:space="preserve"> </w:t>
      </w:r>
      <w:r>
        <w:t>местных архитектурных комплексов, в том числе монастырских), о памятниках 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зодчества</w:t>
      </w:r>
      <w:r>
        <w:rPr>
          <w:spacing w:val="3"/>
        </w:rPr>
        <w:t xml:space="preserve"> </w:t>
      </w:r>
      <w:r>
        <w:t>(архитектурный</w:t>
      </w:r>
      <w:r>
        <w:rPr>
          <w:spacing w:val="-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острове</w:t>
      </w:r>
      <w:r>
        <w:rPr>
          <w:spacing w:val="-1"/>
        </w:rPr>
        <w:t xml:space="preserve"> </w:t>
      </w:r>
      <w:r>
        <w:t>Кижи).</w:t>
      </w:r>
    </w:p>
    <w:p w:rsidR="00644A77" w:rsidRDefault="00644A77">
      <w:pPr>
        <w:pStyle w:val="BodyText"/>
        <w:ind w:right="698"/>
      </w:pPr>
      <w:r>
        <w:t>Узнавать соборы Московского Кремля, Софийский собор в Великом Новгороде, храм</w:t>
      </w:r>
      <w:r>
        <w:rPr>
          <w:spacing w:val="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Нерли.</w:t>
      </w:r>
    </w:p>
    <w:p w:rsidR="00644A77" w:rsidRDefault="00644A77">
      <w:pPr>
        <w:pStyle w:val="BodyText"/>
        <w:ind w:right="700"/>
      </w:pPr>
      <w:r>
        <w:t>Называть и объяснять содержание памятника К. Минину и Д. Пожарскому скульптора</w:t>
      </w:r>
      <w:r>
        <w:rPr>
          <w:spacing w:val="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Мартоса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644A77" w:rsidRDefault="00644A77">
      <w:pPr>
        <w:pStyle w:val="BodyText"/>
        <w:ind w:right="692"/>
      </w:pPr>
      <w:r>
        <w:t>Различать основные памятники наиболее значимых мемориальных ансамблей и объяснять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 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 Мамаевом</w:t>
      </w:r>
      <w:r>
        <w:rPr>
          <w:spacing w:val="1"/>
        </w:rPr>
        <w:t xml:space="preserve"> </w:t>
      </w:r>
      <w:r>
        <w:t>кургане, «Воин-освободитель» в берлинском Трептов-парке, Пискарёвский мемориал 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 посещении мемориальных</w:t>
      </w:r>
      <w:r>
        <w:rPr>
          <w:spacing w:val="-1"/>
        </w:rPr>
        <w:t xml:space="preserve"> </w:t>
      </w:r>
      <w:r>
        <w:t>памятников.</w:t>
      </w:r>
    </w:p>
    <w:p w:rsidR="00644A77" w:rsidRDefault="00644A77">
      <w:pPr>
        <w:pStyle w:val="BodyText"/>
        <w:ind w:right="696"/>
      </w:pPr>
      <w:r>
        <w:t>Иметь представления об архитектурных, декоративных и изобразительных произведениях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Древнего</w:t>
      </w:r>
      <w:r>
        <w:rPr>
          <w:spacing w:val="-57"/>
        </w:rPr>
        <w:t xml:space="preserve"> </w:t>
      </w:r>
      <w:r>
        <w:t>Востока,</w:t>
      </w:r>
      <w:r>
        <w:rPr>
          <w:spacing w:val="-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произведения.</w:t>
      </w:r>
    </w:p>
    <w:p w:rsidR="00644A77" w:rsidRDefault="00644A77">
      <w:pPr>
        <w:pStyle w:val="BodyText"/>
        <w:ind w:right="690"/>
      </w:pP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 соборов, иметь представление об особенностях архитектурного 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:rsidR="00644A77" w:rsidRDefault="00644A77">
      <w:pPr>
        <w:pStyle w:val="BodyText"/>
        <w:ind w:right="698"/>
      </w:pPr>
      <w:r>
        <w:t>Приводить примеры произведений великих европейских художников: Леонардо да Винчи,</w:t>
      </w:r>
      <w:r>
        <w:rPr>
          <w:spacing w:val="-57"/>
        </w:rPr>
        <w:t xml:space="preserve"> </w:t>
      </w:r>
      <w:r>
        <w:t>Рафаэля,</w:t>
      </w:r>
      <w:r>
        <w:rPr>
          <w:spacing w:val="-1"/>
        </w:rPr>
        <w:t xml:space="preserve"> </w:t>
      </w:r>
      <w:r>
        <w:t>Рембрандта, Пикассо и других</w:t>
      </w:r>
      <w:r>
        <w:rPr>
          <w:spacing w:val="-1"/>
        </w:rPr>
        <w:t xml:space="preserve"> </w:t>
      </w:r>
      <w:r>
        <w:t>(по выбору учителя).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графики».</w:t>
      </w:r>
    </w:p>
    <w:p w:rsidR="00644A77" w:rsidRDefault="00644A77">
      <w:pPr>
        <w:pStyle w:val="BodyText"/>
        <w:spacing w:before="1"/>
        <w:ind w:right="685"/>
        <w:jc w:val="left"/>
      </w:pPr>
      <w:r>
        <w:t>Осваивать</w:t>
      </w:r>
      <w:r>
        <w:rPr>
          <w:spacing w:val="4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воздушной</w:t>
      </w:r>
      <w:r>
        <w:rPr>
          <w:spacing w:val="3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графических</w:t>
      </w:r>
      <w:r>
        <w:rPr>
          <w:spacing w:val="-57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 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 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-57"/>
        </w:rPr>
        <w:t xml:space="preserve"> </w:t>
      </w:r>
      <w:r>
        <w:t>горизонта и точки схода, перспективных сокращений, цветовых и тональных изменений.</w:t>
      </w:r>
      <w:r>
        <w:rPr>
          <w:spacing w:val="1"/>
        </w:rPr>
        <w:t xml:space="preserve"> </w:t>
      </w:r>
      <w:r>
        <w:t>Моделировать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графическом</w:t>
      </w:r>
      <w:r>
        <w:rPr>
          <w:spacing w:val="13"/>
        </w:rPr>
        <w:t xml:space="preserve"> </w:t>
      </w:r>
      <w:r>
        <w:t>редакторе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инструментов</w:t>
      </w:r>
      <w:r>
        <w:rPr>
          <w:spacing w:val="14"/>
        </w:rPr>
        <w:t xml:space="preserve"> </w:t>
      </w:r>
      <w:r>
        <w:t>геометрических</w:t>
      </w:r>
      <w:r>
        <w:rPr>
          <w:spacing w:val="13"/>
        </w:rPr>
        <w:t xml:space="preserve"> </w:t>
      </w:r>
      <w:r>
        <w:t>фигур</w:t>
      </w:r>
      <w:r>
        <w:rPr>
          <w:spacing w:val="-57"/>
        </w:rPr>
        <w:t xml:space="preserve"> </w:t>
      </w:r>
      <w:r>
        <w:t>конструкцию</w:t>
      </w:r>
      <w:r>
        <w:rPr>
          <w:spacing w:val="3"/>
        </w:rPr>
        <w:t xml:space="preserve"> </w:t>
      </w:r>
      <w:r>
        <w:t>традиционного</w:t>
      </w:r>
      <w:r>
        <w:rPr>
          <w:spacing w:val="4"/>
        </w:rPr>
        <w:t xml:space="preserve"> </w:t>
      </w:r>
      <w:r>
        <w:t>крестьянского</w:t>
      </w:r>
      <w:r>
        <w:rPr>
          <w:spacing w:val="2"/>
        </w:rPr>
        <w:t xml:space="preserve"> </w:t>
      </w:r>
      <w:r>
        <w:t>деревянного</w:t>
      </w:r>
      <w:r>
        <w:rPr>
          <w:spacing w:val="4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(избы)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устройства.</w:t>
      </w:r>
    </w:p>
    <w:p w:rsidR="00644A77" w:rsidRDefault="00644A77">
      <w:pPr>
        <w:pStyle w:val="BodyText"/>
        <w:ind w:right="691"/>
        <w:jc w:val="left"/>
      </w:pPr>
      <w:r>
        <w:t>Использовать</w:t>
      </w:r>
      <w:r>
        <w:rPr>
          <w:spacing w:val="10"/>
        </w:rPr>
        <w:t xml:space="preserve"> </w:t>
      </w:r>
      <w:r>
        <w:t>поисковую</w:t>
      </w:r>
      <w:r>
        <w:rPr>
          <w:spacing w:val="10"/>
        </w:rPr>
        <w:t xml:space="preserve"> </w:t>
      </w:r>
      <w:r>
        <w:t>систему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знакомства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разными</w:t>
      </w:r>
      <w:r>
        <w:rPr>
          <w:spacing w:val="10"/>
        </w:rPr>
        <w:t xml:space="preserve"> </w:t>
      </w:r>
      <w:r>
        <w:t>видами</w:t>
      </w:r>
      <w:r>
        <w:rPr>
          <w:spacing w:val="13"/>
        </w:rPr>
        <w:t xml:space="preserve"> </w:t>
      </w:r>
      <w:r>
        <w:t>деревянного</w:t>
      </w:r>
      <w:r>
        <w:rPr>
          <w:spacing w:val="9"/>
        </w:rPr>
        <w:t xml:space="preserve"> </w:t>
      </w:r>
      <w:r>
        <w:t>дома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избы и традициями и её</w:t>
      </w:r>
      <w:r>
        <w:rPr>
          <w:spacing w:val="-1"/>
        </w:rPr>
        <w:t xml:space="preserve"> </w:t>
      </w:r>
      <w:r>
        <w:t>украшений.</w:t>
      </w:r>
    </w:p>
    <w:p w:rsidR="00644A77" w:rsidRDefault="00644A77">
      <w:pPr>
        <w:pStyle w:val="BodyText"/>
        <w:ind w:right="695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юрты,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украшения,</w:t>
      </w:r>
      <w:r>
        <w:rPr>
          <w:spacing w:val="-1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внутренний вид</w:t>
      </w:r>
      <w:r>
        <w:rPr>
          <w:spacing w:val="-1"/>
        </w:rPr>
        <w:t xml:space="preserve"> </w:t>
      </w:r>
      <w:r>
        <w:t>юрты.</w:t>
      </w:r>
    </w:p>
    <w:p w:rsidR="00644A77" w:rsidRDefault="00644A77">
      <w:pPr>
        <w:pStyle w:val="BodyText"/>
        <w:ind w:right="690"/>
      </w:pPr>
      <w:r>
        <w:t>Моделировать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8"/>
        </w:rPr>
        <w:t xml:space="preserve"> </w:t>
      </w:r>
      <w:r>
        <w:t>храмовых</w:t>
      </w:r>
      <w:r>
        <w:rPr>
          <w:spacing w:val="6"/>
        </w:rPr>
        <w:t xml:space="preserve"> </w:t>
      </w:r>
      <w:r>
        <w:t>зданий</w:t>
      </w:r>
      <w:r>
        <w:rPr>
          <w:spacing w:val="7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культур</w:t>
      </w:r>
      <w:r>
        <w:rPr>
          <w:spacing w:val="7"/>
        </w:rPr>
        <w:t xml:space="preserve"> </w:t>
      </w:r>
      <w:r>
        <w:t>(каменный</w:t>
      </w:r>
      <w:r>
        <w:rPr>
          <w:spacing w:val="4"/>
        </w:rPr>
        <w:t xml:space="preserve"> </w:t>
      </w:r>
      <w:r>
        <w:t>православный</w:t>
      </w:r>
      <w:r>
        <w:rPr>
          <w:spacing w:val="6"/>
        </w:rPr>
        <w:t xml:space="preserve"> </w:t>
      </w:r>
      <w:r>
        <w:t>собор</w:t>
      </w:r>
      <w:r>
        <w:rPr>
          <w:spacing w:val="6"/>
        </w:rPr>
        <w:t xml:space="preserve"> </w:t>
      </w:r>
      <w:r>
        <w:t>с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закомарами,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1"/>
        </w:rPr>
        <w:t xml:space="preserve"> </w:t>
      </w:r>
      <w:r>
        <w:t>главой,</w:t>
      </w:r>
      <w:r>
        <w:rPr>
          <w:spacing w:val="1"/>
        </w:rPr>
        <w:t xml:space="preserve"> </w:t>
      </w:r>
      <w:r>
        <w:t>куполом,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мечеть).</w:t>
      </w:r>
    </w:p>
    <w:p w:rsidR="00644A77" w:rsidRDefault="00644A77">
      <w:pPr>
        <w:pStyle w:val="BodyText"/>
        <w:spacing w:before="1"/>
        <w:ind w:right="690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 фигур или на линейной основе; изобразить различные фазы 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-57"/>
        </w:rPr>
        <w:t xml:space="preserve"> </w:t>
      </w:r>
      <w:r>
        <w:t>схематического</w:t>
      </w:r>
      <w:r>
        <w:rPr>
          <w:spacing w:val="-1"/>
        </w:rPr>
        <w:t xml:space="preserve"> </w:t>
      </w:r>
      <w:r>
        <w:t>движения человека).</w:t>
      </w:r>
    </w:p>
    <w:p w:rsidR="00644A77" w:rsidRDefault="00644A77">
      <w:pPr>
        <w:pStyle w:val="BodyText"/>
        <w:ind w:right="696"/>
      </w:pPr>
      <w:r>
        <w:t>Освоить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повторяющегося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редакторе</w:t>
      </w:r>
      <w:r>
        <w:rPr>
          <w:spacing w:val="-1"/>
        </w:rPr>
        <w:t xml:space="preserve"> </w:t>
      </w:r>
      <w:r>
        <w:t>GIF-анимации.</w:t>
      </w:r>
    </w:p>
    <w:p w:rsidR="00644A77" w:rsidRDefault="00644A77">
      <w:pPr>
        <w:pStyle w:val="BodyText"/>
        <w:ind w:right="692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изучаемого материала, собирая в поисковых системах нужный материал, или на основе</w:t>
      </w:r>
      <w:r>
        <w:rPr>
          <w:spacing w:val="1"/>
        </w:rPr>
        <w:t xml:space="preserve"> </w:t>
      </w:r>
      <w:r>
        <w:t>собственных фотографий и фотографий своих рисунков, выполнять шрифтовые 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важных определений,</w:t>
      </w:r>
      <w:r>
        <w:rPr>
          <w:spacing w:val="-1"/>
        </w:rPr>
        <w:t xml:space="preserve"> </w:t>
      </w:r>
      <w:r>
        <w:t>названий,</w:t>
      </w:r>
      <w:r>
        <w:rPr>
          <w:spacing w:val="-3"/>
        </w:rPr>
        <w:t xml:space="preserve"> </w:t>
      </w:r>
      <w:r>
        <w:t>положений, которые</w:t>
      </w:r>
    </w:p>
    <w:p w:rsidR="00644A77" w:rsidRDefault="00644A77">
      <w:pPr>
        <w:pStyle w:val="BodyText"/>
      </w:pPr>
      <w:r>
        <w:t>надо</w:t>
      </w:r>
      <w:r>
        <w:rPr>
          <w:spacing w:val="-2"/>
        </w:rPr>
        <w:t xml:space="preserve"> </w:t>
      </w:r>
      <w:r>
        <w:t>помнить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знать.</w:t>
      </w:r>
    </w:p>
    <w:p w:rsidR="00644A77" w:rsidRDefault="00644A77">
      <w:pPr>
        <w:pStyle w:val="BodyText"/>
        <w:spacing w:before="1"/>
      </w:pPr>
      <w:r>
        <w:t>Совершать</w:t>
      </w:r>
      <w:r>
        <w:rPr>
          <w:spacing w:val="-1"/>
        </w:rPr>
        <w:t xml:space="preserve"> </w:t>
      </w:r>
      <w:r>
        <w:t>виртуальные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3"/>
        </w:rPr>
        <w:t xml:space="preserve"> </w:t>
      </w:r>
      <w:r>
        <w:t>мира.</w:t>
      </w:r>
    </w:p>
    <w:p w:rsidR="00644A77" w:rsidRDefault="00644A77">
      <w:pPr>
        <w:pStyle w:val="BodyText"/>
        <w:spacing w:before="11"/>
        <w:ind w:left="0"/>
        <w:jc w:val="left"/>
        <w:rPr>
          <w:sz w:val="23"/>
        </w:rPr>
      </w:pPr>
    </w:p>
    <w:p w:rsidR="00644A77" w:rsidRDefault="00644A77">
      <w:pPr>
        <w:pStyle w:val="Heading1"/>
        <w:ind w:left="3158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«Музыка».</w:t>
      </w:r>
    </w:p>
    <w:p w:rsidR="00644A77" w:rsidRDefault="00644A77">
      <w:pPr>
        <w:pStyle w:val="BodyText"/>
        <w:ind w:left="0"/>
        <w:jc w:val="left"/>
        <w:rPr>
          <w:b/>
        </w:rPr>
      </w:pPr>
    </w:p>
    <w:p w:rsidR="00644A77" w:rsidRDefault="00644A77">
      <w:pPr>
        <w:pStyle w:val="BodyText"/>
        <w:ind w:left="2126"/>
      </w:pPr>
      <w:r>
        <w:t>Рабочая</w:t>
      </w:r>
      <w:r>
        <w:rPr>
          <w:spacing w:val="81"/>
        </w:rPr>
        <w:t xml:space="preserve"> </w:t>
      </w:r>
      <w:r>
        <w:t xml:space="preserve">программа  </w:t>
      </w:r>
      <w:r>
        <w:rPr>
          <w:spacing w:val="20"/>
        </w:rPr>
        <w:t xml:space="preserve"> </w:t>
      </w:r>
      <w:r>
        <w:t xml:space="preserve">по  </w:t>
      </w:r>
      <w:r>
        <w:rPr>
          <w:spacing w:val="20"/>
        </w:rPr>
        <w:t xml:space="preserve"> </w:t>
      </w:r>
      <w:r>
        <w:t xml:space="preserve">учебному  </w:t>
      </w:r>
      <w:r>
        <w:rPr>
          <w:spacing w:val="19"/>
        </w:rPr>
        <w:t xml:space="preserve"> </w:t>
      </w:r>
      <w:r>
        <w:t xml:space="preserve">предмету  </w:t>
      </w:r>
      <w:r>
        <w:rPr>
          <w:spacing w:val="21"/>
        </w:rPr>
        <w:t xml:space="preserve"> </w:t>
      </w:r>
      <w:r>
        <w:t xml:space="preserve">«Музыка»  </w:t>
      </w:r>
      <w:r>
        <w:rPr>
          <w:spacing w:val="19"/>
        </w:rPr>
        <w:t xml:space="preserve"> </w:t>
      </w:r>
      <w:r>
        <w:t xml:space="preserve">(предметная  </w:t>
      </w:r>
      <w:r>
        <w:rPr>
          <w:spacing w:val="19"/>
        </w:rPr>
        <w:t xml:space="preserve"> </w:t>
      </w:r>
      <w:r>
        <w:t>область</w:t>
      </w:r>
    </w:p>
    <w:p w:rsidR="00644A77" w:rsidRDefault="00644A77">
      <w:pPr>
        <w:pStyle w:val="BodyText"/>
        <w:ind w:right="694"/>
      </w:pPr>
      <w:r>
        <w:t>«Искусство»)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музыке.</w:t>
      </w:r>
    </w:p>
    <w:p w:rsidR="00644A77" w:rsidRDefault="00644A77">
      <w:pPr>
        <w:pStyle w:val="BodyText"/>
        <w:ind w:right="696" w:firstLine="707"/>
      </w:pPr>
      <w:r>
        <w:t>Пояснительная записка отражает общие цели и задачи изучения музыки,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644A77" w:rsidRDefault="00644A77">
      <w:pPr>
        <w:pStyle w:val="BodyText"/>
        <w:ind w:right="690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 и регулятивных), которые возможно формировать средствами музыки с</w:t>
      </w:r>
      <w:r>
        <w:rPr>
          <w:spacing w:val="-5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1"/>
        <w:ind w:right="689" w:firstLine="707"/>
      </w:pPr>
      <w:r>
        <w:t>Планируемые результаты освоения программы по музыке включают личностные,</w:t>
      </w:r>
      <w:r>
        <w:rPr>
          <w:spacing w:val="1"/>
        </w:rPr>
        <w:t xml:space="preserve"> </w:t>
      </w:r>
      <w:r>
        <w:t>метапредметные и 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сгруппированы</w:t>
      </w:r>
      <w:r>
        <w:rPr>
          <w:spacing w:val="-1"/>
        </w:rPr>
        <w:t xml:space="preserve"> </w:t>
      </w:r>
      <w:r>
        <w:t>по учебным</w:t>
      </w:r>
      <w:r>
        <w:rPr>
          <w:spacing w:val="-2"/>
        </w:rPr>
        <w:t xml:space="preserve"> </w:t>
      </w:r>
      <w:r>
        <w:t>модулям.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8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 рабочей программы</w:t>
      </w:r>
      <w:r>
        <w:rPr>
          <w:spacing w:val="-1"/>
        </w:rPr>
        <w:t xml:space="preserve"> </w:t>
      </w:r>
      <w:r>
        <w:t>по учебному предмету.</w:t>
      </w:r>
    </w:p>
    <w:p w:rsidR="00644A77" w:rsidRDefault="00644A77">
      <w:pPr>
        <w:pStyle w:val="BodyText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личностных, метапредметных и предметных результатов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НОО, а также на основе планируемых результатов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рабочей программе воспитания;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класса.</w:t>
      </w:r>
    </w:p>
    <w:p w:rsidR="00644A77" w:rsidRDefault="00644A77">
      <w:pPr>
        <w:pStyle w:val="BodyText"/>
        <w:ind w:right="690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 особенно важна музыка для становления личности обучающегося - как</w:t>
      </w:r>
      <w:r>
        <w:rPr>
          <w:spacing w:val="1"/>
        </w:rPr>
        <w:t xml:space="preserve"> </w:t>
      </w:r>
      <w:r>
        <w:t>способ,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радостного</w:t>
      </w:r>
      <w:r>
        <w:rPr>
          <w:spacing w:val="-1"/>
        </w:rPr>
        <w:t xml:space="preserve"> </w:t>
      </w:r>
      <w:r>
        <w:t>мировосприятия.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 w:firstLine="707"/>
      </w:pPr>
      <w:r>
        <w:t>В течение периода начального общего образования необходимо заложить основы</w:t>
      </w:r>
      <w:r>
        <w:rPr>
          <w:spacing w:val="1"/>
        </w:rPr>
        <w:t xml:space="preserve"> </w:t>
      </w:r>
      <w:r>
        <w:t>будущей музыкальной культуры личности, сформировать представления о 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искусства: фольклор, классическая, современная музыка, в том числе наиболее достойные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 эффективной формой освоения музыкального искусства является практическое</w:t>
      </w:r>
      <w:r>
        <w:rPr>
          <w:spacing w:val="1"/>
        </w:rPr>
        <w:t xml:space="preserve"> </w:t>
      </w:r>
      <w:r>
        <w:t>музицирование - пение, игра на доступных музыкальных инструментах, различные формы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 освоение элементов музыкального языка, понимание основных 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принципов и форм развития музыки.</w:t>
      </w:r>
    </w:p>
    <w:p w:rsidR="00644A77" w:rsidRDefault="00644A77">
      <w:pPr>
        <w:pStyle w:val="BodyText"/>
        <w:spacing w:before="1"/>
        <w:ind w:right="690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 явлений, фактов музыкальной культуры (знание музыкальных произведений,</w:t>
      </w:r>
      <w:r>
        <w:rPr>
          <w:spacing w:val="-57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терминологии).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60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 и чувств, состояний, отношений к жизни, самому себе, другим людям, которые</w:t>
      </w:r>
      <w:r>
        <w:rPr>
          <w:spacing w:val="1"/>
        </w:rPr>
        <w:t xml:space="preserve"> </w:t>
      </w:r>
      <w:r>
        <w:t>несёт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музыка.</w:t>
      </w:r>
    </w:p>
    <w:p w:rsidR="00644A77" w:rsidRDefault="00644A77">
      <w:pPr>
        <w:pStyle w:val="BodyText"/>
        <w:spacing w:before="1"/>
        <w:ind w:right="688" w:firstLine="707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путём.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моментом при составлении программы по музыке является отбор репертуара, 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традиционных российских ценностей.</w:t>
      </w:r>
    </w:p>
    <w:p w:rsidR="00644A77" w:rsidRDefault="00644A77">
      <w:pPr>
        <w:pStyle w:val="BodyText"/>
        <w:ind w:right="689" w:firstLine="707"/>
      </w:pPr>
      <w:r>
        <w:t>Одним из наиболее важных направлений программы по музыке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-1"/>
        </w:rPr>
        <w:t xml:space="preserve"> </w:t>
      </w:r>
      <w:r>
        <w:t>установка личности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644A77" w:rsidRDefault="00644A77">
      <w:pPr>
        <w:pStyle w:val="BodyText"/>
        <w:ind w:right="691" w:firstLine="707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-57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 композиционных принципов.</w:t>
      </w:r>
    </w:p>
    <w:p w:rsidR="00644A77" w:rsidRDefault="00644A77">
      <w:pPr>
        <w:pStyle w:val="BodyText"/>
        <w:ind w:right="690" w:firstLine="707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части общей духовной культуры обучающихся. Основным содержанием музыкального</w:t>
      </w:r>
      <w:r>
        <w:rPr>
          <w:spacing w:val="1"/>
        </w:rPr>
        <w:t xml:space="preserve"> </w:t>
      </w:r>
      <w:r>
        <w:t>обучения и воспитания является личный и коллективный опыт проживания и 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 восприятия (постижение мира через переживание, самовыражение 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духовно¬нравственное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другого 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опыт сотворчества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644A77" w:rsidRDefault="00644A77">
      <w:pPr>
        <w:pStyle w:val="BodyText"/>
        <w:spacing w:before="1"/>
        <w:ind w:right="693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644A77" w:rsidRDefault="00644A77">
      <w:pPr>
        <w:pStyle w:val="BodyText"/>
        <w:ind w:right="697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сферы;</w:t>
      </w:r>
    </w:p>
    <w:p w:rsidR="00644A77" w:rsidRDefault="00644A77">
      <w:pPr>
        <w:pStyle w:val="BodyText"/>
        <w:ind w:right="695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 искусства как универсального языка общения, художественного отражения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жизни;</w:t>
      </w:r>
    </w:p>
    <w:p w:rsidR="00644A77" w:rsidRDefault="00644A77">
      <w:pPr>
        <w:pStyle w:val="BodyText"/>
        <w:ind w:right="697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музицированию.</w:t>
      </w:r>
    </w:p>
    <w:p w:rsidR="00644A77" w:rsidRDefault="00644A77">
      <w:pPr>
        <w:pStyle w:val="BodyText"/>
      </w:pPr>
      <w:r>
        <w:t>Важнейшие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spacing w:before="73" w:line="242" w:lineRule="auto"/>
        <w:ind w:right="695"/>
        <w:rPr>
          <w:sz w:val="24"/>
        </w:rPr>
      </w:pPr>
      <w:r>
        <w:rPr>
          <w:sz w:val="24"/>
        </w:rPr>
        <w:t>формирование эмоционально-ценностной отзывчивости на прекрасное в жизни и 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к традиционным российским духовно-нравственным ценностям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развитие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 универсальными учебными действиями, развитие ассоциативного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продуктивного воображения;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слушателя), исполнение (пение, игра на музыкальных инструментах); 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аранжировки);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воспитание уважения к культурному наследию России, присвоение интонационно-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 отечественной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44A77" w:rsidRDefault="00644A77" w:rsidP="00404B6E">
      <w:pPr>
        <w:pStyle w:val="ListParagraph"/>
        <w:numPr>
          <w:ilvl w:val="0"/>
          <w:numId w:val="8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стран, культур,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времён и народов.</w:t>
      </w:r>
    </w:p>
    <w:p w:rsidR="00644A77" w:rsidRDefault="00644A77">
      <w:pPr>
        <w:pStyle w:val="BodyText"/>
        <w:ind w:right="696"/>
      </w:pPr>
      <w:r>
        <w:t>Программа по музыке составлена на основе модульного принципа построения учебного</w:t>
      </w:r>
      <w:r>
        <w:rPr>
          <w:spacing w:val="1"/>
        </w:rPr>
        <w:t xml:space="preserve"> </w:t>
      </w:r>
      <w:r>
        <w:t>материала и допускает вариативный подход к очерёдности изучения модулей, 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-1"/>
        </w:rPr>
        <w:t xml:space="preserve"> </w:t>
      </w:r>
      <w:r>
        <w:t>учебных тем, форм</w:t>
      </w:r>
      <w:r>
        <w:rPr>
          <w:spacing w:val="-1"/>
        </w:rPr>
        <w:t xml:space="preserve"> </w:t>
      </w:r>
      <w:r>
        <w:t>и методов</w:t>
      </w:r>
      <w:r>
        <w:rPr>
          <w:spacing w:val="1"/>
        </w:rPr>
        <w:t xml:space="preserve"> </w:t>
      </w:r>
      <w:r>
        <w:t>освоения содержания.</w:t>
      </w:r>
    </w:p>
    <w:p w:rsidR="00644A77" w:rsidRDefault="00644A77">
      <w:pPr>
        <w:pStyle w:val="BodyText"/>
        <w:ind w:right="69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-1"/>
        </w:rPr>
        <w:t xml:space="preserve"> </w:t>
      </w:r>
      <w:r>
        <w:t>линиями):</w:t>
      </w:r>
    </w:p>
    <w:p w:rsidR="00644A77" w:rsidRDefault="00644A77">
      <w:pPr>
        <w:pStyle w:val="BodyText"/>
        <w:jc w:val="left"/>
      </w:pPr>
      <w:r>
        <w:t>инвариантные: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«Народная</w:t>
      </w:r>
      <w:r>
        <w:rPr>
          <w:spacing w:val="5"/>
        </w:rPr>
        <w:t xml:space="preserve"> </w:t>
      </w:r>
      <w:r>
        <w:t>музыка</w:t>
      </w:r>
      <w:r>
        <w:rPr>
          <w:spacing w:val="3"/>
        </w:rPr>
        <w:t xml:space="preserve"> </w:t>
      </w:r>
      <w:r>
        <w:t>России»;</w:t>
      </w:r>
      <w:r>
        <w:rPr>
          <w:spacing w:val="5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«Классическая</w:t>
      </w:r>
      <w:r>
        <w:rPr>
          <w:spacing w:val="5"/>
        </w:rPr>
        <w:t xml:space="preserve"> </w:t>
      </w:r>
      <w:r>
        <w:t>музыка»;</w:t>
      </w:r>
      <w:r>
        <w:rPr>
          <w:spacing w:val="4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</w:t>
      </w:r>
    </w:p>
    <w:p w:rsidR="00644A77" w:rsidRDefault="00644A77">
      <w:pPr>
        <w:pStyle w:val="BodyText"/>
        <w:ind w:right="7130"/>
        <w:jc w:val="left"/>
      </w:pPr>
      <w:r>
        <w:t>«Музыка в жизни человека»</w:t>
      </w:r>
      <w:r>
        <w:rPr>
          <w:spacing w:val="-57"/>
        </w:rPr>
        <w:t xml:space="preserve"> </w:t>
      </w:r>
      <w:r>
        <w:t>вариативные:</w:t>
      </w:r>
    </w:p>
    <w:p w:rsidR="00644A77" w:rsidRDefault="00644A77">
      <w:pPr>
        <w:pStyle w:val="BodyText"/>
        <w:ind w:right="6183"/>
        <w:jc w:val="left"/>
      </w:pPr>
      <w:r>
        <w:t>модуль № 4 «Музыка народов мира»;</w:t>
      </w:r>
      <w:r>
        <w:rPr>
          <w:spacing w:val="-57"/>
        </w:rPr>
        <w:t xml:space="preserve"> </w:t>
      </w:r>
      <w:r>
        <w:t>модуль № 5 «Духовная музыка»;</w:t>
      </w:r>
      <w:r>
        <w:rPr>
          <w:spacing w:val="1"/>
        </w:rPr>
        <w:t xml:space="preserve"> </w:t>
      </w:r>
      <w:r>
        <w:t>модуль 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 и</w:t>
      </w:r>
      <w:r>
        <w:rPr>
          <w:spacing w:val="-1"/>
        </w:rPr>
        <w:t xml:space="preserve"> </w:t>
      </w:r>
      <w:r>
        <w:t>кино»;</w:t>
      </w:r>
    </w:p>
    <w:p w:rsidR="00644A77" w:rsidRDefault="00644A77">
      <w:pPr>
        <w:pStyle w:val="BodyText"/>
        <w:ind w:right="4738"/>
        <w:jc w:val="left"/>
      </w:pPr>
      <w:r>
        <w:t>модуль № 7 «Современная музыкальная культура»;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8 «Музыкальная грамота»</w:t>
      </w:r>
    </w:p>
    <w:p w:rsidR="00644A77" w:rsidRDefault="00644A77">
      <w:pPr>
        <w:pStyle w:val="BodyText"/>
        <w:ind w:right="697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блоками.</w:t>
      </w:r>
    </w:p>
    <w:p w:rsidR="00644A77" w:rsidRDefault="00644A77">
      <w:pPr>
        <w:pStyle w:val="BodyText"/>
        <w:ind w:right="690" w:firstLine="707"/>
      </w:pPr>
      <w:r>
        <w:t>Вариативная компоновка тематических блоков позволяет существенно расширить</w:t>
      </w:r>
      <w:r>
        <w:rPr>
          <w:spacing w:val="1"/>
        </w:rPr>
        <w:t xml:space="preserve"> </w:t>
      </w:r>
      <w:r>
        <w:t>формы и виды деятельности за счёт внеурочных и внеклассных мероприятий - 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26"/>
      </w:pPr>
      <w:r>
        <w:t>Общее</w:t>
      </w:r>
      <w:r>
        <w:rPr>
          <w:spacing w:val="8"/>
        </w:rPr>
        <w:t xml:space="preserve"> </w:t>
      </w:r>
      <w:r>
        <w:t>число</w:t>
      </w:r>
      <w:r>
        <w:rPr>
          <w:spacing w:val="8"/>
        </w:rPr>
        <w:t xml:space="preserve"> </w:t>
      </w:r>
      <w:r>
        <w:t>часов,</w:t>
      </w:r>
      <w:r>
        <w:rPr>
          <w:spacing w:val="10"/>
        </w:rPr>
        <w:t xml:space="preserve"> </w:t>
      </w:r>
      <w:r>
        <w:t>рекомендованных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музыки</w:t>
      </w:r>
      <w:r>
        <w:rPr>
          <w:spacing w:val="1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135</w:t>
      </w:r>
      <w:r>
        <w:rPr>
          <w:spacing w:val="8"/>
        </w:rPr>
        <w:t xml:space="preserve"> </w:t>
      </w:r>
      <w:r>
        <w:t>часов: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классе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63"/>
        </w:tabs>
        <w:spacing w:before="1"/>
        <w:ind w:right="691" w:firstLine="0"/>
        <w:rPr>
          <w:sz w:val="24"/>
        </w:rPr>
      </w:pPr>
      <w:r>
        <w:rPr>
          <w:sz w:val="24"/>
        </w:rPr>
        <w:t>33 часа (1 час в неделю), во 2 классе - 34 часа (1 час в неделю), в 3 классе - 34 часа (1 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2"/>
          <w:sz w:val="24"/>
        </w:rPr>
        <w:t xml:space="preserve"> </w:t>
      </w:r>
      <w:r>
        <w:rPr>
          <w:sz w:val="24"/>
        </w:rPr>
        <w:t>4 классе -</w:t>
      </w:r>
      <w:r>
        <w:rPr>
          <w:spacing w:val="1"/>
          <w:sz w:val="24"/>
        </w:rPr>
        <w:t xml:space="preserve"> </w:t>
      </w:r>
      <w:r>
        <w:rPr>
          <w:sz w:val="24"/>
        </w:rPr>
        <w:t>34 часа</w:t>
      </w:r>
      <w:r>
        <w:rPr>
          <w:spacing w:val="1"/>
          <w:sz w:val="24"/>
        </w:rPr>
        <w:t xml:space="preserve"> </w:t>
      </w:r>
      <w:r>
        <w:rPr>
          <w:sz w:val="24"/>
        </w:rPr>
        <w:t>(1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644A77" w:rsidRDefault="00644A77">
      <w:pPr>
        <w:pStyle w:val="BodyText"/>
        <w:ind w:right="693" w:firstLine="707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60"/>
        </w:rPr>
        <w:t xml:space="preserve"> </w:t>
      </w:r>
      <w:r>
        <w:t>образовательная</w:t>
      </w:r>
      <w:r>
        <w:rPr>
          <w:spacing w:val="60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 использовать возможности сетевого взаимодействия, в том числе с организациями</w:t>
      </w:r>
      <w:r>
        <w:rPr>
          <w:spacing w:val="1"/>
        </w:rPr>
        <w:t xml:space="preserve"> </w:t>
      </w:r>
      <w:r>
        <w:t>системы дополнительного образования детей, учреждениями</w:t>
      </w:r>
      <w:r>
        <w:rPr>
          <w:spacing w:val="1"/>
        </w:rPr>
        <w:t xml:space="preserve"> </w:t>
      </w:r>
      <w:r>
        <w:t>культуры, организациями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(театры, музеи, творческие</w:t>
      </w:r>
      <w:r>
        <w:rPr>
          <w:spacing w:val="-2"/>
        </w:rPr>
        <w:t xml:space="preserve"> </w:t>
      </w:r>
      <w:r>
        <w:t>союзы).</w:t>
      </w:r>
    </w:p>
    <w:p w:rsidR="00644A77" w:rsidRDefault="00644A77">
      <w:pPr>
        <w:pStyle w:val="BodyText"/>
        <w:ind w:right="693" w:firstLine="70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 обучающихся, участие в музыкальных праздниках, конкурсах, концертах,</w:t>
      </w:r>
      <w:r>
        <w:rPr>
          <w:spacing w:val="1"/>
        </w:rPr>
        <w:t xml:space="preserve"> </w:t>
      </w:r>
      <w:r>
        <w:t>театрализованных действиях, в том числе основанных на межпредметных связях с такими</w:t>
      </w:r>
      <w:r>
        <w:rPr>
          <w:spacing w:val="1"/>
        </w:rPr>
        <w:t xml:space="preserve"> </w:t>
      </w:r>
      <w:r>
        <w:t>учебными</w:t>
      </w:r>
      <w:r>
        <w:rPr>
          <w:spacing w:val="15"/>
        </w:rPr>
        <w:t xml:space="preserve"> </w:t>
      </w:r>
      <w:r>
        <w:t>предметами,</w:t>
      </w:r>
      <w:r>
        <w:rPr>
          <w:spacing w:val="14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«Изобразительное</w:t>
      </w:r>
      <w:r>
        <w:rPr>
          <w:spacing w:val="13"/>
        </w:rPr>
        <w:t xml:space="preserve"> </w:t>
      </w:r>
      <w:r>
        <w:t>искусство»,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13"/>
        </w:rPr>
        <w:t xml:space="preserve"> </w:t>
      </w:r>
      <w:r>
        <w:t>чтение»,</w:t>
      </w:r>
    </w:p>
    <w:p w:rsidR="00644A77" w:rsidRDefault="00644A77">
      <w:pPr>
        <w:pStyle w:val="BodyText"/>
        <w:ind w:right="697"/>
      </w:pPr>
      <w:r>
        <w:t>«Окружающий мир», «Основы религиозной культуры и светской этики», 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644A77" w:rsidRDefault="00644A77">
      <w:pPr>
        <w:pStyle w:val="Heading1"/>
        <w:spacing w:before="1"/>
        <w:ind w:left="207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 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</w:pPr>
      <w:r>
        <w:t>Инвариантные</w:t>
      </w:r>
      <w:r>
        <w:rPr>
          <w:spacing w:val="-4"/>
        </w:rPr>
        <w:t xml:space="preserve"> </w:t>
      </w:r>
      <w:r>
        <w:t>модули: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России».</w:t>
      </w:r>
    </w:p>
    <w:p w:rsidR="00644A77" w:rsidRDefault="00644A77">
      <w:pPr>
        <w:pStyle w:val="BodyText"/>
        <w:ind w:right="691"/>
      </w:pPr>
      <w:r>
        <w:t>Данный модуль является одним из наиболее значимых. Цели воспитания национальной и</w:t>
      </w:r>
      <w:r>
        <w:rPr>
          <w:spacing w:val="1"/>
        </w:rPr>
        <w:t xml:space="preserve"> </w:t>
      </w:r>
      <w:r>
        <w:t>гражданской идентичности, а также принцип «вхождения в музыку от родного порога»</w:t>
      </w:r>
      <w:r>
        <w:rPr>
          <w:spacing w:val="1"/>
        </w:rPr>
        <w:t xml:space="preserve"> </w:t>
      </w:r>
      <w:r>
        <w:t>предполагают, что отправной точкой для освоения всего богатства и разнообразия музыки</w:t>
      </w:r>
      <w:r>
        <w:rPr>
          <w:spacing w:val="-57"/>
        </w:rPr>
        <w:t xml:space="preserve"> </w:t>
      </w:r>
      <w:r>
        <w:t>должна быть 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материнского и детского</w:t>
      </w:r>
      <w:r>
        <w:rPr>
          <w:spacing w:val="1"/>
        </w:rPr>
        <w:t xml:space="preserve"> </w:t>
      </w:r>
      <w:r>
        <w:t>фольклора, календарных обрядов и праздников. Особое внимание необходимо 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1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644A77" w:rsidRDefault="00644A77">
      <w:pPr>
        <w:pStyle w:val="BodyText"/>
      </w:pPr>
      <w:r>
        <w:t>Край,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ты живёшь.</w:t>
      </w:r>
    </w:p>
    <w:p w:rsidR="00644A77" w:rsidRDefault="00644A77">
      <w:pPr>
        <w:pStyle w:val="BodyText"/>
        <w:ind w:right="694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инструменты.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0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посвящённых</w:t>
      </w:r>
      <w:r>
        <w:rPr>
          <w:spacing w:val="-1"/>
        </w:rPr>
        <w:t xml:space="preserve"> </w:t>
      </w:r>
      <w:r>
        <w:t>своей малой родине, песен композиторов-земляков;</w:t>
      </w:r>
    </w:p>
    <w:p w:rsidR="00644A77" w:rsidRDefault="00644A77">
      <w:pPr>
        <w:pStyle w:val="BodyText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</w:p>
    <w:p w:rsidR="00644A77" w:rsidRDefault="00644A77">
      <w:pPr>
        <w:pStyle w:val="BodyText"/>
        <w:ind w:right="701"/>
      </w:pPr>
      <w:r>
        <w:t>вариативно: просмотр видеофильма о культуре родного края; посещение краеведческого</w:t>
      </w:r>
      <w:r>
        <w:rPr>
          <w:spacing w:val="1"/>
        </w:rPr>
        <w:t xml:space="preserve"> </w:t>
      </w:r>
      <w:r>
        <w:t>музея;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этнографического спектакля, концерта.</w:t>
      </w:r>
    </w:p>
    <w:p w:rsidR="00644A77" w:rsidRDefault="00644A77">
      <w:pPr>
        <w:pStyle w:val="BodyText"/>
      </w:pPr>
      <w:r>
        <w:t>Русский</w:t>
      </w:r>
      <w:r>
        <w:rPr>
          <w:spacing w:val="-2"/>
        </w:rPr>
        <w:t xml:space="preserve"> </w:t>
      </w:r>
      <w:r>
        <w:t>фольклор.</w:t>
      </w:r>
    </w:p>
    <w:p w:rsidR="00644A77" w:rsidRDefault="00644A77">
      <w:pPr>
        <w:pStyle w:val="BodyText"/>
        <w:ind w:right="696"/>
      </w:pPr>
      <w:r>
        <w:t>Содержание: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(трудовые,</w:t>
      </w:r>
      <w:r>
        <w:rPr>
          <w:spacing w:val="1"/>
        </w:rPr>
        <w:t xml:space="preserve"> </w:t>
      </w:r>
      <w:r>
        <w:t>хороводные).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</w:t>
      </w:r>
      <w:r>
        <w:rPr>
          <w:spacing w:val="-57"/>
        </w:rPr>
        <w:t xml:space="preserve"> </w:t>
      </w:r>
      <w:r>
        <w:t>(игровые,</w:t>
      </w:r>
      <w:r>
        <w:rPr>
          <w:spacing w:val="-1"/>
        </w:rPr>
        <w:t xml:space="preserve"> </w:t>
      </w:r>
      <w:r>
        <w:t>заклички,</w:t>
      </w:r>
      <w:r>
        <w:rPr>
          <w:spacing w:val="-3"/>
        </w:rPr>
        <w:t xml:space="preserve"> </w:t>
      </w:r>
      <w:r>
        <w:t>потешки, считалки,</w:t>
      </w:r>
      <w:r>
        <w:rPr>
          <w:spacing w:val="-3"/>
        </w:rPr>
        <w:t xml:space="preserve"> </w:t>
      </w:r>
      <w:r>
        <w:t>прибаутки).</w:t>
      </w:r>
    </w:p>
    <w:p w:rsidR="00644A77" w:rsidRDefault="00644A77">
      <w:pPr>
        <w:pStyle w:val="BodyText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жанров;</w:t>
      </w:r>
      <w:r>
        <w:rPr>
          <w:spacing w:val="6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коллективной традиционной музыкальной игре (по выбору учителя могут быть освоены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«Бояре», «Плетень», «Бабка-ёжка», «Заинька»</w:t>
      </w:r>
      <w:r>
        <w:rPr>
          <w:spacing w:val="-1"/>
        </w:rPr>
        <w:t xml:space="preserve"> </w:t>
      </w:r>
      <w:r>
        <w:t>и другие);</w:t>
      </w:r>
    </w:p>
    <w:p w:rsidR="00644A77" w:rsidRDefault="00644A77">
      <w:pPr>
        <w:pStyle w:val="BodyText"/>
        <w:ind w:right="696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фольклора;</w:t>
      </w:r>
    </w:p>
    <w:p w:rsidR="00644A77" w:rsidRDefault="00644A77">
      <w:pPr>
        <w:pStyle w:val="BodyText"/>
        <w:ind w:right="701"/>
      </w:pPr>
      <w:r>
        <w:t>вариативно: ритмическая импровизация, исполнение аккомпанемента на простых ударных</w:t>
      </w:r>
      <w:r>
        <w:rPr>
          <w:spacing w:val="-57"/>
        </w:rPr>
        <w:t xml:space="preserve"> </w:t>
      </w:r>
      <w:r>
        <w:t>(ложки)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духовых (свирель)</w:t>
      </w:r>
      <w:r>
        <w:rPr>
          <w:spacing w:val="-1"/>
        </w:rPr>
        <w:t xml:space="preserve"> </w:t>
      </w:r>
      <w:r>
        <w:t>инструментах к</w:t>
      </w:r>
      <w:r>
        <w:rPr>
          <w:spacing w:val="-1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песням;</w:t>
      </w:r>
    </w:p>
    <w:p w:rsidR="00644A77" w:rsidRDefault="00644A77">
      <w:pPr>
        <w:pStyle w:val="BodyText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</w:p>
    <w:p w:rsidR="00644A77" w:rsidRDefault="00644A77">
      <w:pPr>
        <w:pStyle w:val="BodyText"/>
        <w:ind w:right="689"/>
      </w:pPr>
      <w:r>
        <w:t>Содержание: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(балалайка,</w:t>
      </w:r>
      <w:r>
        <w:rPr>
          <w:spacing w:val="1"/>
        </w:rPr>
        <w:t xml:space="preserve"> </w:t>
      </w:r>
      <w:r>
        <w:t>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 ложки). Инструментальные наигрыши. Плясовые мелодии. 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знакомство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внешним</w:t>
      </w:r>
      <w:r>
        <w:rPr>
          <w:spacing w:val="26"/>
        </w:rPr>
        <w:t xml:space="preserve"> </w:t>
      </w:r>
      <w:r>
        <w:t>видом,</w:t>
      </w:r>
      <w:r>
        <w:rPr>
          <w:spacing w:val="27"/>
        </w:rPr>
        <w:t xml:space="preserve"> </w:t>
      </w:r>
      <w:r>
        <w:t>особенностями</w:t>
      </w:r>
      <w:r>
        <w:rPr>
          <w:spacing w:val="25"/>
        </w:rPr>
        <w:t xml:space="preserve"> </w:t>
      </w:r>
      <w:r>
        <w:t>исполнения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звучания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инструментов;</w:t>
      </w:r>
    </w:p>
    <w:p w:rsidR="00644A77" w:rsidRDefault="00644A77">
      <w:pPr>
        <w:pStyle w:val="BodyText"/>
        <w:tabs>
          <w:tab w:val="left" w:pos="2709"/>
          <w:tab w:val="left" w:pos="4264"/>
          <w:tab w:val="left" w:pos="5566"/>
          <w:tab w:val="left" w:pos="6033"/>
          <w:tab w:val="left" w:pos="6957"/>
          <w:tab w:val="left" w:pos="8027"/>
          <w:tab w:val="left" w:pos="9267"/>
        </w:tabs>
        <w:spacing w:before="1"/>
        <w:ind w:right="690"/>
        <w:jc w:val="left"/>
      </w:pPr>
      <w:r>
        <w:t>определение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тембров</w:t>
      </w:r>
      <w:r>
        <w:rPr>
          <w:spacing w:val="3"/>
        </w:rPr>
        <w:t xml:space="preserve"> </w:t>
      </w:r>
      <w:r>
        <w:t>инструментов;</w:t>
      </w:r>
      <w:r>
        <w:rPr>
          <w:spacing w:val="5"/>
        </w:rPr>
        <w:t xml:space="preserve"> </w:t>
      </w:r>
      <w:r>
        <w:t>классификация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духовых,</w:t>
      </w:r>
      <w:r>
        <w:rPr>
          <w:spacing w:val="4"/>
        </w:rPr>
        <w:t xml:space="preserve"> </w:t>
      </w:r>
      <w:r>
        <w:t>ударных,</w:t>
      </w:r>
      <w:r>
        <w:rPr>
          <w:spacing w:val="-57"/>
        </w:rPr>
        <w:t xml:space="preserve"> </w:t>
      </w:r>
      <w:r>
        <w:t>струнных;</w:t>
      </w:r>
      <w:r>
        <w:tab/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тембров</w:t>
      </w:r>
      <w:r>
        <w:tab/>
        <w:t>народных</w:t>
      </w:r>
      <w:r>
        <w:tab/>
        <w:t>инструментов;</w:t>
      </w:r>
      <w:r>
        <w:rPr>
          <w:spacing w:val="-57"/>
        </w:rPr>
        <w:t xml:space="preserve"> </w:t>
      </w:r>
      <w:r>
        <w:t>двигательная игра - импровизация-подражание игре на музыкальных инструментах;</w:t>
      </w:r>
      <w:r>
        <w:rPr>
          <w:spacing w:val="1"/>
        </w:rPr>
        <w:t xml:space="preserve"> </w:t>
      </w:r>
      <w:r>
        <w:t>слушание</w:t>
      </w:r>
      <w:r>
        <w:rPr>
          <w:spacing w:val="17"/>
        </w:rPr>
        <w:t xml:space="preserve"> </w:t>
      </w:r>
      <w:r>
        <w:t>фортепианных</w:t>
      </w:r>
      <w:r>
        <w:rPr>
          <w:spacing w:val="17"/>
        </w:rPr>
        <w:t xml:space="preserve"> </w:t>
      </w:r>
      <w:r>
        <w:t>пьес</w:t>
      </w:r>
      <w:r>
        <w:rPr>
          <w:spacing w:val="17"/>
        </w:rPr>
        <w:t xml:space="preserve"> </w:t>
      </w:r>
      <w:r>
        <w:t>композиторов,</w:t>
      </w:r>
      <w:r>
        <w:rPr>
          <w:spacing w:val="18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песен,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которых</w:t>
      </w:r>
      <w:r>
        <w:rPr>
          <w:spacing w:val="18"/>
        </w:rPr>
        <w:t xml:space="preserve"> </w:t>
      </w:r>
      <w:r>
        <w:t>присутствуют</w:t>
      </w:r>
      <w:r>
        <w:rPr>
          <w:spacing w:val="-57"/>
        </w:rPr>
        <w:t xml:space="preserve"> </w:t>
      </w:r>
      <w:r>
        <w:t>звукоизобразительные элементы, подражание голосам народных инструментов;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-1"/>
        </w:rPr>
        <w:t xml:space="preserve"> </w:t>
      </w:r>
      <w:r>
        <w:t>музея; освоение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навыков</w:t>
      </w:r>
    </w:p>
    <w:p w:rsidR="00644A77" w:rsidRDefault="00644A77">
      <w:pPr>
        <w:pStyle w:val="BodyText"/>
        <w:ind w:right="7417"/>
        <w:jc w:val="left"/>
      </w:pPr>
      <w:r>
        <w:t>игры на свирели, ложках.</w:t>
      </w:r>
      <w:r>
        <w:rPr>
          <w:spacing w:val="-57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мифы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легенды.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4"/>
        </w:rPr>
        <w:t xml:space="preserve"> </w:t>
      </w:r>
      <w:r>
        <w:t>народные</w:t>
      </w:r>
      <w:r>
        <w:rPr>
          <w:spacing w:val="4"/>
        </w:rPr>
        <w:t xml:space="preserve"> </w:t>
      </w:r>
      <w:r>
        <w:t>сказители.</w:t>
      </w:r>
      <w:r>
        <w:rPr>
          <w:spacing w:val="4"/>
        </w:rPr>
        <w:t xml:space="preserve"> </w:t>
      </w:r>
      <w:r>
        <w:t>Русские</w:t>
      </w:r>
      <w:r>
        <w:rPr>
          <w:spacing w:val="4"/>
        </w:rPr>
        <w:t xml:space="preserve"> </w:t>
      </w:r>
      <w:r>
        <w:t>народные</w:t>
      </w:r>
      <w:r>
        <w:rPr>
          <w:spacing w:val="3"/>
        </w:rPr>
        <w:t xml:space="preserve"> </w:t>
      </w:r>
      <w:r>
        <w:t>сказания,</w:t>
      </w:r>
      <w:r>
        <w:rPr>
          <w:spacing w:val="4"/>
        </w:rPr>
        <w:t xml:space="preserve"> </w:t>
      </w:r>
      <w:r>
        <w:t>былины.</w:t>
      </w:r>
      <w:r>
        <w:rPr>
          <w:spacing w:val="4"/>
        </w:rPr>
        <w:t xml:space="preserve"> </w:t>
      </w:r>
      <w:r>
        <w:t>Сказки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легенды</w:t>
      </w:r>
      <w:r>
        <w:rPr>
          <w:spacing w:val="-57"/>
        </w:rPr>
        <w:t xml:space="preserve"> </w:t>
      </w:r>
      <w:r>
        <w:t>о музыке и</w:t>
      </w:r>
      <w:r>
        <w:rPr>
          <w:spacing w:val="-1"/>
        </w:rPr>
        <w:t xml:space="preserve"> </w:t>
      </w:r>
      <w:r>
        <w:t>музыкантах.</w:t>
      </w:r>
    </w:p>
    <w:p w:rsidR="00644A77" w:rsidRDefault="00644A77">
      <w:pPr>
        <w:pStyle w:val="BodyText"/>
        <w:spacing w:before="1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манерой</w:t>
      </w:r>
      <w:r>
        <w:rPr>
          <w:spacing w:val="-3"/>
        </w:rPr>
        <w:t xml:space="preserve"> </w:t>
      </w:r>
      <w:r>
        <w:t>оказывания</w:t>
      </w:r>
      <w:r>
        <w:rPr>
          <w:spacing w:val="-3"/>
        </w:rPr>
        <w:t xml:space="preserve"> </w:t>
      </w:r>
      <w:r>
        <w:t>нараспев;</w:t>
      </w:r>
    </w:p>
    <w:p w:rsidR="00644A77" w:rsidRDefault="00644A77">
      <w:pPr>
        <w:pStyle w:val="BodyText"/>
        <w:jc w:val="left"/>
      </w:pPr>
      <w:r>
        <w:t>слушание</w:t>
      </w:r>
      <w:r>
        <w:rPr>
          <w:spacing w:val="-5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былин,</w:t>
      </w:r>
      <w:r>
        <w:rPr>
          <w:spacing w:val="-3"/>
        </w:rPr>
        <w:t xml:space="preserve"> </w:t>
      </w:r>
      <w:r>
        <w:t>эпических</w:t>
      </w:r>
      <w:r>
        <w:rPr>
          <w:spacing w:val="-1"/>
        </w:rPr>
        <w:t xml:space="preserve"> </w:t>
      </w:r>
      <w:r>
        <w:t>сказаний,</w:t>
      </w:r>
      <w:r>
        <w:rPr>
          <w:spacing w:val="-6"/>
        </w:rPr>
        <w:t xml:space="preserve"> </w:t>
      </w:r>
      <w:r>
        <w:t>рассказываемых</w:t>
      </w:r>
      <w:r>
        <w:rPr>
          <w:spacing w:val="-3"/>
        </w:rPr>
        <w:t xml:space="preserve"> </w:t>
      </w:r>
      <w:r>
        <w:t>нараспев;</w:t>
      </w:r>
    </w:p>
    <w:p w:rsidR="00644A77" w:rsidRDefault="00644A77">
      <w:pPr>
        <w:pStyle w:val="BodyText"/>
        <w:ind w:right="691"/>
        <w:jc w:val="left"/>
      </w:pPr>
      <w:r>
        <w:t>в</w:t>
      </w:r>
      <w:r>
        <w:rPr>
          <w:spacing w:val="9"/>
        </w:rPr>
        <w:t xml:space="preserve"> </w:t>
      </w:r>
      <w:r>
        <w:t>инструментальной</w:t>
      </w:r>
      <w:r>
        <w:rPr>
          <w:spacing w:val="12"/>
        </w:rPr>
        <w:t xml:space="preserve"> </w:t>
      </w:r>
      <w:r>
        <w:t>музыке</w:t>
      </w:r>
      <w:r>
        <w:rPr>
          <w:spacing w:val="10"/>
        </w:rPr>
        <w:t xml:space="preserve"> </w:t>
      </w:r>
      <w:r>
        <w:t>определение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интонаций</w:t>
      </w:r>
      <w:r>
        <w:rPr>
          <w:spacing w:val="12"/>
        </w:rPr>
        <w:t xml:space="preserve"> </w:t>
      </w:r>
      <w:r>
        <w:t>речитативного</w:t>
      </w:r>
      <w:r>
        <w:rPr>
          <w:spacing w:val="-57"/>
        </w:rPr>
        <w:t xml:space="preserve"> </w:t>
      </w:r>
      <w:r>
        <w:t>характера;</w:t>
      </w:r>
    </w:p>
    <w:p w:rsidR="00644A77" w:rsidRDefault="00644A77">
      <w:pPr>
        <w:pStyle w:val="BodyText"/>
        <w:ind w:right="685"/>
        <w:jc w:val="left"/>
      </w:pPr>
      <w:r>
        <w:t>создание иллюстраций к прослушанным музыкальным и литературным произведениям;</w:t>
      </w:r>
      <w:r>
        <w:rPr>
          <w:spacing w:val="1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эпосом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 учителя: отдельные</w:t>
      </w:r>
      <w:r>
        <w:rPr>
          <w:spacing w:val="-2"/>
        </w:rPr>
        <w:t xml:space="preserve"> </w:t>
      </w:r>
      <w:r>
        <w:t>сказания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-57"/>
        </w:rPr>
        <w:t xml:space="preserve"> </w:t>
      </w:r>
      <w:r>
        <w:t>Калевалы,</w:t>
      </w:r>
      <w:r>
        <w:rPr>
          <w:spacing w:val="40"/>
        </w:rPr>
        <w:t xml:space="preserve"> </w:t>
      </w:r>
      <w:r>
        <w:t>калмыцкого</w:t>
      </w:r>
      <w:r>
        <w:rPr>
          <w:spacing w:val="41"/>
        </w:rPr>
        <w:t xml:space="preserve"> </w:t>
      </w:r>
      <w:r>
        <w:t>Джангара,</w:t>
      </w:r>
      <w:r>
        <w:rPr>
          <w:spacing w:val="40"/>
        </w:rPr>
        <w:t xml:space="preserve"> </w:t>
      </w:r>
      <w:r>
        <w:t>Нартского</w:t>
      </w:r>
      <w:r>
        <w:rPr>
          <w:spacing w:val="42"/>
        </w:rPr>
        <w:t xml:space="preserve"> </w:t>
      </w:r>
      <w:r>
        <w:t>эпоса);</w:t>
      </w:r>
      <w:r>
        <w:rPr>
          <w:spacing w:val="40"/>
        </w:rPr>
        <w:t xml:space="preserve"> </w:t>
      </w:r>
      <w:r>
        <w:t>просмотр</w:t>
      </w:r>
      <w:r>
        <w:rPr>
          <w:spacing w:val="42"/>
        </w:rPr>
        <w:t xml:space="preserve"> </w:t>
      </w:r>
      <w:r>
        <w:t>фильмов,</w:t>
      </w:r>
      <w:r>
        <w:rPr>
          <w:spacing w:val="39"/>
        </w:rPr>
        <w:t xml:space="preserve"> </w:t>
      </w:r>
      <w:r>
        <w:t>мультфильмов,</w:t>
      </w:r>
      <w:r>
        <w:rPr>
          <w:spacing w:val="-57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сказаний;</w:t>
      </w:r>
      <w:r>
        <w:rPr>
          <w:spacing w:val="1"/>
        </w:rPr>
        <w:t xml:space="preserve"> </w:t>
      </w:r>
      <w:r>
        <w:t>речитативная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нараспев</w:t>
      </w:r>
      <w:r>
        <w:rPr>
          <w:spacing w:val="-57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сказки, былины.</w:t>
      </w:r>
    </w:p>
    <w:p w:rsidR="00644A77" w:rsidRDefault="00644A77">
      <w:pPr>
        <w:pStyle w:val="BodyText"/>
        <w:jc w:val="left"/>
      </w:pPr>
      <w:r>
        <w:t>Жанры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фольклора.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36"/>
        </w:rPr>
        <w:t xml:space="preserve"> </w:t>
      </w:r>
      <w:r>
        <w:t>фольклорные</w:t>
      </w:r>
      <w:r>
        <w:rPr>
          <w:spacing w:val="34"/>
        </w:rPr>
        <w:t xml:space="preserve"> </w:t>
      </w:r>
      <w:r>
        <w:t>жанры,</w:t>
      </w:r>
      <w:r>
        <w:rPr>
          <w:spacing w:val="35"/>
        </w:rPr>
        <w:t xml:space="preserve"> </w:t>
      </w:r>
      <w:r>
        <w:t>общие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народов:</w:t>
      </w:r>
      <w:r>
        <w:rPr>
          <w:spacing w:val="36"/>
        </w:rPr>
        <w:t xml:space="preserve"> </w:t>
      </w:r>
      <w:r>
        <w:t>лирические,</w:t>
      </w:r>
      <w:r>
        <w:rPr>
          <w:spacing w:val="36"/>
        </w:rPr>
        <w:t xml:space="preserve"> </w:t>
      </w:r>
      <w:r>
        <w:t>трудовые,</w:t>
      </w:r>
      <w:r>
        <w:rPr>
          <w:spacing w:val="-57"/>
        </w:rPr>
        <w:t xml:space="preserve"> </w:t>
      </w:r>
      <w:r>
        <w:t>колыбельные</w:t>
      </w:r>
      <w:r>
        <w:rPr>
          <w:spacing w:val="-3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пляски.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1"/>
        <w:jc w:val="left"/>
      </w:pPr>
      <w:r>
        <w:t>различение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слух</w:t>
      </w:r>
      <w:r>
        <w:rPr>
          <w:spacing w:val="44"/>
        </w:rPr>
        <w:t xml:space="preserve"> </w:t>
      </w:r>
      <w:r>
        <w:t>контрастных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характеру</w:t>
      </w:r>
      <w:r>
        <w:rPr>
          <w:spacing w:val="41"/>
        </w:rPr>
        <w:t xml:space="preserve"> </w:t>
      </w:r>
      <w:r>
        <w:t>фольклорных</w:t>
      </w:r>
      <w:r>
        <w:rPr>
          <w:spacing w:val="41"/>
        </w:rPr>
        <w:t xml:space="preserve"> </w:t>
      </w:r>
      <w:r>
        <w:t>жанров:</w:t>
      </w:r>
      <w:r>
        <w:rPr>
          <w:spacing w:val="41"/>
        </w:rPr>
        <w:t xml:space="preserve"> </w:t>
      </w:r>
      <w:r>
        <w:t>колыбельная,</w:t>
      </w:r>
      <w:r>
        <w:rPr>
          <w:spacing w:val="-57"/>
        </w:rPr>
        <w:t xml:space="preserve"> </w:t>
      </w:r>
      <w:r>
        <w:t>трудовая,</w:t>
      </w:r>
      <w:r>
        <w:rPr>
          <w:spacing w:val="-1"/>
        </w:rPr>
        <w:t xml:space="preserve"> </w:t>
      </w:r>
      <w:r>
        <w:t>лирическая, плясовая;</w:t>
      </w:r>
    </w:p>
    <w:p w:rsidR="00644A77" w:rsidRDefault="00644A77">
      <w:pPr>
        <w:pStyle w:val="BodyText"/>
        <w:ind w:right="691"/>
        <w:jc w:val="left"/>
      </w:pPr>
      <w:r>
        <w:t>определение,</w:t>
      </w:r>
      <w:r>
        <w:rPr>
          <w:spacing w:val="34"/>
        </w:rPr>
        <w:t xml:space="preserve"> </w:t>
      </w:r>
      <w:r>
        <w:t>характеристика</w:t>
      </w:r>
      <w:r>
        <w:rPr>
          <w:spacing w:val="33"/>
        </w:rPr>
        <w:t xml:space="preserve"> </w:t>
      </w:r>
      <w:r>
        <w:t>типичных</w:t>
      </w:r>
      <w:r>
        <w:rPr>
          <w:spacing w:val="34"/>
        </w:rPr>
        <w:t xml:space="preserve"> </w:t>
      </w:r>
      <w:r>
        <w:t>элементов</w:t>
      </w:r>
      <w:r>
        <w:rPr>
          <w:spacing w:val="35"/>
        </w:rPr>
        <w:t xml:space="preserve"> </w:t>
      </w:r>
      <w:r>
        <w:t>музыкального</w:t>
      </w:r>
      <w:r>
        <w:rPr>
          <w:spacing w:val="34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(темп,</w:t>
      </w:r>
      <w:r>
        <w:rPr>
          <w:spacing w:val="34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динамика), состава</w:t>
      </w:r>
      <w:r>
        <w:rPr>
          <w:spacing w:val="-1"/>
        </w:rPr>
        <w:t xml:space="preserve"> </w:t>
      </w:r>
      <w:r>
        <w:t>исполнителей;</w:t>
      </w:r>
    </w:p>
    <w:p w:rsidR="00644A77" w:rsidRDefault="00644A77">
      <w:pPr>
        <w:pStyle w:val="BodyText"/>
        <w:ind w:right="691"/>
        <w:jc w:val="left"/>
      </w:pPr>
      <w:r>
        <w:t>определение</w:t>
      </w:r>
      <w:r>
        <w:rPr>
          <w:spacing w:val="32"/>
        </w:rPr>
        <w:t xml:space="preserve"> </w:t>
      </w:r>
      <w:r>
        <w:t>тембра</w:t>
      </w:r>
      <w:r>
        <w:rPr>
          <w:spacing w:val="35"/>
        </w:rPr>
        <w:t xml:space="preserve"> </w:t>
      </w:r>
      <w:r>
        <w:t>музыкальных</w:t>
      </w:r>
      <w:r>
        <w:rPr>
          <w:spacing w:val="33"/>
        </w:rPr>
        <w:t xml:space="preserve"> </w:t>
      </w:r>
      <w:r>
        <w:t>инструментов,</w:t>
      </w:r>
      <w:r>
        <w:rPr>
          <w:spacing w:val="35"/>
        </w:rPr>
        <w:t xml:space="preserve"> </w:t>
      </w:r>
      <w:r>
        <w:t>отнесение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групп</w:t>
      </w:r>
      <w:r>
        <w:rPr>
          <w:spacing w:val="34"/>
        </w:rPr>
        <w:t xml:space="preserve"> </w:t>
      </w:r>
      <w:r>
        <w:t>(духовые,</w:t>
      </w:r>
      <w:r>
        <w:rPr>
          <w:spacing w:val="-57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струнные);</w:t>
      </w:r>
    </w:p>
    <w:p w:rsidR="00644A77" w:rsidRDefault="00644A77">
      <w:pPr>
        <w:pStyle w:val="BodyText"/>
        <w:ind w:right="691"/>
        <w:jc w:val="left"/>
      </w:pPr>
      <w:r>
        <w:t>разучивание, исполнение 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 относящихся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фольклору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644A77" w:rsidRDefault="00644A77">
      <w:pPr>
        <w:pStyle w:val="BodyText"/>
        <w:ind w:right="1506"/>
        <w:jc w:val="left"/>
      </w:pPr>
      <w:r>
        <w:t>импровизации,</w:t>
      </w:r>
      <w:r>
        <w:rPr>
          <w:spacing w:val="-6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</w:t>
      </w:r>
      <w:r>
        <w:rPr>
          <w:spacing w:val="-6"/>
        </w:rPr>
        <w:t xml:space="preserve"> </w:t>
      </w:r>
      <w:r>
        <w:t>ритмических</w:t>
      </w:r>
      <w:r>
        <w:rPr>
          <w:spacing w:val="-5"/>
        </w:rPr>
        <w:t xml:space="preserve"> </w:t>
      </w:r>
      <w:r>
        <w:t>аккомпанементов</w:t>
      </w:r>
      <w:r>
        <w:rPr>
          <w:spacing w:val="-6"/>
        </w:rPr>
        <w:t xml:space="preserve"> </w:t>
      </w:r>
      <w:r>
        <w:t>(звучащими</w:t>
      </w:r>
      <w:r>
        <w:rPr>
          <w:spacing w:val="-57"/>
        </w:rPr>
        <w:t xml:space="preserve"> </w:t>
      </w:r>
      <w:r>
        <w:t>жестами,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 инструментах);</w:t>
      </w:r>
    </w:p>
    <w:p w:rsidR="00644A77" w:rsidRDefault="00644A77">
      <w:pPr>
        <w:pStyle w:val="BodyText"/>
        <w:spacing w:before="1"/>
        <w:ind w:right="691"/>
        <w:jc w:val="left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-57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песен, прослеживание</w:t>
      </w:r>
      <w:r>
        <w:rPr>
          <w:spacing w:val="-1"/>
        </w:rPr>
        <w:t xml:space="preserve"> </w:t>
      </w:r>
      <w:r>
        <w:t>мелодии по</w:t>
      </w:r>
      <w:r>
        <w:rPr>
          <w:spacing w:val="-1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записи.</w:t>
      </w:r>
    </w:p>
    <w:p w:rsidR="00644A77" w:rsidRDefault="00644A77">
      <w:pPr>
        <w:pStyle w:val="BodyText"/>
        <w:jc w:val="left"/>
      </w:pPr>
      <w:r>
        <w:t>Народные</w:t>
      </w:r>
      <w:r>
        <w:rPr>
          <w:spacing w:val="-4"/>
        </w:rPr>
        <w:t xml:space="preserve"> </w:t>
      </w:r>
      <w:r>
        <w:t>праздники.</w:t>
      </w:r>
    </w:p>
    <w:p w:rsidR="00644A77" w:rsidRDefault="00644A77">
      <w:pPr>
        <w:pStyle w:val="BodyText"/>
        <w:ind w:right="690"/>
      </w:pPr>
      <w:r>
        <w:t>Содержание: обряды, игры, хороводы, праздничная символика - на примере одного или</w:t>
      </w:r>
      <w:r>
        <w:rPr>
          <w:spacing w:val="1"/>
        </w:rPr>
        <w:t xml:space="preserve"> </w:t>
      </w:r>
      <w:r>
        <w:t>нескольких народных праздников (по выбору учителя внимание обучающихся может быть</w:t>
      </w:r>
      <w:r>
        <w:rPr>
          <w:spacing w:val="-57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1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(Сабантуй,</w:t>
      </w:r>
      <w:r>
        <w:rPr>
          <w:spacing w:val="1"/>
        </w:rPr>
        <w:t xml:space="preserve"> </w:t>
      </w:r>
      <w:r>
        <w:t>Байрам,</w:t>
      </w:r>
      <w:r>
        <w:rPr>
          <w:spacing w:val="1"/>
        </w:rPr>
        <w:t xml:space="preserve"> </w:t>
      </w:r>
      <w:r>
        <w:t>Навруз,</w:t>
      </w:r>
      <w:r>
        <w:rPr>
          <w:spacing w:val="-1"/>
        </w:rPr>
        <w:t xml:space="preserve"> </w:t>
      </w:r>
      <w:r>
        <w:t>Ысыах).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6"/>
      </w:pPr>
      <w:r>
        <w:t>знакомство с праздничными обычаями, обрядами, бытовавшими ранее и сохранившимися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у различных народностей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tabs>
          <w:tab w:val="left" w:pos="2941"/>
          <w:tab w:val="left" w:pos="3826"/>
          <w:tab w:val="left" w:pos="4206"/>
          <w:tab w:val="left" w:pos="5271"/>
          <w:tab w:val="left" w:pos="5603"/>
          <w:tab w:val="left" w:pos="6930"/>
          <w:tab w:val="left" w:pos="7155"/>
          <w:tab w:val="left" w:pos="7940"/>
          <w:tab w:val="left" w:pos="8983"/>
          <w:tab w:val="left" w:pos="9273"/>
          <w:tab w:val="left" w:pos="9345"/>
          <w:tab w:val="left" w:pos="9683"/>
        </w:tabs>
        <w:spacing w:before="73"/>
        <w:ind w:right="688"/>
        <w:jc w:val="left"/>
      </w:pPr>
      <w:r>
        <w:t>разучивание</w:t>
      </w:r>
      <w:r>
        <w:tab/>
        <w:t>песен,</w:t>
      </w:r>
      <w:r>
        <w:tab/>
        <w:t>реконструкция</w:t>
      </w:r>
      <w:r>
        <w:tab/>
        <w:t>фрагмента</w:t>
      </w:r>
      <w:r>
        <w:tab/>
        <w:t>обряда,</w:t>
      </w:r>
      <w:r>
        <w:tab/>
        <w:t>участие</w:t>
      </w:r>
      <w:r>
        <w:tab/>
        <w:t>в</w:t>
      </w:r>
      <w:r>
        <w:tab/>
      </w:r>
      <w:r>
        <w:tab/>
        <w:t>коллективной</w:t>
      </w:r>
      <w:r>
        <w:rPr>
          <w:spacing w:val="-57"/>
        </w:rPr>
        <w:t xml:space="preserve"> </w:t>
      </w:r>
      <w:r>
        <w:t>традиционной</w:t>
      </w:r>
      <w:r>
        <w:rPr>
          <w:spacing w:val="56"/>
        </w:rPr>
        <w:t xml:space="preserve"> </w:t>
      </w:r>
      <w:r>
        <w:t>игре</w:t>
      </w:r>
      <w:r>
        <w:rPr>
          <w:spacing w:val="54"/>
        </w:rPr>
        <w:t xml:space="preserve"> </w:t>
      </w:r>
      <w:r>
        <w:t>(по</w:t>
      </w:r>
      <w:r>
        <w:rPr>
          <w:spacing w:val="55"/>
        </w:rPr>
        <w:t xml:space="preserve"> </w:t>
      </w:r>
      <w:r>
        <w:t>выбору</w:t>
      </w:r>
      <w:r>
        <w:rPr>
          <w:spacing w:val="55"/>
        </w:rPr>
        <w:t xml:space="preserve"> </w:t>
      </w:r>
      <w:r>
        <w:t>учителя</w:t>
      </w:r>
      <w:r>
        <w:rPr>
          <w:spacing w:val="55"/>
        </w:rPr>
        <w:t xml:space="preserve"> </w:t>
      </w:r>
      <w:r>
        <w:t>могут</w:t>
      </w:r>
      <w:r>
        <w:rPr>
          <w:spacing w:val="56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освоены</w:t>
      </w:r>
      <w:r>
        <w:rPr>
          <w:spacing w:val="54"/>
        </w:rPr>
        <w:t xml:space="preserve"> </w:t>
      </w:r>
      <w:r>
        <w:t>традиционные</w:t>
      </w:r>
      <w:r>
        <w:rPr>
          <w:spacing w:val="53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территориально близких или, наоборот, далёких регионов Российской Федерации);</w:t>
      </w:r>
      <w:r>
        <w:rPr>
          <w:spacing w:val="1"/>
        </w:rPr>
        <w:t xml:space="preserve"> </w:t>
      </w:r>
      <w:r>
        <w:t>вариативно:</w:t>
      </w:r>
      <w:r>
        <w:tab/>
        <w:t>просмотр</w:t>
      </w:r>
      <w:r>
        <w:tab/>
        <w:t>фильма</w:t>
      </w:r>
      <w:r>
        <w:tab/>
        <w:t>(мультфильма),</w:t>
      </w:r>
      <w:r>
        <w:tab/>
      </w:r>
      <w:r>
        <w:tab/>
      </w:r>
      <w:r>
        <w:rPr>
          <w:spacing w:val="-1"/>
        </w:rPr>
        <w:t>рассказывающего</w:t>
      </w:r>
      <w:r>
        <w:rPr>
          <w:spacing w:val="-1"/>
        </w:rPr>
        <w:tab/>
      </w:r>
      <w:r>
        <w:rPr>
          <w:spacing w:val="-1"/>
        </w:rPr>
        <w:tab/>
      </w:r>
      <w:r>
        <w:t>о</w:t>
      </w:r>
      <w:r>
        <w:tab/>
      </w:r>
      <w:r>
        <w:rPr>
          <w:spacing w:val="-1"/>
        </w:rPr>
        <w:t>символике</w:t>
      </w:r>
      <w:r>
        <w:rPr>
          <w:spacing w:val="-57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праздника;</w:t>
      </w:r>
    </w:p>
    <w:p w:rsidR="00644A77" w:rsidRDefault="00644A77">
      <w:pPr>
        <w:pStyle w:val="BodyText"/>
        <w:spacing w:before="1"/>
        <w:jc w:val="left"/>
      </w:pPr>
      <w:r>
        <w:t>посещение</w:t>
      </w:r>
      <w:r>
        <w:rPr>
          <w:spacing w:val="-5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театрализованного</w:t>
      </w:r>
      <w:r>
        <w:rPr>
          <w:spacing w:val="-4"/>
        </w:rPr>
        <w:t xml:space="preserve"> </w:t>
      </w:r>
      <w:r>
        <w:t>представления;</w:t>
      </w:r>
    </w:p>
    <w:p w:rsidR="00644A77" w:rsidRDefault="00644A77">
      <w:pPr>
        <w:pStyle w:val="BodyText"/>
        <w:ind w:right="3322"/>
        <w:jc w:val="left"/>
      </w:pPr>
      <w:r>
        <w:t>участие в народных гуляньях на улицах родного города, посёлка.</w:t>
      </w:r>
      <w:r>
        <w:rPr>
          <w:spacing w:val="-58"/>
        </w:rPr>
        <w:t xml:space="preserve"> </w:t>
      </w:r>
      <w:r>
        <w:t>Первые артисты, народный театр.</w:t>
      </w:r>
    </w:p>
    <w:p w:rsidR="00644A77" w:rsidRDefault="00644A77">
      <w:pPr>
        <w:pStyle w:val="BodyText"/>
        <w:ind w:right="4345"/>
        <w:jc w:val="left"/>
      </w:pPr>
      <w:r>
        <w:t>Содержание: скоморохи. Ярмарочный балаган. Вертеп.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5314"/>
        <w:jc w:val="left"/>
      </w:pPr>
      <w:r>
        <w:t>чтение учебных, справочных текстов по теме;</w:t>
      </w:r>
      <w:r>
        <w:rPr>
          <w:spacing w:val="-57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учителем;</w:t>
      </w:r>
    </w:p>
    <w:p w:rsidR="00644A77" w:rsidRDefault="00644A77">
      <w:pPr>
        <w:pStyle w:val="BodyText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скоморошин;</w:t>
      </w:r>
    </w:p>
    <w:p w:rsidR="00644A77" w:rsidRDefault="00644A77">
      <w:pPr>
        <w:pStyle w:val="BodyText"/>
        <w:spacing w:before="1"/>
        <w:ind w:right="691"/>
        <w:jc w:val="left"/>
      </w:pPr>
      <w:r>
        <w:t>вариативно:</w:t>
      </w:r>
      <w:r>
        <w:rPr>
          <w:spacing w:val="11"/>
        </w:rPr>
        <w:t xml:space="preserve"> </w:t>
      </w:r>
      <w:r>
        <w:t>просмотр</w:t>
      </w:r>
      <w:r>
        <w:rPr>
          <w:spacing w:val="9"/>
        </w:rPr>
        <w:t xml:space="preserve"> </w:t>
      </w:r>
      <w:r>
        <w:t>фильма</w:t>
      </w:r>
      <w:r>
        <w:rPr>
          <w:spacing w:val="10"/>
        </w:rPr>
        <w:t xml:space="preserve"> </w:t>
      </w:r>
      <w:r>
        <w:t>(мультфильма),</w:t>
      </w:r>
      <w:r>
        <w:rPr>
          <w:spacing w:val="10"/>
        </w:rPr>
        <w:t xml:space="preserve"> </w:t>
      </w:r>
      <w:r>
        <w:t>фрагмента</w:t>
      </w:r>
      <w:r>
        <w:rPr>
          <w:spacing w:val="10"/>
        </w:rPr>
        <w:t xml:space="preserve"> </w:t>
      </w:r>
      <w:r>
        <w:t>музыкального</w:t>
      </w:r>
      <w:r>
        <w:rPr>
          <w:spacing w:val="11"/>
        </w:rPr>
        <w:t xml:space="preserve"> </w:t>
      </w:r>
      <w:r>
        <w:t>спектакля;</w:t>
      </w:r>
      <w:r>
        <w:rPr>
          <w:spacing w:val="-5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театрализованная постановка.</w:t>
      </w:r>
    </w:p>
    <w:p w:rsidR="00644A77" w:rsidRDefault="00644A77">
      <w:pPr>
        <w:pStyle w:val="BodyText"/>
        <w:jc w:val="left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644A77" w:rsidRDefault="00644A77">
      <w:pPr>
        <w:pStyle w:val="BodyText"/>
        <w:jc w:val="left"/>
      </w:pPr>
      <w:r>
        <w:t>Содержание: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музыки</w:t>
      </w:r>
    </w:p>
    <w:p w:rsidR="00644A77" w:rsidRDefault="00644A77">
      <w:pPr>
        <w:pStyle w:val="BodyText"/>
        <w:ind w:right="693"/>
      </w:pPr>
      <w:r>
        <w:t>республик Российской Федерации (по выбору учителя может быть представлена культура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самобытным</w:t>
      </w:r>
      <w:r>
        <w:rPr>
          <w:spacing w:val="1"/>
        </w:rPr>
        <w:t xml:space="preserve"> </w:t>
      </w:r>
      <w:r>
        <w:t>явлениям,</w:t>
      </w:r>
      <w:r>
        <w:rPr>
          <w:spacing w:val="6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тувинское горловое пение, кавказская лезгинка, якутский варган, пентатонные лады в</w:t>
      </w:r>
      <w:r>
        <w:rPr>
          <w:spacing w:val="1"/>
        </w:rPr>
        <w:t xml:space="preserve"> </w:t>
      </w:r>
      <w:r>
        <w:t>музыке республик Поволжья, Сибири). Жанры, интонации, музыкальные инструменты,</w:t>
      </w:r>
      <w:r>
        <w:rPr>
          <w:spacing w:val="1"/>
        </w:rPr>
        <w:t xml:space="preserve"> </w:t>
      </w:r>
      <w:r>
        <w:t>музыканты-исполнители.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народностей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644A77" w:rsidRDefault="00644A77">
      <w:pPr>
        <w:pStyle w:val="BodyText"/>
        <w:ind w:right="695"/>
      </w:pPr>
      <w:r>
        <w:t>определение характерных черт, характеристика типичных элементов музыкального языка</w:t>
      </w:r>
      <w:r>
        <w:rPr>
          <w:spacing w:val="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 интонации);</w:t>
      </w:r>
    </w:p>
    <w:p w:rsidR="00644A77" w:rsidRDefault="00644A77">
      <w:pPr>
        <w:pStyle w:val="BodyText"/>
        <w:ind w:right="693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инструментах;</w:t>
      </w:r>
    </w:p>
    <w:p w:rsidR="00644A77" w:rsidRDefault="00644A77">
      <w:pPr>
        <w:pStyle w:val="BodyText"/>
        <w:ind w:right="697"/>
      </w:pPr>
      <w:r>
        <w:t>вариативно: исполнение на доступных клавишных или духовых инструментах 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народных песен,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644A77" w:rsidRDefault="00644A77">
      <w:pPr>
        <w:pStyle w:val="BodyText"/>
        <w:ind w:right="692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музыкальному</w:t>
      </w:r>
      <w:r>
        <w:rPr>
          <w:spacing w:val="-1"/>
        </w:rPr>
        <w:t xml:space="preserve"> </w:t>
      </w:r>
      <w:r>
        <w:t>творчеству народов России.</w:t>
      </w:r>
    </w:p>
    <w:p w:rsidR="00644A77" w:rsidRDefault="00644A77">
      <w:pPr>
        <w:pStyle w:val="BodyText"/>
        <w:ind w:right="696"/>
      </w:pPr>
      <w:r>
        <w:t>Фольклор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 Народные мелодии в обработке композиторов. Народные жанры, интонации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для композиторского творчества.</w:t>
      </w:r>
    </w:p>
    <w:p w:rsidR="00644A77" w:rsidRDefault="00644A77">
      <w:pPr>
        <w:pStyle w:val="BodyText"/>
        <w:spacing w:before="1"/>
        <w:ind w:right="696"/>
      </w:pPr>
      <w:r>
        <w:t>Виды деятельности обучающихся: диалог с учителем о значении фольклористики; чтение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популярных 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собирателях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созданной</w:t>
      </w:r>
      <w:r>
        <w:rPr>
          <w:spacing w:val="-57"/>
        </w:rPr>
        <w:t xml:space="preserve"> </w:t>
      </w:r>
      <w:r>
        <w:t>композиторами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народных жанров</w:t>
      </w:r>
      <w:r>
        <w:rPr>
          <w:spacing w:val="-1"/>
        </w:rPr>
        <w:t xml:space="preserve"> </w:t>
      </w:r>
      <w:r>
        <w:t>и интонаций;</w:t>
      </w:r>
    </w:p>
    <w:p w:rsidR="00644A77" w:rsidRDefault="00644A77">
      <w:pPr>
        <w:pStyle w:val="BodyText"/>
        <w:ind w:right="692"/>
      </w:pPr>
      <w:r>
        <w:t>определение приёмов обработки, развития народных мелодий; разучивание, исполнение</w:t>
      </w:r>
      <w:r>
        <w:rPr>
          <w:spacing w:val="1"/>
        </w:rPr>
        <w:t xml:space="preserve"> </w:t>
      </w:r>
      <w:r>
        <w:t>народных песен в композиторской обработке; сравнение звучания одних и тех же мелодий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и композиторском</w:t>
      </w:r>
    </w:p>
    <w:p w:rsidR="00644A77" w:rsidRDefault="00644A77">
      <w:pPr>
        <w:pStyle w:val="BodyText"/>
        <w:jc w:val="left"/>
      </w:pPr>
      <w:r>
        <w:t>варианте;</w:t>
      </w:r>
    </w:p>
    <w:p w:rsidR="00644A77" w:rsidRDefault="00644A77">
      <w:pPr>
        <w:pStyle w:val="BodyText"/>
        <w:ind w:right="691"/>
        <w:jc w:val="left"/>
      </w:pPr>
      <w:r>
        <w:t>обсуждение</w:t>
      </w:r>
      <w:r>
        <w:rPr>
          <w:spacing w:val="27"/>
        </w:rPr>
        <w:t xml:space="preserve"> </w:t>
      </w:r>
      <w:r>
        <w:t>аргументированных</w:t>
      </w:r>
      <w:r>
        <w:rPr>
          <w:spacing w:val="27"/>
        </w:rPr>
        <w:t xml:space="preserve"> </w:t>
      </w:r>
      <w:r>
        <w:t>оценочных</w:t>
      </w:r>
      <w:r>
        <w:rPr>
          <w:spacing w:val="27"/>
        </w:rPr>
        <w:t xml:space="preserve"> </w:t>
      </w:r>
      <w:r>
        <w:t>суждений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сравнения;</w:t>
      </w:r>
      <w:r>
        <w:rPr>
          <w:spacing w:val="29"/>
        </w:rPr>
        <w:t xml:space="preserve"> </w:t>
      </w:r>
      <w:r>
        <w:t>вариативно:</w:t>
      </w:r>
      <w:r>
        <w:rPr>
          <w:spacing w:val="-57"/>
        </w:rPr>
        <w:t xml:space="preserve"> </w:t>
      </w:r>
      <w:r>
        <w:t>аналогии</w:t>
      </w:r>
      <w:r>
        <w:rPr>
          <w:spacing w:val="49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изобразительным</w:t>
      </w:r>
      <w:r>
        <w:rPr>
          <w:spacing w:val="48"/>
        </w:rPr>
        <w:t xml:space="preserve"> </w:t>
      </w:r>
      <w:r>
        <w:t>искусством</w:t>
      </w:r>
      <w:r>
        <w:rPr>
          <w:spacing w:val="5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сравнение</w:t>
      </w:r>
      <w:r>
        <w:rPr>
          <w:spacing w:val="48"/>
        </w:rPr>
        <w:t xml:space="preserve"> </w:t>
      </w:r>
      <w:r>
        <w:t>фотографий</w:t>
      </w:r>
      <w:r>
        <w:rPr>
          <w:spacing w:val="48"/>
        </w:rPr>
        <w:t xml:space="preserve"> </w:t>
      </w:r>
      <w:r>
        <w:t>подлинных</w:t>
      </w:r>
      <w:r>
        <w:rPr>
          <w:spacing w:val="48"/>
        </w:rPr>
        <w:t xml:space="preserve"> </w:t>
      </w:r>
      <w:r>
        <w:t>образцов</w:t>
      </w:r>
      <w:r>
        <w:rPr>
          <w:spacing w:val="-57"/>
        </w:rPr>
        <w:t xml:space="preserve"> </w:t>
      </w:r>
      <w:r>
        <w:t>народных</w:t>
      </w:r>
      <w:r>
        <w:rPr>
          <w:spacing w:val="25"/>
        </w:rPr>
        <w:t xml:space="preserve"> </w:t>
      </w:r>
      <w:r>
        <w:t>промыслов</w:t>
      </w:r>
      <w:r>
        <w:rPr>
          <w:spacing w:val="25"/>
        </w:rPr>
        <w:t xml:space="preserve"> </w:t>
      </w:r>
      <w:r>
        <w:t>(гжель,</w:t>
      </w:r>
      <w:r>
        <w:rPr>
          <w:spacing w:val="25"/>
        </w:rPr>
        <w:t xml:space="preserve"> </w:t>
      </w:r>
      <w:r>
        <w:t>хохлома,</w:t>
      </w:r>
      <w:r>
        <w:rPr>
          <w:spacing w:val="26"/>
        </w:rPr>
        <w:t xml:space="preserve"> </w:t>
      </w:r>
      <w:r>
        <w:t>Городецкая</w:t>
      </w:r>
      <w:r>
        <w:rPr>
          <w:spacing w:val="25"/>
        </w:rPr>
        <w:t xml:space="preserve"> </w:t>
      </w:r>
      <w:r>
        <w:t>роспись)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творчеством</w:t>
      </w:r>
      <w:r>
        <w:rPr>
          <w:spacing w:val="26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художников, модельеров, дизайнеров, работающих в соответствующих техниках росписи.</w:t>
      </w:r>
      <w:r>
        <w:rPr>
          <w:spacing w:val="1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2 «Классическая музыка».</w:t>
      </w:r>
    </w:p>
    <w:p w:rsidR="00644A77" w:rsidRDefault="00644A77">
      <w:pPr>
        <w:pStyle w:val="BodyText"/>
        <w:ind w:right="691"/>
        <w:jc w:val="left"/>
      </w:pPr>
      <w:r>
        <w:t>Данный</w:t>
      </w:r>
      <w:r>
        <w:rPr>
          <w:spacing w:val="9"/>
        </w:rPr>
        <w:t xml:space="preserve"> </w:t>
      </w:r>
      <w:r>
        <w:t>модуль</w:t>
      </w:r>
      <w:r>
        <w:rPr>
          <w:spacing w:val="10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одним</w:t>
      </w:r>
      <w:r>
        <w:rPr>
          <w:spacing w:val="8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важнейших.</w:t>
      </w:r>
      <w:r>
        <w:rPr>
          <w:spacing w:val="9"/>
        </w:rPr>
        <w:t xml:space="preserve"> </w:t>
      </w:r>
      <w:r>
        <w:t>Шедевры</w:t>
      </w:r>
      <w:r>
        <w:rPr>
          <w:spacing w:val="9"/>
        </w:rPr>
        <w:t xml:space="preserve"> </w:t>
      </w:r>
      <w:r>
        <w:t>мировой</w:t>
      </w:r>
      <w:r>
        <w:rPr>
          <w:spacing w:val="10"/>
        </w:rPr>
        <w:t xml:space="preserve"> </w:t>
      </w:r>
      <w:r>
        <w:t>музыкальной</w:t>
      </w:r>
      <w:r>
        <w:rPr>
          <w:spacing w:val="10"/>
        </w:rPr>
        <w:t xml:space="preserve"> </w:t>
      </w:r>
      <w:r>
        <w:t>классики</w:t>
      </w:r>
      <w:r>
        <w:rPr>
          <w:spacing w:val="-57"/>
        </w:rPr>
        <w:t xml:space="preserve"> </w:t>
      </w:r>
      <w:r>
        <w:t>составляют</w:t>
      </w:r>
      <w:r>
        <w:rPr>
          <w:spacing w:val="54"/>
        </w:rPr>
        <w:t xml:space="preserve"> </w:t>
      </w:r>
      <w:r>
        <w:t>золотой</w:t>
      </w:r>
      <w:r>
        <w:rPr>
          <w:spacing w:val="50"/>
        </w:rPr>
        <w:t xml:space="preserve"> </w:t>
      </w:r>
      <w:r>
        <w:t>фонд</w:t>
      </w:r>
      <w:r>
        <w:rPr>
          <w:spacing w:val="53"/>
        </w:rPr>
        <w:t xml:space="preserve"> </w:t>
      </w:r>
      <w:r>
        <w:t>музыкальной</w:t>
      </w:r>
      <w:r>
        <w:rPr>
          <w:spacing w:val="54"/>
        </w:rPr>
        <w:t xml:space="preserve"> </w:t>
      </w:r>
      <w:r>
        <w:t>культуры.</w:t>
      </w:r>
      <w:r>
        <w:rPr>
          <w:spacing w:val="53"/>
        </w:rPr>
        <w:t xml:space="preserve"> </w:t>
      </w:r>
      <w:r>
        <w:t>Проверенные</w:t>
      </w:r>
      <w:r>
        <w:rPr>
          <w:spacing w:val="52"/>
        </w:rPr>
        <w:t xml:space="preserve"> </w:t>
      </w:r>
      <w:r>
        <w:t>временем</w:t>
      </w:r>
      <w:r>
        <w:rPr>
          <w:spacing w:val="52"/>
        </w:rPr>
        <w:t xml:space="preserve"> </w:t>
      </w:r>
      <w:r>
        <w:t>образцы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богатую палитру мыслей и чувств, воплощённую в звуках музыкальным гением 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644A77" w:rsidRDefault="00644A77">
      <w:pPr>
        <w:pStyle w:val="BodyText"/>
        <w:spacing w:before="1"/>
      </w:pPr>
      <w:r>
        <w:t>Композитор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исполнитель -</w:t>
      </w:r>
      <w:r>
        <w:rPr>
          <w:spacing w:val="-3"/>
        </w:rPr>
        <w:t xml:space="preserve"> </w:t>
      </w:r>
      <w:r>
        <w:t>слушатель.</w:t>
      </w:r>
    </w:p>
    <w:p w:rsidR="00644A77" w:rsidRDefault="00644A77">
      <w:pPr>
        <w:pStyle w:val="BodyText"/>
        <w:ind w:right="692"/>
      </w:pPr>
      <w:r>
        <w:t>Содержание: композитор, исполнитель, особенности их деятельности, творчества. Умение</w:t>
      </w:r>
      <w:r>
        <w:rPr>
          <w:spacing w:val="-57"/>
        </w:rPr>
        <w:t xml:space="preserve"> </w:t>
      </w:r>
      <w:r>
        <w:t>слушать музыку.</w:t>
      </w:r>
      <w:r>
        <w:rPr>
          <w:spacing w:val="-1"/>
        </w:rPr>
        <w:t xml:space="preserve"> </w:t>
      </w:r>
      <w:r>
        <w:t>Концерт,</w:t>
      </w:r>
      <w:r>
        <w:rPr>
          <w:spacing w:val="-1"/>
        </w:rPr>
        <w:t xml:space="preserve"> </w:t>
      </w:r>
      <w:r>
        <w:t>концертный</w:t>
      </w:r>
      <w:r>
        <w:rPr>
          <w:spacing w:val="-3"/>
        </w:rPr>
        <w:t xml:space="preserve"> </w:t>
      </w:r>
      <w:r>
        <w:t>зал.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зале.</w:t>
      </w:r>
    </w:p>
    <w:p w:rsidR="00644A77" w:rsidRDefault="00644A77">
      <w:pPr>
        <w:pStyle w:val="BodyText"/>
        <w:ind w:right="696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концерта; слушание музыки,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иллюстраций; диалог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занятия;</w:t>
      </w:r>
    </w:p>
    <w:p w:rsidR="00644A77" w:rsidRDefault="00644A77">
      <w:pPr>
        <w:pStyle w:val="BodyText"/>
      </w:pPr>
      <w:r>
        <w:t>«Я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исполнитель»</w:t>
      </w:r>
      <w:r>
        <w:rPr>
          <w:spacing w:val="-2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исполнительских</w:t>
      </w:r>
      <w:r>
        <w:rPr>
          <w:spacing w:val="-2"/>
        </w:rPr>
        <w:t xml:space="preserve"> </w:t>
      </w:r>
      <w:r>
        <w:t>движений);</w:t>
      </w:r>
    </w:p>
    <w:p w:rsidR="00644A77" w:rsidRDefault="00644A77">
      <w:pPr>
        <w:pStyle w:val="BodyText"/>
        <w:ind w:right="2172"/>
      </w:pPr>
      <w:r>
        <w:t>игра «Я - композитор» (сочинение небольших попевок, мелодических фраз);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 на</w:t>
      </w:r>
      <w:r>
        <w:rPr>
          <w:spacing w:val="-1"/>
        </w:rPr>
        <w:t xml:space="preserve"> </w:t>
      </w:r>
      <w:r>
        <w:t>концерте;</w:t>
      </w:r>
    </w:p>
    <w:p w:rsidR="00644A77" w:rsidRDefault="00644A77">
      <w:pPr>
        <w:pStyle w:val="BodyText"/>
        <w:ind w:right="696"/>
      </w:pPr>
      <w:r>
        <w:t>вариативно:</w:t>
      </w:r>
      <w:r>
        <w:rPr>
          <w:spacing w:val="9"/>
        </w:rPr>
        <w:t xml:space="preserve"> </w:t>
      </w:r>
      <w:r>
        <w:t>«Как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концерте»</w:t>
      </w:r>
      <w:r>
        <w:rPr>
          <w:spacing w:val="12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выступление</w:t>
      </w:r>
      <w:r>
        <w:rPr>
          <w:spacing w:val="11"/>
        </w:rPr>
        <w:t xml:space="preserve"> </w:t>
      </w:r>
      <w:r>
        <w:t>учителя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одноклассника,</w:t>
      </w:r>
      <w:r>
        <w:rPr>
          <w:spacing w:val="9"/>
        </w:rPr>
        <w:t xml:space="preserve"> </w:t>
      </w:r>
      <w:r>
        <w:t>обучающегося</w:t>
      </w:r>
      <w:r>
        <w:rPr>
          <w:spacing w:val="-58"/>
        </w:rPr>
        <w:t xml:space="preserve"> </w:t>
      </w:r>
      <w:r>
        <w:t>в музыкальной школе, с исполнением краткого музыкального произведения; 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музыки.</w:t>
      </w:r>
    </w:p>
    <w:p w:rsidR="00644A77" w:rsidRDefault="00644A77">
      <w:pPr>
        <w:pStyle w:val="BodyText"/>
        <w:spacing w:before="1"/>
      </w:pPr>
      <w:r>
        <w:t>Композиторы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детям.</w:t>
      </w:r>
    </w:p>
    <w:p w:rsidR="00644A77" w:rsidRDefault="00644A77">
      <w:pPr>
        <w:pStyle w:val="BodyText"/>
      </w:pPr>
      <w:r>
        <w:t>Содержание:</w:t>
      </w:r>
      <w:r>
        <w:rPr>
          <w:spacing w:val="21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П.И.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С.С.</w:t>
      </w:r>
      <w:r>
        <w:rPr>
          <w:spacing w:val="-2"/>
        </w:rPr>
        <w:t xml:space="preserve"> </w:t>
      </w:r>
      <w:r>
        <w:t>Прокофьева,</w:t>
      </w:r>
    </w:p>
    <w:p w:rsidR="00644A77" w:rsidRDefault="00644A77">
      <w:pPr>
        <w:pStyle w:val="BodyText"/>
        <w:ind w:right="1849"/>
      </w:pPr>
      <w:r>
        <w:t>Д.Б. Кабалевского и других композиторов. Понятие жанра. Песня, танец, марш.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692"/>
      </w:pPr>
      <w:r>
        <w:t>слушание музыки, определение основного характера, музыкально-выразительных средств,</w:t>
      </w:r>
      <w:r>
        <w:rPr>
          <w:spacing w:val="-57"/>
        </w:rPr>
        <w:t xml:space="preserve"> </w:t>
      </w:r>
      <w:r>
        <w:t>использованных композитором; подбор эпитетов, иллюстраций к музыке; определение</w:t>
      </w:r>
      <w:r>
        <w:rPr>
          <w:spacing w:val="1"/>
        </w:rPr>
        <w:t xml:space="preserve"> </w:t>
      </w:r>
      <w:r>
        <w:t>жанра;</w:t>
      </w:r>
      <w:r>
        <w:rPr>
          <w:spacing w:val="-1"/>
        </w:rPr>
        <w:t xml:space="preserve"> </w:t>
      </w:r>
      <w:r>
        <w:t>музыкальная викторина;</w:t>
      </w:r>
    </w:p>
    <w:p w:rsidR="00644A77" w:rsidRDefault="00644A77">
      <w:pPr>
        <w:pStyle w:val="BodyText"/>
        <w:ind w:right="696"/>
      </w:pPr>
      <w:r>
        <w:t>вариативно:</w:t>
      </w:r>
      <w:r>
        <w:rPr>
          <w:spacing w:val="1"/>
        </w:rPr>
        <w:t xml:space="preserve"> </w:t>
      </w:r>
      <w:r>
        <w:t>вокализация,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 исполнение песен; сочинение ритмических аккомпанементов (с 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-1"/>
        </w:rPr>
        <w:t xml:space="preserve"> </w:t>
      </w:r>
      <w:r>
        <w:t>характера.</w:t>
      </w:r>
    </w:p>
    <w:p w:rsidR="00644A77" w:rsidRDefault="00644A77">
      <w:pPr>
        <w:pStyle w:val="BodyText"/>
        <w:jc w:val="left"/>
      </w:pPr>
      <w:r>
        <w:t>Оркестр.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26"/>
        </w:rPr>
        <w:t xml:space="preserve"> </w:t>
      </w:r>
      <w:r>
        <w:t>оркестр</w:t>
      </w:r>
      <w:r>
        <w:rPr>
          <w:spacing w:val="28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большой</w:t>
      </w:r>
      <w:r>
        <w:rPr>
          <w:spacing w:val="24"/>
        </w:rPr>
        <w:t xml:space="preserve"> </w:t>
      </w:r>
      <w:r>
        <w:t>коллектив</w:t>
      </w:r>
      <w:r>
        <w:rPr>
          <w:spacing w:val="25"/>
        </w:rPr>
        <w:t xml:space="preserve"> </w:t>
      </w:r>
      <w:r>
        <w:t>музыкантов.</w:t>
      </w:r>
      <w:r>
        <w:rPr>
          <w:spacing w:val="25"/>
        </w:rPr>
        <w:t xml:space="preserve"> </w:t>
      </w:r>
      <w:r>
        <w:t>Дирижёр,</w:t>
      </w:r>
      <w:r>
        <w:rPr>
          <w:spacing w:val="25"/>
        </w:rPr>
        <w:t xml:space="preserve"> </w:t>
      </w:r>
      <w:r>
        <w:t>партитура,</w:t>
      </w:r>
      <w:r>
        <w:rPr>
          <w:spacing w:val="25"/>
        </w:rPr>
        <w:t xml:space="preserve"> </w:t>
      </w:r>
      <w:r>
        <w:t>репетиция.</w:t>
      </w:r>
      <w:r>
        <w:rPr>
          <w:spacing w:val="-57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концерта -</w:t>
      </w:r>
      <w:r>
        <w:rPr>
          <w:spacing w:val="-1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оркестром.</w:t>
      </w:r>
    </w:p>
    <w:p w:rsidR="00644A77" w:rsidRDefault="00644A77">
      <w:pPr>
        <w:pStyle w:val="BodyText"/>
        <w:ind w:right="691"/>
        <w:jc w:val="left"/>
      </w:pPr>
      <w:r>
        <w:t>Виды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обучающихся:</w:t>
      </w:r>
      <w:r>
        <w:rPr>
          <w:spacing w:val="47"/>
        </w:rPr>
        <w:t xml:space="preserve"> </w:t>
      </w:r>
      <w:r>
        <w:t>слушание</w:t>
      </w:r>
      <w:r>
        <w:rPr>
          <w:spacing w:val="46"/>
        </w:rPr>
        <w:t xml:space="preserve"> </w:t>
      </w:r>
      <w:r>
        <w:t>музыки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исполнении</w:t>
      </w:r>
      <w:r>
        <w:rPr>
          <w:spacing w:val="45"/>
        </w:rPr>
        <w:t xml:space="preserve"> </w:t>
      </w:r>
      <w:r>
        <w:t>оркестра;</w:t>
      </w:r>
      <w:r>
        <w:rPr>
          <w:spacing w:val="47"/>
        </w:rPr>
        <w:t xml:space="preserve"> </w:t>
      </w:r>
      <w:r>
        <w:t>просмотр</w:t>
      </w:r>
      <w:r>
        <w:rPr>
          <w:spacing w:val="-57"/>
        </w:rPr>
        <w:t xml:space="preserve"> </w:t>
      </w:r>
      <w:r>
        <w:t>видеозаписи;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 роли дирижёра;</w:t>
      </w:r>
    </w:p>
    <w:p w:rsidR="00644A77" w:rsidRDefault="00644A77">
      <w:pPr>
        <w:pStyle w:val="BodyText"/>
        <w:ind w:right="691"/>
        <w:jc w:val="left"/>
      </w:pPr>
      <w:r>
        <w:t>«Я - дирижёр» - игра-имитация дирижёрских жестов во время звучания музыки;</w:t>
      </w:r>
      <w:r>
        <w:rPr>
          <w:spacing w:val="1"/>
        </w:rPr>
        <w:t xml:space="preserve"> </w:t>
      </w:r>
      <w:r>
        <w:t>разучивание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песен</w:t>
      </w:r>
      <w:r>
        <w:rPr>
          <w:spacing w:val="41"/>
        </w:rPr>
        <w:t xml:space="preserve"> </w:t>
      </w:r>
      <w:r>
        <w:t>соответствующей</w:t>
      </w:r>
      <w:r>
        <w:rPr>
          <w:spacing w:val="40"/>
        </w:rPr>
        <w:t xml:space="preserve"> </w:t>
      </w:r>
      <w:r>
        <w:t>тематики;</w:t>
      </w:r>
      <w:r>
        <w:rPr>
          <w:spacing w:val="40"/>
        </w:rPr>
        <w:t xml:space="preserve"> </w:t>
      </w:r>
      <w:r>
        <w:t>вариативно:</w:t>
      </w:r>
      <w:r>
        <w:rPr>
          <w:spacing w:val="40"/>
        </w:rPr>
        <w:t xml:space="preserve"> </w:t>
      </w:r>
      <w:r>
        <w:t>знакомство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принципом</w:t>
      </w:r>
      <w:r>
        <w:rPr>
          <w:spacing w:val="56"/>
        </w:rPr>
        <w:t xml:space="preserve"> </w:t>
      </w:r>
      <w:r>
        <w:t>расположения</w:t>
      </w:r>
      <w:r>
        <w:rPr>
          <w:spacing w:val="54"/>
        </w:rPr>
        <w:t xml:space="preserve"> </w:t>
      </w:r>
      <w:r>
        <w:t>партий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партитуре;</w:t>
      </w:r>
      <w:r>
        <w:rPr>
          <w:spacing w:val="57"/>
        </w:rPr>
        <w:t xml:space="preserve"> </w:t>
      </w:r>
      <w:r>
        <w:t>работа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группам</w:t>
      </w:r>
      <w:r>
        <w:rPr>
          <w:spacing w:val="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сочинение</w:t>
      </w:r>
      <w:r>
        <w:rPr>
          <w:spacing w:val="55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партитуры.</w:t>
      </w:r>
    </w:p>
    <w:p w:rsidR="00644A77" w:rsidRDefault="00644A77">
      <w:pPr>
        <w:pStyle w:val="BodyText"/>
        <w:jc w:val="left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Фортепиано.</w:t>
      </w:r>
    </w:p>
    <w:p w:rsidR="00644A77" w:rsidRDefault="00644A77">
      <w:pPr>
        <w:pStyle w:val="BodyText"/>
        <w:ind w:right="696"/>
      </w:pPr>
      <w:r>
        <w:t>Содержание:</w:t>
      </w:r>
      <w:r>
        <w:rPr>
          <w:spacing w:val="1"/>
        </w:rPr>
        <w:t xml:space="preserve"> </w:t>
      </w:r>
      <w:r>
        <w:t>рояль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«секрет»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1"/>
        </w:rPr>
        <w:t xml:space="preserve"> </w:t>
      </w:r>
      <w:r>
        <w:t>синтезатор).</w:t>
      </w:r>
    </w:p>
    <w:p w:rsidR="00644A77" w:rsidRDefault="00644A77">
      <w:pPr>
        <w:pStyle w:val="BodyText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644A77" w:rsidRDefault="00644A77">
      <w:pPr>
        <w:pStyle w:val="BodyTex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многообразием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фортепиано;</w:t>
      </w:r>
    </w:p>
    <w:p w:rsidR="00644A77" w:rsidRDefault="00644A77">
      <w:pPr>
        <w:pStyle w:val="BodyText"/>
      </w:pPr>
      <w:r>
        <w:t>слушание</w:t>
      </w:r>
      <w:r>
        <w:rPr>
          <w:spacing w:val="-4"/>
        </w:rPr>
        <w:t xml:space="preserve"> </w:t>
      </w:r>
      <w:r>
        <w:t>фортепианных</w:t>
      </w:r>
      <w:r>
        <w:rPr>
          <w:spacing w:val="-2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пианистов;</w:t>
      </w:r>
    </w:p>
    <w:p w:rsidR="00644A77" w:rsidRDefault="00644A77">
      <w:pPr>
        <w:pStyle w:val="BodyText"/>
        <w:ind w:right="1128"/>
        <w:jc w:val="left"/>
      </w:pPr>
      <w:r>
        <w:t>«Я - пианист» - игра-имитация исполнительских движений во время звучания музыки;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детских пьес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фортепиано в</w:t>
      </w:r>
      <w:r>
        <w:rPr>
          <w:spacing w:val="-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учителя;</w:t>
      </w:r>
    </w:p>
    <w:p w:rsidR="00644A77" w:rsidRDefault="00644A77">
      <w:pPr>
        <w:pStyle w:val="BodyText"/>
        <w:ind w:right="691"/>
        <w:jc w:val="left"/>
      </w:pPr>
      <w:r>
        <w:t>демонстрация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инструмента</w:t>
      </w:r>
      <w:r>
        <w:rPr>
          <w:spacing w:val="7"/>
        </w:rPr>
        <w:t xml:space="preserve"> </w:t>
      </w:r>
      <w:r>
        <w:t>(исполнение</w:t>
      </w:r>
      <w:r>
        <w:rPr>
          <w:spacing w:val="6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той</w:t>
      </w:r>
      <w:r>
        <w:rPr>
          <w:spacing w:val="8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пьесы</w:t>
      </w:r>
      <w:r>
        <w:rPr>
          <w:spacing w:val="6"/>
        </w:rPr>
        <w:t xml:space="preserve"> </w:t>
      </w:r>
      <w:r>
        <w:t>тихо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громко,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регистрах, разными</w:t>
      </w:r>
      <w:r>
        <w:rPr>
          <w:spacing w:val="-1"/>
        </w:rPr>
        <w:t xml:space="preserve"> </w:t>
      </w:r>
      <w:r>
        <w:t>штрихами);</w:t>
      </w:r>
    </w:p>
    <w:p w:rsidR="00644A77" w:rsidRDefault="00644A77">
      <w:pPr>
        <w:pStyle w:val="BodyText"/>
        <w:ind w:right="690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разбираем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акустического</w:t>
      </w:r>
      <w:r>
        <w:rPr>
          <w:spacing w:val="1"/>
        </w:rPr>
        <w:t xml:space="preserve"> </w:t>
      </w:r>
      <w:r>
        <w:t>пианино;</w:t>
      </w:r>
      <w:r>
        <w:rPr>
          <w:spacing w:val="1"/>
        </w:rPr>
        <w:t xml:space="preserve"> </w:t>
      </w:r>
      <w:r>
        <w:t>«Паспорт</w:t>
      </w:r>
      <w:r>
        <w:rPr>
          <w:spacing w:val="-57"/>
        </w:rPr>
        <w:t xml:space="preserve"> </w:t>
      </w:r>
      <w:r>
        <w:t>инструмента» - исследовательская работа, предполагающая подсчёт параметров (высота,</w:t>
      </w:r>
      <w:r>
        <w:rPr>
          <w:spacing w:val="1"/>
        </w:rPr>
        <w:t xml:space="preserve"> </w:t>
      </w:r>
      <w:r>
        <w:t>ширина,</w:t>
      </w:r>
      <w:r>
        <w:rPr>
          <w:spacing w:val="-1"/>
        </w:rPr>
        <w:t xml:space="preserve"> </w:t>
      </w:r>
      <w:r>
        <w:t>количество клавиш, педалей).</w:t>
      </w:r>
    </w:p>
    <w:p w:rsidR="00644A77" w:rsidRDefault="00644A77">
      <w:pPr>
        <w:pStyle w:val="BodyText"/>
        <w:spacing w:before="1"/>
      </w:pPr>
      <w:r>
        <w:t>Музыкальные</w:t>
      </w:r>
      <w:r>
        <w:rPr>
          <w:spacing w:val="-4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Флейта.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Содержание:</w:t>
      </w:r>
      <w:r>
        <w:rPr>
          <w:spacing w:val="10"/>
        </w:rPr>
        <w:t xml:space="preserve"> </w:t>
      </w:r>
      <w:r>
        <w:t>предки</w:t>
      </w:r>
      <w:r>
        <w:rPr>
          <w:spacing w:val="10"/>
        </w:rPr>
        <w:t xml:space="preserve"> </w:t>
      </w:r>
      <w:r>
        <w:t>современной</w:t>
      </w:r>
      <w:r>
        <w:rPr>
          <w:spacing w:val="10"/>
        </w:rPr>
        <w:t xml:space="preserve"> </w:t>
      </w:r>
      <w:r>
        <w:t>флейты,</w:t>
      </w:r>
      <w:r>
        <w:rPr>
          <w:spacing w:val="10"/>
        </w:rPr>
        <w:t xml:space="preserve"> </w:t>
      </w:r>
      <w:r>
        <w:t>легенда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нимфе</w:t>
      </w:r>
      <w:r>
        <w:rPr>
          <w:spacing w:val="9"/>
        </w:rPr>
        <w:t xml:space="preserve"> </w:t>
      </w:r>
      <w:r>
        <w:t>Сиринкс,</w:t>
      </w:r>
      <w:r>
        <w:rPr>
          <w:spacing w:val="9"/>
        </w:rPr>
        <w:t xml:space="preserve"> </w:t>
      </w:r>
      <w:r>
        <w:t>музыка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флейты</w:t>
      </w:r>
      <w:r>
        <w:rPr>
          <w:spacing w:val="-57"/>
        </w:rPr>
        <w:t xml:space="preserve"> </w:t>
      </w:r>
      <w:r>
        <w:t>соло,</w:t>
      </w:r>
      <w:r>
        <w:rPr>
          <w:spacing w:val="59"/>
        </w:rPr>
        <w:t xml:space="preserve"> </w:t>
      </w:r>
      <w:r>
        <w:t>флейты  в</w:t>
      </w:r>
      <w:r>
        <w:rPr>
          <w:spacing w:val="58"/>
        </w:rPr>
        <w:t xml:space="preserve"> </w:t>
      </w:r>
      <w:r>
        <w:t>сопровождении</w:t>
      </w:r>
      <w:r>
        <w:rPr>
          <w:spacing w:val="2"/>
        </w:rPr>
        <w:t xml:space="preserve"> </w:t>
      </w:r>
      <w:r>
        <w:t>фортепиано,</w:t>
      </w:r>
      <w:r>
        <w:rPr>
          <w:spacing w:val="57"/>
        </w:rPr>
        <w:t xml:space="preserve"> </w:t>
      </w:r>
      <w:r>
        <w:t>оркестра</w:t>
      </w:r>
      <w:r>
        <w:rPr>
          <w:spacing w:val="59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«Шутка»</w:t>
      </w:r>
      <w:r>
        <w:rPr>
          <w:spacing w:val="59"/>
        </w:rPr>
        <w:t xml:space="preserve"> </w:t>
      </w:r>
      <w:r>
        <w:t>И.С.  Баха,</w:t>
      </w:r>
    </w:p>
    <w:p w:rsidR="00644A77" w:rsidRDefault="00644A77">
      <w:pPr>
        <w:pStyle w:val="BodyText"/>
        <w:spacing w:before="1"/>
        <w:ind w:right="1803"/>
        <w:jc w:val="left"/>
      </w:pPr>
      <w:r>
        <w:t>«Мелодия» из оперы «Орфей и Эвридика» К.В. Глюка, «Сиринкс» К. Дебюсси).</w:t>
      </w:r>
      <w:r>
        <w:rPr>
          <w:spacing w:val="-5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691"/>
        <w:jc w:val="left"/>
      </w:pPr>
      <w:r>
        <w:t>знакомство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внешним</w:t>
      </w:r>
      <w:r>
        <w:rPr>
          <w:spacing w:val="34"/>
        </w:rPr>
        <w:t xml:space="preserve"> </w:t>
      </w:r>
      <w:r>
        <w:t>видом,</w:t>
      </w:r>
      <w:r>
        <w:rPr>
          <w:spacing w:val="34"/>
        </w:rPr>
        <w:t xml:space="preserve"> </w:t>
      </w:r>
      <w:r>
        <w:t>устройством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тембрами</w:t>
      </w:r>
      <w:r>
        <w:rPr>
          <w:spacing w:val="35"/>
        </w:rPr>
        <w:t xml:space="preserve"> </w:t>
      </w:r>
      <w:r>
        <w:t>классических</w:t>
      </w:r>
      <w:r>
        <w:rPr>
          <w:spacing w:val="4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инструментов;</w:t>
      </w:r>
    </w:p>
    <w:p w:rsidR="00644A77" w:rsidRDefault="00644A77">
      <w:pPr>
        <w:pStyle w:val="BodyText"/>
        <w:tabs>
          <w:tab w:val="left" w:pos="2762"/>
          <w:tab w:val="left" w:pos="4494"/>
          <w:tab w:val="left" w:pos="6042"/>
          <w:tab w:val="left" w:pos="6499"/>
          <w:tab w:val="left" w:pos="8065"/>
          <w:tab w:val="left" w:pos="9471"/>
        </w:tabs>
        <w:ind w:right="687"/>
        <w:jc w:val="left"/>
      </w:pPr>
      <w:r>
        <w:t>слушание</w:t>
      </w:r>
      <w:r>
        <w:tab/>
        <w:t>музыкальных</w:t>
      </w:r>
      <w:r>
        <w:tab/>
        <w:t>фрагментов</w:t>
      </w:r>
      <w:r>
        <w:tab/>
        <w:t>в</w:t>
      </w:r>
      <w:r>
        <w:tab/>
        <w:t>исполнении</w:t>
      </w:r>
      <w:r>
        <w:tab/>
        <w:t>известных</w:t>
      </w:r>
      <w:r>
        <w:tab/>
        <w:t>музыкантов-</w:t>
      </w:r>
      <w:r>
        <w:rPr>
          <w:spacing w:val="-57"/>
        </w:rPr>
        <w:t xml:space="preserve"> </w:t>
      </w:r>
      <w:r>
        <w:t>инструменталистов;</w:t>
      </w:r>
    </w:p>
    <w:p w:rsidR="00644A77" w:rsidRDefault="00644A77">
      <w:pPr>
        <w:pStyle w:val="BodyText"/>
        <w:ind w:right="691"/>
        <w:jc w:val="left"/>
      </w:pPr>
      <w:r>
        <w:t>чтение</w:t>
      </w:r>
      <w:r>
        <w:rPr>
          <w:spacing w:val="10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текстов,</w:t>
      </w:r>
      <w:r>
        <w:rPr>
          <w:spacing w:val="12"/>
        </w:rPr>
        <w:t xml:space="preserve"> </w:t>
      </w:r>
      <w:r>
        <w:t>сказок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легенд,</w:t>
      </w:r>
      <w:r>
        <w:rPr>
          <w:spacing w:val="12"/>
        </w:rPr>
        <w:t xml:space="preserve"> </w:t>
      </w:r>
      <w:r>
        <w:t>рассказывающих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музыкальных</w:t>
      </w:r>
      <w:r>
        <w:rPr>
          <w:spacing w:val="10"/>
        </w:rPr>
        <w:t xml:space="preserve"> </w:t>
      </w:r>
      <w:r>
        <w:t>инструментах,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их появления.</w:t>
      </w:r>
    </w:p>
    <w:p w:rsidR="00644A77" w:rsidRDefault="00644A77">
      <w:pPr>
        <w:pStyle w:val="BodyText"/>
        <w:jc w:val="left"/>
      </w:pPr>
      <w:r>
        <w:t>Музыкальные</w:t>
      </w:r>
      <w:r>
        <w:rPr>
          <w:spacing w:val="-5"/>
        </w:rPr>
        <w:t xml:space="preserve"> </w:t>
      </w:r>
      <w:r>
        <w:t>инструменты.</w:t>
      </w:r>
      <w:r>
        <w:rPr>
          <w:spacing w:val="-3"/>
        </w:rPr>
        <w:t xml:space="preserve"> </w:t>
      </w:r>
      <w:r>
        <w:t>Скрипка,</w:t>
      </w:r>
      <w:r>
        <w:rPr>
          <w:spacing w:val="-3"/>
        </w:rPr>
        <w:t xml:space="preserve"> </w:t>
      </w:r>
      <w:r>
        <w:t>виолончель.</w:t>
      </w:r>
    </w:p>
    <w:p w:rsidR="00644A77" w:rsidRDefault="00644A77">
      <w:pPr>
        <w:pStyle w:val="BodyText"/>
        <w:jc w:val="left"/>
      </w:pPr>
      <w:r>
        <w:t>Содержание:</w:t>
      </w:r>
      <w:r>
        <w:rPr>
          <w:spacing w:val="-3"/>
        </w:rPr>
        <w:t xml:space="preserve"> </w:t>
      </w:r>
      <w:r>
        <w:t>певучесть</w:t>
      </w:r>
      <w:r>
        <w:rPr>
          <w:spacing w:val="-2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струнных</w:t>
      </w:r>
      <w:r>
        <w:rPr>
          <w:spacing w:val="-3"/>
        </w:rPr>
        <w:t xml:space="preserve"> </w:t>
      </w:r>
      <w:r>
        <w:t>смычковых</w:t>
      </w:r>
      <w:r>
        <w:rPr>
          <w:spacing w:val="-3"/>
        </w:rPr>
        <w:t xml:space="preserve"> </w:t>
      </w:r>
      <w:r>
        <w:t>инструментов,</w:t>
      </w:r>
    </w:p>
    <w:p w:rsidR="00644A77" w:rsidRDefault="00644A77">
      <w:pPr>
        <w:pStyle w:val="BodyText"/>
        <w:ind w:right="691"/>
        <w:jc w:val="left"/>
      </w:pPr>
      <w:r>
        <w:t>композиторы,</w:t>
      </w:r>
      <w:r>
        <w:rPr>
          <w:spacing w:val="3"/>
        </w:rPr>
        <w:t xml:space="preserve"> </w:t>
      </w:r>
      <w:r>
        <w:t>сочинявшие</w:t>
      </w:r>
      <w:r>
        <w:rPr>
          <w:spacing w:val="2"/>
        </w:rPr>
        <w:t xml:space="preserve"> </w:t>
      </w:r>
      <w:r>
        <w:t>скрипичную</w:t>
      </w:r>
      <w:r>
        <w:rPr>
          <w:spacing w:val="1"/>
        </w:rPr>
        <w:t xml:space="preserve"> </w:t>
      </w:r>
      <w:r>
        <w:t>музыку,</w:t>
      </w:r>
      <w:r>
        <w:rPr>
          <w:spacing w:val="3"/>
        </w:rPr>
        <w:t xml:space="preserve"> </w:t>
      </w:r>
      <w:r>
        <w:t>знаменитые</w:t>
      </w:r>
      <w:r>
        <w:rPr>
          <w:spacing w:val="2"/>
        </w:rPr>
        <w:t xml:space="preserve"> </w:t>
      </w:r>
      <w:r>
        <w:t>исполнители,</w:t>
      </w:r>
      <w:r>
        <w:rPr>
          <w:spacing w:val="2"/>
        </w:rPr>
        <w:t xml:space="preserve"> </w:t>
      </w:r>
      <w:r>
        <w:t>мастера,</w:t>
      </w:r>
      <w:r>
        <w:rPr>
          <w:spacing w:val="-57"/>
        </w:rPr>
        <w:t xml:space="preserve"> </w:t>
      </w:r>
      <w:r>
        <w:t>изготавливавшие</w:t>
      </w:r>
      <w:r>
        <w:rPr>
          <w:spacing w:val="-2"/>
        </w:rPr>
        <w:t xml:space="preserve"> </w:t>
      </w:r>
      <w:r>
        <w:t>инструменты.</w:t>
      </w:r>
    </w:p>
    <w:p w:rsidR="00644A77" w:rsidRDefault="00644A77">
      <w:pPr>
        <w:pStyle w:val="BodyText"/>
        <w:spacing w:before="1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jc w:val="left"/>
      </w:pPr>
      <w:r>
        <w:t>игра-имитация</w:t>
      </w:r>
      <w:r>
        <w:rPr>
          <w:spacing w:val="-6"/>
        </w:rPr>
        <w:t xml:space="preserve"> </w:t>
      </w:r>
      <w:r>
        <w:t>исполнительских</w:t>
      </w:r>
      <w:r>
        <w:rPr>
          <w:spacing w:val="-3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музыки;</w:t>
      </w:r>
    </w:p>
    <w:p w:rsidR="00644A77" w:rsidRDefault="00644A77">
      <w:pPr>
        <w:pStyle w:val="BodyText"/>
        <w:ind w:right="691"/>
        <w:jc w:val="left"/>
      </w:pPr>
      <w:r>
        <w:t>музыкальная</w:t>
      </w:r>
      <w:r>
        <w:rPr>
          <w:spacing w:val="31"/>
        </w:rPr>
        <w:t xml:space="preserve"> </w:t>
      </w:r>
      <w:r>
        <w:t>викторина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знание</w:t>
      </w:r>
      <w:r>
        <w:rPr>
          <w:spacing w:val="29"/>
        </w:rPr>
        <w:t xml:space="preserve"> </w:t>
      </w:r>
      <w:r>
        <w:t>конкретных</w:t>
      </w:r>
      <w:r>
        <w:rPr>
          <w:spacing w:val="31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авторов,</w:t>
      </w:r>
      <w:r>
        <w:rPr>
          <w:spacing w:val="31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звучащих инструментов;</w:t>
      </w:r>
    </w:p>
    <w:p w:rsidR="00644A77" w:rsidRDefault="00644A77">
      <w:pPr>
        <w:pStyle w:val="BodyText"/>
        <w:ind w:right="2205"/>
        <w:jc w:val="left"/>
      </w:pPr>
      <w:r>
        <w:t>разучивание, исполнение песен, посвящённых музыкальным инструментам;</w:t>
      </w:r>
      <w:r>
        <w:rPr>
          <w:spacing w:val="-57"/>
        </w:rPr>
        <w:t xml:space="preserve"> </w:t>
      </w:r>
      <w:r>
        <w:t>вариативно:</w:t>
      </w:r>
      <w:r>
        <w:rPr>
          <w:spacing w:val="-2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-2"/>
        </w:rPr>
        <w:t xml:space="preserve"> </w:t>
      </w:r>
      <w:r>
        <w:t>музыки;</w:t>
      </w:r>
      <w:r>
        <w:rPr>
          <w:spacing w:val="-1"/>
        </w:rPr>
        <w:t xml:space="preserve"> </w:t>
      </w:r>
      <w:r>
        <w:t>«Паспорт</w:t>
      </w:r>
    </w:p>
    <w:p w:rsidR="00644A77" w:rsidRDefault="00644A77">
      <w:pPr>
        <w:pStyle w:val="BodyText"/>
        <w:ind w:right="691"/>
        <w:jc w:val="left"/>
      </w:pPr>
      <w:r>
        <w:t>инструмента»</w:t>
      </w:r>
      <w:r>
        <w:rPr>
          <w:spacing w:val="52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исследовательская</w:t>
      </w:r>
      <w:r>
        <w:rPr>
          <w:spacing w:val="51"/>
        </w:rPr>
        <w:t xml:space="preserve"> </w:t>
      </w:r>
      <w:r>
        <w:t>работа,</w:t>
      </w:r>
      <w:r>
        <w:rPr>
          <w:spacing w:val="51"/>
        </w:rPr>
        <w:t xml:space="preserve"> </w:t>
      </w:r>
      <w:r>
        <w:t>предполагающая</w:t>
      </w:r>
      <w:r>
        <w:rPr>
          <w:spacing w:val="51"/>
        </w:rPr>
        <w:t xml:space="preserve"> </w:t>
      </w:r>
      <w:r>
        <w:t>описание</w:t>
      </w:r>
      <w:r>
        <w:rPr>
          <w:spacing w:val="51"/>
        </w:rPr>
        <w:t xml:space="preserve"> </w:t>
      </w:r>
      <w:r>
        <w:t>внешнего</w:t>
      </w:r>
      <w:r>
        <w:rPr>
          <w:spacing w:val="51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инструмента, способов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нём.</w:t>
      </w:r>
    </w:p>
    <w:p w:rsidR="00644A77" w:rsidRDefault="00644A77">
      <w:pPr>
        <w:pStyle w:val="BodyText"/>
        <w:jc w:val="left"/>
      </w:pPr>
      <w:r>
        <w:t>Вокальная</w:t>
      </w:r>
      <w:r>
        <w:rPr>
          <w:spacing w:val="-2"/>
        </w:rPr>
        <w:t xml:space="preserve"> </w:t>
      </w:r>
      <w:r>
        <w:t>музыка.</w:t>
      </w:r>
    </w:p>
    <w:p w:rsidR="00644A77" w:rsidRDefault="00644A77">
      <w:pPr>
        <w:pStyle w:val="BodyText"/>
        <w:tabs>
          <w:tab w:val="left" w:pos="2661"/>
          <w:tab w:val="left" w:pos="3055"/>
          <w:tab w:val="left" w:pos="3997"/>
          <w:tab w:val="left" w:pos="5113"/>
          <w:tab w:val="left" w:pos="5663"/>
          <w:tab w:val="left" w:pos="6657"/>
          <w:tab w:val="left" w:pos="7954"/>
          <w:tab w:val="left" w:pos="8527"/>
          <w:tab w:val="left" w:pos="9415"/>
          <w:tab w:val="left" w:pos="9697"/>
          <w:tab w:val="left" w:pos="9866"/>
        </w:tabs>
        <w:ind w:right="688"/>
        <w:jc w:val="left"/>
      </w:pPr>
      <w:r>
        <w:t>Содержание:</w:t>
      </w:r>
      <w:r>
        <w:rPr>
          <w:spacing w:val="6"/>
        </w:rPr>
        <w:t xml:space="preserve"> </w:t>
      </w:r>
      <w:r>
        <w:t>человеческий</w:t>
      </w:r>
      <w:r>
        <w:rPr>
          <w:spacing w:val="8"/>
        </w:rPr>
        <w:t xml:space="preserve"> </w:t>
      </w:r>
      <w:r>
        <w:t>голос</w:t>
      </w:r>
      <w:r>
        <w:rPr>
          <w:spacing w:val="10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самый</w:t>
      </w:r>
      <w:r>
        <w:rPr>
          <w:spacing w:val="7"/>
        </w:rPr>
        <w:t xml:space="preserve"> </w:t>
      </w:r>
      <w:r>
        <w:t>совершенный</w:t>
      </w:r>
      <w:r>
        <w:rPr>
          <w:spacing w:val="7"/>
        </w:rPr>
        <w:t xml:space="preserve"> </w:t>
      </w:r>
      <w:r>
        <w:t>инструмент,</w:t>
      </w:r>
      <w:r>
        <w:rPr>
          <w:spacing w:val="8"/>
        </w:rPr>
        <w:t xml:space="preserve"> </w:t>
      </w:r>
      <w:r>
        <w:t>бережное</w:t>
      </w:r>
      <w:r>
        <w:rPr>
          <w:spacing w:val="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своему</w:t>
      </w:r>
      <w:r>
        <w:rPr>
          <w:spacing w:val="17"/>
        </w:rPr>
        <w:t xml:space="preserve"> </w:t>
      </w:r>
      <w:r>
        <w:t>голосу,</w:t>
      </w:r>
      <w:r>
        <w:rPr>
          <w:spacing w:val="18"/>
        </w:rPr>
        <w:t xml:space="preserve"> </w:t>
      </w:r>
      <w:r>
        <w:t>известные</w:t>
      </w:r>
      <w:r>
        <w:rPr>
          <w:spacing w:val="15"/>
        </w:rPr>
        <w:t xml:space="preserve"> </w:t>
      </w:r>
      <w:r>
        <w:t>певцы,</w:t>
      </w:r>
      <w:r>
        <w:rPr>
          <w:spacing w:val="17"/>
        </w:rPr>
        <w:t xml:space="preserve"> </w:t>
      </w:r>
      <w:r>
        <w:t>жанры</w:t>
      </w:r>
      <w:r>
        <w:rPr>
          <w:spacing w:val="16"/>
        </w:rPr>
        <w:t xml:space="preserve"> </w:t>
      </w:r>
      <w:r>
        <w:t>вокальной</w:t>
      </w:r>
      <w:r>
        <w:rPr>
          <w:spacing w:val="17"/>
        </w:rPr>
        <w:t xml:space="preserve"> </w:t>
      </w:r>
      <w:r>
        <w:t>музыки:</w:t>
      </w:r>
      <w:r>
        <w:rPr>
          <w:spacing w:val="15"/>
        </w:rPr>
        <w:t xml:space="preserve"> </w:t>
      </w:r>
      <w:r>
        <w:t>песни,</w:t>
      </w:r>
      <w:r>
        <w:rPr>
          <w:spacing w:val="17"/>
        </w:rPr>
        <w:t xml:space="preserve"> </w:t>
      </w:r>
      <w:r>
        <w:t>вокализы,</w:t>
      </w:r>
      <w:r>
        <w:rPr>
          <w:spacing w:val="17"/>
        </w:rPr>
        <w:t xml:space="preserve"> </w:t>
      </w:r>
      <w:r>
        <w:t>романсы,</w:t>
      </w:r>
      <w:r>
        <w:rPr>
          <w:spacing w:val="-57"/>
        </w:rPr>
        <w:t xml:space="preserve"> </w:t>
      </w:r>
      <w:r>
        <w:t>арии из опер. Кантата. Песня, романс, вокализ, кант. Виды деятельности обучающихся:</w:t>
      </w:r>
      <w:r>
        <w:rPr>
          <w:spacing w:val="1"/>
        </w:rPr>
        <w:t xml:space="preserve"> </w:t>
      </w:r>
      <w:r>
        <w:t>определение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слух</w:t>
      </w:r>
      <w:r>
        <w:rPr>
          <w:spacing w:val="32"/>
        </w:rPr>
        <w:t xml:space="preserve"> </w:t>
      </w:r>
      <w:r>
        <w:t>типов</w:t>
      </w:r>
      <w:r>
        <w:rPr>
          <w:spacing w:val="33"/>
        </w:rPr>
        <w:t xml:space="preserve"> </w:t>
      </w:r>
      <w:r>
        <w:t>человеческих</w:t>
      </w:r>
      <w:r>
        <w:rPr>
          <w:spacing w:val="32"/>
        </w:rPr>
        <w:t xml:space="preserve"> </w:t>
      </w:r>
      <w:r>
        <w:t>голосов</w:t>
      </w:r>
      <w:r>
        <w:rPr>
          <w:spacing w:val="33"/>
        </w:rPr>
        <w:t xml:space="preserve"> </w:t>
      </w:r>
      <w:r>
        <w:t>(детские,</w:t>
      </w:r>
      <w:r>
        <w:rPr>
          <w:spacing w:val="32"/>
        </w:rPr>
        <w:t xml:space="preserve"> </w:t>
      </w:r>
      <w:r>
        <w:t>мужские,</w:t>
      </w:r>
      <w:r>
        <w:rPr>
          <w:spacing w:val="33"/>
        </w:rPr>
        <w:t xml:space="preserve"> </w:t>
      </w:r>
      <w:r>
        <w:t>женские),</w:t>
      </w:r>
      <w:r>
        <w:rPr>
          <w:spacing w:val="32"/>
        </w:rPr>
        <w:t xml:space="preserve"> </w:t>
      </w:r>
      <w:r>
        <w:t>тембров</w:t>
      </w:r>
      <w:r>
        <w:rPr>
          <w:spacing w:val="-57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вокалистов;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слушание</w:t>
      </w:r>
      <w:r>
        <w:tab/>
        <w:t>вокальных</w:t>
      </w:r>
      <w:r>
        <w:tab/>
        <w:t>произведений</w:t>
      </w:r>
      <w:r>
        <w:tab/>
        <w:t>композиторов-классиков;</w:t>
      </w:r>
      <w:r>
        <w:tab/>
        <w:t>освоение</w:t>
      </w:r>
      <w:r>
        <w:tab/>
        <w:t>комплекса</w:t>
      </w:r>
      <w:r>
        <w:rPr>
          <w:spacing w:val="-57"/>
        </w:rPr>
        <w:t xml:space="preserve"> </w:t>
      </w:r>
      <w:r>
        <w:t>дыхательных,</w:t>
      </w:r>
      <w:r>
        <w:tab/>
        <w:t>артикуляционных</w:t>
      </w:r>
      <w:r>
        <w:tab/>
        <w:t>упражнений;</w:t>
      </w:r>
      <w:r>
        <w:tab/>
        <w:t>вокальные</w:t>
      </w:r>
      <w:r>
        <w:tab/>
        <w:t>упражнения</w:t>
      </w:r>
      <w:r>
        <w:tab/>
        <w:t>на</w:t>
      </w:r>
      <w:r>
        <w:tab/>
      </w:r>
      <w:r>
        <w:tab/>
        <w:t>развитие</w:t>
      </w:r>
      <w:r>
        <w:rPr>
          <w:spacing w:val="-57"/>
        </w:rPr>
        <w:t xml:space="preserve"> </w:t>
      </w:r>
      <w:r>
        <w:t>гибкости голоса, расширения его</w:t>
      </w:r>
      <w:r>
        <w:rPr>
          <w:spacing w:val="-1"/>
        </w:rPr>
        <w:t xml:space="preserve"> </w:t>
      </w:r>
      <w:r>
        <w:t>диапазона;</w:t>
      </w:r>
    </w:p>
    <w:p w:rsidR="00644A77" w:rsidRDefault="00644A77">
      <w:pPr>
        <w:pStyle w:val="BodyText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красивое</w:t>
      </w:r>
      <w:r>
        <w:rPr>
          <w:spacing w:val="-5"/>
        </w:rPr>
        <w:t xml:space="preserve"> </w:t>
      </w:r>
      <w:r>
        <w:t>пение;</w:t>
      </w:r>
    </w:p>
    <w:p w:rsidR="00644A77" w:rsidRDefault="00644A77">
      <w:pPr>
        <w:pStyle w:val="BodyText"/>
        <w:ind w:right="1019"/>
        <w:jc w:val="left"/>
      </w:pPr>
      <w:r>
        <w:t>музыкальная викторина на знание вокальных музыкальных произведений и их авторов;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2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вокальных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композиторов-классиков;</w:t>
      </w:r>
    </w:p>
    <w:p w:rsidR="00644A77" w:rsidRDefault="00644A77">
      <w:pPr>
        <w:pStyle w:val="BodyText"/>
        <w:tabs>
          <w:tab w:val="left" w:pos="2896"/>
          <w:tab w:val="left" w:pos="4251"/>
          <w:tab w:val="left" w:pos="5427"/>
          <w:tab w:val="left" w:pos="6729"/>
          <w:tab w:val="left" w:pos="7808"/>
          <w:tab w:val="left" w:pos="9115"/>
          <w:tab w:val="left" w:pos="10182"/>
        </w:tabs>
        <w:ind w:right="693"/>
        <w:jc w:val="left"/>
      </w:pPr>
      <w:r>
        <w:t>вариативно:</w:t>
      </w:r>
      <w:r>
        <w:tab/>
        <w:t>посещение</w:t>
      </w:r>
      <w:r>
        <w:tab/>
        <w:t>концерта</w:t>
      </w:r>
      <w:r>
        <w:tab/>
        <w:t>вокальной</w:t>
      </w:r>
      <w:r>
        <w:tab/>
        <w:t>музыки;</w:t>
      </w:r>
      <w:r>
        <w:tab/>
        <w:t>школьный</w:t>
      </w:r>
      <w:r>
        <w:tab/>
        <w:t>конкурс</w:t>
      </w:r>
      <w:r>
        <w:tab/>
      </w:r>
      <w:r>
        <w:rPr>
          <w:spacing w:val="-1"/>
        </w:rPr>
        <w:t>юных</w:t>
      </w:r>
      <w:r>
        <w:rPr>
          <w:spacing w:val="-57"/>
        </w:rPr>
        <w:t xml:space="preserve"> </w:t>
      </w:r>
      <w:r>
        <w:t>вокалистов.</w:t>
      </w:r>
    </w:p>
    <w:p w:rsidR="00644A77" w:rsidRDefault="00644A77">
      <w:pPr>
        <w:pStyle w:val="BodyText"/>
        <w:jc w:val="left"/>
      </w:pPr>
      <w:r>
        <w:t>Инструментальная</w:t>
      </w:r>
      <w:r>
        <w:rPr>
          <w:spacing w:val="-3"/>
        </w:rPr>
        <w:t xml:space="preserve"> </w:t>
      </w:r>
      <w:r>
        <w:t>музыка.</w:t>
      </w:r>
    </w:p>
    <w:p w:rsidR="00644A77" w:rsidRDefault="00644A77">
      <w:pPr>
        <w:pStyle w:val="BodyText"/>
        <w:spacing w:before="1"/>
        <w:ind w:right="691"/>
        <w:jc w:val="left"/>
      </w:pPr>
      <w:r>
        <w:t>Содержание: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этюд,</w:t>
      </w:r>
      <w:r>
        <w:rPr>
          <w:spacing w:val="1"/>
        </w:rPr>
        <w:t xml:space="preserve"> </w:t>
      </w:r>
      <w:r>
        <w:t>пьеса.</w:t>
      </w:r>
      <w:r>
        <w:rPr>
          <w:spacing w:val="1"/>
        </w:rPr>
        <w:t xml:space="preserve"> </w:t>
      </w:r>
      <w:r>
        <w:t>Альбом.</w:t>
      </w:r>
      <w:r>
        <w:rPr>
          <w:spacing w:val="1"/>
        </w:rPr>
        <w:t xml:space="preserve"> </w:t>
      </w:r>
      <w:r>
        <w:t>Цикл.</w:t>
      </w:r>
      <w:r>
        <w:rPr>
          <w:spacing w:val="-57"/>
        </w:rPr>
        <w:t xml:space="preserve"> </w:t>
      </w:r>
      <w:r>
        <w:t>Сюита.</w:t>
      </w:r>
      <w:r>
        <w:rPr>
          <w:spacing w:val="-1"/>
        </w:rPr>
        <w:t xml:space="preserve"> </w:t>
      </w:r>
      <w:r>
        <w:t>Соната. Квартет.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композиторов-классиков;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  <w:r>
        <w:rPr>
          <w:spacing w:val="6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впечатления от восприятия;</w:t>
      </w:r>
      <w:r>
        <w:rPr>
          <w:spacing w:val="-1"/>
        </w:rPr>
        <w:t xml:space="preserve"> </w:t>
      </w:r>
      <w:r>
        <w:t>музыкальная викторина;</w:t>
      </w:r>
    </w:p>
    <w:p w:rsidR="00644A77" w:rsidRDefault="00644A77">
      <w:pPr>
        <w:pStyle w:val="BodyText"/>
        <w:ind w:right="2448"/>
        <w:jc w:val="left"/>
      </w:pPr>
      <w:r>
        <w:t>вариативно: посещение концерта инструментальной музыки; составление</w:t>
      </w:r>
      <w:r>
        <w:rPr>
          <w:spacing w:val="-57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музыкальных жанров.</w:t>
      </w:r>
    </w:p>
    <w:p w:rsidR="00644A77" w:rsidRDefault="00644A77">
      <w:pPr>
        <w:pStyle w:val="BodyText"/>
        <w:jc w:val="left"/>
      </w:pPr>
      <w:r>
        <w:t>Программная</w:t>
      </w:r>
      <w:r>
        <w:rPr>
          <w:spacing w:val="-5"/>
        </w:rPr>
        <w:t xml:space="preserve"> </w:t>
      </w:r>
      <w:r>
        <w:t>музыка.</w:t>
      </w:r>
    </w:p>
    <w:p w:rsidR="00644A77" w:rsidRDefault="00644A77">
      <w:pPr>
        <w:pStyle w:val="BodyText"/>
        <w:ind w:right="1399"/>
        <w:jc w:val="left"/>
      </w:pPr>
      <w:r>
        <w:t>Содержание: программное название, известный сюжет, литературный эпиграф.</w:t>
      </w:r>
      <w:r>
        <w:rPr>
          <w:spacing w:val="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  <w:r>
        <w:rPr>
          <w:spacing w:val="-4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музыки;</w:t>
      </w:r>
    </w:p>
    <w:p w:rsidR="00644A77" w:rsidRDefault="00644A77">
      <w:pPr>
        <w:pStyle w:val="BodyText"/>
        <w:ind w:right="691"/>
        <w:jc w:val="left"/>
      </w:pPr>
      <w:r>
        <w:t>обсуждение музыкального образа, музыкальных средств, использованных композитором;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рисование образов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миниатюр</w:t>
      </w:r>
      <w:r>
        <w:rPr>
          <w:spacing w:val="-57"/>
        </w:rPr>
        <w:t xml:space="preserve"> </w:t>
      </w:r>
      <w:r>
        <w:t>(вокальные</w:t>
      </w:r>
      <w:r>
        <w:rPr>
          <w:spacing w:val="-3"/>
        </w:rPr>
        <w:t xml:space="preserve"> </w:t>
      </w:r>
      <w:r>
        <w:t>или инструментальные</w:t>
      </w:r>
      <w:r>
        <w:rPr>
          <w:spacing w:val="-3"/>
        </w:rPr>
        <w:t xml:space="preserve"> </w:t>
      </w:r>
      <w:r>
        <w:t>импровизации)</w:t>
      </w:r>
      <w:r>
        <w:rPr>
          <w:spacing w:val="-5"/>
        </w:rPr>
        <w:t xml:space="preserve"> </w:t>
      </w:r>
      <w:r>
        <w:t>по заданной</w:t>
      </w:r>
      <w:r>
        <w:rPr>
          <w:spacing w:val="-1"/>
        </w:rPr>
        <w:t xml:space="preserve"> </w:t>
      </w:r>
      <w:r>
        <w:t>программе.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Симфоническая</w:t>
      </w:r>
      <w:r>
        <w:rPr>
          <w:spacing w:val="-7"/>
        </w:rPr>
        <w:t xml:space="preserve"> </w:t>
      </w:r>
      <w:r>
        <w:t>музыка.</w:t>
      </w:r>
    </w:p>
    <w:p w:rsidR="00644A77" w:rsidRDefault="00644A77">
      <w:pPr>
        <w:pStyle w:val="BodyText"/>
        <w:spacing w:before="1"/>
        <w:ind w:right="695"/>
      </w:pPr>
      <w:r>
        <w:t>Содержание: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оркестр,</w:t>
      </w:r>
      <w:r>
        <w:rPr>
          <w:spacing w:val="1"/>
        </w:rPr>
        <w:t xml:space="preserve"> </w:t>
      </w:r>
      <w:r>
        <w:t>тембры,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симфоническая</w:t>
      </w:r>
      <w:r>
        <w:rPr>
          <w:spacing w:val="-1"/>
        </w:rPr>
        <w:t xml:space="preserve"> </w:t>
      </w:r>
      <w:r>
        <w:t>картина.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7"/>
      </w:pP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составом</w:t>
      </w:r>
      <w:r>
        <w:rPr>
          <w:spacing w:val="37"/>
        </w:rPr>
        <w:t xml:space="preserve"> </w:t>
      </w:r>
      <w:r>
        <w:t>симфонического</w:t>
      </w:r>
      <w:r>
        <w:rPr>
          <w:spacing w:val="37"/>
        </w:rPr>
        <w:t xml:space="preserve"> </w:t>
      </w:r>
      <w:r>
        <w:t>оркестра,</w:t>
      </w:r>
      <w:r>
        <w:rPr>
          <w:spacing w:val="37"/>
        </w:rPr>
        <w:t xml:space="preserve"> </w:t>
      </w:r>
      <w:r>
        <w:t>группами</w:t>
      </w:r>
      <w:r>
        <w:rPr>
          <w:spacing w:val="37"/>
        </w:rPr>
        <w:t xml:space="preserve"> </w:t>
      </w:r>
      <w:r>
        <w:t>инструментов;</w:t>
      </w:r>
      <w:r>
        <w:rPr>
          <w:spacing w:val="38"/>
        </w:rPr>
        <w:t xml:space="preserve"> </w:t>
      </w:r>
      <w:r>
        <w:t>определение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симфонической</w:t>
      </w:r>
      <w:r>
        <w:rPr>
          <w:spacing w:val="-1"/>
        </w:rPr>
        <w:t xml:space="preserve"> </w:t>
      </w:r>
      <w:r>
        <w:t>музыки;</w:t>
      </w:r>
    </w:p>
    <w:p w:rsidR="00644A77" w:rsidRDefault="00644A77">
      <w:pPr>
        <w:pStyle w:val="BodyText"/>
      </w:pPr>
      <w:r>
        <w:t>«дирижирование»</w:t>
      </w:r>
      <w:r>
        <w:rPr>
          <w:spacing w:val="-2"/>
        </w:rPr>
        <w:t xml:space="preserve"> </w:t>
      </w:r>
      <w:r>
        <w:t>оркестром;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644A77" w:rsidRDefault="00644A77">
      <w:pPr>
        <w:pStyle w:val="BodyText"/>
        <w:ind w:right="695"/>
      </w:pPr>
      <w:r>
        <w:t>вариативно: посещение концерта симфонической музыки; просмотр фильма об устройстве</w:t>
      </w:r>
      <w:r>
        <w:rPr>
          <w:spacing w:val="-57"/>
        </w:rPr>
        <w:t xml:space="preserve"> </w:t>
      </w:r>
      <w:r>
        <w:t>оркестра.</w:t>
      </w:r>
    </w:p>
    <w:p w:rsidR="00644A77" w:rsidRDefault="00644A77">
      <w:pPr>
        <w:pStyle w:val="BodyText"/>
      </w:pPr>
      <w:r>
        <w:t>Русские</w:t>
      </w:r>
      <w:r>
        <w:rPr>
          <w:spacing w:val="-5"/>
        </w:rPr>
        <w:t xml:space="preserve"> </w:t>
      </w:r>
      <w:r>
        <w:t>композиторы-классики.</w:t>
      </w:r>
    </w:p>
    <w:p w:rsidR="00644A77" w:rsidRDefault="00644A77">
      <w:pPr>
        <w:pStyle w:val="BodyText"/>
        <w:ind w:right="2971"/>
        <w:jc w:val="left"/>
      </w:pPr>
      <w:r>
        <w:t>Содержание: творчество выдающихся отечественных композиторов.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spacing w:before="1"/>
        <w:ind w:right="691"/>
        <w:jc w:val="left"/>
      </w:pP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творчеством</w:t>
      </w:r>
      <w:r>
        <w:rPr>
          <w:spacing w:val="50"/>
        </w:rPr>
        <w:t xml:space="preserve"> </w:t>
      </w:r>
      <w:r>
        <w:t>выдающихся</w:t>
      </w:r>
      <w:r>
        <w:rPr>
          <w:spacing w:val="50"/>
        </w:rPr>
        <w:t xml:space="preserve"> </w:t>
      </w:r>
      <w:r>
        <w:t>композиторов,</w:t>
      </w:r>
      <w:r>
        <w:rPr>
          <w:spacing w:val="48"/>
        </w:rPr>
        <w:t xml:space="preserve"> </w:t>
      </w:r>
      <w:r>
        <w:t>отдельными</w:t>
      </w:r>
      <w:r>
        <w:rPr>
          <w:spacing w:val="51"/>
        </w:rPr>
        <w:t xml:space="preserve"> </w:t>
      </w:r>
      <w:r>
        <w:t>фактами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биографии;</w:t>
      </w:r>
    </w:p>
    <w:p w:rsidR="00644A77" w:rsidRDefault="00644A77">
      <w:pPr>
        <w:pStyle w:val="BodyText"/>
        <w:jc w:val="left"/>
      </w:pPr>
      <w:r>
        <w:t>слушание</w:t>
      </w:r>
      <w:r>
        <w:rPr>
          <w:spacing w:val="-2"/>
        </w:rPr>
        <w:t xml:space="preserve"> </w:t>
      </w:r>
      <w:r>
        <w:t>музыки;</w:t>
      </w:r>
    </w:p>
    <w:p w:rsidR="00644A77" w:rsidRDefault="00644A77">
      <w:pPr>
        <w:pStyle w:val="BodyText"/>
        <w:ind w:right="691"/>
        <w:jc w:val="left"/>
      </w:pPr>
      <w:r>
        <w:t>фрагменты</w:t>
      </w:r>
      <w:r>
        <w:rPr>
          <w:spacing w:val="21"/>
        </w:rPr>
        <w:t xml:space="preserve"> </w:t>
      </w:r>
      <w:r>
        <w:t>вокальных,</w:t>
      </w:r>
      <w:r>
        <w:rPr>
          <w:spacing w:val="19"/>
        </w:rPr>
        <w:t xml:space="preserve"> </w:t>
      </w:r>
      <w:r>
        <w:t>инструментальных,</w:t>
      </w:r>
      <w:r>
        <w:rPr>
          <w:spacing w:val="21"/>
        </w:rPr>
        <w:t xml:space="preserve"> </w:t>
      </w:r>
      <w:r>
        <w:t>симфонических</w:t>
      </w:r>
      <w:r>
        <w:rPr>
          <w:spacing w:val="22"/>
        </w:rPr>
        <w:t xml:space="preserve"> </w:t>
      </w:r>
      <w:r>
        <w:t>сочинений;</w:t>
      </w:r>
      <w:r>
        <w:rPr>
          <w:spacing w:val="21"/>
        </w:rPr>
        <w:t xml:space="preserve"> </w:t>
      </w:r>
      <w:r>
        <w:t>круг</w:t>
      </w:r>
      <w:r>
        <w:rPr>
          <w:spacing w:val="19"/>
        </w:rPr>
        <w:t xml:space="preserve"> </w:t>
      </w:r>
      <w:r>
        <w:t>характерных</w:t>
      </w:r>
      <w:r>
        <w:rPr>
          <w:spacing w:val="-57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(картины природы, народной жизни,</w:t>
      </w:r>
      <w:r>
        <w:rPr>
          <w:spacing w:val="-1"/>
        </w:rPr>
        <w:t xml:space="preserve"> </w:t>
      </w:r>
      <w:r>
        <w:t>истории);</w:t>
      </w:r>
    </w:p>
    <w:p w:rsidR="00644A77" w:rsidRDefault="00644A77">
      <w:pPr>
        <w:pStyle w:val="BodyText"/>
        <w:ind w:right="685"/>
        <w:jc w:val="left"/>
      </w:pPr>
      <w:r>
        <w:t>характеристика</w:t>
      </w:r>
      <w:r>
        <w:rPr>
          <w:spacing w:val="41"/>
        </w:rPr>
        <w:t xml:space="preserve"> </w:t>
      </w:r>
      <w:r>
        <w:t>музыкальных</w:t>
      </w:r>
      <w:r>
        <w:rPr>
          <w:spacing w:val="43"/>
        </w:rPr>
        <w:t xml:space="preserve"> </w:t>
      </w:r>
      <w:r>
        <w:t>образов,</w:t>
      </w:r>
      <w:r>
        <w:rPr>
          <w:spacing w:val="43"/>
        </w:rPr>
        <w:t xml:space="preserve"> </w:t>
      </w:r>
      <w:r>
        <w:t>музыкально-выразительных</w:t>
      </w:r>
      <w:r>
        <w:rPr>
          <w:spacing w:val="42"/>
        </w:rPr>
        <w:t xml:space="preserve"> </w:t>
      </w:r>
      <w:r>
        <w:t>средств;</w:t>
      </w:r>
      <w:r>
        <w:rPr>
          <w:spacing w:val="44"/>
        </w:rPr>
        <w:t xml:space="preserve"> </w:t>
      </w:r>
      <w:r>
        <w:t>наблюдение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музыки; определение</w:t>
      </w:r>
      <w:r>
        <w:rPr>
          <w:spacing w:val="-1"/>
        </w:rPr>
        <w:t xml:space="preserve"> </w:t>
      </w:r>
      <w:r>
        <w:t>жанра, формы;</w:t>
      </w:r>
    </w:p>
    <w:p w:rsidR="00644A77" w:rsidRDefault="00644A77">
      <w:pPr>
        <w:pStyle w:val="BodyText"/>
        <w:ind w:right="691"/>
        <w:jc w:val="left"/>
      </w:pPr>
      <w:r>
        <w:t>чтение учебных текстов и художественной литературы биографического характера;</w:t>
      </w:r>
      <w:r>
        <w:rPr>
          <w:spacing w:val="1"/>
        </w:rPr>
        <w:t xml:space="preserve"> </w:t>
      </w:r>
      <w:r>
        <w:t>вокализация</w:t>
      </w:r>
      <w:r>
        <w:rPr>
          <w:spacing w:val="34"/>
        </w:rPr>
        <w:t xml:space="preserve"> </w:t>
      </w:r>
      <w:r>
        <w:t>тем</w:t>
      </w:r>
      <w:r>
        <w:rPr>
          <w:spacing w:val="35"/>
        </w:rPr>
        <w:t xml:space="preserve"> </w:t>
      </w:r>
      <w:r>
        <w:t>инструментальных</w:t>
      </w:r>
      <w:r>
        <w:rPr>
          <w:spacing w:val="36"/>
        </w:rPr>
        <w:t xml:space="preserve"> </w:t>
      </w:r>
      <w:r>
        <w:t>сочинений;</w:t>
      </w:r>
      <w:r>
        <w:rPr>
          <w:spacing w:val="37"/>
        </w:rPr>
        <w:t xml:space="preserve"> </w:t>
      </w:r>
      <w:r>
        <w:t>разучивание,</w:t>
      </w:r>
      <w:r>
        <w:rPr>
          <w:spacing w:val="34"/>
        </w:rPr>
        <w:t xml:space="preserve"> </w:t>
      </w:r>
      <w:r>
        <w:t>исполнение</w:t>
      </w:r>
      <w:r>
        <w:rPr>
          <w:spacing w:val="43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вокальных</w:t>
      </w:r>
      <w:r>
        <w:rPr>
          <w:spacing w:val="43"/>
        </w:rPr>
        <w:t xml:space="preserve"> </w:t>
      </w:r>
      <w:r>
        <w:t>сочинений;</w:t>
      </w:r>
      <w:r>
        <w:rPr>
          <w:spacing w:val="41"/>
        </w:rPr>
        <w:t xml:space="preserve"> </w:t>
      </w:r>
      <w:r>
        <w:t>вариативно:</w:t>
      </w:r>
      <w:r>
        <w:rPr>
          <w:spacing w:val="41"/>
        </w:rPr>
        <w:t xml:space="preserve"> </w:t>
      </w:r>
      <w:r>
        <w:t>посещение</w:t>
      </w:r>
      <w:r>
        <w:rPr>
          <w:spacing w:val="42"/>
        </w:rPr>
        <w:t xml:space="preserve"> </w:t>
      </w:r>
      <w:r>
        <w:t>концерта;</w:t>
      </w:r>
      <w:r>
        <w:rPr>
          <w:spacing w:val="44"/>
        </w:rPr>
        <w:t xml:space="preserve"> </w:t>
      </w:r>
      <w:r>
        <w:t>просмотр</w:t>
      </w:r>
      <w:r>
        <w:rPr>
          <w:spacing w:val="43"/>
        </w:rPr>
        <w:t xml:space="preserve"> </w:t>
      </w:r>
      <w:r>
        <w:t>биографического</w:t>
      </w:r>
      <w:r>
        <w:rPr>
          <w:spacing w:val="-57"/>
        </w:rPr>
        <w:t xml:space="preserve"> </w:t>
      </w:r>
      <w:r>
        <w:t>фильма.</w:t>
      </w:r>
    </w:p>
    <w:p w:rsidR="00644A77" w:rsidRDefault="00644A77">
      <w:pPr>
        <w:pStyle w:val="BodyText"/>
        <w:jc w:val="left"/>
      </w:pPr>
      <w:r>
        <w:t>Европейские</w:t>
      </w:r>
      <w:r>
        <w:rPr>
          <w:spacing w:val="-6"/>
        </w:rPr>
        <w:t xml:space="preserve"> </w:t>
      </w:r>
      <w:r>
        <w:t>композиторы-классики.</w:t>
      </w:r>
    </w:p>
    <w:p w:rsidR="00644A77" w:rsidRDefault="00644A77">
      <w:pPr>
        <w:pStyle w:val="BodyText"/>
        <w:ind w:right="3254"/>
        <w:jc w:val="left"/>
      </w:pPr>
      <w:r>
        <w:t>Содержание: творчество выдающихся зарубежных композиторов.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691"/>
        <w:jc w:val="left"/>
      </w:pP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творчеством</w:t>
      </w:r>
      <w:r>
        <w:rPr>
          <w:spacing w:val="50"/>
        </w:rPr>
        <w:t xml:space="preserve"> </w:t>
      </w:r>
      <w:r>
        <w:t>выдающихся</w:t>
      </w:r>
      <w:r>
        <w:rPr>
          <w:spacing w:val="53"/>
        </w:rPr>
        <w:t xml:space="preserve"> </w:t>
      </w:r>
      <w:r>
        <w:t>композиторов,</w:t>
      </w:r>
      <w:r>
        <w:rPr>
          <w:spacing w:val="48"/>
        </w:rPr>
        <w:t xml:space="preserve"> </w:t>
      </w:r>
      <w:r>
        <w:t>отдельными</w:t>
      </w:r>
      <w:r>
        <w:rPr>
          <w:spacing w:val="51"/>
        </w:rPr>
        <w:t xml:space="preserve"> </w:t>
      </w:r>
      <w:r>
        <w:t>фактами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биографии;</w:t>
      </w:r>
    </w:p>
    <w:p w:rsidR="00644A77" w:rsidRDefault="00644A77">
      <w:pPr>
        <w:pStyle w:val="BodyText"/>
        <w:jc w:val="left"/>
      </w:pPr>
      <w:r>
        <w:t>слушание</w:t>
      </w:r>
      <w:r>
        <w:rPr>
          <w:spacing w:val="-2"/>
        </w:rPr>
        <w:t xml:space="preserve"> </w:t>
      </w:r>
      <w:r>
        <w:t>музыки;</w:t>
      </w:r>
    </w:p>
    <w:p w:rsidR="00644A77" w:rsidRDefault="00644A77">
      <w:pPr>
        <w:pStyle w:val="BodyText"/>
        <w:ind w:right="693"/>
      </w:pPr>
      <w:r>
        <w:t>фрагменты вокальных, инструментальных, симфонических сочинений; круг 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музыкально-выразительных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жанра, формы;</w:t>
      </w:r>
    </w:p>
    <w:p w:rsidR="00644A77" w:rsidRDefault="00644A77">
      <w:pPr>
        <w:pStyle w:val="BodyText"/>
        <w:ind w:right="691"/>
        <w:jc w:val="left"/>
      </w:pPr>
      <w:r>
        <w:t>чтение учебных текстов и художественной литературы биографического характера;</w:t>
      </w:r>
      <w:r>
        <w:rPr>
          <w:spacing w:val="1"/>
        </w:rPr>
        <w:t xml:space="preserve"> </w:t>
      </w:r>
      <w:r>
        <w:t>вокализация</w:t>
      </w:r>
      <w:r>
        <w:rPr>
          <w:spacing w:val="34"/>
        </w:rPr>
        <w:t xml:space="preserve"> </w:t>
      </w:r>
      <w:r>
        <w:t>тем</w:t>
      </w:r>
      <w:r>
        <w:rPr>
          <w:spacing w:val="35"/>
        </w:rPr>
        <w:t xml:space="preserve"> </w:t>
      </w:r>
      <w:r>
        <w:t>инструментальных</w:t>
      </w:r>
      <w:r>
        <w:rPr>
          <w:spacing w:val="36"/>
        </w:rPr>
        <w:t xml:space="preserve"> </w:t>
      </w:r>
      <w:r>
        <w:t>сочинений;</w:t>
      </w:r>
      <w:r>
        <w:rPr>
          <w:spacing w:val="37"/>
        </w:rPr>
        <w:t xml:space="preserve"> </w:t>
      </w:r>
      <w:r>
        <w:t>разучивание,</w:t>
      </w:r>
      <w:r>
        <w:rPr>
          <w:spacing w:val="34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вокальных</w:t>
      </w:r>
      <w:r>
        <w:rPr>
          <w:spacing w:val="44"/>
        </w:rPr>
        <w:t xml:space="preserve"> </w:t>
      </w:r>
      <w:r>
        <w:t>сочинений;</w:t>
      </w:r>
      <w:r>
        <w:rPr>
          <w:spacing w:val="42"/>
        </w:rPr>
        <w:t xml:space="preserve"> </w:t>
      </w:r>
      <w:r>
        <w:t>вариативно:</w:t>
      </w:r>
      <w:r>
        <w:rPr>
          <w:spacing w:val="42"/>
        </w:rPr>
        <w:t xml:space="preserve"> </w:t>
      </w:r>
      <w:r>
        <w:t>посещение</w:t>
      </w:r>
      <w:r>
        <w:rPr>
          <w:spacing w:val="43"/>
        </w:rPr>
        <w:t xml:space="preserve"> </w:t>
      </w:r>
      <w:r>
        <w:t>концерта;</w:t>
      </w:r>
      <w:r>
        <w:rPr>
          <w:spacing w:val="45"/>
        </w:rPr>
        <w:t xml:space="preserve"> </w:t>
      </w:r>
      <w:r>
        <w:t>просмотр</w:t>
      </w:r>
      <w:r>
        <w:rPr>
          <w:spacing w:val="44"/>
        </w:rPr>
        <w:t xml:space="preserve"> </w:t>
      </w:r>
      <w:r>
        <w:t>биографического</w:t>
      </w:r>
      <w:r>
        <w:rPr>
          <w:spacing w:val="-57"/>
        </w:rPr>
        <w:t xml:space="preserve"> </w:t>
      </w:r>
      <w:r>
        <w:t>фильма.</w:t>
      </w:r>
    </w:p>
    <w:p w:rsidR="00644A77" w:rsidRDefault="00644A77">
      <w:pPr>
        <w:pStyle w:val="BodyText"/>
        <w:spacing w:before="1"/>
        <w:jc w:val="left"/>
      </w:pPr>
      <w:r>
        <w:t>Мастерство</w:t>
      </w:r>
      <w:r>
        <w:rPr>
          <w:spacing w:val="-3"/>
        </w:rPr>
        <w:t xml:space="preserve"> </w:t>
      </w:r>
      <w:r>
        <w:t>исполнителя.</w:t>
      </w:r>
    </w:p>
    <w:p w:rsidR="00644A77" w:rsidRDefault="00644A77">
      <w:pPr>
        <w:pStyle w:val="BodyText"/>
        <w:jc w:val="left"/>
      </w:pPr>
      <w:r>
        <w:t>Содержание:</w:t>
      </w:r>
      <w:r>
        <w:rPr>
          <w:spacing w:val="21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исполнителей-певцов,</w:t>
      </w:r>
    </w:p>
    <w:p w:rsidR="00644A77" w:rsidRDefault="00644A77">
      <w:pPr>
        <w:pStyle w:val="BodyText"/>
        <w:ind w:right="691"/>
        <w:jc w:val="left"/>
      </w:pPr>
      <w:r>
        <w:t>инструменталистов,</w:t>
      </w:r>
      <w:r>
        <w:rPr>
          <w:spacing w:val="15"/>
        </w:rPr>
        <w:t xml:space="preserve"> </w:t>
      </w:r>
      <w:r>
        <w:t>дирижёров.</w:t>
      </w:r>
      <w:r>
        <w:rPr>
          <w:spacing w:val="14"/>
        </w:rPr>
        <w:t xml:space="preserve"> </w:t>
      </w:r>
      <w:r>
        <w:t>Консерватория,</w:t>
      </w:r>
      <w:r>
        <w:rPr>
          <w:spacing w:val="14"/>
        </w:rPr>
        <w:t xml:space="preserve"> </w:t>
      </w:r>
      <w:r>
        <w:t>филармония,</w:t>
      </w:r>
      <w:r>
        <w:rPr>
          <w:spacing w:val="14"/>
        </w:rPr>
        <w:t xml:space="preserve"> </w:t>
      </w:r>
      <w:r>
        <w:t>Конкурс</w:t>
      </w:r>
      <w:r>
        <w:rPr>
          <w:spacing w:val="14"/>
        </w:rPr>
        <w:t xml:space="preserve"> </w:t>
      </w:r>
      <w:r>
        <w:t>имени</w:t>
      </w:r>
      <w:r>
        <w:rPr>
          <w:spacing w:val="15"/>
        </w:rPr>
        <w:t xml:space="preserve"> </w:t>
      </w:r>
      <w:r>
        <w:t>П.И.</w:t>
      </w:r>
      <w:r>
        <w:rPr>
          <w:spacing w:val="-57"/>
        </w:rPr>
        <w:t xml:space="preserve"> </w:t>
      </w:r>
      <w:r>
        <w:t>Чайковского.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исполнителей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музыки;</w:t>
      </w:r>
    </w:p>
    <w:p w:rsidR="00644A77" w:rsidRDefault="00644A77">
      <w:pPr>
        <w:pStyle w:val="BodyText"/>
        <w:tabs>
          <w:tab w:val="left" w:pos="2624"/>
          <w:tab w:val="left" w:pos="3953"/>
          <w:tab w:val="left" w:pos="4803"/>
          <w:tab w:val="left" w:pos="6654"/>
          <w:tab w:val="left" w:pos="8280"/>
          <w:tab w:val="left" w:pos="9595"/>
        </w:tabs>
        <w:ind w:right="696"/>
        <w:jc w:val="left"/>
      </w:pPr>
      <w:r>
        <w:t>изучение</w:t>
      </w:r>
      <w:r>
        <w:tab/>
        <w:t>программ,</w:t>
      </w:r>
      <w:r>
        <w:tab/>
        <w:t>афиш</w:t>
      </w:r>
      <w:r>
        <w:tab/>
        <w:t>консерватории,</w:t>
      </w:r>
      <w:r>
        <w:tab/>
        <w:t>филармонии;</w:t>
      </w:r>
      <w:r>
        <w:tab/>
        <w:t>сравнение</w:t>
      </w:r>
      <w:r>
        <w:tab/>
      </w:r>
      <w:r>
        <w:rPr>
          <w:spacing w:val="-1"/>
        </w:rPr>
        <w:t>нескольких</w:t>
      </w:r>
      <w:r>
        <w:rPr>
          <w:spacing w:val="-57"/>
        </w:rPr>
        <w:t xml:space="preserve"> </w:t>
      </w:r>
      <w:r>
        <w:t>интерпретаций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музыкантов;</w:t>
      </w:r>
    </w:p>
    <w:p w:rsidR="00644A77" w:rsidRDefault="00644A77">
      <w:pPr>
        <w:pStyle w:val="BodyText"/>
        <w:ind w:right="691"/>
        <w:jc w:val="left"/>
      </w:pPr>
      <w:r>
        <w:t>беседа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тему</w:t>
      </w:r>
      <w:r>
        <w:rPr>
          <w:spacing w:val="48"/>
        </w:rPr>
        <w:t xml:space="preserve"> </w:t>
      </w:r>
      <w:r>
        <w:t>«Композитор</w:t>
      </w:r>
      <w:r>
        <w:rPr>
          <w:spacing w:val="50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исполнитель</w:t>
      </w:r>
      <w:r>
        <w:rPr>
          <w:spacing w:val="48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слушатель»;</w:t>
      </w:r>
      <w:r>
        <w:rPr>
          <w:spacing w:val="47"/>
        </w:rPr>
        <w:t xml:space="preserve"> </w:t>
      </w:r>
      <w:r>
        <w:t>вариативно:</w:t>
      </w:r>
      <w:r>
        <w:rPr>
          <w:spacing w:val="47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музыки;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записей</w:t>
      </w:r>
      <w:r>
        <w:rPr>
          <w:spacing w:val="-1"/>
        </w:rPr>
        <w:t xml:space="preserve"> </w:t>
      </w:r>
      <w:r>
        <w:t>любимого</w:t>
      </w:r>
      <w:r>
        <w:rPr>
          <w:spacing w:val="-2"/>
        </w:rPr>
        <w:t xml:space="preserve"> </w:t>
      </w:r>
      <w:r>
        <w:t>исполнителя.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человека».</w:t>
      </w:r>
    </w:p>
    <w:p w:rsidR="00644A77" w:rsidRDefault="00644A77">
      <w:pPr>
        <w:pStyle w:val="BodyText"/>
        <w:ind w:right="691"/>
        <w:jc w:val="left"/>
      </w:pPr>
      <w:r>
        <w:t>Главное</w:t>
      </w:r>
      <w:r>
        <w:rPr>
          <w:spacing w:val="22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данного</w:t>
      </w:r>
      <w:r>
        <w:rPr>
          <w:spacing w:val="24"/>
        </w:rPr>
        <w:t xml:space="preserve"> </w:t>
      </w:r>
      <w:r>
        <w:t>модуля</w:t>
      </w:r>
      <w:r>
        <w:rPr>
          <w:spacing w:val="22"/>
        </w:rPr>
        <w:t xml:space="preserve"> </w:t>
      </w:r>
      <w:r>
        <w:t>сосредоточено</w:t>
      </w:r>
      <w:r>
        <w:rPr>
          <w:spacing w:val="24"/>
        </w:rPr>
        <w:t xml:space="preserve"> </w:t>
      </w:r>
      <w:r>
        <w:t>вокруг</w:t>
      </w:r>
      <w:r>
        <w:rPr>
          <w:spacing w:val="24"/>
        </w:rPr>
        <w:t xml:space="preserve"> </w:t>
      </w:r>
      <w:r>
        <w:t>рефлексивного</w:t>
      </w:r>
      <w:r>
        <w:rPr>
          <w:spacing w:val="23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32"/>
        </w:rPr>
        <w:t xml:space="preserve"> </w:t>
      </w:r>
      <w:r>
        <w:t>психологической</w:t>
      </w:r>
      <w:r>
        <w:rPr>
          <w:spacing w:val="33"/>
        </w:rPr>
        <w:t xml:space="preserve"> </w:t>
      </w:r>
      <w:r>
        <w:t>связи</w:t>
      </w:r>
      <w:r>
        <w:rPr>
          <w:spacing w:val="33"/>
        </w:rPr>
        <w:t xml:space="preserve"> </w:t>
      </w:r>
      <w:r>
        <w:t>музыкального</w:t>
      </w:r>
      <w:r>
        <w:rPr>
          <w:spacing w:val="30"/>
        </w:rPr>
        <w:t xml:space="preserve"> </w:t>
      </w:r>
      <w:r>
        <w:t>искусства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внутреннего</w:t>
      </w:r>
      <w:r>
        <w:rPr>
          <w:spacing w:val="32"/>
        </w:rPr>
        <w:t xml:space="preserve"> </w:t>
      </w:r>
      <w:r>
        <w:t>мира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/>
      </w:pP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 жанров выступают как обобщённые жизненные ситуации, порождающие</w:t>
      </w:r>
      <w:r>
        <w:rPr>
          <w:spacing w:val="1"/>
        </w:rPr>
        <w:t xml:space="preserve"> </w:t>
      </w:r>
      <w:r>
        <w:t>различные чувства и настроения. Сверхзадача модуля - воспитание чувства 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эстетических потребностей.</w:t>
      </w:r>
    </w:p>
    <w:p w:rsidR="00644A77" w:rsidRDefault="00644A77">
      <w:pPr>
        <w:pStyle w:val="BodyText"/>
        <w:spacing w:before="1"/>
      </w:pPr>
      <w:r>
        <w:t>Красота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вдохновение.</w:t>
      </w:r>
    </w:p>
    <w:p w:rsidR="00644A77" w:rsidRDefault="00644A77">
      <w:pPr>
        <w:pStyle w:val="BodyText"/>
        <w:ind w:right="687"/>
      </w:pPr>
      <w:r>
        <w:t>Содержание: стремление человека к красоте. Особое состояние - вдохновение. Музыка -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хор, хоровод.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spacing w:before="1"/>
        <w:ind w:right="697"/>
      </w:pP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вдохновения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60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концентрация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восприятии,</w:t>
      </w:r>
      <w:r>
        <w:rPr>
          <w:spacing w:val="-1"/>
        </w:rPr>
        <w:t xml:space="preserve"> </w:t>
      </w:r>
      <w:r>
        <w:t>своём</w:t>
      </w:r>
      <w:r>
        <w:rPr>
          <w:spacing w:val="-1"/>
        </w:rPr>
        <w:t xml:space="preserve"> </w:t>
      </w:r>
      <w:r>
        <w:t>внутреннем</w:t>
      </w:r>
      <w:r>
        <w:rPr>
          <w:spacing w:val="-2"/>
        </w:rPr>
        <w:t xml:space="preserve"> </w:t>
      </w:r>
      <w:r>
        <w:t>состоянии;</w:t>
      </w:r>
    </w:p>
    <w:p w:rsidR="00644A77" w:rsidRDefault="00644A77">
      <w:pPr>
        <w:pStyle w:val="BodyText"/>
        <w:ind w:right="696"/>
      </w:pPr>
      <w:r>
        <w:t>двигательная импровизация под музыку лирического характера «Цветы распускаются под</w:t>
      </w:r>
      <w:r>
        <w:rPr>
          <w:spacing w:val="1"/>
        </w:rPr>
        <w:t xml:space="preserve"> </w:t>
      </w:r>
      <w:r>
        <w:t>музыку»;</w:t>
      </w:r>
    </w:p>
    <w:p w:rsidR="00644A77" w:rsidRDefault="00644A77">
      <w:pPr>
        <w:pStyle w:val="BodyText"/>
        <w:ind w:right="692"/>
      </w:pPr>
      <w:r>
        <w:t>выстраивание хорового унисона - вокального</w:t>
      </w:r>
      <w:r>
        <w:rPr>
          <w:spacing w:val="60"/>
        </w:rPr>
        <w:t xml:space="preserve"> </w:t>
      </w:r>
      <w:r>
        <w:t>и психологического; одновременное взятие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звука, навыки</w:t>
      </w:r>
      <w:r>
        <w:rPr>
          <w:spacing w:val="-2"/>
        </w:rPr>
        <w:t xml:space="preserve"> </w:t>
      </w:r>
      <w:r>
        <w:t>певческого дыхания по</w:t>
      </w:r>
      <w:r>
        <w:rPr>
          <w:spacing w:val="-1"/>
        </w:rPr>
        <w:t xml:space="preserve"> </w:t>
      </w:r>
      <w:r>
        <w:t>руке</w:t>
      </w:r>
    </w:p>
    <w:p w:rsidR="00644A77" w:rsidRDefault="00644A77">
      <w:pPr>
        <w:pStyle w:val="BodyText"/>
        <w:jc w:val="left"/>
      </w:pPr>
      <w:r>
        <w:t>дирижёра;</w:t>
      </w:r>
    </w:p>
    <w:p w:rsidR="00644A77" w:rsidRDefault="00644A77">
      <w:pPr>
        <w:pStyle w:val="BodyText"/>
        <w:ind w:right="770"/>
        <w:jc w:val="left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красивой</w:t>
      </w:r>
      <w:r>
        <w:rPr>
          <w:spacing w:val="-4"/>
        </w:rPr>
        <w:t xml:space="preserve"> </w:t>
      </w:r>
      <w:r>
        <w:t>песни;</w:t>
      </w:r>
      <w:r>
        <w:rPr>
          <w:spacing w:val="-5"/>
        </w:rPr>
        <w:t xml:space="preserve"> </w:t>
      </w:r>
      <w:r>
        <w:t>вариативно:</w:t>
      </w:r>
      <w:r>
        <w:rPr>
          <w:spacing w:val="-4"/>
        </w:rPr>
        <w:t xml:space="preserve"> </w:t>
      </w:r>
      <w:r>
        <w:t>разучивание</w:t>
      </w:r>
      <w:r>
        <w:rPr>
          <w:spacing w:val="-6"/>
        </w:rPr>
        <w:t xml:space="preserve"> </w:t>
      </w:r>
      <w:r>
        <w:t>хоровода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пейзажи.</w:t>
      </w:r>
    </w:p>
    <w:p w:rsidR="00644A77" w:rsidRDefault="00644A77">
      <w:pPr>
        <w:pStyle w:val="BodyText"/>
        <w:ind w:right="689"/>
      </w:pPr>
      <w:r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человека, любующегося природой. Музыка - выражение глубоких чувств, тонких оттенков</w:t>
      </w:r>
      <w:r>
        <w:rPr>
          <w:spacing w:val="-57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 передать</w:t>
      </w:r>
      <w:r>
        <w:rPr>
          <w:spacing w:val="1"/>
        </w:rPr>
        <w:t xml:space="preserve"> </w:t>
      </w:r>
      <w:r>
        <w:t>словами.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</w:pPr>
      <w:r>
        <w:t>слушание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посвящённой</w:t>
      </w:r>
      <w:r>
        <w:rPr>
          <w:spacing w:val="-3"/>
        </w:rPr>
        <w:t xml:space="preserve"> </w:t>
      </w:r>
      <w:r>
        <w:t>образам</w:t>
      </w:r>
      <w:r>
        <w:rPr>
          <w:spacing w:val="-4"/>
        </w:rPr>
        <w:t xml:space="preserve"> </w:t>
      </w:r>
      <w:r>
        <w:t>природы;</w:t>
      </w:r>
    </w:p>
    <w:p w:rsidR="00644A77" w:rsidRDefault="00644A77">
      <w:pPr>
        <w:pStyle w:val="BodyText"/>
        <w:ind w:right="690"/>
      </w:pPr>
      <w:r>
        <w:t>подбор эпитетов для описания настроения, характера музыки; сопоставление музыки с</w:t>
      </w:r>
      <w:r>
        <w:rPr>
          <w:spacing w:val="1"/>
        </w:rPr>
        <w:t xml:space="preserve"> </w:t>
      </w:r>
      <w:r>
        <w:t>произведениями изобразительного искусства; двигательная импровизация, пластическое</w:t>
      </w:r>
      <w:r>
        <w:rPr>
          <w:spacing w:val="1"/>
        </w:rPr>
        <w:t xml:space="preserve"> </w:t>
      </w:r>
      <w:r>
        <w:t>интонирование; разучивание, одухотворенное исполнение песен о природе, её красоте;</w:t>
      </w:r>
      <w:r>
        <w:rPr>
          <w:spacing w:val="1"/>
        </w:rPr>
        <w:t xml:space="preserve"> </w:t>
      </w:r>
      <w:r>
        <w:t>вариативно: рисование «услышанных» пейзажей и (или) абстрактная живопись - 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-2"/>
        </w:rPr>
        <w:t xml:space="preserve"> </w:t>
      </w:r>
      <w:r>
        <w:t>цветом,</w:t>
      </w:r>
      <w:r>
        <w:rPr>
          <w:spacing w:val="-1"/>
        </w:rPr>
        <w:t xml:space="preserve"> </w:t>
      </w:r>
      <w:r>
        <w:t>точками,</w:t>
      </w:r>
      <w:r>
        <w:rPr>
          <w:spacing w:val="-1"/>
        </w:rPr>
        <w:t xml:space="preserve"> </w:t>
      </w:r>
      <w:r>
        <w:t>линиями;</w:t>
      </w:r>
      <w:r>
        <w:rPr>
          <w:spacing w:val="-3"/>
        </w:rPr>
        <w:t xml:space="preserve"> </w:t>
      </w:r>
      <w:r>
        <w:t>игра-импровизация</w:t>
      </w:r>
      <w:r>
        <w:rPr>
          <w:spacing w:val="-1"/>
        </w:rPr>
        <w:t xml:space="preserve"> </w:t>
      </w:r>
      <w:r>
        <w:t>«Угадай</w:t>
      </w:r>
      <w:r>
        <w:rPr>
          <w:spacing w:val="-1"/>
        </w:rPr>
        <w:t xml:space="preserve"> </w:t>
      </w:r>
      <w:r>
        <w:t>моё</w:t>
      </w:r>
      <w:r>
        <w:rPr>
          <w:spacing w:val="-2"/>
        </w:rPr>
        <w:t xml:space="preserve"> </w:t>
      </w:r>
      <w:r>
        <w:t>настроение».</w:t>
      </w:r>
    </w:p>
    <w:p w:rsidR="00644A77" w:rsidRDefault="00644A77">
      <w:pPr>
        <w:pStyle w:val="BodyText"/>
      </w:pPr>
      <w:r>
        <w:t>Музыкальные</w:t>
      </w:r>
      <w:r>
        <w:rPr>
          <w:spacing w:val="-4"/>
        </w:rPr>
        <w:t xml:space="preserve"> </w:t>
      </w:r>
      <w:r>
        <w:t>портреты.</w:t>
      </w:r>
    </w:p>
    <w:p w:rsidR="00644A77" w:rsidRDefault="00644A77">
      <w:pPr>
        <w:pStyle w:val="BodyText"/>
        <w:ind w:right="696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манеру</w:t>
      </w:r>
      <w:r>
        <w:rPr>
          <w:spacing w:val="-1"/>
        </w:rPr>
        <w:t xml:space="preserve"> </w:t>
      </w:r>
      <w:r>
        <w:t>речи. «Портреты», выраженные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 интонациях.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6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6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-1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людей, сказочных</w:t>
      </w:r>
      <w:r>
        <w:rPr>
          <w:spacing w:val="-1"/>
        </w:rPr>
        <w:t xml:space="preserve"> </w:t>
      </w:r>
      <w:r>
        <w:t>персонажей;</w:t>
      </w:r>
    </w:p>
    <w:p w:rsidR="00644A77" w:rsidRDefault="00644A77">
      <w:pPr>
        <w:pStyle w:val="BodyText"/>
        <w:spacing w:before="1"/>
        <w:ind w:right="687"/>
      </w:pPr>
      <w:r>
        <w:t>подбор эпитетов для описания настроения, характера музыки; сопоставление музыки с</w:t>
      </w:r>
      <w:r>
        <w:rPr>
          <w:spacing w:val="1"/>
        </w:rPr>
        <w:t xml:space="preserve"> </w:t>
      </w:r>
      <w:r>
        <w:t>произведениями изобразительного искусства; двигательная импровизация в образе героя</w:t>
      </w:r>
      <w:r>
        <w:rPr>
          <w:spacing w:val="1"/>
        </w:rPr>
        <w:t xml:space="preserve"> </w:t>
      </w:r>
      <w:r>
        <w:t>музыкального произведения; разучивание, характерное исполнение песни</w:t>
      </w:r>
      <w:r>
        <w:rPr>
          <w:spacing w:val="1"/>
        </w:rPr>
        <w:t xml:space="preserve"> </w:t>
      </w:r>
      <w:r>
        <w:t>- портретной</w:t>
      </w:r>
      <w:r>
        <w:rPr>
          <w:spacing w:val="1"/>
        </w:rPr>
        <w:t xml:space="preserve"> </w:t>
      </w:r>
      <w:r>
        <w:t>зарисовки;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 «Угадай мой характер»; инсценировка - импровизация в жанре кукольного</w:t>
      </w:r>
      <w:r>
        <w:rPr>
          <w:spacing w:val="1"/>
        </w:rPr>
        <w:t xml:space="preserve"> </w:t>
      </w:r>
      <w:r>
        <w:t>(теневого)</w:t>
      </w:r>
      <w:r>
        <w:rPr>
          <w:spacing w:val="-3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кукол,</w:t>
      </w:r>
      <w:r>
        <w:rPr>
          <w:spacing w:val="-1"/>
        </w:rPr>
        <w:t xml:space="preserve"> </w:t>
      </w:r>
      <w:r>
        <w:t>силуэтов.</w:t>
      </w:r>
    </w:p>
    <w:p w:rsidR="00644A77" w:rsidRDefault="00644A77">
      <w:pPr>
        <w:pStyle w:val="BodyText"/>
      </w:pPr>
      <w:r>
        <w:t>Какой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музыки?</w:t>
      </w:r>
    </w:p>
    <w:p w:rsidR="00644A77" w:rsidRDefault="00644A77">
      <w:pPr>
        <w:pStyle w:val="BodyText"/>
        <w:ind w:right="696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уличном</w:t>
      </w:r>
      <w:r>
        <w:rPr>
          <w:spacing w:val="-57"/>
        </w:rPr>
        <w:t xml:space="preserve"> </w:t>
      </w:r>
      <w:r>
        <w:t>шествии,</w:t>
      </w:r>
      <w:r>
        <w:rPr>
          <w:spacing w:val="-1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празднике.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празднике;</w:t>
      </w:r>
    </w:p>
    <w:p w:rsidR="00644A77" w:rsidRDefault="00644A77">
      <w:pPr>
        <w:pStyle w:val="BodyText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торжественного,</w:t>
      </w:r>
      <w:r>
        <w:rPr>
          <w:spacing w:val="-4"/>
        </w:rPr>
        <w:t xml:space="preserve"> </w:t>
      </w:r>
      <w:r>
        <w:t>праздничного</w:t>
      </w:r>
      <w:r>
        <w:rPr>
          <w:spacing w:val="-3"/>
        </w:rPr>
        <w:t xml:space="preserve"> </w:t>
      </w:r>
      <w:r>
        <w:t>характера;</w:t>
      </w:r>
    </w:p>
    <w:p w:rsidR="00644A77" w:rsidRDefault="00644A77">
      <w:pPr>
        <w:pStyle w:val="BodyText"/>
        <w:spacing w:before="1"/>
      </w:pPr>
      <w:r>
        <w:t>«дирижирование»</w:t>
      </w:r>
      <w:r>
        <w:rPr>
          <w:spacing w:val="-5"/>
        </w:rPr>
        <w:t xml:space="preserve"> </w:t>
      </w:r>
      <w:r>
        <w:t>фрагментами</w:t>
      </w:r>
      <w:r>
        <w:rPr>
          <w:spacing w:val="-4"/>
        </w:rPr>
        <w:t xml:space="preserve"> </w:t>
      </w:r>
      <w:r>
        <w:t>произведений;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конкурс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лучшего</w:t>
      </w:r>
      <w:r>
        <w:rPr>
          <w:spacing w:val="-2"/>
        </w:rPr>
        <w:t xml:space="preserve"> </w:t>
      </w:r>
      <w:r>
        <w:t>«дирижёра»;</w:t>
      </w:r>
    </w:p>
    <w:p w:rsidR="00644A77" w:rsidRDefault="00644A77">
      <w:pPr>
        <w:pStyle w:val="BodyText"/>
        <w:spacing w:before="1"/>
        <w:ind w:right="696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1"/>
        </w:rPr>
        <w:t xml:space="preserve"> </w:t>
      </w:r>
      <w:r>
        <w:t>празднику;</w:t>
      </w:r>
      <w:r>
        <w:rPr>
          <w:spacing w:val="1"/>
        </w:rPr>
        <w:t xml:space="preserve"> </w:t>
      </w:r>
      <w:r>
        <w:t>проблемная</w:t>
      </w:r>
      <w:r>
        <w:rPr>
          <w:spacing w:val="-57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видеооткрытки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поздравлением;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шутливые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импровизации «Цирковая труппа».</w:t>
      </w:r>
    </w:p>
    <w:p w:rsidR="00644A77" w:rsidRDefault="00644A77">
      <w:pPr>
        <w:pStyle w:val="BodyText"/>
      </w:pPr>
      <w:r>
        <w:t>Танцы,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веселье.</w:t>
      </w:r>
    </w:p>
    <w:p w:rsidR="00644A77" w:rsidRDefault="00644A77">
      <w:pPr>
        <w:pStyle w:val="BodyText"/>
        <w:ind w:right="691"/>
      </w:pPr>
      <w:r>
        <w:t>Содержание: музыка - игра звуками. Танец - искусство и радость движения. Примеры</w:t>
      </w:r>
      <w:r>
        <w:rPr>
          <w:spacing w:val="1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танцев.</w:t>
      </w:r>
    </w:p>
    <w:p w:rsidR="00644A77" w:rsidRDefault="00644A77">
      <w:pPr>
        <w:pStyle w:val="BodyText"/>
        <w:ind w:right="697"/>
      </w:pPr>
      <w:r>
        <w:t>Виды деятельности обучающихся: слушание, исполнение музыки скерцозного характера;</w:t>
      </w:r>
      <w:r>
        <w:rPr>
          <w:spacing w:val="1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движений; танец-игра;</w:t>
      </w:r>
    </w:p>
    <w:p w:rsidR="00644A77" w:rsidRDefault="00644A77">
      <w:pPr>
        <w:pStyle w:val="BodyText"/>
        <w:ind w:right="690"/>
      </w:pPr>
      <w:r>
        <w:t>рефлексия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танцевальных</w:t>
      </w:r>
      <w:r>
        <w:rPr>
          <w:spacing w:val="-57"/>
        </w:rPr>
        <w:t xml:space="preserve"> </w:t>
      </w:r>
      <w:r>
        <w:t>композициях</w:t>
      </w:r>
      <w:r>
        <w:rPr>
          <w:spacing w:val="-1"/>
        </w:rPr>
        <w:t xml:space="preserve"> </w:t>
      </w:r>
      <w:r>
        <w:t>и импровизациях;</w:t>
      </w:r>
    </w:p>
    <w:p w:rsidR="00644A77" w:rsidRDefault="00644A77">
      <w:pPr>
        <w:pStyle w:val="BodyText"/>
      </w:pPr>
      <w:r>
        <w:t>проблемная</w:t>
      </w:r>
      <w:r>
        <w:rPr>
          <w:spacing w:val="-2"/>
        </w:rPr>
        <w:t xml:space="preserve"> </w:t>
      </w:r>
      <w:r>
        <w:t>ситуация:</w:t>
      </w:r>
      <w:r>
        <w:rPr>
          <w:spacing w:val="-4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танцуют;</w:t>
      </w:r>
    </w:p>
    <w:p w:rsidR="00644A77" w:rsidRDefault="00644A77">
      <w:pPr>
        <w:pStyle w:val="BodyText"/>
        <w:spacing w:before="1"/>
        <w:ind w:right="2540"/>
      </w:pPr>
      <w:r>
        <w:t>ритмическая импровизация в стиле определённого танцевального жанра;</w:t>
      </w:r>
      <w:r>
        <w:rPr>
          <w:spacing w:val="-58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войне, музыка</w:t>
      </w:r>
      <w:r>
        <w:rPr>
          <w:spacing w:val="-1"/>
        </w:rPr>
        <w:t xml:space="preserve"> </w:t>
      </w:r>
      <w:r>
        <w:t>о войне.</w:t>
      </w:r>
    </w:p>
    <w:p w:rsidR="00644A77" w:rsidRDefault="00644A77">
      <w:pPr>
        <w:pStyle w:val="BodyText"/>
        <w:ind w:right="691"/>
      </w:pPr>
      <w:r>
        <w:t>Содержание: военная тема в музыкальном искусстве. Военные песни, марши, интонации,</w:t>
      </w:r>
      <w:r>
        <w:rPr>
          <w:spacing w:val="1"/>
        </w:rPr>
        <w:t xml:space="preserve"> </w:t>
      </w:r>
      <w:r>
        <w:t>ритмы, тембры (призывная кварта, пунктирный ритм, тембры малого барабана, трубы).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1"/>
      </w:pPr>
      <w:r>
        <w:t>чтение учебных и художественных текстов, посвящённых песням Великой Отечественной</w:t>
      </w:r>
      <w:r>
        <w:rPr>
          <w:spacing w:val="-57"/>
        </w:rPr>
        <w:t xml:space="preserve"> </w:t>
      </w:r>
      <w:r>
        <w:t>войны;</w:t>
      </w:r>
    </w:p>
    <w:p w:rsidR="00644A77" w:rsidRDefault="00644A77">
      <w:pPr>
        <w:pStyle w:val="BodyText"/>
        <w:ind w:right="698"/>
      </w:pPr>
      <w:r>
        <w:t>слушание, исполнение песен Великой Отечественной войны, знакомство с историей их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исполнения;</w:t>
      </w:r>
    </w:p>
    <w:p w:rsidR="00644A77" w:rsidRDefault="00644A77">
      <w:pPr>
        <w:pStyle w:val="BodyText"/>
        <w:ind w:right="693"/>
      </w:pPr>
      <w:r>
        <w:t>обсуждение в классе, ответы на вопросы: какие чувства вызывают песни Великой Победы,</w:t>
      </w:r>
      <w:r>
        <w:rPr>
          <w:spacing w:val="-57"/>
        </w:rPr>
        <w:t xml:space="preserve"> </w:t>
      </w:r>
      <w:r>
        <w:t>почему? Как музыка, песни помогали российскому народу одержать победу в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войне?</w:t>
      </w:r>
    </w:p>
    <w:p w:rsidR="00644A77" w:rsidRDefault="00644A77">
      <w:pPr>
        <w:pStyle w:val="BodyText"/>
      </w:pPr>
      <w:r>
        <w:t>Главный</w:t>
      </w:r>
      <w:r>
        <w:rPr>
          <w:spacing w:val="-4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символ.</w:t>
      </w:r>
    </w:p>
    <w:p w:rsidR="00644A77" w:rsidRDefault="00644A77">
      <w:pPr>
        <w:pStyle w:val="BodyText"/>
        <w:ind w:right="694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России. Другие</w:t>
      </w:r>
      <w:r>
        <w:rPr>
          <w:spacing w:val="-1"/>
        </w:rPr>
        <w:t xml:space="preserve"> </w:t>
      </w:r>
      <w:r>
        <w:t>гимны.</w:t>
      </w:r>
    </w:p>
    <w:p w:rsidR="00644A77" w:rsidRDefault="00644A77">
      <w:pPr>
        <w:pStyle w:val="BodyText"/>
        <w:ind w:right="693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исполнения;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видеозаписей парада, церемонии награждения спортсменов; чувство гордости, понятия</w:t>
      </w:r>
      <w:r>
        <w:rPr>
          <w:spacing w:val="1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 чести;</w:t>
      </w:r>
    </w:p>
    <w:p w:rsidR="00644A77" w:rsidRDefault="00644A77">
      <w:pPr>
        <w:pStyle w:val="BodyText"/>
        <w:ind w:right="1343"/>
      </w:pPr>
      <w:r>
        <w:t>обсуждение этических вопросов, связанных с государственными символами страны;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республики,</w:t>
      </w:r>
      <w:r>
        <w:rPr>
          <w:spacing w:val="-1"/>
        </w:rPr>
        <w:t xml:space="preserve"> </w:t>
      </w:r>
      <w:r>
        <w:t>города, школы.</w:t>
      </w:r>
    </w:p>
    <w:p w:rsidR="00644A77" w:rsidRDefault="00644A77">
      <w:pPr>
        <w:pStyle w:val="BodyText"/>
      </w:pPr>
      <w:r>
        <w:t>Искусство</w:t>
      </w:r>
      <w:r>
        <w:rPr>
          <w:spacing w:val="-4"/>
        </w:rPr>
        <w:t xml:space="preserve"> </w:t>
      </w:r>
      <w:r>
        <w:t>времени.</w:t>
      </w:r>
    </w:p>
    <w:p w:rsidR="00644A77" w:rsidRDefault="00644A77">
      <w:pPr>
        <w:pStyle w:val="BodyText"/>
        <w:ind w:right="694"/>
      </w:pPr>
      <w:r>
        <w:t>Содержание: музыка - временное искусство. Погружение в поток музыкального звучания.</w:t>
      </w:r>
      <w:r>
        <w:rPr>
          <w:spacing w:val="1"/>
        </w:rPr>
        <w:t xml:space="preserve"> </w:t>
      </w:r>
      <w:r>
        <w:t>Музыкальные образы движения, изменения и развития. Виды деятельности обучающихся:</w:t>
      </w:r>
      <w:r>
        <w:rPr>
          <w:spacing w:val="-57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движения;</w:t>
      </w:r>
    </w:p>
    <w:p w:rsidR="00644A77" w:rsidRDefault="00644A77">
      <w:pPr>
        <w:pStyle w:val="BodyText"/>
        <w:spacing w:before="1"/>
        <w:ind w:right="698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телесными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пульс,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тонус)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музыки;</w:t>
      </w:r>
    </w:p>
    <w:p w:rsidR="00644A77" w:rsidRDefault="00644A77">
      <w:pPr>
        <w:pStyle w:val="BodyText"/>
        <w:ind w:right="693"/>
      </w:pPr>
      <w:r>
        <w:t>проблемная ситуация: как музыка воздействует на человека;</w:t>
      </w:r>
      <w:r>
        <w:rPr>
          <w:spacing w:val="1"/>
        </w:rPr>
        <w:t xml:space="preserve"> </w:t>
      </w:r>
      <w:r>
        <w:t>вариативно: программная</w:t>
      </w:r>
      <w:r>
        <w:rPr>
          <w:spacing w:val="1"/>
        </w:rPr>
        <w:t xml:space="preserve"> </w:t>
      </w:r>
      <w:r>
        <w:t>ритмическая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инструментальная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«Поезд»,</w:t>
      </w:r>
      <w:r>
        <w:rPr>
          <w:spacing w:val="-2"/>
        </w:rPr>
        <w:t xml:space="preserve"> </w:t>
      </w:r>
      <w:r>
        <w:t>«Космический</w:t>
      </w:r>
      <w:r>
        <w:rPr>
          <w:spacing w:val="-1"/>
        </w:rPr>
        <w:t xml:space="preserve"> </w:t>
      </w:r>
      <w:r>
        <w:t>корабль».</w:t>
      </w:r>
    </w:p>
    <w:p w:rsidR="00644A77" w:rsidRDefault="00644A77">
      <w:pPr>
        <w:pStyle w:val="BodyTex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мира».</w:t>
      </w:r>
    </w:p>
    <w:p w:rsidR="00644A77" w:rsidRDefault="00644A77">
      <w:pPr>
        <w:pStyle w:val="BodyText"/>
        <w:ind w:right="69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 «Между музыкой моего народа и музыкой других народов нет непереходимых</w:t>
      </w:r>
      <w:r>
        <w:rPr>
          <w:spacing w:val="1"/>
        </w:rPr>
        <w:t xml:space="preserve"> </w:t>
      </w:r>
      <w:r>
        <w:t>границ» - тезис, выдвинутый Д.Б. Кабалевским во второй половине XX века, остаётся по-</w:t>
      </w:r>
      <w:r>
        <w:rPr>
          <w:spacing w:val="1"/>
        </w:rPr>
        <w:t xml:space="preserve"> </w:t>
      </w:r>
      <w:r>
        <w:t>прежнему</w:t>
      </w:r>
      <w:r>
        <w:rPr>
          <w:spacing w:val="-3"/>
        </w:rPr>
        <w:t xml:space="preserve"> </w:t>
      </w:r>
      <w:r>
        <w:t>актуальным.</w:t>
      </w:r>
      <w:r>
        <w:rPr>
          <w:spacing w:val="-2"/>
        </w:rPr>
        <w:t xml:space="preserve"> </w:t>
      </w:r>
      <w:r>
        <w:t>Интонационная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жанровая</w:t>
      </w:r>
      <w:r>
        <w:rPr>
          <w:spacing w:val="-2"/>
        </w:rPr>
        <w:t xml:space="preserve"> </w:t>
      </w:r>
      <w:r>
        <w:t>близость</w:t>
      </w:r>
      <w:r>
        <w:rPr>
          <w:spacing w:val="-1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</w:p>
    <w:p w:rsidR="00644A77" w:rsidRDefault="00644A77">
      <w:pPr>
        <w:pStyle w:val="BodyText"/>
      </w:pPr>
      <w:r>
        <w:t>Певец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Содержание:</w:t>
      </w:r>
      <w:r>
        <w:rPr>
          <w:spacing w:val="2"/>
        </w:rPr>
        <w:t xml:space="preserve"> </w:t>
      </w:r>
      <w:r>
        <w:t>интонации</w:t>
      </w:r>
      <w:r>
        <w:rPr>
          <w:spacing w:val="2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 зарубежных</w:t>
      </w:r>
      <w:r>
        <w:rPr>
          <w:spacing w:val="4"/>
        </w:rPr>
        <w:t xml:space="preserve"> </w:t>
      </w:r>
      <w:r>
        <w:t>композиторов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ярких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национального музыкального</w:t>
      </w:r>
      <w:r>
        <w:rPr>
          <w:spacing w:val="-4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:rsidR="00644A77" w:rsidRDefault="00644A77">
      <w:pPr>
        <w:pStyle w:val="BodyText"/>
        <w:spacing w:before="1"/>
        <w:ind w:right="691"/>
        <w:jc w:val="left"/>
      </w:pPr>
      <w:r>
        <w:t>Виды</w:t>
      </w:r>
      <w:r>
        <w:rPr>
          <w:spacing w:val="8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обучающихся:</w:t>
      </w:r>
      <w:r>
        <w:rPr>
          <w:spacing w:val="10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творчеством</w:t>
      </w:r>
      <w:r>
        <w:rPr>
          <w:spacing w:val="9"/>
        </w:rPr>
        <w:t xml:space="preserve"> </w:t>
      </w:r>
      <w:r>
        <w:t>композиторов;</w:t>
      </w:r>
      <w:r>
        <w:rPr>
          <w:spacing w:val="9"/>
        </w:rPr>
        <w:t xml:space="preserve"> </w:t>
      </w:r>
      <w:r>
        <w:t>сравнение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музыкой;</w:t>
      </w:r>
    </w:p>
    <w:p w:rsidR="00644A77" w:rsidRDefault="00644A77">
      <w:pPr>
        <w:pStyle w:val="BodyText"/>
        <w:ind w:right="691"/>
        <w:jc w:val="left"/>
      </w:pPr>
      <w:r>
        <w:t>определение формы, принципа развития фольклорного музыкального материала;</w:t>
      </w:r>
      <w:r>
        <w:rPr>
          <w:spacing w:val="1"/>
        </w:rPr>
        <w:t xml:space="preserve"> </w:t>
      </w:r>
      <w:r>
        <w:t>вокализация</w:t>
      </w:r>
      <w:r>
        <w:rPr>
          <w:spacing w:val="10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ярких</w:t>
      </w:r>
      <w:r>
        <w:rPr>
          <w:spacing w:val="12"/>
        </w:rPr>
        <w:t xml:space="preserve"> </w:t>
      </w:r>
      <w:r>
        <w:t>тем</w:t>
      </w:r>
      <w:r>
        <w:rPr>
          <w:spacing w:val="11"/>
        </w:rPr>
        <w:t xml:space="preserve"> </w:t>
      </w:r>
      <w:r>
        <w:t>инструментальных</w:t>
      </w:r>
      <w:r>
        <w:rPr>
          <w:spacing w:val="12"/>
        </w:rPr>
        <w:t xml:space="preserve"> </w:t>
      </w:r>
      <w:r>
        <w:t>сочинений;</w:t>
      </w:r>
      <w:r>
        <w:rPr>
          <w:spacing w:val="14"/>
        </w:rPr>
        <w:t xml:space="preserve"> </w:t>
      </w:r>
      <w:r>
        <w:t>разучивание,</w:t>
      </w:r>
      <w:r>
        <w:rPr>
          <w:spacing w:val="12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доступных</w:t>
      </w:r>
      <w:r>
        <w:rPr>
          <w:spacing w:val="45"/>
        </w:rPr>
        <w:t xml:space="preserve"> </w:t>
      </w:r>
      <w:r>
        <w:t>вокальных</w:t>
      </w:r>
      <w:r>
        <w:rPr>
          <w:spacing w:val="43"/>
        </w:rPr>
        <w:t xml:space="preserve"> </w:t>
      </w:r>
      <w:r>
        <w:t>сочинений;</w:t>
      </w:r>
      <w:r>
        <w:rPr>
          <w:spacing w:val="46"/>
        </w:rPr>
        <w:t xml:space="preserve"> </w:t>
      </w:r>
      <w:r>
        <w:t>вариативно:</w:t>
      </w:r>
      <w:r>
        <w:rPr>
          <w:spacing w:val="47"/>
        </w:rPr>
        <w:t xml:space="preserve"> </w:t>
      </w:r>
      <w:r>
        <w:t>исполнение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клавишных</w:t>
      </w:r>
      <w:r>
        <w:rPr>
          <w:spacing w:val="46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духовых</w:t>
      </w:r>
      <w:r>
        <w:rPr>
          <w:spacing w:val="-57"/>
        </w:rPr>
        <w:t xml:space="preserve"> </w:t>
      </w:r>
      <w:r>
        <w:t>инструментах</w:t>
      </w:r>
      <w:r>
        <w:rPr>
          <w:spacing w:val="-1"/>
        </w:rPr>
        <w:t xml:space="preserve"> </w:t>
      </w:r>
      <w:r>
        <w:t>композиторских</w:t>
      </w:r>
      <w:r>
        <w:rPr>
          <w:spacing w:val="-1"/>
        </w:rPr>
        <w:t xml:space="preserve"> </w:t>
      </w:r>
      <w:r>
        <w:t>мелодий,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644A77" w:rsidRDefault="00644A77">
      <w:pPr>
        <w:pStyle w:val="BodyText"/>
        <w:ind w:right="2714"/>
        <w:jc w:val="left"/>
      </w:pPr>
      <w:r>
        <w:t>творческие, исследовательские проекты, посвящённые выдающимся</w:t>
      </w:r>
      <w:r>
        <w:rPr>
          <w:spacing w:val="-57"/>
        </w:rPr>
        <w:t xml:space="preserve"> </w:t>
      </w:r>
      <w:r>
        <w:t>композиторам.</w:t>
      </w:r>
    </w:p>
    <w:p w:rsidR="00644A77" w:rsidRDefault="00644A77">
      <w:pPr>
        <w:pStyle w:val="BodyText"/>
        <w:jc w:val="left"/>
      </w:pPr>
      <w:r>
        <w:t>Музыка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ближнего</w:t>
      </w:r>
      <w:r>
        <w:rPr>
          <w:spacing w:val="-2"/>
        </w:rPr>
        <w:t xml:space="preserve"> </w:t>
      </w:r>
      <w:r>
        <w:t>зарубежья</w:t>
      </w:r>
    </w:p>
    <w:p w:rsidR="00644A77" w:rsidRDefault="00644A77">
      <w:pPr>
        <w:pStyle w:val="BodyText"/>
        <w:ind w:right="692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</w:t>
      </w:r>
      <w:r>
        <w:rPr>
          <w:spacing w:val="60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-57"/>
        </w:rPr>
        <w:t xml:space="preserve"> </w:t>
      </w:r>
      <w:r>
        <w:t>народные инструменты и жанры. Славянские музыкальные традиции. Кавказские мелодии</w:t>
      </w:r>
      <w:r>
        <w:rPr>
          <w:spacing w:val="-57"/>
        </w:rPr>
        <w:t xml:space="preserve"> </w:t>
      </w:r>
      <w:r>
        <w:t>и ритмы. Композиторы и музыканты-исполнители стран ближнего зарубежья. 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культуры этих стран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российскими республиками.</w:t>
      </w:r>
    </w:p>
    <w:p w:rsidR="00644A77" w:rsidRDefault="00644A77">
      <w:pPr>
        <w:pStyle w:val="BodyText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1"/>
        <w:jc w:val="left"/>
      </w:pP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фольклора</w:t>
      </w:r>
      <w:r>
        <w:rPr>
          <w:spacing w:val="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стран;</w:t>
      </w:r>
      <w:r>
        <w:rPr>
          <w:spacing w:val="4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характерных черт, типичных элементов музыкального языка (ритм, лад, интонации);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внешним</w:t>
      </w:r>
      <w:r>
        <w:rPr>
          <w:spacing w:val="-5"/>
        </w:rPr>
        <w:t xml:space="preserve"> </w:t>
      </w:r>
      <w:r>
        <w:t>видом, особенностями исполнения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звучания</w:t>
      </w:r>
    </w:p>
    <w:p w:rsidR="00644A77" w:rsidRDefault="00644A77">
      <w:pPr>
        <w:pStyle w:val="BodyText"/>
        <w:jc w:val="left"/>
      </w:pP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644A77" w:rsidRDefault="00644A77">
      <w:pPr>
        <w:pStyle w:val="BodyText"/>
        <w:tabs>
          <w:tab w:val="left" w:pos="2709"/>
          <w:tab w:val="left" w:pos="4264"/>
          <w:tab w:val="left" w:pos="5566"/>
          <w:tab w:val="left" w:pos="6033"/>
          <w:tab w:val="left" w:pos="6957"/>
          <w:tab w:val="left" w:pos="8027"/>
          <w:tab w:val="left" w:pos="9267"/>
        </w:tabs>
        <w:ind w:right="694"/>
        <w:jc w:val="left"/>
      </w:pPr>
      <w:r>
        <w:t>определение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тембров</w:t>
      </w:r>
      <w:r>
        <w:rPr>
          <w:spacing w:val="3"/>
        </w:rPr>
        <w:t xml:space="preserve"> </w:t>
      </w:r>
      <w:r>
        <w:t>инструментов;</w:t>
      </w:r>
      <w:r>
        <w:rPr>
          <w:spacing w:val="2"/>
        </w:rPr>
        <w:t xml:space="preserve"> </w:t>
      </w:r>
      <w:r>
        <w:t>классификация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духовых,</w:t>
      </w:r>
      <w:r>
        <w:rPr>
          <w:spacing w:val="4"/>
        </w:rPr>
        <w:t xml:space="preserve"> </w:t>
      </w:r>
      <w:r>
        <w:t>ударных,</w:t>
      </w:r>
      <w:r>
        <w:rPr>
          <w:spacing w:val="-57"/>
        </w:rPr>
        <w:t xml:space="preserve"> </w:t>
      </w:r>
      <w:r>
        <w:t>струнных;</w:t>
      </w:r>
      <w:r>
        <w:tab/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тембров</w:t>
      </w:r>
      <w:r>
        <w:tab/>
        <w:t>народных</w:t>
      </w:r>
      <w:r>
        <w:tab/>
        <w:t>инструментов;</w:t>
      </w:r>
      <w:r>
        <w:rPr>
          <w:spacing w:val="-57"/>
        </w:rPr>
        <w:t xml:space="preserve"> </w:t>
      </w:r>
      <w:r>
        <w:t>двигательная игра - импровизация-подражание игре на музыкальных инструментах;</w:t>
      </w:r>
      <w:r>
        <w:rPr>
          <w:spacing w:val="1"/>
        </w:rPr>
        <w:t xml:space="preserve"> </w:t>
      </w:r>
      <w:r>
        <w:t>сравнение</w:t>
      </w:r>
      <w:r>
        <w:rPr>
          <w:spacing w:val="9"/>
        </w:rPr>
        <w:t xml:space="preserve"> </w:t>
      </w:r>
      <w:r>
        <w:t>интонаций,</w:t>
      </w:r>
      <w:r>
        <w:rPr>
          <w:spacing w:val="8"/>
        </w:rPr>
        <w:t xml:space="preserve"> </w:t>
      </w:r>
      <w:r>
        <w:t>жанров,</w:t>
      </w:r>
      <w:r>
        <w:rPr>
          <w:spacing w:val="10"/>
        </w:rPr>
        <w:t xml:space="preserve"> </w:t>
      </w:r>
      <w:r>
        <w:t>ладов,</w:t>
      </w:r>
      <w:r>
        <w:rPr>
          <w:spacing w:val="10"/>
        </w:rPr>
        <w:t xml:space="preserve"> </w:t>
      </w:r>
      <w:r>
        <w:t>инструментов</w:t>
      </w:r>
      <w:r>
        <w:rPr>
          <w:spacing w:val="11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народов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фольклорными</w:t>
      </w:r>
      <w:r>
        <w:rPr>
          <w:spacing w:val="-5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народов России;</w:t>
      </w:r>
    </w:p>
    <w:p w:rsidR="00644A77" w:rsidRDefault="00644A77">
      <w:pPr>
        <w:pStyle w:val="BodyText"/>
        <w:tabs>
          <w:tab w:val="left" w:pos="2898"/>
          <w:tab w:val="left" w:pos="3231"/>
          <w:tab w:val="left" w:pos="4638"/>
          <w:tab w:val="left" w:pos="5480"/>
          <w:tab w:val="left" w:pos="6432"/>
          <w:tab w:val="left" w:pos="7773"/>
          <w:tab w:val="left" w:pos="9437"/>
        </w:tabs>
        <w:ind w:right="695"/>
        <w:jc w:val="left"/>
      </w:pPr>
      <w:r>
        <w:t>разучивание</w:t>
      </w:r>
      <w:r>
        <w:tab/>
        <w:t>и</w:t>
      </w:r>
      <w:r>
        <w:tab/>
        <w:t>исполнение</w:t>
      </w:r>
      <w:r>
        <w:tab/>
        <w:t>песен,</w:t>
      </w:r>
      <w:r>
        <w:tab/>
        <w:t>танцев,</w:t>
      </w:r>
      <w:r>
        <w:tab/>
        <w:t>сочинение,</w:t>
      </w:r>
      <w:r>
        <w:tab/>
        <w:t>импровизация</w:t>
      </w:r>
      <w:r>
        <w:tab/>
      </w:r>
      <w:r>
        <w:rPr>
          <w:spacing w:val="-1"/>
        </w:rPr>
        <w:t>ритмических</w:t>
      </w:r>
      <w:r>
        <w:rPr>
          <w:spacing w:val="-57"/>
        </w:rPr>
        <w:t xml:space="preserve"> </w:t>
      </w:r>
      <w:r>
        <w:t>аккомпанементов к ним (с помощью звучащих жестов или на ударных инструментах);</w:t>
      </w:r>
      <w:r>
        <w:rPr>
          <w:spacing w:val="1"/>
        </w:rPr>
        <w:t xml:space="preserve"> </w:t>
      </w:r>
      <w:r>
        <w:t>вариативно:</w:t>
      </w:r>
      <w:r>
        <w:rPr>
          <w:spacing w:val="47"/>
        </w:rPr>
        <w:t xml:space="preserve"> </w:t>
      </w:r>
      <w:r>
        <w:t>исполнение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духовых</w:t>
      </w:r>
      <w:r>
        <w:rPr>
          <w:spacing w:val="47"/>
        </w:rPr>
        <w:t xml:space="preserve"> </w:t>
      </w:r>
      <w:r>
        <w:t>инструментах</w:t>
      </w:r>
      <w:r>
        <w:rPr>
          <w:spacing w:val="44"/>
        </w:rPr>
        <w:t xml:space="preserve"> </w:t>
      </w:r>
      <w:r>
        <w:t>народных</w:t>
      </w:r>
      <w:r>
        <w:rPr>
          <w:spacing w:val="47"/>
        </w:rPr>
        <w:t xml:space="preserve"> </w:t>
      </w:r>
      <w:r>
        <w:t>мелодий,</w:t>
      </w:r>
      <w:r>
        <w:rPr>
          <w:spacing w:val="-57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 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644A77" w:rsidRDefault="00644A77">
      <w:pPr>
        <w:pStyle w:val="BodyText"/>
        <w:jc w:val="left"/>
      </w:pPr>
      <w:r>
        <w:t>творческие, исследовательские проекты, школьные фестивали, посвящённые музыкальной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мира.</w:t>
      </w:r>
    </w:p>
    <w:p w:rsidR="00644A77" w:rsidRDefault="00644A77">
      <w:pPr>
        <w:pStyle w:val="BodyText"/>
        <w:jc w:val="left"/>
      </w:pPr>
      <w:r>
        <w:t>Музыка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дальнего</w:t>
      </w:r>
      <w:r>
        <w:rPr>
          <w:spacing w:val="-5"/>
        </w:rPr>
        <w:t xml:space="preserve"> </w:t>
      </w:r>
      <w:r>
        <w:t>зарубежья</w:t>
      </w:r>
    </w:p>
    <w:p w:rsidR="00644A77" w:rsidRDefault="00644A77">
      <w:pPr>
        <w:pStyle w:val="BodyText"/>
        <w:ind w:right="693"/>
      </w:pPr>
      <w:r>
        <w:t>Содержание: музыка народов Европы. Танцевальный и песенный фольклор европейских</w:t>
      </w:r>
      <w:r>
        <w:rPr>
          <w:spacing w:val="1"/>
        </w:rPr>
        <w:t xml:space="preserve"> </w:t>
      </w:r>
      <w:r>
        <w:t>народов. Канон. Странствующие музыканты. Карнавал. Музыка Испании и Латинской</w:t>
      </w:r>
      <w:r>
        <w:rPr>
          <w:spacing w:val="1"/>
        </w:rPr>
        <w:t xml:space="preserve"> </w:t>
      </w:r>
      <w:r>
        <w:t>Америки. Фламенко. Искусство игры на гитаре, кастаньеты, латиноамериканские ударные</w:t>
      </w:r>
      <w:r>
        <w:rPr>
          <w:spacing w:val="-57"/>
        </w:rPr>
        <w:t xml:space="preserve"> </w:t>
      </w:r>
      <w:r>
        <w:t>инструменты. Танцевальные жанры (по выбору учителя могут быть представлены болеро,</w:t>
      </w:r>
      <w:r>
        <w:rPr>
          <w:spacing w:val="1"/>
        </w:rPr>
        <w:t xml:space="preserve"> </w:t>
      </w:r>
      <w:r>
        <w:t>фанданго,</w:t>
      </w:r>
      <w:r>
        <w:rPr>
          <w:spacing w:val="-2"/>
        </w:rPr>
        <w:t xml:space="preserve"> </w:t>
      </w:r>
      <w:r>
        <w:t>хота, танго,</w:t>
      </w:r>
      <w:r>
        <w:rPr>
          <w:spacing w:val="-2"/>
        </w:rPr>
        <w:t xml:space="preserve"> </w:t>
      </w:r>
      <w:r>
        <w:t>самба, румба,</w:t>
      </w:r>
      <w:r>
        <w:rPr>
          <w:spacing w:val="-1"/>
        </w:rPr>
        <w:t xml:space="preserve"> </w:t>
      </w:r>
      <w:r>
        <w:t>ча-</w:t>
      </w:r>
      <w:r>
        <w:rPr>
          <w:spacing w:val="-1"/>
        </w:rPr>
        <w:t xml:space="preserve"> </w:t>
      </w:r>
      <w:r>
        <w:t>ча-ча,</w:t>
      </w:r>
      <w:r>
        <w:rPr>
          <w:spacing w:val="2"/>
        </w:rPr>
        <w:t xml:space="preserve"> </w:t>
      </w:r>
      <w:r>
        <w:t>сальса,</w:t>
      </w:r>
      <w:r>
        <w:rPr>
          <w:spacing w:val="-1"/>
        </w:rPr>
        <w:t xml:space="preserve"> </w:t>
      </w:r>
      <w:r>
        <w:t>босса-нова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644A77" w:rsidRDefault="00644A77">
      <w:pPr>
        <w:pStyle w:val="BodyText"/>
        <w:spacing w:before="1"/>
      </w:pPr>
      <w:r>
        <w:t>Смешение</w:t>
      </w:r>
      <w:r>
        <w:rPr>
          <w:spacing w:val="-3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Америки.</w:t>
      </w:r>
    </w:p>
    <w:p w:rsidR="00644A77" w:rsidRDefault="00644A77">
      <w:pPr>
        <w:pStyle w:val="BodyText"/>
        <w:ind w:right="692"/>
      </w:pPr>
      <w:r>
        <w:t>Музыка Японии и Китая. Древние истоки музыкальной культуры стран Юго- 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-1"/>
        </w:rPr>
        <w:t xml:space="preserve"> </w:t>
      </w:r>
      <w:r>
        <w:t>Императорские</w:t>
      </w:r>
      <w:r>
        <w:rPr>
          <w:spacing w:val="-2"/>
        </w:rPr>
        <w:t xml:space="preserve"> </w:t>
      </w:r>
      <w:r>
        <w:t>церемонии, музыкальные</w:t>
      </w:r>
      <w:r>
        <w:rPr>
          <w:spacing w:val="-2"/>
        </w:rPr>
        <w:t xml:space="preserve"> </w:t>
      </w:r>
      <w:r>
        <w:t>инструменты. Пентатоника.</w:t>
      </w:r>
    </w:p>
    <w:p w:rsidR="00644A77" w:rsidRDefault="00644A77">
      <w:pPr>
        <w:pStyle w:val="BodyText"/>
        <w:ind w:right="698"/>
      </w:pPr>
      <w:r>
        <w:t>Музыка Средней Азии. Музыкальные традиции и праздники, народные инструменты и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исполнители Казахстана, Киргизии,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 региона.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tabs>
          <w:tab w:val="left" w:pos="2785"/>
          <w:tab w:val="left" w:pos="3095"/>
          <w:tab w:val="left" w:pos="4239"/>
          <w:tab w:val="left" w:pos="5139"/>
          <w:tab w:val="left" w:pos="6897"/>
          <w:tab w:val="left" w:pos="8304"/>
          <w:tab w:val="left" w:pos="8635"/>
          <w:tab w:val="left" w:pos="9762"/>
        </w:tabs>
        <w:ind w:right="694"/>
        <w:jc w:val="left"/>
      </w:pP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фольклора</w:t>
      </w:r>
      <w:r>
        <w:rPr>
          <w:spacing w:val="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стран;</w:t>
      </w:r>
      <w:r>
        <w:rPr>
          <w:spacing w:val="4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характерных черт, типичных элементов музыкального языка (ритм, лад, интонации);</w:t>
      </w:r>
      <w:r>
        <w:rPr>
          <w:spacing w:val="1"/>
        </w:rPr>
        <w:t xml:space="preserve"> </w:t>
      </w:r>
      <w:r>
        <w:t>знакомство</w:t>
      </w:r>
      <w:r>
        <w:tab/>
        <w:t>с</w:t>
      </w:r>
      <w:r>
        <w:tab/>
        <w:t>внешним</w:t>
      </w:r>
      <w:r>
        <w:tab/>
        <w:t>видом,</w:t>
      </w:r>
      <w:r>
        <w:tab/>
        <w:t>особенностями</w:t>
      </w:r>
      <w:r>
        <w:tab/>
        <w:t>исполнения</w:t>
      </w:r>
      <w:r>
        <w:tab/>
        <w:t>и</w:t>
      </w:r>
      <w:r>
        <w:tab/>
        <w:t>звучания</w:t>
      </w:r>
      <w:r>
        <w:tab/>
      </w:r>
      <w:r>
        <w:rPr>
          <w:spacing w:val="-1"/>
        </w:rPr>
        <w:t>народных</w:t>
      </w:r>
      <w:r>
        <w:rPr>
          <w:spacing w:val="-57"/>
        </w:rPr>
        <w:t xml:space="preserve"> </w:t>
      </w:r>
      <w:r>
        <w:t>инструментов;</w:t>
      </w:r>
    </w:p>
    <w:p w:rsidR="00644A77" w:rsidRDefault="00644A77">
      <w:pPr>
        <w:pStyle w:val="BodyText"/>
        <w:ind w:right="694"/>
      </w:pPr>
      <w:r>
        <w:t>определение на слух тембров инструментов; классификация на группы духовых, ударных,</w:t>
      </w:r>
      <w:r>
        <w:rPr>
          <w:spacing w:val="-57"/>
        </w:rPr>
        <w:t xml:space="preserve"> </w:t>
      </w:r>
      <w:r>
        <w:t>струнных;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импровизация-подражание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сравнение</w:t>
      </w:r>
      <w:r>
        <w:rPr>
          <w:spacing w:val="9"/>
        </w:rPr>
        <w:t xml:space="preserve"> </w:t>
      </w:r>
      <w:r>
        <w:t>интонаций,</w:t>
      </w:r>
      <w:r>
        <w:rPr>
          <w:spacing w:val="8"/>
        </w:rPr>
        <w:t xml:space="preserve"> </w:t>
      </w:r>
      <w:r>
        <w:t>жанров,</w:t>
      </w:r>
      <w:r>
        <w:rPr>
          <w:spacing w:val="10"/>
        </w:rPr>
        <w:t xml:space="preserve"> </w:t>
      </w:r>
      <w:r>
        <w:t>ладов,</w:t>
      </w:r>
      <w:r>
        <w:rPr>
          <w:spacing w:val="10"/>
        </w:rPr>
        <w:t xml:space="preserve"> </w:t>
      </w:r>
      <w:r>
        <w:t>инструментов</w:t>
      </w:r>
      <w:r>
        <w:rPr>
          <w:spacing w:val="11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народов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фольклорными</w:t>
      </w:r>
      <w:r>
        <w:rPr>
          <w:spacing w:val="-5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народов России;</w:t>
      </w:r>
    </w:p>
    <w:p w:rsidR="00644A77" w:rsidRDefault="00644A77">
      <w:pPr>
        <w:pStyle w:val="BodyText"/>
        <w:tabs>
          <w:tab w:val="left" w:pos="2898"/>
          <w:tab w:val="left" w:pos="3231"/>
          <w:tab w:val="left" w:pos="4638"/>
          <w:tab w:val="left" w:pos="5480"/>
          <w:tab w:val="left" w:pos="6432"/>
          <w:tab w:val="left" w:pos="7773"/>
          <w:tab w:val="left" w:pos="9437"/>
        </w:tabs>
        <w:spacing w:before="1"/>
        <w:ind w:right="689"/>
        <w:jc w:val="left"/>
      </w:pPr>
      <w:r>
        <w:t>разучивание</w:t>
      </w:r>
      <w:r>
        <w:tab/>
        <w:t>и</w:t>
      </w:r>
      <w:r>
        <w:tab/>
        <w:t>исполнение</w:t>
      </w:r>
      <w:r>
        <w:tab/>
        <w:t>песен,</w:t>
      </w:r>
      <w:r>
        <w:tab/>
        <w:t>танцев,</w:t>
      </w:r>
      <w:r>
        <w:tab/>
        <w:t>сочинение,</w:t>
      </w:r>
      <w:r>
        <w:tab/>
        <w:t>импровизация</w:t>
      </w:r>
      <w:r>
        <w:tab/>
        <w:t>ритмических</w:t>
      </w:r>
      <w:r>
        <w:rPr>
          <w:spacing w:val="-57"/>
        </w:rPr>
        <w:t xml:space="preserve"> </w:t>
      </w:r>
      <w:r>
        <w:t>аккомпанементов к ним (с помощью звучащих жестов или на ударных инструментах);</w:t>
      </w:r>
      <w:r>
        <w:rPr>
          <w:spacing w:val="1"/>
        </w:rPr>
        <w:t xml:space="preserve"> </w:t>
      </w:r>
      <w:r>
        <w:t>вариативно:</w:t>
      </w:r>
      <w:r>
        <w:rPr>
          <w:spacing w:val="47"/>
        </w:rPr>
        <w:t xml:space="preserve"> </w:t>
      </w:r>
      <w:r>
        <w:t>исполнение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клавишных</w:t>
      </w:r>
      <w:r>
        <w:rPr>
          <w:spacing w:val="44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духовых</w:t>
      </w:r>
      <w:r>
        <w:rPr>
          <w:spacing w:val="47"/>
        </w:rPr>
        <w:t xml:space="preserve"> </w:t>
      </w:r>
      <w:r>
        <w:t>инструментах</w:t>
      </w:r>
      <w:r>
        <w:rPr>
          <w:spacing w:val="45"/>
        </w:rPr>
        <w:t xml:space="preserve"> </w:t>
      </w:r>
      <w:r>
        <w:t>народных</w:t>
      </w:r>
      <w:r>
        <w:rPr>
          <w:spacing w:val="46"/>
        </w:rPr>
        <w:t xml:space="preserve"> </w:t>
      </w:r>
      <w:r>
        <w:t>мелодий,</w:t>
      </w:r>
      <w:r>
        <w:rPr>
          <w:spacing w:val="-57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 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644A77" w:rsidRDefault="00644A77">
      <w:pPr>
        <w:pStyle w:val="BodyText"/>
        <w:ind w:right="691"/>
        <w:jc w:val="left"/>
      </w:pPr>
      <w:r>
        <w:t>творческие, исследовательские проекты, школьные фестивали, посвящённые музыкальной</w:t>
      </w:r>
      <w:r>
        <w:rPr>
          <w:spacing w:val="-57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мира.</w:t>
      </w:r>
    </w:p>
    <w:p w:rsidR="00644A77" w:rsidRDefault="00644A77">
      <w:pPr>
        <w:pStyle w:val="BodyText"/>
        <w:jc w:val="left"/>
      </w:pPr>
      <w:r>
        <w:t>Диалог</w:t>
      </w:r>
      <w:r>
        <w:rPr>
          <w:spacing w:val="-3"/>
        </w:rPr>
        <w:t xml:space="preserve"> </w:t>
      </w:r>
      <w:r>
        <w:t>культур.</w:t>
      </w:r>
    </w:p>
    <w:p w:rsidR="00644A77" w:rsidRDefault="00644A77">
      <w:pPr>
        <w:pStyle w:val="BodyText"/>
        <w:ind w:right="694"/>
      </w:pPr>
      <w:r>
        <w:t>Содержание: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 русских композиторов и русские музыкальные цитаты в творчестве зарубежных</w:t>
      </w:r>
      <w:r>
        <w:rPr>
          <w:spacing w:val="1"/>
        </w:rPr>
        <w:t xml:space="preserve"> </w:t>
      </w:r>
      <w:r>
        <w:t>композиторов).</w:t>
      </w:r>
    </w:p>
    <w:p w:rsidR="00644A77" w:rsidRDefault="00644A77">
      <w:pPr>
        <w:pStyle w:val="BodyText"/>
        <w:spacing w:before="1"/>
        <w:ind w:right="696"/>
      </w:pPr>
      <w:r>
        <w:t>Виды деятельности обучающихся: знакомство с творчеством композиторов; сравнение их</w:t>
      </w:r>
      <w:r>
        <w:rPr>
          <w:spacing w:val="1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музыкой;</w:t>
      </w:r>
    </w:p>
    <w:p w:rsidR="00644A77" w:rsidRDefault="00644A77">
      <w:pPr>
        <w:pStyle w:val="BodyText"/>
        <w:ind w:right="1693"/>
        <w:jc w:val="left"/>
      </w:pPr>
      <w:r>
        <w:t>определение формы, принципа развития фольклорного музыкального материала;</w:t>
      </w:r>
      <w:r>
        <w:rPr>
          <w:spacing w:val="-58"/>
        </w:rPr>
        <w:t xml:space="preserve"> </w:t>
      </w:r>
      <w:r>
        <w:t>вокализация</w:t>
      </w:r>
      <w:r>
        <w:rPr>
          <w:spacing w:val="-4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ярких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инструментальных сочинений;</w:t>
      </w:r>
    </w:p>
    <w:p w:rsidR="00644A77" w:rsidRDefault="00644A77">
      <w:pPr>
        <w:pStyle w:val="BodyText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сочинений;</w:t>
      </w:r>
    </w:p>
    <w:p w:rsidR="00644A77" w:rsidRDefault="00644A77">
      <w:pPr>
        <w:pStyle w:val="BodyText"/>
        <w:ind w:right="691"/>
        <w:jc w:val="left"/>
      </w:pPr>
      <w:r>
        <w:t>вариативно:</w:t>
      </w:r>
      <w:r>
        <w:rPr>
          <w:spacing w:val="41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клавишных</w:t>
      </w:r>
      <w:r>
        <w:rPr>
          <w:spacing w:val="40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духовых</w:t>
      </w:r>
      <w:r>
        <w:rPr>
          <w:spacing w:val="40"/>
        </w:rPr>
        <w:t xml:space="preserve"> </w:t>
      </w:r>
      <w:r>
        <w:t>инструментах</w:t>
      </w:r>
      <w:r>
        <w:rPr>
          <w:spacing w:val="40"/>
        </w:rPr>
        <w:t xml:space="preserve"> </w:t>
      </w:r>
      <w:r>
        <w:t>композиторских</w:t>
      </w:r>
      <w:r>
        <w:rPr>
          <w:spacing w:val="-57"/>
        </w:rPr>
        <w:t xml:space="preserve"> </w:t>
      </w:r>
      <w:r>
        <w:t>мелодий,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 по</w:t>
      </w:r>
      <w:r>
        <w:rPr>
          <w:spacing w:val="-3"/>
        </w:rPr>
        <w:t xml:space="preserve"> </w:t>
      </w:r>
      <w:r>
        <w:t>нотной записи;</w:t>
      </w:r>
    </w:p>
    <w:p w:rsidR="00644A77" w:rsidRDefault="00644A77">
      <w:pPr>
        <w:pStyle w:val="BodyText"/>
        <w:ind w:right="1399"/>
        <w:jc w:val="left"/>
      </w:pPr>
      <w:r>
        <w:t>творческие, исследовательские проекты, посвящённые выдающимся композиторам.</w:t>
      </w:r>
      <w:r>
        <w:rPr>
          <w:spacing w:val="-57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5 «Духовная музыка»</w:t>
      </w:r>
    </w:p>
    <w:p w:rsidR="00644A77" w:rsidRDefault="00644A77">
      <w:pPr>
        <w:pStyle w:val="BodyText"/>
        <w:ind w:right="692"/>
      </w:pPr>
      <w:r>
        <w:t>Музыкальная культура России на протяжении нескольких столетий была 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 музыкального искусства. Однако знакомство с отдельными 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музыки возможно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изучения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модулей.</w:t>
      </w:r>
    </w:p>
    <w:p w:rsidR="00644A77" w:rsidRDefault="00644A77">
      <w:pPr>
        <w:pStyle w:val="BodyText"/>
      </w:pPr>
      <w:r>
        <w:t>Звучание</w:t>
      </w:r>
      <w:r>
        <w:rPr>
          <w:spacing w:val="-3"/>
        </w:rPr>
        <w:t xml:space="preserve"> </w:t>
      </w:r>
      <w:r>
        <w:t>храма.</w:t>
      </w:r>
    </w:p>
    <w:p w:rsidR="00644A77" w:rsidRDefault="00644A77">
      <w:pPr>
        <w:pStyle w:val="BodyText"/>
        <w:ind w:right="696"/>
      </w:pPr>
      <w:r>
        <w:t>Содержание:</w:t>
      </w:r>
      <w:r>
        <w:rPr>
          <w:spacing w:val="1"/>
        </w:rPr>
        <w:t xml:space="preserve"> </w:t>
      </w:r>
      <w:r>
        <w:t>колокола,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-1"/>
        </w:rPr>
        <w:t xml:space="preserve"> </w:t>
      </w:r>
      <w:r>
        <w:t>Колокольность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русских композиторов.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</w:pPr>
      <w:r>
        <w:t>обобщение</w:t>
      </w:r>
      <w:r>
        <w:rPr>
          <w:spacing w:val="-4"/>
        </w:rPr>
        <w:t xml:space="preserve"> </w:t>
      </w:r>
      <w:r>
        <w:t>жизненного</w:t>
      </w:r>
      <w:r>
        <w:rPr>
          <w:spacing w:val="-5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звучанием</w:t>
      </w:r>
      <w:r>
        <w:rPr>
          <w:spacing w:val="-4"/>
        </w:rPr>
        <w:t xml:space="preserve"> </w:t>
      </w:r>
      <w:r>
        <w:t>колоколов;</w:t>
      </w:r>
    </w:p>
    <w:p w:rsidR="00644A77" w:rsidRDefault="00644A77">
      <w:pPr>
        <w:pStyle w:val="BodyText"/>
        <w:ind w:right="1076"/>
      </w:pPr>
      <w:r>
        <w:t>диалог с учителем о традициях изготовления колоколов, значении колокольного звона;</w:t>
      </w:r>
      <w:r>
        <w:rPr>
          <w:spacing w:val="-5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видами колокольных</w:t>
      </w:r>
      <w:r>
        <w:rPr>
          <w:spacing w:val="-3"/>
        </w:rPr>
        <w:t xml:space="preserve"> </w:t>
      </w:r>
      <w:r>
        <w:t>звонов;</w:t>
      </w:r>
    </w:p>
    <w:p w:rsidR="00644A77" w:rsidRDefault="00644A77">
      <w:pPr>
        <w:pStyle w:val="BodyText"/>
        <w:ind w:right="695"/>
      </w:pPr>
      <w:r>
        <w:t>слушание музыки русских композиторов с ярко выраженным изобразительным элементом</w:t>
      </w:r>
      <w:r>
        <w:rPr>
          <w:spacing w:val="-57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 М.П. Мусоргского, П.И. Чайковского, М.И. Глинки, С.В. Рахманинова и</w:t>
      </w:r>
      <w:r>
        <w:rPr>
          <w:spacing w:val="1"/>
        </w:rPr>
        <w:t xml:space="preserve"> </w:t>
      </w:r>
      <w:r>
        <w:t>другие);</w:t>
      </w:r>
    </w:p>
    <w:p w:rsidR="00644A77" w:rsidRDefault="00644A77">
      <w:pPr>
        <w:pStyle w:val="BodyText"/>
        <w:spacing w:before="1"/>
        <w:ind w:right="692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57"/>
        </w:rPr>
        <w:t xml:space="preserve"> </w:t>
      </w:r>
      <w:r>
        <w:t>композитором;</w:t>
      </w:r>
    </w:p>
    <w:p w:rsidR="00644A77" w:rsidRDefault="00644A77">
      <w:pPr>
        <w:pStyle w:val="BodyText"/>
        <w:ind w:right="2436"/>
        <w:jc w:val="left"/>
      </w:pPr>
      <w:r>
        <w:t>двигательная импровизация - имитация движений звонаря на колокольне;</w:t>
      </w:r>
      <w:r>
        <w:rPr>
          <w:spacing w:val="-57"/>
        </w:rPr>
        <w:t xml:space="preserve"> </w:t>
      </w:r>
      <w:r>
        <w:t>ритмические и артикуляционные упражнения на основе звонарских</w:t>
      </w:r>
      <w:r>
        <w:rPr>
          <w:spacing w:val="1"/>
        </w:rPr>
        <w:t xml:space="preserve"> </w:t>
      </w:r>
      <w:r>
        <w:t>приговорок;</w:t>
      </w:r>
    </w:p>
    <w:p w:rsidR="00644A77" w:rsidRDefault="00644A77">
      <w:pPr>
        <w:pStyle w:val="BodyText"/>
        <w:ind w:right="691"/>
      </w:pPr>
      <w:r>
        <w:t>вариативно: просмотр документального фильма о колоколах; сочинение, исполнение на</w:t>
      </w:r>
      <w:r>
        <w:rPr>
          <w:spacing w:val="1"/>
        </w:rPr>
        <w:t xml:space="preserve"> </w:t>
      </w:r>
      <w:r>
        <w:t>фортепиано, синтезаторе или металлофонах композиции (импровизации), имитирующей</w:t>
      </w:r>
      <w:r>
        <w:rPr>
          <w:spacing w:val="1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колоколов.</w:t>
      </w:r>
    </w:p>
    <w:p w:rsidR="00644A77" w:rsidRDefault="00644A77">
      <w:pPr>
        <w:pStyle w:val="BodyText"/>
      </w:pPr>
      <w:r>
        <w:t>Песни</w:t>
      </w:r>
      <w:r>
        <w:rPr>
          <w:spacing w:val="-3"/>
        </w:rPr>
        <w:t xml:space="preserve"> </w:t>
      </w:r>
      <w:r>
        <w:t>верующих.</w:t>
      </w:r>
    </w:p>
    <w:p w:rsidR="00644A77" w:rsidRDefault="00644A77">
      <w:pPr>
        <w:pStyle w:val="BodyText"/>
        <w:ind w:right="696"/>
      </w:pPr>
      <w:r>
        <w:t>Содержание: молитва, хорал, песнопение, духовный стих. Образы духовной музыки 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композиторов-классиков.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spacing w:before="1"/>
        <w:ind w:right="890"/>
        <w:jc w:val="left"/>
      </w:pPr>
      <w:r>
        <w:t>слушание, разучивание, исполнение вокальных произведений религиозного содержания;</w:t>
      </w:r>
      <w:r>
        <w:rPr>
          <w:spacing w:val="-58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характере</w:t>
      </w:r>
      <w:r>
        <w:rPr>
          <w:spacing w:val="-3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манере исполнения,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средствах;</w:t>
      </w:r>
    </w:p>
    <w:p w:rsidR="00644A77" w:rsidRDefault="00644A77">
      <w:pPr>
        <w:pStyle w:val="BodyText"/>
        <w:ind w:right="691"/>
        <w:jc w:val="left"/>
      </w:pP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произведениями</w:t>
      </w:r>
      <w:r>
        <w:rPr>
          <w:spacing w:val="20"/>
        </w:rPr>
        <w:t xml:space="preserve"> </w:t>
      </w:r>
      <w:r>
        <w:t>светской</w:t>
      </w:r>
      <w:r>
        <w:rPr>
          <w:spacing w:val="21"/>
        </w:rPr>
        <w:t xml:space="preserve"> </w:t>
      </w:r>
      <w:r>
        <w:t>музыки,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воплощены</w:t>
      </w:r>
      <w:r>
        <w:rPr>
          <w:spacing w:val="26"/>
        </w:rPr>
        <w:t xml:space="preserve"> </w:t>
      </w:r>
      <w:r>
        <w:t>молитвенные</w:t>
      </w:r>
      <w:r>
        <w:rPr>
          <w:spacing w:val="-57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используется хоральный склад</w:t>
      </w:r>
      <w:r>
        <w:rPr>
          <w:spacing w:val="-1"/>
        </w:rPr>
        <w:t xml:space="preserve"> </w:t>
      </w:r>
      <w:r>
        <w:t>звучания;</w:t>
      </w:r>
    </w:p>
    <w:p w:rsidR="00644A77" w:rsidRDefault="00644A77">
      <w:pPr>
        <w:pStyle w:val="BodyText"/>
        <w:ind w:right="691"/>
        <w:jc w:val="left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молитвы;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прослушанных музыкальных произведений.</w:t>
      </w:r>
    </w:p>
    <w:p w:rsidR="00644A77" w:rsidRDefault="00644A77">
      <w:pPr>
        <w:pStyle w:val="BodyText"/>
        <w:jc w:val="left"/>
      </w:pPr>
      <w:r>
        <w:t>Инструментальная</w:t>
      </w:r>
      <w:r>
        <w:rPr>
          <w:spacing w:val="-3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церкви.</w:t>
      </w:r>
    </w:p>
    <w:p w:rsidR="00644A77" w:rsidRDefault="00644A77">
      <w:pPr>
        <w:pStyle w:val="BodyText"/>
        <w:ind w:right="2870"/>
        <w:jc w:val="left"/>
      </w:pPr>
      <w:r>
        <w:t>Содержание: орган и его роль в богослужении. Творчество И.С. Баха.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695"/>
      </w:pPr>
      <w:r>
        <w:t>чтение учебных и художественных текстов, посвящённых истории создания, устройству</w:t>
      </w:r>
      <w:r>
        <w:rPr>
          <w:spacing w:val="1"/>
        </w:rPr>
        <w:t xml:space="preserve"> </w:t>
      </w:r>
      <w:r>
        <w:t>органа, его роли</w:t>
      </w:r>
      <w:r>
        <w:rPr>
          <w:spacing w:val="1"/>
        </w:rPr>
        <w:t xml:space="preserve"> </w:t>
      </w:r>
      <w:r>
        <w:t>в католическом и протестантском богослужении; ответы на вопросы</w:t>
      </w:r>
      <w:r>
        <w:rPr>
          <w:spacing w:val="1"/>
        </w:rPr>
        <w:t xml:space="preserve"> </w:t>
      </w:r>
      <w:r>
        <w:t>учителя;</w:t>
      </w:r>
      <w:r>
        <w:rPr>
          <w:spacing w:val="-1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органной музыки И.С.</w:t>
      </w:r>
      <w:r>
        <w:rPr>
          <w:spacing w:val="-1"/>
        </w:rPr>
        <w:t xml:space="preserve"> </w:t>
      </w:r>
      <w:r>
        <w:t>Баха;</w:t>
      </w:r>
    </w:p>
    <w:p w:rsidR="00644A77" w:rsidRDefault="00644A77">
      <w:pPr>
        <w:pStyle w:val="BodyText"/>
        <w:spacing w:before="1"/>
        <w:ind w:right="689"/>
      </w:pPr>
      <w:r>
        <w:t>описание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t>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644A77" w:rsidRDefault="00644A77">
      <w:pPr>
        <w:pStyle w:val="BodyText"/>
        <w:ind w:right="688"/>
      </w:pPr>
      <w:r>
        <w:t>игровая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слушания);</w:t>
      </w:r>
      <w:r>
        <w:rPr>
          <w:spacing w:val="1"/>
        </w:rPr>
        <w:t xml:space="preserve"> </w:t>
      </w:r>
      <w:r>
        <w:t>звуковое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(учителем)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синтезаторе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тембром органа;</w:t>
      </w:r>
    </w:p>
    <w:p w:rsidR="00644A77" w:rsidRDefault="00644A77">
      <w:pPr>
        <w:pStyle w:val="BodyText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трансформацией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образа;</w:t>
      </w:r>
    </w:p>
    <w:p w:rsidR="00644A77" w:rsidRDefault="00644A77">
      <w:pPr>
        <w:pStyle w:val="BodyText"/>
      </w:pPr>
      <w:r>
        <w:t>вариативно:</w:t>
      </w:r>
      <w:r>
        <w:rPr>
          <w:spacing w:val="-4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органной</w:t>
      </w:r>
      <w:r>
        <w:rPr>
          <w:spacing w:val="-4"/>
        </w:rPr>
        <w:t xml:space="preserve"> </w:t>
      </w:r>
      <w:r>
        <w:t>музыки;</w:t>
      </w:r>
      <w:r>
        <w:rPr>
          <w:spacing w:val="-3"/>
        </w:rPr>
        <w:t xml:space="preserve"> </w:t>
      </w:r>
      <w:r>
        <w:t>рассматривание</w:t>
      </w:r>
    </w:p>
    <w:p w:rsidR="00644A77" w:rsidRDefault="00644A77">
      <w:pPr>
        <w:pStyle w:val="BodyText"/>
        <w:ind w:right="691"/>
      </w:pPr>
      <w:r>
        <w:t>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 работы</w:t>
      </w:r>
      <w:r>
        <w:rPr>
          <w:spacing w:val="60"/>
        </w:rPr>
        <w:t xml:space="preserve"> </w:t>
      </w:r>
      <w:r>
        <w:t>этого музыкального инструмента; просмотр познавательного фильма</w:t>
      </w:r>
      <w:r>
        <w:rPr>
          <w:spacing w:val="1"/>
        </w:rPr>
        <w:t xml:space="preserve"> </w:t>
      </w:r>
      <w:r>
        <w:t>об органе; литературное, художественное творчество на основе музыкальных впечатлений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 органной музыки.</w:t>
      </w:r>
    </w:p>
    <w:p w:rsidR="00644A77" w:rsidRDefault="00644A77">
      <w:pPr>
        <w:pStyle w:val="BodyText"/>
      </w:pPr>
      <w:r>
        <w:t>Искусство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церкви.</w:t>
      </w:r>
    </w:p>
    <w:p w:rsidR="00644A77" w:rsidRDefault="00644A77">
      <w:pPr>
        <w:pStyle w:val="BodyText"/>
        <w:ind w:right="693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 величание и другие). Музыка и живопись, посвящённые святым. Образы Христа,</w:t>
      </w:r>
      <w:r>
        <w:rPr>
          <w:spacing w:val="1"/>
        </w:rPr>
        <w:t xml:space="preserve"> </w:t>
      </w:r>
      <w:r>
        <w:t>Богородицы.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7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-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и народных песен,</w:t>
      </w:r>
      <w:r>
        <w:rPr>
          <w:spacing w:val="-1"/>
        </w:rPr>
        <w:t xml:space="preserve"> </w:t>
      </w:r>
      <w:r>
        <w:t>мелодий светской</w:t>
      </w:r>
      <w:r>
        <w:rPr>
          <w:spacing w:val="1"/>
        </w:rPr>
        <w:t xml:space="preserve"> </w:t>
      </w:r>
      <w:r>
        <w:t>музыки;</w:t>
      </w:r>
    </w:p>
    <w:p w:rsidR="00644A77" w:rsidRDefault="00644A77">
      <w:pPr>
        <w:pStyle w:val="BodyText"/>
      </w:pPr>
      <w:r>
        <w:t>прослеживание</w:t>
      </w:r>
      <w:r>
        <w:rPr>
          <w:spacing w:val="-3"/>
        </w:rPr>
        <w:t xml:space="preserve"> </w:t>
      </w:r>
      <w:r>
        <w:t>исполняемых</w:t>
      </w:r>
      <w:r>
        <w:rPr>
          <w:spacing w:val="-2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644A77" w:rsidRDefault="00644A77">
      <w:pPr>
        <w:pStyle w:val="BodyText"/>
        <w:tabs>
          <w:tab w:val="left" w:pos="3116"/>
          <w:tab w:val="left" w:pos="4747"/>
          <w:tab w:val="left" w:pos="5720"/>
          <w:tab w:val="left" w:pos="6053"/>
          <w:tab w:val="left" w:pos="7334"/>
          <w:tab w:val="left" w:pos="8943"/>
          <w:tab w:val="left" w:pos="9953"/>
        </w:tabs>
        <w:ind w:right="698"/>
        <w:jc w:val="left"/>
      </w:pPr>
      <w:r>
        <w:t>анализ типа мелодического движения, особенностей ритма, темпа, динамики;</w:t>
      </w:r>
      <w:r>
        <w:rPr>
          <w:spacing w:val="1"/>
        </w:rPr>
        <w:t xml:space="preserve"> </w:t>
      </w:r>
      <w:r>
        <w:t>сопоставление</w:t>
      </w:r>
      <w:r>
        <w:tab/>
        <w:t>произведений</w:t>
      </w:r>
      <w:r>
        <w:tab/>
        <w:t>музыки</w:t>
      </w:r>
      <w:r>
        <w:tab/>
        <w:t>и</w:t>
      </w:r>
      <w:r>
        <w:tab/>
        <w:t>живописи,</w:t>
      </w:r>
      <w:r>
        <w:tab/>
        <w:t>посвящённых</w:t>
      </w:r>
      <w:r>
        <w:tab/>
        <w:t>святым,</w:t>
      </w:r>
      <w:r>
        <w:tab/>
      </w:r>
      <w:r>
        <w:rPr>
          <w:spacing w:val="-1"/>
        </w:rPr>
        <w:t>Христу,</w:t>
      </w:r>
      <w:r>
        <w:rPr>
          <w:spacing w:val="-57"/>
        </w:rPr>
        <w:t xml:space="preserve"> </w:t>
      </w:r>
      <w:r>
        <w:t>Богородице;</w:t>
      </w:r>
    </w:p>
    <w:p w:rsidR="00644A77" w:rsidRDefault="00644A77">
      <w:pPr>
        <w:pStyle w:val="BodyText"/>
        <w:ind w:right="691"/>
        <w:jc w:val="left"/>
      </w:pPr>
      <w:r>
        <w:t>вариативно:</w:t>
      </w:r>
      <w:r>
        <w:rPr>
          <w:spacing w:val="8"/>
        </w:rPr>
        <w:t xml:space="preserve"> </w:t>
      </w:r>
      <w:r>
        <w:t>посещение</w:t>
      </w:r>
      <w:r>
        <w:rPr>
          <w:spacing w:val="10"/>
        </w:rPr>
        <w:t xml:space="preserve"> </w:t>
      </w:r>
      <w:r>
        <w:t>храма;</w:t>
      </w:r>
      <w:r>
        <w:rPr>
          <w:spacing w:val="11"/>
        </w:rPr>
        <w:t xml:space="preserve"> </w:t>
      </w:r>
      <w:r>
        <w:t>поиск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Интернете</w:t>
      </w:r>
      <w:r>
        <w:rPr>
          <w:spacing w:val="10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Крещении</w:t>
      </w:r>
      <w:r>
        <w:rPr>
          <w:spacing w:val="9"/>
        </w:rPr>
        <w:t xml:space="preserve"> </w:t>
      </w:r>
      <w:r>
        <w:t>Руси,</w:t>
      </w:r>
      <w:r>
        <w:rPr>
          <w:spacing w:val="11"/>
        </w:rPr>
        <w:t xml:space="preserve"> </w:t>
      </w:r>
      <w:r>
        <w:t>святых,</w:t>
      </w:r>
      <w:r>
        <w:rPr>
          <w:spacing w:val="-57"/>
        </w:rPr>
        <w:t xml:space="preserve"> </w:t>
      </w:r>
      <w:r>
        <w:t>об иконах.</w:t>
      </w:r>
    </w:p>
    <w:p w:rsidR="00644A77" w:rsidRDefault="00644A77">
      <w:pPr>
        <w:pStyle w:val="BodyText"/>
        <w:spacing w:before="1"/>
        <w:jc w:val="left"/>
      </w:pPr>
      <w:r>
        <w:t>Религиозные</w:t>
      </w:r>
      <w:r>
        <w:rPr>
          <w:spacing w:val="-7"/>
        </w:rPr>
        <w:t xml:space="preserve"> </w:t>
      </w:r>
      <w:r>
        <w:t>праздники.</w:t>
      </w:r>
    </w:p>
    <w:p w:rsidR="00644A77" w:rsidRDefault="00644A77">
      <w:pPr>
        <w:pStyle w:val="BodyText"/>
        <w:ind w:right="688"/>
      </w:pPr>
      <w:r>
        <w:t>Содержание: праздничная служба, вокальная (в том числе хоровая) музыка религиозного</w:t>
      </w:r>
      <w:r>
        <w:rPr>
          <w:spacing w:val="1"/>
        </w:rPr>
        <w:t xml:space="preserve"> </w:t>
      </w:r>
      <w:r>
        <w:t>содержания (по выбору: на религиозных праздниках той конфессии, которая наиболее</w:t>
      </w:r>
      <w:r>
        <w:rPr>
          <w:spacing w:val="1"/>
        </w:rPr>
        <w:t xml:space="preserve"> </w:t>
      </w:r>
      <w:r>
        <w:t>почитаема в данном регионе Российской Федерации. В рамках православной 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 знакомство с фрагментами литургической музыки русских композиторов-</w:t>
      </w:r>
      <w:r>
        <w:rPr>
          <w:spacing w:val="1"/>
        </w:rPr>
        <w:t xml:space="preserve"> </w:t>
      </w:r>
      <w:r>
        <w:t>классиков</w:t>
      </w:r>
      <w:r>
        <w:rPr>
          <w:spacing w:val="-1"/>
        </w:rPr>
        <w:t xml:space="preserve"> </w:t>
      </w:r>
      <w:r>
        <w:t>(С.В.</w:t>
      </w:r>
      <w:r>
        <w:rPr>
          <w:spacing w:val="-1"/>
        </w:rPr>
        <w:t xml:space="preserve"> </w:t>
      </w:r>
      <w:r>
        <w:t>Рахманинов, П.И.</w:t>
      </w:r>
      <w:r>
        <w:rPr>
          <w:spacing w:val="-1"/>
        </w:rPr>
        <w:t xml:space="preserve"> </w:t>
      </w:r>
      <w:r>
        <w:t>Чайковский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композиторов).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1"/>
      </w:pPr>
      <w:r>
        <w:t>слушание музыкальных фрагментов праздничных богослужений, определение характера</w:t>
      </w:r>
      <w:r>
        <w:rPr>
          <w:spacing w:val="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религиозного содержания;</w:t>
      </w:r>
    </w:p>
    <w:p w:rsidR="00644A77" w:rsidRDefault="00644A77">
      <w:pPr>
        <w:pStyle w:val="BodyText"/>
        <w:ind w:right="2648"/>
      </w:pPr>
      <w:r>
        <w:t>разучивание (с использованием нотного текста), исполнение доступных</w:t>
      </w:r>
      <w:r>
        <w:rPr>
          <w:spacing w:val="-58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произведений духовной музыки;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посвящённого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праздников.</w:t>
      </w:r>
    </w:p>
    <w:p w:rsidR="00644A77" w:rsidRDefault="00644A77">
      <w:pPr>
        <w:pStyle w:val="BodyText"/>
        <w:spacing w:before="1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кино».</w:t>
      </w:r>
    </w:p>
    <w:p w:rsidR="00644A77" w:rsidRDefault="00644A77">
      <w:pPr>
        <w:pStyle w:val="BodyText"/>
        <w:ind w:right="689"/>
      </w:pPr>
      <w:r>
        <w:t>Модуль «Музыка театра и кино» тесно переплетается с модулем «Классическая музыка»,</w:t>
      </w:r>
      <w:r>
        <w:rPr>
          <w:spacing w:val="1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стыковаться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ряду</w:t>
      </w:r>
      <w:r>
        <w:rPr>
          <w:spacing w:val="28"/>
        </w:rPr>
        <w:t xml:space="preserve"> </w:t>
      </w:r>
      <w:r>
        <w:t>произведений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модулями</w:t>
      </w:r>
      <w:r>
        <w:rPr>
          <w:spacing w:val="28"/>
        </w:rPr>
        <w:t xml:space="preserve"> </w:t>
      </w:r>
      <w:r>
        <w:t>«Современная</w:t>
      </w:r>
      <w:r>
        <w:rPr>
          <w:spacing w:val="34"/>
        </w:rPr>
        <w:t xml:space="preserve"> </w:t>
      </w:r>
      <w:r>
        <w:t>музыка»</w:t>
      </w:r>
      <w:r>
        <w:rPr>
          <w:spacing w:val="27"/>
        </w:rPr>
        <w:t xml:space="preserve"> </w:t>
      </w:r>
      <w:r>
        <w:t>(мюзикл),</w:t>
      </w:r>
    </w:p>
    <w:p w:rsidR="00644A77" w:rsidRDefault="00644A77">
      <w:pPr>
        <w:pStyle w:val="BodyText"/>
        <w:ind w:right="695"/>
      </w:pP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портреты).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 сочетание различных видов урочной и внеурочной деятельности, таких 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-57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просмотр фильмов.</w:t>
      </w:r>
    </w:p>
    <w:p w:rsidR="00644A77" w:rsidRDefault="00644A77">
      <w:pPr>
        <w:pStyle w:val="BodyText"/>
      </w:pPr>
      <w:r>
        <w:t>Музыкальная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сцене,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экране.</w:t>
      </w:r>
    </w:p>
    <w:p w:rsidR="00644A77" w:rsidRDefault="00644A77">
      <w:pPr>
        <w:pStyle w:val="BodyText"/>
        <w:ind w:right="697"/>
      </w:pPr>
      <w:r>
        <w:t>Содержание: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отражённые 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Соло.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ансамбль.</w:t>
      </w:r>
    </w:p>
    <w:p w:rsidR="00644A77" w:rsidRDefault="00644A77">
      <w:pPr>
        <w:pStyle w:val="BodyText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  <w:r>
        <w:rPr>
          <w:spacing w:val="-3"/>
        </w:rPr>
        <w:t xml:space="preserve"> </w:t>
      </w:r>
      <w:r>
        <w:t>видеопросмотр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сказки;</w:t>
      </w:r>
    </w:p>
    <w:p w:rsidR="00644A77" w:rsidRDefault="00644A77">
      <w:pPr>
        <w:pStyle w:val="BodyText"/>
        <w:ind w:right="694"/>
      </w:pPr>
      <w:r>
        <w:t>обсуждение</w:t>
      </w:r>
      <w:r>
        <w:rPr>
          <w:spacing w:val="1"/>
        </w:rPr>
        <w:t xml:space="preserve"> </w:t>
      </w:r>
      <w:r>
        <w:t>музыкально-выразительных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характеры</w:t>
      </w:r>
      <w:r>
        <w:rPr>
          <w:spacing w:val="-2"/>
        </w:rPr>
        <w:t xml:space="preserve"> </w:t>
      </w:r>
      <w:r>
        <w:t>героев;</w:t>
      </w:r>
    </w:p>
    <w:p w:rsidR="00644A77" w:rsidRDefault="00644A77">
      <w:pPr>
        <w:pStyle w:val="BodyText"/>
      </w:pPr>
      <w:r>
        <w:t>игра-викторина</w:t>
      </w:r>
      <w:r>
        <w:rPr>
          <w:spacing w:val="-3"/>
        </w:rPr>
        <w:t xml:space="preserve"> </w:t>
      </w:r>
      <w:r>
        <w:t>«Угадай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голосу»;</w:t>
      </w:r>
    </w:p>
    <w:p w:rsidR="00644A77" w:rsidRDefault="00644A77">
      <w:pPr>
        <w:pStyle w:val="BodyText"/>
        <w:ind w:right="2042"/>
        <w:jc w:val="left"/>
      </w:pPr>
      <w:r>
        <w:t>разучивание, исполнение отдельных номеров из детской оперы, музыкальной</w:t>
      </w:r>
      <w:r>
        <w:rPr>
          <w:spacing w:val="-57"/>
        </w:rPr>
        <w:t xml:space="preserve"> </w:t>
      </w:r>
      <w:r>
        <w:t>сказки;</w:t>
      </w:r>
    </w:p>
    <w:p w:rsidR="00644A77" w:rsidRDefault="00644A77">
      <w:pPr>
        <w:pStyle w:val="BodyText"/>
        <w:ind w:right="3179"/>
        <w:jc w:val="left"/>
      </w:pPr>
      <w:r>
        <w:t>вариативно:</w:t>
      </w:r>
      <w:r>
        <w:rPr>
          <w:spacing w:val="1"/>
        </w:rPr>
        <w:t xml:space="preserve"> </w:t>
      </w:r>
      <w:r>
        <w:t>постановка детской музыкальной сказки, спектакль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родителей;</w:t>
      </w:r>
      <w:r>
        <w:rPr>
          <w:spacing w:val="-2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«Озвучиваем</w:t>
      </w:r>
      <w:r>
        <w:rPr>
          <w:spacing w:val="-3"/>
        </w:rPr>
        <w:t xml:space="preserve"> </w:t>
      </w:r>
      <w:r>
        <w:t>мультфильм».</w:t>
      </w:r>
    </w:p>
    <w:p w:rsidR="00644A77" w:rsidRDefault="00644A77">
      <w:pPr>
        <w:pStyle w:val="BodyText"/>
        <w:jc w:val="left"/>
      </w:pPr>
      <w:r>
        <w:t>Театр</w:t>
      </w:r>
      <w:r>
        <w:rPr>
          <w:spacing w:val="-2"/>
        </w:rPr>
        <w:t xml:space="preserve"> </w:t>
      </w:r>
      <w:r>
        <w:t>оперы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балета.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9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музыкальных</w:t>
      </w:r>
      <w:r>
        <w:rPr>
          <w:spacing w:val="9"/>
        </w:rPr>
        <w:t xml:space="preserve"> </w:t>
      </w:r>
      <w:r>
        <w:t>спектаклей.</w:t>
      </w:r>
      <w:r>
        <w:rPr>
          <w:spacing w:val="8"/>
        </w:rPr>
        <w:t xml:space="preserve"> </w:t>
      </w:r>
      <w:r>
        <w:t>Балет.</w:t>
      </w:r>
      <w:r>
        <w:rPr>
          <w:spacing w:val="9"/>
        </w:rPr>
        <w:t xml:space="preserve"> </w:t>
      </w:r>
      <w:r>
        <w:t>Опера.</w:t>
      </w:r>
      <w:r>
        <w:rPr>
          <w:spacing w:val="8"/>
        </w:rPr>
        <w:t xml:space="preserve"> </w:t>
      </w:r>
      <w:r>
        <w:t>Солисты,</w:t>
      </w:r>
      <w:r>
        <w:rPr>
          <w:spacing w:val="9"/>
        </w:rPr>
        <w:t xml:space="preserve"> </w:t>
      </w:r>
      <w:r>
        <w:t>хор,</w:t>
      </w:r>
      <w:r>
        <w:rPr>
          <w:spacing w:val="8"/>
        </w:rPr>
        <w:t xml:space="preserve"> </w:t>
      </w:r>
      <w:r>
        <w:t>оркестр,</w:t>
      </w:r>
      <w:r>
        <w:rPr>
          <w:spacing w:val="-57"/>
        </w:rPr>
        <w:t xml:space="preserve"> </w:t>
      </w:r>
      <w:r>
        <w:t>дирижёр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спектакле.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jc w:val="left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театрами;</w:t>
      </w:r>
    </w:p>
    <w:p w:rsidR="00644A77" w:rsidRDefault="00644A77">
      <w:pPr>
        <w:pStyle w:val="BodyText"/>
        <w:jc w:val="left"/>
      </w:pPr>
      <w:r>
        <w:t>просмотр</w:t>
      </w:r>
      <w:r>
        <w:rPr>
          <w:spacing w:val="-3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спектаклей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комментариями</w:t>
      </w:r>
      <w:r>
        <w:rPr>
          <w:spacing w:val="-3"/>
        </w:rPr>
        <w:t xml:space="preserve"> </w:t>
      </w:r>
      <w:r>
        <w:t>учителя;</w:t>
      </w:r>
    </w:p>
    <w:p w:rsidR="00644A77" w:rsidRDefault="00644A77">
      <w:pPr>
        <w:pStyle w:val="BodyText"/>
        <w:ind w:right="696"/>
      </w:pPr>
      <w:r>
        <w:t>определение особенностей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оперного</w:t>
      </w:r>
      <w:r>
        <w:rPr>
          <w:spacing w:val="1"/>
        </w:rPr>
        <w:t xml:space="preserve"> </w:t>
      </w:r>
      <w:r>
        <w:t>спектакля;</w:t>
      </w:r>
      <w:r>
        <w:rPr>
          <w:spacing w:val="1"/>
        </w:rPr>
        <w:t xml:space="preserve"> </w:t>
      </w:r>
      <w:r>
        <w:t>тесты или</w:t>
      </w:r>
      <w:r>
        <w:rPr>
          <w:spacing w:val="1"/>
        </w:rPr>
        <w:t xml:space="preserve"> </w:t>
      </w:r>
      <w:r>
        <w:t>кроссворды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балета;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(хора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оперы);</w:t>
      </w:r>
    </w:p>
    <w:p w:rsidR="00644A77" w:rsidRDefault="00644A77">
      <w:pPr>
        <w:pStyle w:val="BodyText"/>
        <w:ind w:right="694"/>
      </w:pP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дирижёра»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музыкального спектакля;</w:t>
      </w:r>
    </w:p>
    <w:p w:rsidR="00644A77" w:rsidRDefault="00644A77">
      <w:pPr>
        <w:pStyle w:val="BodyText"/>
        <w:ind w:right="689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театру;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афиши.</w:t>
      </w:r>
    </w:p>
    <w:p w:rsidR="00644A77" w:rsidRDefault="00644A77">
      <w:pPr>
        <w:pStyle w:val="BodyText"/>
      </w:pPr>
      <w:r>
        <w:t>Балет.</w:t>
      </w:r>
      <w:r>
        <w:rPr>
          <w:spacing w:val="-3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танца.</w:t>
      </w:r>
    </w:p>
    <w:p w:rsidR="00644A77" w:rsidRDefault="00644A77">
      <w:pPr>
        <w:pStyle w:val="BodyText"/>
        <w:spacing w:before="1"/>
        <w:ind w:right="692"/>
      </w:pPr>
      <w:r>
        <w:t>Содержание: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С.С.</w:t>
      </w:r>
      <w:r>
        <w:rPr>
          <w:spacing w:val="-1"/>
        </w:rPr>
        <w:t xml:space="preserve"> </w:t>
      </w:r>
      <w:r>
        <w:t>Прокофьева,</w:t>
      </w:r>
      <w:r>
        <w:rPr>
          <w:spacing w:val="-1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Хачатуряна,</w:t>
      </w:r>
      <w:r>
        <w:rPr>
          <w:spacing w:val="-1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Гаврилина,</w:t>
      </w:r>
      <w:r>
        <w:rPr>
          <w:spacing w:val="-1"/>
        </w:rPr>
        <w:t xml:space="preserve"> </w:t>
      </w:r>
      <w:r>
        <w:t>Р.К.</w:t>
      </w:r>
      <w:r>
        <w:rPr>
          <w:spacing w:val="-4"/>
        </w:rPr>
        <w:t xml:space="preserve"> </w:t>
      </w:r>
      <w:r>
        <w:t>Щедрина).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4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сольными</w:t>
      </w:r>
      <w:r>
        <w:rPr>
          <w:spacing w:val="1"/>
        </w:rPr>
        <w:t xml:space="preserve"> </w:t>
      </w:r>
      <w:r>
        <w:t>номерами и сценами из балетов русских композиторов; музыкальная викторина на знание</w:t>
      </w:r>
      <w:r>
        <w:rPr>
          <w:spacing w:val="1"/>
        </w:rPr>
        <w:t xml:space="preserve"> </w:t>
      </w:r>
      <w:r>
        <w:t>балетной</w:t>
      </w:r>
      <w:r>
        <w:rPr>
          <w:spacing w:val="-1"/>
        </w:rPr>
        <w:t xml:space="preserve"> </w:t>
      </w:r>
      <w:r>
        <w:t>музыки;</w:t>
      </w:r>
    </w:p>
    <w:p w:rsidR="00644A77" w:rsidRDefault="00644A77">
      <w:pPr>
        <w:pStyle w:val="BodyText"/>
        <w:ind w:right="687"/>
      </w:pPr>
      <w:r>
        <w:t>вариативно: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фильма-</w:t>
      </w:r>
      <w:r>
        <w:rPr>
          <w:spacing w:val="1"/>
        </w:rPr>
        <w:t xml:space="preserve"> </w:t>
      </w:r>
      <w:r>
        <w:t>балета;</w:t>
      </w:r>
    </w:p>
    <w:p w:rsidR="00644A77" w:rsidRDefault="00644A77">
      <w:pPr>
        <w:pStyle w:val="BodyText"/>
      </w:pPr>
      <w:r>
        <w:t>Опера.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оперного</w:t>
      </w:r>
      <w:r>
        <w:rPr>
          <w:spacing w:val="-2"/>
        </w:rPr>
        <w:t xml:space="preserve"> </w:t>
      </w:r>
      <w:r>
        <w:t>спектакля.</w:t>
      </w:r>
    </w:p>
    <w:p w:rsidR="00644A77" w:rsidRDefault="00644A77">
      <w:pPr>
        <w:pStyle w:val="BodyText"/>
      </w:pPr>
      <w:r>
        <w:t>Содержание:</w:t>
      </w:r>
      <w:r>
        <w:rPr>
          <w:spacing w:val="-2"/>
        </w:rPr>
        <w:t xml:space="preserve"> </w:t>
      </w:r>
      <w:r>
        <w:t>ария,</w:t>
      </w:r>
      <w:r>
        <w:rPr>
          <w:spacing w:val="-1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сцена,</w:t>
      </w:r>
      <w:r>
        <w:rPr>
          <w:spacing w:val="-1"/>
        </w:rPr>
        <w:t xml:space="preserve"> </w:t>
      </w:r>
      <w:r>
        <w:t>увертюра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оркестровое</w:t>
      </w:r>
      <w:r>
        <w:rPr>
          <w:spacing w:val="-3"/>
        </w:rPr>
        <w:t xml:space="preserve"> </w:t>
      </w:r>
      <w:r>
        <w:t>вступление.</w:t>
      </w:r>
    </w:p>
    <w:p w:rsidR="00644A77" w:rsidRDefault="00644A77">
      <w:pPr>
        <w:pStyle w:val="BodyText"/>
        <w:ind w:right="690"/>
      </w:pPr>
      <w:r>
        <w:t>Отдельные номера из опер русских и зарубежных композиторов (по выбору учителя могут</w:t>
      </w:r>
      <w:r>
        <w:rPr>
          <w:spacing w:val="-5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фрагменты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</w:t>
      </w:r>
      <w:r>
        <w:rPr>
          <w:spacing w:val="-2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Римского-Корсакова</w:t>
      </w:r>
      <w:r>
        <w:rPr>
          <w:spacing w:val="-2"/>
        </w:rPr>
        <w:t xml:space="preserve"> </w:t>
      </w:r>
      <w:r>
        <w:t>(«Садко»,</w:t>
      </w:r>
      <w:r>
        <w:rPr>
          <w:spacing w:val="-2"/>
        </w:rPr>
        <w:t xml:space="preserve"> </w:t>
      </w:r>
      <w:r>
        <w:t>«Сказка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царе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Салтане»,</w:t>
      </w:r>
      <w:r>
        <w:rPr>
          <w:spacing w:val="47"/>
        </w:rPr>
        <w:t xml:space="preserve"> </w:t>
      </w:r>
      <w:r>
        <w:t>«Снегурочка»),</w:t>
      </w:r>
      <w:r>
        <w:rPr>
          <w:spacing w:val="46"/>
        </w:rPr>
        <w:t xml:space="preserve"> </w:t>
      </w:r>
      <w:r>
        <w:t>М.И.</w:t>
      </w:r>
      <w:r>
        <w:rPr>
          <w:spacing w:val="47"/>
        </w:rPr>
        <w:t xml:space="preserve"> </w:t>
      </w:r>
      <w:r>
        <w:t>Глинки</w:t>
      </w:r>
      <w:r>
        <w:rPr>
          <w:spacing w:val="48"/>
        </w:rPr>
        <w:t xml:space="preserve"> </w:t>
      </w:r>
      <w:r>
        <w:t>(«Руслан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Людмила»),</w:t>
      </w:r>
      <w:r>
        <w:rPr>
          <w:spacing w:val="47"/>
        </w:rPr>
        <w:t xml:space="preserve"> </w:t>
      </w:r>
      <w:r>
        <w:t>К.В.</w:t>
      </w:r>
      <w:r>
        <w:rPr>
          <w:spacing w:val="47"/>
        </w:rPr>
        <w:t xml:space="preserve"> </w:t>
      </w:r>
      <w:r>
        <w:t>Глюка</w:t>
      </w:r>
      <w:r>
        <w:rPr>
          <w:spacing w:val="47"/>
        </w:rPr>
        <w:t xml:space="preserve"> </w:t>
      </w:r>
      <w:r>
        <w:t>(«Орфей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Эвридика»),</w:t>
      </w:r>
      <w:r>
        <w:rPr>
          <w:spacing w:val="-1"/>
        </w:rPr>
        <w:t xml:space="preserve"> </w:t>
      </w:r>
      <w:r>
        <w:t>Дж. Верди</w:t>
      </w:r>
      <w:r>
        <w:rPr>
          <w:spacing w:val="-2"/>
        </w:rPr>
        <w:t xml:space="preserve"> </w:t>
      </w:r>
      <w:r>
        <w:t>и других композиторов).</w:t>
      </w:r>
    </w:p>
    <w:p w:rsidR="00644A77" w:rsidRDefault="00644A77">
      <w:pPr>
        <w:pStyle w:val="BodyText"/>
        <w:spacing w:before="1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  <w:r>
        <w:rPr>
          <w:spacing w:val="-3"/>
        </w:rPr>
        <w:t xml:space="preserve"> </w:t>
      </w:r>
      <w:r>
        <w:t>слушание</w:t>
      </w:r>
      <w:r>
        <w:rPr>
          <w:spacing w:val="-3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опер;</w:t>
      </w:r>
    </w:p>
    <w:p w:rsidR="00644A77" w:rsidRDefault="00644A77">
      <w:pPr>
        <w:pStyle w:val="BodyText"/>
        <w:tabs>
          <w:tab w:val="left" w:pos="2925"/>
          <w:tab w:val="left" w:pos="4143"/>
          <w:tab w:val="left" w:pos="5131"/>
          <w:tab w:val="left" w:pos="6172"/>
          <w:tab w:val="left" w:pos="7162"/>
          <w:tab w:val="left" w:pos="7863"/>
          <w:tab w:val="left" w:pos="8203"/>
          <w:tab w:val="left" w:pos="9990"/>
        </w:tabs>
        <w:ind w:right="696"/>
        <w:jc w:val="left"/>
      </w:pPr>
      <w:r>
        <w:t>определение</w:t>
      </w:r>
      <w:r>
        <w:tab/>
        <w:t>характера</w:t>
      </w:r>
      <w:r>
        <w:tab/>
        <w:t>музыки</w:t>
      </w:r>
      <w:r>
        <w:tab/>
        <w:t>сольной</w:t>
      </w:r>
      <w:r>
        <w:tab/>
        <w:t>партии,</w:t>
      </w:r>
      <w:r>
        <w:tab/>
        <w:t>роли</w:t>
      </w:r>
      <w:r>
        <w:tab/>
        <w:t>и</w:t>
      </w:r>
      <w:r>
        <w:tab/>
        <w:t>выразительных</w:t>
      </w:r>
      <w:r>
        <w:tab/>
      </w:r>
      <w:r>
        <w:rPr>
          <w:spacing w:val="-1"/>
        </w:rPr>
        <w:t>средств</w:t>
      </w:r>
      <w:r>
        <w:rPr>
          <w:spacing w:val="-57"/>
        </w:rPr>
        <w:t xml:space="preserve"> </w:t>
      </w:r>
      <w:r>
        <w:t>оркестрового</w:t>
      </w:r>
      <w:r>
        <w:rPr>
          <w:spacing w:val="-1"/>
        </w:rPr>
        <w:t xml:space="preserve"> </w:t>
      </w:r>
      <w:r>
        <w:t>сопровождения;</w:t>
      </w:r>
    </w:p>
    <w:p w:rsidR="00644A77" w:rsidRDefault="00644A77">
      <w:pPr>
        <w:pStyle w:val="BodyText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тембрами</w:t>
      </w:r>
      <w:r>
        <w:rPr>
          <w:spacing w:val="-2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оперных</w:t>
      </w:r>
      <w:r>
        <w:rPr>
          <w:spacing w:val="-2"/>
        </w:rPr>
        <w:t xml:space="preserve"> </w:t>
      </w:r>
      <w:r>
        <w:t>певцов;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терминологии;</w:t>
      </w:r>
    </w:p>
    <w:p w:rsidR="00644A77" w:rsidRDefault="00644A77">
      <w:pPr>
        <w:pStyle w:val="BodyText"/>
        <w:ind w:right="691"/>
        <w:jc w:val="left"/>
      </w:pPr>
      <w:r>
        <w:t>звучащие</w:t>
      </w:r>
      <w:r>
        <w:rPr>
          <w:spacing w:val="18"/>
        </w:rPr>
        <w:t xml:space="preserve"> </w:t>
      </w:r>
      <w:r>
        <w:t>тесты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кроссворды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проверку</w:t>
      </w:r>
      <w:r>
        <w:rPr>
          <w:spacing w:val="20"/>
        </w:rPr>
        <w:t xml:space="preserve"> </w:t>
      </w:r>
      <w:r>
        <w:t>знаний;</w:t>
      </w:r>
      <w:r>
        <w:rPr>
          <w:spacing w:val="21"/>
        </w:rPr>
        <w:t xml:space="preserve"> </w:t>
      </w:r>
      <w:r>
        <w:t>разучивание,</w:t>
      </w:r>
      <w:r>
        <w:rPr>
          <w:spacing w:val="20"/>
        </w:rPr>
        <w:t xml:space="preserve"> </w:t>
      </w:r>
      <w:r>
        <w:t>исполнение</w:t>
      </w:r>
      <w:r>
        <w:rPr>
          <w:spacing w:val="19"/>
        </w:rPr>
        <w:t xml:space="preserve"> </w:t>
      </w:r>
      <w:r>
        <w:t>песни,</w:t>
      </w:r>
      <w:r>
        <w:rPr>
          <w:spacing w:val="18"/>
        </w:rPr>
        <w:t xml:space="preserve"> </w:t>
      </w:r>
      <w:r>
        <w:t>хора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оперы; рисование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 из опер;</w:t>
      </w:r>
    </w:p>
    <w:p w:rsidR="00644A77" w:rsidRDefault="00644A77">
      <w:pPr>
        <w:pStyle w:val="BodyText"/>
        <w:ind w:right="3316"/>
        <w:jc w:val="left"/>
      </w:pPr>
      <w:r>
        <w:t>вариативно: просмотр фильма-оперы; постановка детской оперы.</w:t>
      </w:r>
      <w:r>
        <w:rPr>
          <w:spacing w:val="-57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музыкального спектакля.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24"/>
        </w:rPr>
        <w:t xml:space="preserve"> </w:t>
      </w:r>
      <w:r>
        <w:t>либретто,</w:t>
      </w:r>
      <w:r>
        <w:rPr>
          <w:spacing w:val="22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музыки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сюжетом.</w:t>
      </w:r>
      <w:r>
        <w:rPr>
          <w:spacing w:val="26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сцены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опере</w:t>
      </w:r>
      <w:r>
        <w:rPr>
          <w:spacing w:val="-2"/>
        </w:rPr>
        <w:t xml:space="preserve"> </w:t>
      </w:r>
      <w:r>
        <w:t>и балете. Контрастные</w:t>
      </w:r>
      <w:r>
        <w:rPr>
          <w:spacing w:val="-2"/>
        </w:rPr>
        <w:t xml:space="preserve"> </w:t>
      </w:r>
      <w:r>
        <w:t>образы, лейтмотивы.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spacing w:before="1"/>
        <w:ind w:right="691"/>
        <w:jc w:val="left"/>
      </w:pPr>
      <w:r>
        <w:t>знакомство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либретто,</w:t>
      </w:r>
      <w:r>
        <w:rPr>
          <w:spacing w:val="43"/>
        </w:rPr>
        <w:t xml:space="preserve"> </w:t>
      </w:r>
      <w:r>
        <w:t>структурой</w:t>
      </w:r>
      <w:r>
        <w:rPr>
          <w:spacing w:val="45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спектакля;</w:t>
      </w:r>
      <w:r>
        <w:rPr>
          <w:spacing w:val="43"/>
        </w:rPr>
        <w:t xml:space="preserve"> </w:t>
      </w:r>
      <w:r>
        <w:t>рисунок</w:t>
      </w:r>
      <w:r>
        <w:rPr>
          <w:spacing w:val="44"/>
        </w:rPr>
        <w:t xml:space="preserve"> </w:t>
      </w:r>
      <w:r>
        <w:t>обложки</w:t>
      </w:r>
      <w:r>
        <w:rPr>
          <w:spacing w:val="4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либретто</w:t>
      </w:r>
      <w:r>
        <w:rPr>
          <w:spacing w:val="-1"/>
        </w:rPr>
        <w:t xml:space="preserve"> </w:t>
      </w:r>
      <w:r>
        <w:t>опер и</w:t>
      </w:r>
      <w:r>
        <w:rPr>
          <w:spacing w:val="-2"/>
        </w:rPr>
        <w:t xml:space="preserve"> </w:t>
      </w:r>
      <w:r>
        <w:t>балетов;</w:t>
      </w:r>
    </w:p>
    <w:p w:rsidR="00644A77" w:rsidRDefault="00644A77">
      <w:pPr>
        <w:pStyle w:val="BodyText"/>
        <w:ind w:right="691"/>
        <w:jc w:val="left"/>
      </w:pPr>
      <w:r>
        <w:t>анализ</w:t>
      </w:r>
      <w:r>
        <w:rPr>
          <w:spacing w:val="13"/>
        </w:rPr>
        <w:t xml:space="preserve"> </w:t>
      </w:r>
      <w:r>
        <w:t>выразительных</w:t>
      </w:r>
      <w:r>
        <w:rPr>
          <w:spacing w:val="13"/>
        </w:rPr>
        <w:t xml:space="preserve"> </w:t>
      </w:r>
      <w:r>
        <w:t>средств,</w:t>
      </w:r>
      <w:r>
        <w:rPr>
          <w:spacing w:val="15"/>
        </w:rPr>
        <w:t xml:space="preserve"> </w:t>
      </w:r>
      <w:r>
        <w:t>создающих</w:t>
      </w:r>
      <w:r>
        <w:rPr>
          <w:spacing w:val="13"/>
        </w:rPr>
        <w:t xml:space="preserve"> </w:t>
      </w:r>
      <w:r>
        <w:t>образы</w:t>
      </w:r>
      <w:r>
        <w:rPr>
          <w:spacing w:val="13"/>
        </w:rPr>
        <w:t xml:space="preserve"> </w:t>
      </w:r>
      <w:r>
        <w:t>главных</w:t>
      </w:r>
      <w:r>
        <w:rPr>
          <w:spacing w:val="12"/>
        </w:rPr>
        <w:t xml:space="preserve"> </w:t>
      </w:r>
      <w:r>
        <w:t>героев,</w:t>
      </w:r>
      <w:r>
        <w:rPr>
          <w:spacing w:val="13"/>
        </w:rPr>
        <w:t xml:space="preserve"> </w:t>
      </w:r>
      <w:r>
        <w:t>противоборствующих</w:t>
      </w:r>
      <w:r>
        <w:rPr>
          <w:spacing w:val="-57"/>
        </w:rPr>
        <w:t xml:space="preserve"> </w:t>
      </w:r>
      <w:r>
        <w:t>сторон;</w:t>
      </w:r>
    </w:p>
    <w:p w:rsidR="00644A77" w:rsidRDefault="00644A77">
      <w:pPr>
        <w:pStyle w:val="BodyText"/>
        <w:ind w:right="691"/>
        <w:jc w:val="left"/>
      </w:pPr>
      <w:r>
        <w:t>наблюдение</w:t>
      </w:r>
      <w:r>
        <w:rPr>
          <w:spacing w:val="7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музыкальным</w:t>
      </w:r>
      <w:r>
        <w:rPr>
          <w:spacing w:val="10"/>
        </w:rPr>
        <w:t xml:space="preserve"> </w:t>
      </w:r>
      <w:r>
        <w:t>развитием,</w:t>
      </w:r>
      <w:r>
        <w:rPr>
          <w:spacing w:val="8"/>
        </w:rPr>
        <w:t xml:space="preserve"> </w:t>
      </w:r>
      <w:r>
        <w:t>характеристика</w:t>
      </w:r>
      <w:r>
        <w:rPr>
          <w:spacing w:val="10"/>
        </w:rPr>
        <w:t xml:space="preserve"> </w:t>
      </w:r>
      <w:r>
        <w:t>приёмов,</w:t>
      </w:r>
      <w:r>
        <w:rPr>
          <w:spacing w:val="10"/>
        </w:rPr>
        <w:t xml:space="preserve"> </w:t>
      </w:r>
      <w:r>
        <w:t>использованных</w:t>
      </w:r>
      <w:r>
        <w:rPr>
          <w:spacing w:val="-57"/>
        </w:rPr>
        <w:t xml:space="preserve"> </w:t>
      </w:r>
      <w:r>
        <w:t>композитором;</w:t>
      </w:r>
    </w:p>
    <w:p w:rsidR="00644A77" w:rsidRDefault="00644A77">
      <w:pPr>
        <w:pStyle w:val="BodyText"/>
        <w:ind w:right="691"/>
        <w:jc w:val="left"/>
      </w:pPr>
      <w:r>
        <w:t>вокализация,</w:t>
      </w:r>
      <w:r>
        <w:rPr>
          <w:spacing w:val="3"/>
        </w:rPr>
        <w:t xml:space="preserve"> </w:t>
      </w:r>
      <w:r>
        <w:t>пропевание</w:t>
      </w:r>
      <w:r>
        <w:rPr>
          <w:spacing w:val="5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тем,</w:t>
      </w:r>
      <w:r>
        <w:rPr>
          <w:spacing w:val="6"/>
        </w:rPr>
        <w:t xml:space="preserve"> </w:t>
      </w:r>
      <w:r>
        <w:t>пластическое</w:t>
      </w:r>
      <w:r>
        <w:rPr>
          <w:spacing w:val="5"/>
        </w:rPr>
        <w:t xml:space="preserve"> </w:t>
      </w:r>
      <w:r>
        <w:t>интонирование</w:t>
      </w:r>
      <w:r>
        <w:rPr>
          <w:spacing w:val="5"/>
        </w:rPr>
        <w:t xml:space="preserve"> </w:t>
      </w:r>
      <w:r>
        <w:t>оркестровых</w:t>
      </w:r>
      <w:r>
        <w:rPr>
          <w:spacing w:val="-57"/>
        </w:rPr>
        <w:t xml:space="preserve"> </w:t>
      </w:r>
      <w:r>
        <w:t>фрагментов;</w:t>
      </w:r>
    </w:p>
    <w:p w:rsidR="00644A77" w:rsidRDefault="00644A77">
      <w:pPr>
        <w:pStyle w:val="BodyText"/>
        <w:ind w:right="691"/>
        <w:jc w:val="left"/>
      </w:pPr>
      <w:r>
        <w:t>музыкальная викторина на знание музыки; звучащие и терминологические тесты;</w:t>
      </w:r>
      <w:r>
        <w:rPr>
          <w:spacing w:val="1"/>
        </w:rPr>
        <w:t xml:space="preserve"> </w:t>
      </w:r>
      <w:r>
        <w:t>вариативно:</w:t>
      </w:r>
      <w:r>
        <w:rPr>
          <w:spacing w:val="42"/>
        </w:rPr>
        <w:t xml:space="preserve"> </w:t>
      </w:r>
      <w:r>
        <w:t>создание</w:t>
      </w:r>
      <w:r>
        <w:rPr>
          <w:spacing w:val="38"/>
        </w:rPr>
        <w:t xml:space="preserve"> </w:t>
      </w:r>
      <w:r>
        <w:t>любительского</w:t>
      </w:r>
      <w:r>
        <w:rPr>
          <w:spacing w:val="41"/>
        </w:rPr>
        <w:t xml:space="preserve"> </w:t>
      </w:r>
      <w:r>
        <w:t>видеофильма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выбранного</w:t>
      </w:r>
      <w:r>
        <w:rPr>
          <w:spacing w:val="41"/>
        </w:rPr>
        <w:t xml:space="preserve"> </w:t>
      </w:r>
      <w:r>
        <w:t>либретто;</w:t>
      </w:r>
      <w:r>
        <w:rPr>
          <w:spacing w:val="-57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фильма-оперы или</w:t>
      </w:r>
      <w:r>
        <w:rPr>
          <w:spacing w:val="1"/>
        </w:rPr>
        <w:t xml:space="preserve"> </w:t>
      </w:r>
      <w:r>
        <w:t>фильма-балета.</w:t>
      </w:r>
    </w:p>
    <w:p w:rsidR="00644A77" w:rsidRDefault="00644A77">
      <w:pPr>
        <w:pStyle w:val="BodyText"/>
        <w:jc w:val="left"/>
      </w:pPr>
      <w:r>
        <w:t>Оперетта,</w:t>
      </w:r>
      <w:r>
        <w:rPr>
          <w:spacing w:val="-2"/>
        </w:rPr>
        <w:t xml:space="preserve"> </w:t>
      </w:r>
      <w:r>
        <w:t>мюзикл.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11"/>
        </w:rPr>
        <w:t xml:space="preserve"> </w:t>
      </w:r>
      <w:r>
        <w:t>история</w:t>
      </w:r>
      <w:r>
        <w:rPr>
          <w:spacing w:val="12"/>
        </w:rPr>
        <w:t xml:space="preserve"> </w:t>
      </w:r>
      <w:r>
        <w:t>возникновения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жанра.</w:t>
      </w:r>
      <w:r>
        <w:rPr>
          <w:spacing w:val="12"/>
        </w:rPr>
        <w:t xml:space="preserve"> </w:t>
      </w:r>
      <w:r>
        <w:t>Отдельные</w:t>
      </w:r>
      <w:r>
        <w:rPr>
          <w:spacing w:val="10"/>
        </w:rPr>
        <w:t xml:space="preserve"> </w:t>
      </w:r>
      <w:r>
        <w:t>номера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оперетт</w:t>
      </w:r>
      <w:r>
        <w:rPr>
          <w:spacing w:val="-5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Штрауса, И.</w:t>
      </w:r>
      <w:r>
        <w:rPr>
          <w:spacing w:val="-1"/>
        </w:rPr>
        <w:t xml:space="preserve"> </w:t>
      </w:r>
      <w:r>
        <w:t>Кальмана</w:t>
      </w:r>
      <w:r>
        <w:rPr>
          <w:spacing w:val="-1"/>
        </w:rPr>
        <w:t xml:space="preserve"> </w:t>
      </w:r>
      <w:r>
        <w:t>и другие.</w:t>
      </w:r>
    </w:p>
    <w:p w:rsidR="00644A77" w:rsidRDefault="00644A77">
      <w:pPr>
        <w:pStyle w:val="BodyText"/>
        <w:ind w:right="1052"/>
        <w:jc w:val="left"/>
      </w:pPr>
      <w:r>
        <w:t>Виды деятельности обучающихся: знакомство с жанрами оперетты, мюзикла;</w:t>
      </w:r>
      <w:r>
        <w:rPr>
          <w:spacing w:val="1"/>
        </w:rPr>
        <w:t xml:space="preserve"> </w:t>
      </w:r>
      <w:r>
        <w:t>слушание фрагментов из оперетт, анализ характерных особенностей жанра;</w:t>
      </w:r>
      <w:r>
        <w:rPr>
          <w:spacing w:val="1"/>
        </w:rPr>
        <w:t xml:space="preserve"> </w:t>
      </w:r>
      <w:r>
        <w:t>разучивание, исполнение отдельных номеров из популярных музыкальных спектаклей;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разных постановок одного и</w:t>
      </w:r>
      <w:r>
        <w:rPr>
          <w:spacing w:val="-2"/>
        </w:rPr>
        <w:t xml:space="preserve"> </w:t>
      </w:r>
      <w:r>
        <w:t>того же</w:t>
      </w:r>
      <w:r>
        <w:rPr>
          <w:spacing w:val="-1"/>
        </w:rPr>
        <w:t xml:space="preserve"> </w:t>
      </w:r>
      <w:r>
        <w:t>мюзикла;</w:t>
      </w:r>
    </w:p>
    <w:p w:rsidR="00644A77" w:rsidRDefault="00644A77">
      <w:pPr>
        <w:pStyle w:val="BodyText"/>
        <w:ind w:right="691"/>
        <w:jc w:val="left"/>
      </w:pPr>
      <w:r>
        <w:t>вариативно:</w:t>
      </w:r>
      <w:r>
        <w:rPr>
          <w:spacing w:val="23"/>
        </w:rPr>
        <w:t xml:space="preserve"> </w:t>
      </w:r>
      <w:r>
        <w:t>посещение</w:t>
      </w:r>
      <w:r>
        <w:rPr>
          <w:spacing w:val="24"/>
        </w:rPr>
        <w:t xml:space="preserve"> </w:t>
      </w:r>
      <w:r>
        <w:t>музыкального</w:t>
      </w:r>
      <w:r>
        <w:rPr>
          <w:spacing w:val="23"/>
        </w:rPr>
        <w:t xml:space="preserve"> </w:t>
      </w:r>
      <w:r>
        <w:t>театра:</w:t>
      </w:r>
      <w:r>
        <w:rPr>
          <w:spacing w:val="23"/>
        </w:rPr>
        <w:t xml:space="preserve"> </w:t>
      </w:r>
      <w:r>
        <w:t>спектакль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жанре</w:t>
      </w:r>
      <w:r>
        <w:rPr>
          <w:spacing w:val="24"/>
        </w:rPr>
        <w:t xml:space="preserve"> </w:t>
      </w:r>
      <w:r>
        <w:t>оперетты</w:t>
      </w:r>
      <w:r>
        <w:rPr>
          <w:spacing w:val="26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мюзикла;</w:t>
      </w:r>
      <w:r>
        <w:rPr>
          <w:spacing w:val="-57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фрагментов, сцен</w:t>
      </w:r>
      <w:r>
        <w:rPr>
          <w:spacing w:val="-1"/>
        </w:rPr>
        <w:t xml:space="preserve"> </w:t>
      </w:r>
      <w:r>
        <w:t>из мюзикла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спектакль для родителей.</w:t>
      </w:r>
    </w:p>
    <w:p w:rsidR="00644A77" w:rsidRDefault="00644A77">
      <w:pPr>
        <w:pStyle w:val="BodyText"/>
        <w:jc w:val="left"/>
      </w:pPr>
      <w:r>
        <w:t>Кто</w:t>
      </w:r>
      <w:r>
        <w:rPr>
          <w:spacing w:val="-1"/>
        </w:rPr>
        <w:t xml:space="preserve"> </w:t>
      </w:r>
      <w:r>
        <w:t>создаёт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спектакль?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52"/>
        </w:rPr>
        <w:t xml:space="preserve"> </w:t>
      </w:r>
      <w:r>
        <w:t>профессии</w:t>
      </w:r>
      <w:r>
        <w:rPr>
          <w:spacing w:val="52"/>
        </w:rPr>
        <w:t xml:space="preserve"> </w:t>
      </w:r>
      <w:r>
        <w:t>музыкального</w:t>
      </w:r>
      <w:r>
        <w:rPr>
          <w:spacing w:val="49"/>
        </w:rPr>
        <w:t xml:space="preserve"> </w:t>
      </w:r>
      <w:r>
        <w:t>театра:</w:t>
      </w:r>
      <w:r>
        <w:rPr>
          <w:spacing w:val="52"/>
        </w:rPr>
        <w:t xml:space="preserve"> </w:t>
      </w:r>
      <w:r>
        <w:t>дирижёр,</w:t>
      </w:r>
      <w:r>
        <w:rPr>
          <w:spacing w:val="51"/>
        </w:rPr>
        <w:t xml:space="preserve"> </w:t>
      </w:r>
      <w:r>
        <w:t>режиссёр,</w:t>
      </w:r>
      <w:r>
        <w:rPr>
          <w:spacing w:val="51"/>
        </w:rPr>
        <w:t xml:space="preserve"> </w:t>
      </w:r>
      <w:r>
        <w:t>оперные</w:t>
      </w:r>
      <w:r>
        <w:rPr>
          <w:spacing w:val="50"/>
        </w:rPr>
        <w:t xml:space="preserve"> </w:t>
      </w:r>
      <w:r>
        <w:t>певцы,</w:t>
      </w:r>
      <w:r>
        <w:rPr>
          <w:spacing w:val="-57"/>
        </w:rPr>
        <w:t xml:space="preserve"> </w:t>
      </w:r>
      <w:r>
        <w:t>балерины</w:t>
      </w:r>
      <w:r>
        <w:rPr>
          <w:spacing w:val="-1"/>
        </w:rPr>
        <w:t xml:space="preserve"> </w:t>
      </w:r>
      <w:r>
        <w:t>и танцовщики, художники</w:t>
      </w:r>
      <w:r>
        <w:rPr>
          <w:spacing w:val="-2"/>
        </w:rPr>
        <w:t xml:space="preserve"> </w:t>
      </w:r>
      <w:r>
        <w:t>и другие.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spacing w:before="1"/>
        <w:ind w:right="691"/>
        <w:jc w:val="left"/>
      </w:pPr>
      <w:r>
        <w:t>диалог с учителем по поводу синкретичного характера музыкального спектакля;</w:t>
      </w:r>
      <w:r>
        <w:rPr>
          <w:spacing w:val="1"/>
        </w:rPr>
        <w:t xml:space="preserve"> </w:t>
      </w:r>
      <w:r>
        <w:t>знакомство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миром</w:t>
      </w:r>
      <w:r>
        <w:rPr>
          <w:spacing w:val="40"/>
        </w:rPr>
        <w:t xml:space="preserve"> </w:t>
      </w:r>
      <w:r>
        <w:t>театральных</w:t>
      </w:r>
      <w:r>
        <w:rPr>
          <w:spacing w:val="40"/>
        </w:rPr>
        <w:t xml:space="preserve"> </w:t>
      </w:r>
      <w:r>
        <w:t>профессий,</w:t>
      </w:r>
      <w:r>
        <w:rPr>
          <w:spacing w:val="40"/>
        </w:rPr>
        <w:t xml:space="preserve"> </w:t>
      </w:r>
      <w:r>
        <w:t>творчеством</w:t>
      </w:r>
      <w:r>
        <w:rPr>
          <w:spacing w:val="40"/>
        </w:rPr>
        <w:t xml:space="preserve"> </w:t>
      </w:r>
      <w:r>
        <w:t>театральных</w:t>
      </w:r>
      <w:r>
        <w:rPr>
          <w:spacing w:val="40"/>
        </w:rPr>
        <w:t xml:space="preserve"> </w:t>
      </w:r>
      <w:r>
        <w:t>режиссёров,</w:t>
      </w:r>
      <w:r>
        <w:rPr>
          <w:spacing w:val="-57"/>
        </w:rPr>
        <w:t xml:space="preserve"> </w:t>
      </w:r>
      <w:r>
        <w:t>художников;</w:t>
      </w:r>
    </w:p>
    <w:p w:rsidR="00644A77" w:rsidRDefault="00644A77">
      <w:pPr>
        <w:pStyle w:val="BodyText"/>
        <w:ind w:right="2563"/>
        <w:jc w:val="left"/>
      </w:pPr>
      <w:r>
        <w:t>просмотр фрагментов одного и того же спектакля в разных постановках;</w:t>
      </w:r>
      <w:r>
        <w:rPr>
          <w:spacing w:val="-5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различий в</w:t>
      </w:r>
      <w:r>
        <w:rPr>
          <w:spacing w:val="-3"/>
        </w:rPr>
        <w:t xml:space="preserve"> </w:t>
      </w:r>
      <w:r>
        <w:t>оформлении, режиссуре;</w:t>
      </w:r>
    </w:p>
    <w:p w:rsidR="00644A77" w:rsidRDefault="00644A77">
      <w:pPr>
        <w:pStyle w:val="BodyText"/>
        <w:ind w:right="709"/>
        <w:jc w:val="left"/>
      </w:pPr>
      <w:r>
        <w:t>создание эскизов костюмов и декораций к одному из изученных музыкальных спектаклей;</w:t>
      </w:r>
      <w:r>
        <w:rPr>
          <w:spacing w:val="-5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виртуальный квест по</w:t>
      </w:r>
      <w:r>
        <w:rPr>
          <w:spacing w:val="-1"/>
        </w:rPr>
        <w:t xml:space="preserve"> </w:t>
      </w:r>
      <w:r>
        <w:t>музыкальному театру.</w:t>
      </w:r>
    </w:p>
    <w:p w:rsidR="00644A77" w:rsidRDefault="00644A77">
      <w:pPr>
        <w:pStyle w:val="BodyText"/>
        <w:jc w:val="left"/>
      </w:pPr>
      <w:r>
        <w:t>Патриотическая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кино.</w:t>
      </w:r>
    </w:p>
    <w:p w:rsidR="00644A77" w:rsidRDefault="00644A77">
      <w:pPr>
        <w:pStyle w:val="BodyText"/>
        <w:jc w:val="left"/>
      </w:pPr>
      <w:r>
        <w:t>Содержание:</w:t>
      </w:r>
      <w:r>
        <w:rPr>
          <w:spacing w:val="19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музыкально-сценических</w:t>
      </w:r>
    </w:p>
    <w:p w:rsidR="00644A77" w:rsidRDefault="00644A77">
      <w:pPr>
        <w:pStyle w:val="BodyText"/>
        <w:ind w:right="691"/>
      </w:pP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служения</w:t>
      </w:r>
      <w:r>
        <w:rPr>
          <w:spacing w:val="-57"/>
        </w:rPr>
        <w:t xml:space="preserve"> </w:t>
      </w:r>
      <w:r>
        <w:t>Отечеству. Фрагменты, отдельные номера из опер, балетов, музыки к фильмам (например,</w:t>
      </w:r>
      <w:r>
        <w:rPr>
          <w:spacing w:val="-57"/>
        </w:rPr>
        <w:t xml:space="preserve"> </w:t>
      </w:r>
      <w:r>
        <w:t>опера</w:t>
      </w:r>
      <w:r>
        <w:rPr>
          <w:spacing w:val="23"/>
        </w:rPr>
        <w:t xml:space="preserve"> </w:t>
      </w:r>
      <w:r>
        <w:t>«Иван</w:t>
      </w:r>
      <w:r>
        <w:rPr>
          <w:spacing w:val="25"/>
        </w:rPr>
        <w:t xml:space="preserve"> </w:t>
      </w:r>
      <w:r>
        <w:t>Сусанин»</w:t>
      </w:r>
      <w:r>
        <w:rPr>
          <w:spacing w:val="24"/>
        </w:rPr>
        <w:t xml:space="preserve"> </w:t>
      </w:r>
      <w:r>
        <w:t>М.И.</w:t>
      </w:r>
      <w:r>
        <w:rPr>
          <w:spacing w:val="23"/>
        </w:rPr>
        <w:t xml:space="preserve"> </w:t>
      </w:r>
      <w:r>
        <w:t>Глинки,</w:t>
      </w:r>
      <w:r>
        <w:rPr>
          <w:spacing w:val="21"/>
        </w:rPr>
        <w:t xml:space="preserve"> </w:t>
      </w:r>
      <w:r>
        <w:t>опера</w:t>
      </w:r>
      <w:r>
        <w:rPr>
          <w:spacing w:val="23"/>
        </w:rPr>
        <w:t xml:space="preserve"> </w:t>
      </w:r>
      <w:r>
        <w:t>«Война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мир»,</w:t>
      </w:r>
      <w:r>
        <w:rPr>
          <w:spacing w:val="24"/>
        </w:rPr>
        <w:t xml:space="preserve"> </w:t>
      </w:r>
      <w:r>
        <w:t>музыка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кинофильму</w:t>
      </w:r>
    </w:p>
    <w:p w:rsidR="00644A77" w:rsidRDefault="00644A77">
      <w:pPr>
        <w:pStyle w:val="BodyText"/>
        <w:ind w:right="825"/>
      </w:pPr>
      <w:r>
        <w:t>«Александр Невский» С.С. Прокофьева, оперы «Борис Годунов» и другие произведения).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чтение</w:t>
      </w:r>
      <w:r>
        <w:rPr>
          <w:spacing w:val="38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популярных</w:t>
      </w:r>
      <w:r>
        <w:rPr>
          <w:spacing w:val="39"/>
        </w:rPr>
        <w:t xml:space="preserve"> </w:t>
      </w:r>
      <w:r>
        <w:t>текстов</w:t>
      </w:r>
      <w:r>
        <w:rPr>
          <w:spacing w:val="39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создания</w:t>
      </w:r>
      <w:r>
        <w:rPr>
          <w:spacing w:val="39"/>
        </w:rPr>
        <w:t xml:space="preserve"> </w:t>
      </w:r>
      <w:r>
        <w:t>патриотических</w:t>
      </w:r>
      <w:r>
        <w:rPr>
          <w:spacing w:val="39"/>
        </w:rPr>
        <w:t xml:space="preserve"> </w:t>
      </w:r>
      <w:r>
        <w:t>опер,</w:t>
      </w:r>
      <w:r>
        <w:rPr>
          <w:spacing w:val="-57"/>
        </w:rPr>
        <w:t xml:space="preserve"> </w:t>
      </w:r>
      <w:r>
        <w:t>фильмов,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композиторов,</w:t>
      </w:r>
      <w:r>
        <w:rPr>
          <w:spacing w:val="-3"/>
        </w:rPr>
        <w:t xml:space="preserve"> </w:t>
      </w:r>
      <w:r>
        <w:t>создававших</w:t>
      </w:r>
      <w:r>
        <w:rPr>
          <w:spacing w:val="-1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музыку;</w:t>
      </w:r>
    </w:p>
    <w:p w:rsidR="00644A77" w:rsidRDefault="00644A77">
      <w:pPr>
        <w:pStyle w:val="BodyText"/>
        <w:spacing w:before="1"/>
        <w:jc w:val="left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учителем;</w:t>
      </w:r>
    </w:p>
    <w:p w:rsidR="00644A77" w:rsidRDefault="00644A77">
      <w:pPr>
        <w:pStyle w:val="BodyText"/>
        <w:ind w:right="2912"/>
        <w:jc w:val="left"/>
      </w:pPr>
      <w:r>
        <w:t>просмотр фрагментов крупных сценических произведений, фильмов;</w:t>
      </w:r>
      <w:r>
        <w:rPr>
          <w:spacing w:val="-5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событий;</w:t>
      </w:r>
    </w:p>
    <w:p w:rsidR="00644A77" w:rsidRDefault="00644A77">
      <w:pPr>
        <w:pStyle w:val="BodyText"/>
        <w:jc w:val="left"/>
      </w:pPr>
      <w:r>
        <w:t>проблемная</w:t>
      </w:r>
      <w:r>
        <w:rPr>
          <w:spacing w:val="-2"/>
        </w:rPr>
        <w:t xml:space="preserve"> </w:t>
      </w:r>
      <w:r>
        <w:t>ситуация:</w:t>
      </w:r>
      <w:r>
        <w:rPr>
          <w:spacing w:val="-4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серьёзная</w:t>
      </w:r>
      <w:r>
        <w:rPr>
          <w:spacing w:val="-2"/>
        </w:rPr>
        <w:t xml:space="preserve"> </w:t>
      </w:r>
      <w:r>
        <w:t>музыка;</w:t>
      </w:r>
    </w:p>
    <w:p w:rsidR="00644A77" w:rsidRDefault="00644A77">
      <w:pPr>
        <w:pStyle w:val="BodyText"/>
        <w:ind w:right="691"/>
        <w:jc w:val="left"/>
      </w:pPr>
      <w:r>
        <w:t>разучивание,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песен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Родине,</w:t>
      </w:r>
      <w:r>
        <w:rPr>
          <w:spacing w:val="36"/>
        </w:rPr>
        <w:t xml:space="preserve"> </w:t>
      </w:r>
      <w:r>
        <w:t>нашей</w:t>
      </w:r>
      <w:r>
        <w:rPr>
          <w:spacing w:val="37"/>
        </w:rPr>
        <w:t xml:space="preserve"> </w:t>
      </w:r>
      <w:r>
        <w:t>стране,</w:t>
      </w:r>
      <w:r>
        <w:rPr>
          <w:spacing w:val="36"/>
        </w:rPr>
        <w:t xml:space="preserve"> </w:t>
      </w:r>
      <w:r>
        <w:t>исторических</w:t>
      </w:r>
      <w:r>
        <w:rPr>
          <w:spacing w:val="36"/>
        </w:rPr>
        <w:t xml:space="preserve"> </w:t>
      </w:r>
      <w:r>
        <w:t>событиях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подвигах</w:t>
      </w:r>
      <w:r>
        <w:rPr>
          <w:spacing w:val="-1"/>
        </w:rPr>
        <w:t xml:space="preserve"> </w:t>
      </w:r>
      <w:r>
        <w:t>героев;</w:t>
      </w:r>
    </w:p>
    <w:p w:rsidR="00644A77" w:rsidRDefault="00644A77">
      <w:pPr>
        <w:pStyle w:val="BodyText"/>
        <w:ind w:right="690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(кинотеатра)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-1"/>
        </w:rPr>
        <w:t xml:space="preserve"> </w:t>
      </w:r>
      <w:r>
        <w:t>тематики.</w:t>
      </w:r>
    </w:p>
    <w:p w:rsidR="00644A77" w:rsidRDefault="00644A77">
      <w:pPr>
        <w:pStyle w:val="BodyTex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культура».</w:t>
      </w:r>
    </w:p>
    <w:p w:rsidR="00644A77" w:rsidRDefault="00644A77">
      <w:pPr>
        <w:pStyle w:val="BodyText"/>
        <w:ind w:right="695"/>
      </w:pPr>
      <w:r>
        <w:t>Наряду с важнейшими сферами музыкальной культуры (музыка народная, духовная и</w:t>
      </w:r>
      <w:r>
        <w:rPr>
          <w:spacing w:val="1"/>
        </w:rPr>
        <w:t xml:space="preserve"> </w:t>
      </w:r>
      <w:r>
        <w:t>светская), сформировавшимися в прошлые столетия, правомерно выделить в 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выделение явлений, персоналий и произведений, действительно достойных внимания, тех,</w:t>
      </w:r>
      <w:r>
        <w:rPr>
          <w:spacing w:val="-57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забудутся</w:t>
      </w:r>
      <w:r>
        <w:rPr>
          <w:spacing w:val="28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несколько</w:t>
      </w:r>
      <w:r>
        <w:rPr>
          <w:spacing w:val="28"/>
        </w:rPr>
        <w:t xml:space="preserve"> </w:t>
      </w:r>
      <w:r>
        <w:t>лет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случайное</w:t>
      </w:r>
      <w:r>
        <w:rPr>
          <w:spacing w:val="27"/>
        </w:rPr>
        <w:t xml:space="preserve"> </w:t>
      </w:r>
      <w:r>
        <w:t>веяние</w:t>
      </w:r>
      <w:r>
        <w:rPr>
          <w:spacing w:val="27"/>
        </w:rPr>
        <w:t xml:space="preserve"> </w:t>
      </w:r>
      <w:r>
        <w:t>моды.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понятие</w:t>
      </w:r>
    </w:p>
    <w:p w:rsidR="00644A77" w:rsidRDefault="00644A77">
      <w:pPr>
        <w:pStyle w:val="BodyText"/>
        <w:spacing w:before="1"/>
        <w:ind w:right="687"/>
      </w:pPr>
      <w:r>
        <w:t>«современная музыка» входит широкий круг явлений (от академического авангарда до</w:t>
      </w:r>
      <w:r>
        <w:rPr>
          <w:spacing w:val="1"/>
        </w:rPr>
        <w:t xml:space="preserve"> </w:t>
      </w:r>
      <w:r>
        <w:t>фри-джаза, от эмбиента до рэпа), для восприятия которых требуется специфический и</w:t>
      </w:r>
      <w:r>
        <w:rPr>
          <w:spacing w:val="1"/>
        </w:rPr>
        <w:t xml:space="preserve"> </w:t>
      </w:r>
      <w:r>
        <w:t>разнообразный музыкальный опыт. Поэтому на уровне начального общего образования</w:t>
      </w:r>
      <w:r>
        <w:rPr>
          <w:spacing w:val="1"/>
        </w:rPr>
        <w:t xml:space="preserve"> </w:t>
      </w:r>
      <w:r>
        <w:t>необходимо заложить основы для последующего развития в данном направлении. Помимо</w:t>
      </w:r>
      <w:r>
        <w:rPr>
          <w:spacing w:val="-57"/>
        </w:rPr>
        <w:t xml:space="preserve"> </w:t>
      </w:r>
      <w:r>
        <w:t>указанных в модуле тематических блоков, существенным вкладом в такую 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-57"/>
        </w:rPr>
        <w:t xml:space="preserve"> </w:t>
      </w:r>
      <w:r>
        <w:t>отбора материала с учётом требований</w:t>
      </w:r>
      <w:r>
        <w:rPr>
          <w:spacing w:val="1"/>
        </w:rPr>
        <w:t xml:space="preserve"> </w:t>
      </w:r>
      <w:r>
        <w:t>художественного вкуса, эстетичного вокально-</w:t>
      </w:r>
      <w:r>
        <w:rPr>
          <w:spacing w:val="1"/>
        </w:rPr>
        <w:t xml:space="preserve"> </w:t>
      </w:r>
      <w:r>
        <w:t>хорового</w:t>
      </w:r>
      <w:r>
        <w:rPr>
          <w:spacing w:val="-1"/>
        </w:rPr>
        <w:t xml:space="preserve"> </w:t>
      </w:r>
      <w:r>
        <w:t>звучания.</w:t>
      </w:r>
    </w:p>
    <w:p w:rsidR="00644A77" w:rsidRDefault="00644A77">
      <w:pPr>
        <w:pStyle w:val="BodyText"/>
      </w:pPr>
      <w:r>
        <w:t>Современные</w:t>
      </w:r>
      <w:r>
        <w:rPr>
          <w:spacing w:val="-5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музыки.</w:t>
      </w:r>
    </w:p>
    <w:p w:rsidR="00644A77" w:rsidRDefault="00644A77">
      <w:pPr>
        <w:pStyle w:val="BodyText"/>
        <w:ind w:right="696"/>
      </w:pPr>
      <w:r>
        <w:t>Содержание: понятие обработки, творчество современных композиторов исполнителей,</w:t>
      </w:r>
      <w:r>
        <w:rPr>
          <w:spacing w:val="1"/>
        </w:rPr>
        <w:t xml:space="preserve"> </w:t>
      </w:r>
      <w:r>
        <w:t>обрабатывающих классическую музыку. Проблемная ситуация: зачем музыканты делают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классики?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2614"/>
        <w:jc w:val="left"/>
      </w:pPr>
      <w:r>
        <w:t>различение музыки классической и её современной обработки;</w:t>
      </w:r>
      <w:r>
        <w:rPr>
          <w:spacing w:val="1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обработок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оригиналом;</w:t>
      </w:r>
    </w:p>
    <w:p w:rsidR="00644A77" w:rsidRDefault="00644A77">
      <w:pPr>
        <w:pStyle w:val="BodyText"/>
        <w:ind w:right="691"/>
        <w:jc w:val="left"/>
      </w:pPr>
      <w:r>
        <w:t>обсуждение</w:t>
      </w:r>
      <w:r>
        <w:rPr>
          <w:spacing w:val="12"/>
        </w:rPr>
        <w:t xml:space="preserve"> </w:t>
      </w:r>
      <w:r>
        <w:t>комплекса</w:t>
      </w:r>
      <w:r>
        <w:rPr>
          <w:spacing w:val="12"/>
        </w:rPr>
        <w:t xml:space="preserve"> </w:t>
      </w:r>
      <w:r>
        <w:t>выразительных</w:t>
      </w:r>
      <w:r>
        <w:rPr>
          <w:spacing w:val="11"/>
        </w:rPr>
        <w:t xml:space="preserve"> </w:t>
      </w:r>
      <w:r>
        <w:t>средств,</w:t>
      </w:r>
      <w:r>
        <w:rPr>
          <w:spacing w:val="13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изменением</w:t>
      </w:r>
      <w:r>
        <w:rPr>
          <w:spacing w:val="12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музыки;</w:t>
      </w:r>
    </w:p>
    <w:p w:rsidR="00644A77" w:rsidRDefault="00644A77">
      <w:pPr>
        <w:pStyle w:val="BodyText"/>
        <w:ind w:right="691"/>
        <w:jc w:val="left"/>
      </w:pPr>
      <w:r>
        <w:t>вокальное</w:t>
      </w:r>
      <w:r>
        <w:rPr>
          <w:spacing w:val="14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классических</w:t>
      </w:r>
      <w:r>
        <w:rPr>
          <w:spacing w:val="15"/>
        </w:rPr>
        <w:t xml:space="preserve"> </w:t>
      </w:r>
      <w:r>
        <w:t>тем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сопровождении</w:t>
      </w:r>
      <w:r>
        <w:rPr>
          <w:spacing w:val="16"/>
        </w:rPr>
        <w:t xml:space="preserve"> </w:t>
      </w:r>
      <w:r>
        <w:t>современного</w:t>
      </w:r>
      <w:r>
        <w:rPr>
          <w:spacing w:val="15"/>
        </w:rPr>
        <w:t xml:space="preserve"> </w:t>
      </w:r>
      <w:r>
        <w:t>ритмизованного</w:t>
      </w:r>
      <w:r>
        <w:rPr>
          <w:spacing w:val="-57"/>
        </w:rPr>
        <w:t xml:space="preserve"> </w:t>
      </w:r>
      <w:r>
        <w:t>аккомпанемента;</w:t>
      </w:r>
    </w:p>
    <w:p w:rsidR="00644A77" w:rsidRDefault="00644A77">
      <w:pPr>
        <w:pStyle w:val="BodyText"/>
        <w:spacing w:before="1"/>
        <w:jc w:val="left"/>
      </w:pPr>
      <w:r>
        <w:t>Джаз.</w:t>
      </w:r>
    </w:p>
    <w:p w:rsidR="00644A77" w:rsidRDefault="00644A77">
      <w:pPr>
        <w:pStyle w:val="BodyText"/>
        <w:ind w:right="691"/>
      </w:pPr>
      <w:r>
        <w:t>Содержание: особенности джаза: импровизационность, ритм. Музыкальные инструменты</w:t>
      </w:r>
      <w:r>
        <w:rPr>
          <w:spacing w:val="1"/>
        </w:rPr>
        <w:t xml:space="preserve"> </w:t>
      </w:r>
      <w:r>
        <w:t>джаза, особые приёмы игры на них. Творчество джазовых музыкантов (по выбору учителя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представлены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всемирно</w:t>
      </w:r>
      <w:r>
        <w:rPr>
          <w:spacing w:val="-1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джазовых).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джазовых</w:t>
      </w:r>
      <w:r>
        <w:rPr>
          <w:spacing w:val="-1"/>
        </w:rPr>
        <w:t xml:space="preserve"> </w:t>
      </w:r>
      <w:r>
        <w:t>музыкантов;</w:t>
      </w:r>
    </w:p>
    <w:p w:rsidR="00644A77" w:rsidRDefault="00644A77">
      <w:pPr>
        <w:pStyle w:val="BodyText"/>
        <w:ind w:right="697"/>
      </w:pPr>
      <w:r>
        <w:t>узнавание, различение на слух джазовых композиций в отличие от других музыкальных</w:t>
      </w:r>
      <w:r>
        <w:rPr>
          <w:spacing w:val="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направлений;</w:t>
      </w:r>
    </w:p>
    <w:p w:rsidR="00644A77" w:rsidRDefault="00644A77">
      <w:pPr>
        <w:pStyle w:val="BodyText"/>
        <w:ind w:right="695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джазовую</w:t>
      </w:r>
      <w:r>
        <w:rPr>
          <w:spacing w:val="1"/>
        </w:rPr>
        <w:t xml:space="preserve"> </w:t>
      </w:r>
      <w:r>
        <w:t>композицию;</w:t>
      </w:r>
    </w:p>
    <w:p w:rsidR="00644A77" w:rsidRDefault="00644A77">
      <w:pPr>
        <w:pStyle w:val="BodyText"/>
        <w:ind w:right="697"/>
      </w:pPr>
      <w:r>
        <w:t>вариативно: разучивание, исполнение песен в джазовых ритмах; сочинение, импровизация</w:t>
      </w:r>
      <w:r>
        <w:rPr>
          <w:spacing w:val="-57"/>
        </w:rPr>
        <w:t xml:space="preserve"> </w:t>
      </w:r>
      <w:r>
        <w:t>ритмического аккомпанемента с джазовым ритмом, синкопами; составление 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записей джазовых музыкантов.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Исполнители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музыки.</w:t>
      </w:r>
    </w:p>
    <w:p w:rsidR="00644A77" w:rsidRDefault="00644A77">
      <w:pPr>
        <w:pStyle w:val="BodyText"/>
        <w:spacing w:before="1"/>
        <w:ind w:right="696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у молодёжи.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</w:pPr>
      <w:r>
        <w:t>просмотр</w:t>
      </w:r>
      <w:r>
        <w:rPr>
          <w:spacing w:val="-4"/>
        </w:rPr>
        <w:t xml:space="preserve"> </w:t>
      </w:r>
      <w:r>
        <w:t>видеоклипов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исполнителей;</w:t>
      </w:r>
    </w:p>
    <w:p w:rsidR="00644A77" w:rsidRDefault="00644A77">
      <w:pPr>
        <w:pStyle w:val="BodyText"/>
        <w:ind w:right="697"/>
      </w:pPr>
      <w:r>
        <w:t>сравнение их композиций с другими направлениями и стилями (классикой, духовной,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музыкой);</w:t>
      </w:r>
    </w:p>
    <w:p w:rsidR="00644A77" w:rsidRDefault="00644A77">
      <w:pPr>
        <w:pStyle w:val="BodyText"/>
        <w:ind w:right="685"/>
      </w:pPr>
      <w:r>
        <w:t>вариативно: составление плейлиста, коллекции записей современной музыки для друзей-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досуга);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видеоклипа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 современных</w:t>
      </w:r>
      <w:r>
        <w:rPr>
          <w:spacing w:val="-1"/>
        </w:rPr>
        <w:t xml:space="preserve"> </w:t>
      </w:r>
      <w:r>
        <w:t>популярных композиций.</w:t>
      </w:r>
    </w:p>
    <w:p w:rsidR="00644A77" w:rsidRDefault="00644A77">
      <w:pPr>
        <w:pStyle w:val="BodyText"/>
      </w:pPr>
      <w:r>
        <w:t>Электронные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инструменты.</w:t>
      </w:r>
    </w:p>
    <w:p w:rsidR="00644A77" w:rsidRDefault="00644A77">
      <w:pPr>
        <w:pStyle w:val="BodyText"/>
      </w:pPr>
      <w:r>
        <w:t>Содержание:</w:t>
      </w:r>
      <w:r>
        <w:rPr>
          <w:spacing w:val="20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«двойники»</w:t>
      </w:r>
      <w:r>
        <w:rPr>
          <w:spacing w:val="-4"/>
        </w:rPr>
        <w:t xml:space="preserve"> </w:t>
      </w:r>
      <w:r>
        <w:t>классических</w:t>
      </w:r>
      <w:r>
        <w:rPr>
          <w:spacing w:val="-3"/>
        </w:rPr>
        <w:t xml:space="preserve"> </w:t>
      </w:r>
      <w:r>
        <w:t>музыкальных</w:t>
      </w:r>
    </w:p>
    <w:p w:rsidR="00644A77" w:rsidRDefault="00644A77">
      <w:pPr>
        <w:pStyle w:val="BodyText"/>
        <w:ind w:right="695"/>
      </w:pP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 в</w:t>
      </w:r>
      <w:r>
        <w:rPr>
          <w:spacing w:val="-1"/>
        </w:rPr>
        <w:t xml:space="preserve"> </w:t>
      </w:r>
      <w:r>
        <w:t>компьютерных программах.</w:t>
      </w:r>
    </w:p>
    <w:p w:rsidR="00644A77" w:rsidRDefault="00644A77">
      <w:pPr>
        <w:pStyle w:val="BodyText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6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644A77" w:rsidRDefault="00644A77">
      <w:pPr>
        <w:pStyle w:val="BodyText"/>
        <w:ind w:right="696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сравнения;</w:t>
      </w:r>
    </w:p>
    <w:p w:rsidR="00644A77" w:rsidRDefault="00644A77">
      <w:pPr>
        <w:pStyle w:val="BodyText"/>
        <w:tabs>
          <w:tab w:val="left" w:pos="2864"/>
          <w:tab w:val="left" w:pos="4191"/>
          <w:tab w:val="left" w:pos="5848"/>
          <w:tab w:val="left" w:pos="6980"/>
          <w:tab w:val="left" w:pos="7844"/>
          <w:tab w:val="left" w:pos="9381"/>
        </w:tabs>
        <w:ind w:right="693"/>
        <w:jc w:val="left"/>
      </w:pPr>
      <w:r>
        <w:t>подбор электронных тембров для создания музыки к фантастическому фильму;</w:t>
      </w:r>
      <w:r>
        <w:rPr>
          <w:spacing w:val="1"/>
        </w:rPr>
        <w:t xml:space="preserve"> </w:t>
      </w:r>
      <w:r>
        <w:t>вариативно:</w:t>
      </w:r>
      <w:r>
        <w:tab/>
        <w:t>посещение</w:t>
      </w:r>
      <w:r>
        <w:tab/>
        <w:t>музыкального</w:t>
      </w:r>
      <w:r>
        <w:tab/>
        <w:t>магазина</w:t>
      </w:r>
      <w:r>
        <w:tab/>
        <w:t>(отдел</w:t>
      </w:r>
      <w:r>
        <w:tab/>
        <w:t>электронных</w:t>
      </w:r>
      <w:r>
        <w:tab/>
        <w:t>музыкальных</w:t>
      </w:r>
      <w:r>
        <w:rPr>
          <w:spacing w:val="-57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 об</w:t>
      </w:r>
      <w:r>
        <w:rPr>
          <w:spacing w:val="1"/>
        </w:rPr>
        <w:t xml:space="preserve"> </w:t>
      </w:r>
      <w:r>
        <w:t>электронных музыкальных 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электронной</w:t>
      </w:r>
      <w:r>
        <w:rPr>
          <w:spacing w:val="23"/>
        </w:rPr>
        <w:t xml:space="preserve"> </w:t>
      </w:r>
      <w:r>
        <w:t>композиции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компьютерных</w:t>
      </w:r>
      <w:r>
        <w:rPr>
          <w:spacing w:val="21"/>
        </w:rPr>
        <w:t xml:space="preserve"> </w:t>
      </w:r>
      <w:r>
        <w:t>программах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готовыми</w:t>
      </w:r>
      <w:r>
        <w:rPr>
          <w:spacing w:val="25"/>
        </w:rPr>
        <w:t xml:space="preserve"> </w:t>
      </w:r>
      <w:r>
        <w:t>семплами</w:t>
      </w:r>
      <w:r>
        <w:rPr>
          <w:spacing w:val="23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Garage</w:t>
      </w:r>
      <w:r>
        <w:rPr>
          <w:spacing w:val="-2"/>
        </w:rPr>
        <w:t xml:space="preserve"> </w:t>
      </w:r>
      <w:r>
        <w:t>Band).</w:t>
      </w:r>
    </w:p>
    <w:p w:rsidR="00644A77" w:rsidRDefault="00644A77">
      <w:pPr>
        <w:pStyle w:val="BodyText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грамота».</w:t>
      </w:r>
    </w:p>
    <w:p w:rsidR="00644A77" w:rsidRDefault="00644A77">
      <w:pPr>
        <w:pStyle w:val="BodyText"/>
        <w:ind w:right="694"/>
      </w:pPr>
      <w:r>
        <w:t>Данный модуль</w:t>
      </w:r>
      <w:r>
        <w:rPr>
          <w:spacing w:val="1"/>
        </w:rPr>
        <w:t xml:space="preserve"> </w:t>
      </w:r>
      <w:r>
        <w:t>является 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изучаться в отрыве 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 Освоение музыкальной грамоты не является самоцелью и всегда подчиняется</w:t>
      </w:r>
      <w:r>
        <w:rPr>
          <w:spacing w:val="1"/>
        </w:rPr>
        <w:t xml:space="preserve"> </w:t>
      </w:r>
      <w:r>
        <w:t>задачам освоения исполнительского, в первую очередь певческого репертуара, а также</w:t>
      </w:r>
      <w:r>
        <w:rPr>
          <w:spacing w:val="1"/>
        </w:rPr>
        <w:t xml:space="preserve"> </w:t>
      </w:r>
      <w:r>
        <w:t>задачам воспитания грамотного слушателя. Распределение ключевых тем модуля в рамках</w:t>
      </w:r>
      <w:r>
        <w:rPr>
          <w:spacing w:val="-57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 основе по 5-10 минут на каждом уроке. Новые понятия и навыки после 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материалом.</w:t>
      </w:r>
    </w:p>
    <w:p w:rsidR="00644A77" w:rsidRDefault="00644A77">
      <w:pPr>
        <w:pStyle w:val="BodyText"/>
      </w:pPr>
      <w:r>
        <w:t>Весь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звучит.</w:t>
      </w:r>
    </w:p>
    <w:p w:rsidR="00644A77" w:rsidRDefault="00644A77">
      <w:pPr>
        <w:pStyle w:val="BodyText"/>
        <w:ind w:right="696"/>
      </w:pPr>
      <w:r>
        <w:t>Содержание: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громкость,</w:t>
      </w:r>
      <w:r>
        <w:rPr>
          <w:spacing w:val="-57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644A77" w:rsidRDefault="00644A77">
      <w:pPr>
        <w:pStyle w:val="BodyText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tabs>
          <w:tab w:val="left" w:pos="2310"/>
          <w:tab w:val="left" w:pos="3493"/>
          <w:tab w:val="left" w:pos="3682"/>
          <w:tab w:val="left" w:pos="4841"/>
          <w:tab w:val="left" w:pos="5043"/>
          <w:tab w:val="left" w:pos="5511"/>
          <w:tab w:val="left" w:pos="5806"/>
          <w:tab w:val="left" w:pos="6560"/>
          <w:tab w:val="left" w:pos="6937"/>
          <w:tab w:val="left" w:pos="7254"/>
          <w:tab w:val="left" w:pos="8170"/>
          <w:tab w:val="left" w:pos="8383"/>
          <w:tab w:val="left" w:pos="8512"/>
          <w:tab w:val="left" w:pos="9462"/>
          <w:tab w:val="left" w:pos="9549"/>
          <w:tab w:val="left" w:pos="9838"/>
          <w:tab w:val="left" w:pos="10661"/>
        </w:tabs>
        <w:ind w:right="693"/>
        <w:jc w:val="left"/>
      </w:pPr>
      <w:r>
        <w:t>знакомство</w:t>
      </w:r>
      <w:r>
        <w:rPr>
          <w:spacing w:val="52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звуками</w:t>
      </w:r>
      <w:r>
        <w:rPr>
          <w:spacing w:val="52"/>
        </w:rPr>
        <w:t xml:space="preserve"> </w:t>
      </w:r>
      <w:r>
        <w:t>музыкальными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шумовыми;</w:t>
      </w:r>
      <w:r>
        <w:rPr>
          <w:spacing w:val="52"/>
        </w:rPr>
        <w:t xml:space="preserve"> </w:t>
      </w:r>
      <w:r>
        <w:t>различение,</w:t>
      </w:r>
      <w:r>
        <w:rPr>
          <w:spacing w:val="51"/>
        </w:rPr>
        <w:t xml:space="preserve"> </w:t>
      </w:r>
      <w:r>
        <w:t>определение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слух</w:t>
      </w:r>
      <w:r>
        <w:rPr>
          <w:spacing w:val="-57"/>
        </w:rPr>
        <w:t xml:space="preserve"> </w:t>
      </w:r>
      <w:r>
        <w:t>звуков</w:t>
      </w:r>
      <w:r>
        <w:tab/>
        <w:t>различного</w:t>
      </w:r>
      <w:r>
        <w:tab/>
      </w:r>
      <w:r>
        <w:tab/>
        <w:t>качества;</w:t>
      </w:r>
      <w:r>
        <w:tab/>
        <w:t>игра</w:t>
      </w:r>
      <w:r>
        <w:tab/>
        <w:t>-</w:t>
      </w:r>
      <w:r>
        <w:tab/>
        <w:t>подражание</w:t>
      </w:r>
      <w:r>
        <w:tab/>
        <w:t>звукам</w:t>
      </w:r>
      <w:r>
        <w:tab/>
        <w:t>и</w:t>
      </w:r>
      <w:r>
        <w:tab/>
      </w:r>
      <w:r>
        <w:tab/>
        <w:t>голосам</w:t>
      </w:r>
      <w:r>
        <w:tab/>
      </w:r>
      <w:r>
        <w:tab/>
        <w:t>природы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 шумовых музыкальных инструментов, вокальной импровизации;</w:t>
      </w:r>
      <w:r>
        <w:rPr>
          <w:spacing w:val="1"/>
        </w:rPr>
        <w:t xml:space="preserve"> </w:t>
      </w:r>
      <w:r>
        <w:t>артикуляционные</w:t>
      </w:r>
      <w:r>
        <w:tab/>
        <w:t>упражнения,</w:t>
      </w:r>
      <w:r>
        <w:tab/>
      </w:r>
      <w:r>
        <w:tab/>
        <w:t>разучивание</w:t>
      </w:r>
      <w:r>
        <w:tab/>
        <w:t>и</w:t>
      </w:r>
      <w:r>
        <w:tab/>
        <w:t>исполнение</w:t>
      </w:r>
      <w:r>
        <w:tab/>
      </w:r>
      <w:r>
        <w:tab/>
        <w:t>попевок</w:t>
      </w:r>
      <w:r>
        <w:tab/>
        <w:t>и</w:t>
      </w:r>
      <w:r>
        <w:tab/>
        <w:t>песен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звукоподражательных</w:t>
      </w:r>
      <w:r>
        <w:rPr>
          <w:spacing w:val="-1"/>
        </w:rPr>
        <w:t xml:space="preserve"> </w:t>
      </w:r>
      <w:r>
        <w:t>элементов, шумовых</w:t>
      </w:r>
      <w:r>
        <w:rPr>
          <w:spacing w:val="-1"/>
        </w:rPr>
        <w:t xml:space="preserve"> </w:t>
      </w:r>
      <w:r>
        <w:t>звуков.</w:t>
      </w:r>
    </w:p>
    <w:p w:rsidR="00644A77" w:rsidRDefault="00644A77">
      <w:pPr>
        <w:pStyle w:val="BodyText"/>
        <w:jc w:val="left"/>
      </w:pPr>
      <w:r>
        <w:t>Звукоряд.</w:t>
      </w:r>
    </w:p>
    <w:p w:rsidR="00644A77" w:rsidRDefault="00644A77">
      <w:pPr>
        <w:pStyle w:val="BodyText"/>
        <w:jc w:val="left"/>
      </w:pPr>
      <w:r>
        <w:t>Содержание:</w:t>
      </w:r>
      <w:r>
        <w:rPr>
          <w:spacing w:val="-2"/>
        </w:rPr>
        <w:t xml:space="preserve"> </w:t>
      </w: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2"/>
        </w:rPr>
        <w:t xml:space="preserve"> </w:t>
      </w:r>
      <w:r>
        <w:t>ключ.</w:t>
      </w:r>
      <w:r>
        <w:rPr>
          <w:spacing w:val="-6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октавы.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записи;</w:t>
      </w:r>
    </w:p>
    <w:p w:rsidR="00644A77" w:rsidRDefault="00644A77">
      <w:pPr>
        <w:pStyle w:val="BodyText"/>
        <w:ind w:right="691"/>
        <w:jc w:val="left"/>
      </w:pPr>
      <w:r>
        <w:t>различение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нотной</w:t>
      </w:r>
      <w:r>
        <w:rPr>
          <w:spacing w:val="19"/>
        </w:rPr>
        <w:t xml:space="preserve"> </w:t>
      </w:r>
      <w:r>
        <w:t>записи,</w:t>
      </w:r>
      <w:r>
        <w:rPr>
          <w:spacing w:val="20"/>
        </w:rPr>
        <w:t xml:space="preserve"> </w:t>
      </w:r>
      <w:r>
        <w:t>определение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слух</w:t>
      </w:r>
      <w:r>
        <w:rPr>
          <w:spacing w:val="20"/>
        </w:rPr>
        <w:t xml:space="preserve"> </w:t>
      </w:r>
      <w:r>
        <w:t>звукоряда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отличие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последовательностей</w:t>
      </w:r>
      <w:r>
        <w:rPr>
          <w:spacing w:val="-1"/>
        </w:rPr>
        <w:t xml:space="preserve"> </w:t>
      </w:r>
      <w:r>
        <w:t>звуков;</w:t>
      </w:r>
    </w:p>
    <w:p w:rsidR="00644A77" w:rsidRDefault="00644A77">
      <w:pPr>
        <w:pStyle w:val="BodyText"/>
        <w:ind w:right="691"/>
        <w:jc w:val="left"/>
      </w:pPr>
      <w:r>
        <w:t>пение</w:t>
      </w:r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названием</w:t>
      </w:r>
      <w:r>
        <w:rPr>
          <w:spacing w:val="58"/>
        </w:rPr>
        <w:t xml:space="preserve"> </w:t>
      </w:r>
      <w:r>
        <w:t>нот,</w:t>
      </w:r>
      <w:r>
        <w:rPr>
          <w:spacing w:val="58"/>
        </w:rPr>
        <w:t xml:space="preserve"> </w:t>
      </w:r>
      <w:r>
        <w:t>игра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металлофоне</w:t>
      </w:r>
      <w:r>
        <w:rPr>
          <w:spacing w:val="57"/>
        </w:rPr>
        <w:t xml:space="preserve"> </w:t>
      </w:r>
      <w:r>
        <w:t>звукоряда</w:t>
      </w:r>
      <w:r>
        <w:rPr>
          <w:spacing w:val="56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ноты</w:t>
      </w:r>
      <w:r>
        <w:rPr>
          <w:spacing w:val="55"/>
        </w:rPr>
        <w:t xml:space="preserve"> </w:t>
      </w:r>
      <w:r>
        <w:t>«до»;</w:t>
      </w:r>
      <w:r>
        <w:rPr>
          <w:spacing w:val="59"/>
        </w:rPr>
        <w:t xml:space="preserve"> </w:t>
      </w:r>
      <w:r>
        <w:t>разучивание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звукоряда.</w:t>
      </w:r>
    </w:p>
    <w:p w:rsidR="00644A77" w:rsidRDefault="00644A77">
      <w:pPr>
        <w:pStyle w:val="BodyText"/>
        <w:spacing w:before="1"/>
        <w:jc w:val="left"/>
      </w:pPr>
      <w:r>
        <w:t>Интонация.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3870"/>
      </w:pPr>
      <w:r>
        <w:t>Содержание: выразительные и изобразительные интонации.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spacing w:before="1"/>
        <w:ind w:right="693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изобразительного (ку-ку, тик-так и другие) и выразительного (просьба, призыв и другие)</w:t>
      </w:r>
      <w:r>
        <w:rPr>
          <w:spacing w:val="1"/>
        </w:rPr>
        <w:t xml:space="preserve"> </w:t>
      </w:r>
      <w:r>
        <w:t>характера;</w:t>
      </w:r>
    </w:p>
    <w:p w:rsidR="00644A77" w:rsidRDefault="00644A77">
      <w:pPr>
        <w:pStyle w:val="BodyText"/>
        <w:ind w:right="698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-3"/>
        </w:rPr>
        <w:t xml:space="preserve"> </w:t>
      </w:r>
      <w:r>
        <w:t>импровизации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данных интонаций;</w:t>
      </w:r>
    </w:p>
    <w:p w:rsidR="00644A77" w:rsidRDefault="00644A77">
      <w:pPr>
        <w:pStyle w:val="BodyText"/>
        <w:ind w:right="694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интонаций.</w:t>
      </w:r>
    </w:p>
    <w:p w:rsidR="00644A77" w:rsidRDefault="00644A77">
      <w:pPr>
        <w:pStyle w:val="BodyText"/>
        <w:jc w:val="left"/>
      </w:pPr>
      <w:r>
        <w:t>Ритм.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13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длинные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короткие</w:t>
      </w:r>
      <w:r>
        <w:rPr>
          <w:spacing w:val="12"/>
        </w:rPr>
        <w:t xml:space="preserve"> </w:t>
      </w:r>
      <w:r>
        <w:t>(восьмые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четвертные</w:t>
      </w:r>
      <w:r>
        <w:rPr>
          <w:spacing w:val="11"/>
        </w:rPr>
        <w:t xml:space="preserve"> </w:t>
      </w:r>
      <w:r>
        <w:t>длительности),</w:t>
      </w:r>
      <w:r>
        <w:rPr>
          <w:spacing w:val="12"/>
        </w:rPr>
        <w:t xml:space="preserve"> </w:t>
      </w:r>
      <w:r>
        <w:t>такт,</w:t>
      </w:r>
      <w:r>
        <w:rPr>
          <w:spacing w:val="-57"/>
        </w:rPr>
        <w:t xml:space="preserve"> </w:t>
      </w:r>
      <w:r>
        <w:t>тактовая</w:t>
      </w:r>
      <w:r>
        <w:rPr>
          <w:spacing w:val="-1"/>
        </w:rPr>
        <w:t xml:space="preserve"> </w:t>
      </w:r>
      <w:r>
        <w:t>черта.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spacing w:before="1"/>
        <w:ind w:right="691"/>
        <w:jc w:val="left"/>
      </w:pPr>
      <w:r>
        <w:t>определение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слух,</w:t>
      </w:r>
      <w:r>
        <w:rPr>
          <w:spacing w:val="4"/>
        </w:rPr>
        <w:t xml:space="preserve"> </w:t>
      </w:r>
      <w:r>
        <w:t>прослеживание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нотной</w:t>
      </w:r>
      <w:r>
        <w:rPr>
          <w:spacing w:val="4"/>
        </w:rPr>
        <w:t xml:space="preserve"> </w:t>
      </w:r>
      <w:r>
        <w:t>записи</w:t>
      </w:r>
      <w:r>
        <w:rPr>
          <w:spacing w:val="4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2"/>
        </w:rPr>
        <w:t xml:space="preserve"> </w:t>
      </w:r>
      <w:r>
        <w:t>состоящих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длительностей и пауз;</w:t>
      </w:r>
    </w:p>
    <w:p w:rsidR="00644A77" w:rsidRDefault="00644A77">
      <w:pPr>
        <w:pStyle w:val="BodyText"/>
        <w:ind w:right="691"/>
        <w:jc w:val="left"/>
      </w:pPr>
      <w:r>
        <w:t>исполнение,</w:t>
      </w:r>
      <w:r>
        <w:rPr>
          <w:spacing w:val="49"/>
        </w:rPr>
        <w:t xml:space="preserve"> </w:t>
      </w:r>
      <w:r>
        <w:t>импровизация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50"/>
        </w:rPr>
        <w:t xml:space="preserve"> </w:t>
      </w:r>
      <w:r>
        <w:t>звучащих</w:t>
      </w:r>
      <w:r>
        <w:rPr>
          <w:spacing w:val="49"/>
        </w:rPr>
        <w:t xml:space="preserve"> </w:t>
      </w:r>
      <w:r>
        <w:t>жестов</w:t>
      </w:r>
      <w:r>
        <w:rPr>
          <w:spacing w:val="50"/>
        </w:rPr>
        <w:t xml:space="preserve"> </w:t>
      </w:r>
      <w:r>
        <w:t>(хлопки,</w:t>
      </w:r>
      <w:r>
        <w:rPr>
          <w:spacing w:val="47"/>
        </w:rPr>
        <w:t xml:space="preserve"> </w:t>
      </w:r>
      <w:r>
        <w:t>шлепки,</w:t>
      </w:r>
      <w:r>
        <w:rPr>
          <w:spacing w:val="47"/>
        </w:rPr>
        <w:t xml:space="preserve"> </w:t>
      </w:r>
      <w:r>
        <w:t>притопы)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 простых ритмов;</w:t>
      </w:r>
    </w:p>
    <w:p w:rsidR="00644A77" w:rsidRDefault="00644A77">
      <w:pPr>
        <w:pStyle w:val="BodyText"/>
        <w:tabs>
          <w:tab w:val="left" w:pos="2154"/>
          <w:tab w:val="left" w:pos="3884"/>
          <w:tab w:val="left" w:pos="4690"/>
          <w:tab w:val="left" w:pos="6573"/>
          <w:tab w:val="left" w:pos="7468"/>
          <w:tab w:val="left" w:pos="8000"/>
          <w:tab w:val="left" w:pos="9645"/>
        </w:tabs>
        <w:ind w:right="695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tab/>
      </w:r>
      <w:r>
        <w:rPr>
          <w:spacing w:val="-1"/>
        </w:rPr>
        <w:t>карточкам,</w:t>
      </w:r>
      <w:r>
        <w:rPr>
          <w:spacing w:val="-5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644A77" w:rsidRDefault="00644A77">
      <w:pPr>
        <w:pStyle w:val="BodyText"/>
        <w:ind w:right="688"/>
      </w:pPr>
      <w:r>
        <w:t>разучивание, исполнение на ударных инструментах ритмической партитуры; слушание</w:t>
      </w:r>
      <w:r>
        <w:rPr>
          <w:spacing w:val="1"/>
        </w:rPr>
        <w:t xml:space="preserve"> </w:t>
      </w:r>
      <w:r>
        <w:t>музыкальных произведений с ярко выраженным ритмическим рисунком, воспроизведение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(хлопками);</w:t>
      </w:r>
    </w:p>
    <w:p w:rsidR="00644A77" w:rsidRDefault="00644A77">
      <w:pPr>
        <w:pStyle w:val="BodyText"/>
      </w:pPr>
      <w:r>
        <w:t>Ритмический</w:t>
      </w:r>
      <w:r>
        <w:rPr>
          <w:spacing w:val="-4"/>
        </w:rPr>
        <w:t xml:space="preserve"> </w:t>
      </w:r>
      <w:r>
        <w:t>рисунок.</w:t>
      </w:r>
    </w:p>
    <w:p w:rsidR="00644A77" w:rsidRDefault="00644A77">
      <w:pPr>
        <w:pStyle w:val="BodyText"/>
        <w:ind w:right="695"/>
      </w:pPr>
      <w:r>
        <w:t>Содержание: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половинная,</w:t>
      </w:r>
      <w:r>
        <w:rPr>
          <w:spacing w:val="1"/>
        </w:rPr>
        <w:t xml:space="preserve"> </w:t>
      </w:r>
      <w:r>
        <w:t>целая,</w:t>
      </w:r>
      <w:r>
        <w:rPr>
          <w:spacing w:val="1"/>
        </w:rPr>
        <w:t xml:space="preserve"> </w:t>
      </w:r>
      <w:r>
        <w:t>шестнадцатые.</w:t>
      </w:r>
      <w:r>
        <w:rPr>
          <w:spacing w:val="1"/>
        </w:rPr>
        <w:t xml:space="preserve"> </w:t>
      </w:r>
      <w:r>
        <w:t>Паузы.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 партитура.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3"/>
      </w:pPr>
      <w:r>
        <w:t>определение на слух, прослеживание по нотной записи ритмических рисунков, 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длительностей и пауз;</w:t>
      </w:r>
    </w:p>
    <w:p w:rsidR="00644A77" w:rsidRDefault="00644A77">
      <w:pPr>
        <w:pStyle w:val="BodyText"/>
        <w:ind w:right="698"/>
      </w:pPr>
      <w:r>
        <w:t>исполнение, импровизация с помощью звучащих жестов (хлопки, шлепки, притопы)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 простых ритмов;</w:t>
      </w:r>
    </w:p>
    <w:p w:rsidR="00644A77" w:rsidRDefault="00644A77">
      <w:pPr>
        <w:pStyle w:val="BodyText"/>
        <w:ind w:right="691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:rsidR="00644A77" w:rsidRDefault="00644A77">
      <w:pPr>
        <w:pStyle w:val="BodyText"/>
        <w:ind w:right="695"/>
      </w:pPr>
      <w:r>
        <w:t>разучивание, исполнение на ударных инструментах ритмической партитуры; слушание</w:t>
      </w:r>
      <w:r>
        <w:rPr>
          <w:spacing w:val="1"/>
        </w:rPr>
        <w:t xml:space="preserve"> </w:t>
      </w:r>
      <w:r>
        <w:t>музыкальных произведений с ярко выраженным ритмическим рисунком, воспроизведение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(хлопками);</w:t>
      </w:r>
    </w:p>
    <w:p w:rsidR="00644A77" w:rsidRDefault="00644A77">
      <w:pPr>
        <w:pStyle w:val="BodyText"/>
        <w:jc w:val="left"/>
      </w:pPr>
      <w:r>
        <w:t>Размер.</w:t>
      </w:r>
    </w:p>
    <w:p w:rsidR="00644A77" w:rsidRDefault="00644A77">
      <w:pPr>
        <w:pStyle w:val="BodyText"/>
        <w:ind w:right="3179"/>
        <w:jc w:val="left"/>
      </w:pPr>
      <w:r>
        <w:t>Содержание:</w:t>
      </w:r>
      <w:r>
        <w:rPr>
          <w:spacing w:val="22"/>
        </w:rPr>
        <w:t xml:space="preserve"> </w:t>
      </w:r>
      <w:r>
        <w:t>равномерная</w:t>
      </w:r>
      <w:r>
        <w:rPr>
          <w:spacing w:val="-2"/>
        </w:rPr>
        <w:t xml:space="preserve"> </w:t>
      </w:r>
      <w:r>
        <w:t>пульсация.</w:t>
      </w:r>
      <w:r>
        <w:rPr>
          <w:spacing w:val="-3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слабые</w:t>
      </w:r>
      <w:r>
        <w:rPr>
          <w:spacing w:val="-4"/>
        </w:rPr>
        <w:t xml:space="preserve"> </w:t>
      </w:r>
      <w:r>
        <w:t>доли.</w:t>
      </w:r>
      <w:r>
        <w:rPr>
          <w:spacing w:val="-57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2/4, 3/4, 4/4.</w:t>
      </w:r>
    </w:p>
    <w:p w:rsidR="00644A77" w:rsidRDefault="00644A77">
      <w:pPr>
        <w:pStyle w:val="BodyText"/>
        <w:spacing w:before="1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1"/>
      </w:pPr>
      <w:r>
        <w:t>ритмические упражнения на ровную пульсацию, выделение сильных долей в размерах 2/4,</w:t>
      </w:r>
      <w:r>
        <w:rPr>
          <w:spacing w:val="-57"/>
        </w:rPr>
        <w:t xml:space="preserve"> </w:t>
      </w:r>
      <w:r>
        <w:t>3/4, 4/4 (звучащими жестами или на ударных инструментах); определение на слух, 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60"/>
        </w:rPr>
        <w:t xml:space="preserve"> </w:t>
      </w:r>
      <w:r>
        <w:t>песен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хлопками-акцентами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дирижёрскими</w:t>
      </w:r>
      <w:r>
        <w:rPr>
          <w:spacing w:val="-1"/>
        </w:rPr>
        <w:t xml:space="preserve"> </w:t>
      </w:r>
      <w:r>
        <w:t>жестами;</w:t>
      </w:r>
    </w:p>
    <w:p w:rsidR="00644A77" w:rsidRDefault="00644A77">
      <w:pPr>
        <w:pStyle w:val="BodyText"/>
        <w:ind w:right="692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импровизации под</w:t>
      </w:r>
      <w:r>
        <w:rPr>
          <w:spacing w:val="-1"/>
        </w:rPr>
        <w:t xml:space="preserve"> </w:t>
      </w:r>
      <w:r>
        <w:t>музыку;</w:t>
      </w:r>
    </w:p>
    <w:p w:rsidR="00644A77" w:rsidRDefault="00644A77">
      <w:pPr>
        <w:pStyle w:val="BodyText"/>
        <w:ind w:right="696"/>
      </w:pPr>
      <w:r>
        <w:t>вариативно: исполнение на клавишных или духовых инструментах попевок, мелодий в</w:t>
      </w:r>
      <w:r>
        <w:rPr>
          <w:spacing w:val="1"/>
        </w:rPr>
        <w:t xml:space="preserve"> </w:t>
      </w:r>
      <w:r>
        <w:t>размерах</w:t>
      </w:r>
      <w:r>
        <w:rPr>
          <w:spacing w:val="-2"/>
        </w:rPr>
        <w:t xml:space="preserve"> </w:t>
      </w:r>
      <w:r>
        <w:t>2/4,</w:t>
      </w:r>
      <w:r>
        <w:rPr>
          <w:spacing w:val="-2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4/4;</w:t>
      </w:r>
      <w:r>
        <w:rPr>
          <w:spacing w:val="-1"/>
        </w:rPr>
        <w:t xml:space="preserve"> </w:t>
      </w:r>
      <w:r>
        <w:t>вокальная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размере.</w:t>
      </w:r>
    </w:p>
    <w:p w:rsidR="00644A77" w:rsidRDefault="00644A77">
      <w:pPr>
        <w:pStyle w:val="BodyText"/>
      </w:pPr>
      <w:r>
        <w:t>Музыкальный</w:t>
      </w:r>
      <w:r>
        <w:rPr>
          <w:spacing w:val="-1"/>
        </w:rPr>
        <w:t xml:space="preserve"> </w:t>
      </w:r>
      <w:r>
        <w:t>язык.</w:t>
      </w:r>
    </w:p>
    <w:p w:rsidR="00644A77" w:rsidRDefault="00644A77">
      <w:pPr>
        <w:pStyle w:val="BodyText"/>
        <w:ind w:right="696"/>
      </w:pPr>
      <w:r>
        <w:t>Содержание: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(стаккато,</w:t>
      </w:r>
      <w:r>
        <w:rPr>
          <w:spacing w:val="-1"/>
        </w:rPr>
        <w:t xml:space="preserve"> </w:t>
      </w:r>
      <w:r>
        <w:t>легато, акцент).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tabs>
          <w:tab w:val="left" w:pos="2845"/>
          <w:tab w:val="left" w:pos="3215"/>
          <w:tab w:val="left" w:pos="4685"/>
          <w:tab w:val="left" w:pos="6393"/>
          <w:tab w:val="left" w:pos="7307"/>
          <w:tab w:val="left" w:pos="9072"/>
          <w:tab w:val="left" w:pos="10520"/>
        </w:tabs>
        <w:spacing w:before="1"/>
        <w:ind w:right="696"/>
        <w:jc w:val="left"/>
      </w:pPr>
      <w:r>
        <w:t>знакомство</w:t>
      </w:r>
      <w:r>
        <w:tab/>
        <w:t>с</w:t>
      </w:r>
      <w:r>
        <w:tab/>
        <w:t>элементами</w:t>
      </w:r>
      <w:r>
        <w:tab/>
        <w:t>музыкального</w:t>
      </w:r>
      <w:r>
        <w:tab/>
        <w:t>языка,</w:t>
      </w:r>
      <w:r>
        <w:tab/>
        <w:t>специальными</w:t>
      </w:r>
      <w:r>
        <w:tab/>
        <w:t>терминами,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обозначением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644A77" w:rsidRDefault="00644A77">
      <w:pPr>
        <w:pStyle w:val="BodyText"/>
        <w:tabs>
          <w:tab w:val="left" w:pos="2826"/>
          <w:tab w:val="left" w:pos="4126"/>
          <w:tab w:val="left" w:pos="4461"/>
          <w:tab w:val="left" w:pos="6004"/>
          <w:tab w:val="left" w:pos="7532"/>
          <w:tab w:val="left" w:pos="8314"/>
          <w:tab w:val="left" w:pos="8626"/>
          <w:tab w:val="left" w:pos="9299"/>
        </w:tabs>
        <w:ind w:right="694"/>
        <w:jc w:val="left"/>
      </w:pPr>
      <w:r>
        <w:t>определение изученных элементов на слух при восприятии музыкальных произведений;</w:t>
      </w:r>
      <w:r>
        <w:rPr>
          <w:spacing w:val="1"/>
        </w:rPr>
        <w:t xml:space="preserve"> </w:t>
      </w:r>
      <w:r>
        <w:t>наблюдение</w:t>
      </w:r>
      <w:r>
        <w:rPr>
          <w:spacing w:val="7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изменением</w:t>
      </w:r>
      <w:r>
        <w:rPr>
          <w:spacing w:val="8"/>
        </w:rPr>
        <w:t xml:space="preserve"> </w:t>
      </w:r>
      <w:r>
        <w:t>музыкального</w:t>
      </w:r>
      <w:r>
        <w:rPr>
          <w:spacing w:val="8"/>
        </w:rPr>
        <w:t xml:space="preserve"> </w:t>
      </w:r>
      <w:r>
        <w:t>образа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изменении</w:t>
      </w:r>
      <w:r>
        <w:rPr>
          <w:spacing w:val="9"/>
        </w:rPr>
        <w:t xml:space="preserve"> </w:t>
      </w:r>
      <w:r>
        <w:t>элементов</w:t>
      </w:r>
      <w:r>
        <w:rPr>
          <w:spacing w:val="9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языка (как меняется характер музыки при изменении темпа, динамики, штрихов);</w:t>
      </w:r>
      <w:r>
        <w:rPr>
          <w:spacing w:val="1"/>
        </w:rPr>
        <w:t xml:space="preserve"> </w:t>
      </w:r>
      <w:r>
        <w:t>исполнение</w:t>
      </w:r>
      <w:r>
        <w:tab/>
        <w:t>вокальных</w:t>
      </w:r>
      <w:r>
        <w:tab/>
        <w:t>и</w:t>
      </w:r>
      <w:r>
        <w:tab/>
        <w:t>ритмических</w:t>
      </w:r>
      <w:r>
        <w:tab/>
        <w:t>упражнений,</w:t>
      </w:r>
      <w:r>
        <w:tab/>
        <w:t>песен</w:t>
      </w:r>
      <w:r>
        <w:tab/>
        <w:t>с</w:t>
      </w:r>
      <w:r>
        <w:tab/>
        <w:t>ярко</w:t>
      </w:r>
      <w:r>
        <w:tab/>
      </w:r>
      <w:r>
        <w:rPr>
          <w:spacing w:val="-1"/>
        </w:rPr>
        <w:t>выраженными</w:t>
      </w:r>
      <w:r>
        <w:rPr>
          <w:spacing w:val="-57"/>
        </w:rPr>
        <w:t xml:space="preserve"> </w:t>
      </w:r>
      <w:r>
        <w:t>динамическими,</w:t>
      </w:r>
      <w:r>
        <w:rPr>
          <w:spacing w:val="-1"/>
        </w:rPr>
        <w:t xml:space="preserve"> </w:t>
      </w:r>
      <w:r>
        <w:t>темповыми, штриховыми красками;</w:t>
      </w:r>
    </w:p>
    <w:p w:rsidR="00644A77" w:rsidRDefault="00644A77">
      <w:pPr>
        <w:pStyle w:val="BodyText"/>
        <w:ind w:right="691"/>
        <w:jc w:val="left"/>
      </w:pPr>
      <w:r>
        <w:t>использование</w:t>
      </w:r>
      <w:r>
        <w:rPr>
          <w:spacing w:val="51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музыкального</w:t>
      </w:r>
      <w:r>
        <w:rPr>
          <w:spacing w:val="51"/>
        </w:rPr>
        <w:t xml:space="preserve"> </w:t>
      </w:r>
      <w:r>
        <w:t>языка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определённого</w:t>
      </w:r>
      <w:r>
        <w:rPr>
          <w:spacing w:val="51"/>
        </w:rPr>
        <w:t xml:space="preserve"> </w:t>
      </w:r>
      <w:r>
        <w:t>образа,</w:t>
      </w:r>
      <w:r>
        <w:rPr>
          <w:spacing w:val="-57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вокальных и</w:t>
      </w:r>
      <w:r>
        <w:rPr>
          <w:spacing w:val="-1"/>
        </w:rPr>
        <w:t xml:space="preserve"> </w:t>
      </w:r>
      <w:r>
        <w:t>инструментальных</w:t>
      </w:r>
      <w:r>
        <w:rPr>
          <w:spacing w:val="-3"/>
        </w:rPr>
        <w:t xml:space="preserve"> </w:t>
      </w:r>
      <w:r>
        <w:t>импровизациях;</w:t>
      </w:r>
    </w:p>
    <w:p w:rsidR="00644A77" w:rsidRDefault="00644A77">
      <w:pPr>
        <w:pStyle w:val="BodyText"/>
        <w:ind w:right="694"/>
      </w:pPr>
      <w:r>
        <w:t>вариативно: исполнение на клавишных или духовых инструментах попевок, мелодий с</w:t>
      </w:r>
      <w:r>
        <w:rPr>
          <w:spacing w:val="1"/>
        </w:rPr>
        <w:t xml:space="preserve"> </w:t>
      </w:r>
      <w:r>
        <w:t>ярко выраженными динамическими, темповыми, штриховыми красками; исполнительская</w:t>
      </w:r>
      <w:r>
        <w:rPr>
          <w:spacing w:val="-57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изменения.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словаря.</w:t>
      </w:r>
    </w:p>
    <w:p w:rsidR="00644A77" w:rsidRDefault="00644A77">
      <w:pPr>
        <w:pStyle w:val="BodyText"/>
        <w:spacing w:before="1"/>
      </w:pPr>
      <w:r>
        <w:t>Высота</w:t>
      </w:r>
      <w:r>
        <w:rPr>
          <w:spacing w:val="-4"/>
        </w:rPr>
        <w:t xml:space="preserve"> </w:t>
      </w:r>
      <w:r>
        <w:t>звуков.</w:t>
      </w:r>
    </w:p>
    <w:p w:rsidR="00644A77" w:rsidRDefault="00644A77">
      <w:pPr>
        <w:pStyle w:val="BodyText"/>
        <w:ind w:right="692"/>
      </w:pPr>
      <w:r>
        <w:t>Содержание:</w:t>
      </w:r>
      <w:r>
        <w:rPr>
          <w:spacing w:val="1"/>
        </w:rPr>
        <w:t xml:space="preserve"> </w:t>
      </w:r>
      <w:r>
        <w:t>регистры.</w:t>
      </w:r>
      <w:r>
        <w:rPr>
          <w:spacing w:val="1"/>
        </w:rPr>
        <w:t xml:space="preserve"> </w:t>
      </w:r>
      <w:r>
        <w:t>Ноты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диапазона.</w:t>
      </w:r>
      <w:r>
        <w:rPr>
          <w:spacing w:val="1"/>
        </w:rPr>
        <w:t xml:space="preserve"> </w:t>
      </w:r>
      <w:r>
        <w:t>Расположение нот на клавиатуре.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альтерации (диезы, бемоли, бекары).</w:t>
      </w:r>
    </w:p>
    <w:p w:rsidR="00644A77" w:rsidRDefault="00644A77">
      <w:pPr>
        <w:pStyle w:val="BodyTex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</w:pPr>
      <w:r>
        <w:t>освоение</w:t>
      </w:r>
      <w:r>
        <w:rPr>
          <w:spacing w:val="-4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«выше-ниже»;</w:t>
      </w:r>
    </w:p>
    <w:p w:rsidR="00644A77" w:rsidRDefault="00644A77">
      <w:pPr>
        <w:pStyle w:val="BodyText"/>
        <w:ind w:right="692"/>
      </w:pPr>
      <w:r>
        <w:t>определение на слух принадлежности звуков к одному из регистров; прослеживание по</w:t>
      </w:r>
      <w:r>
        <w:rPr>
          <w:spacing w:val="1"/>
        </w:rPr>
        <w:t xml:space="preserve"> </w:t>
      </w:r>
      <w:r>
        <w:t>нотной записи отдельных</w:t>
      </w:r>
      <w:r>
        <w:rPr>
          <w:spacing w:val="60"/>
        </w:rPr>
        <w:t xml:space="preserve"> </w:t>
      </w:r>
      <w:r>
        <w:t>мотивов, фрагментов</w:t>
      </w:r>
      <w:r>
        <w:rPr>
          <w:spacing w:val="60"/>
        </w:rPr>
        <w:t xml:space="preserve"> </w:t>
      </w:r>
      <w:r>
        <w:t>знакомых песен, выДеление знакомых</w:t>
      </w:r>
      <w:r>
        <w:rPr>
          <w:spacing w:val="1"/>
        </w:rPr>
        <w:t xml:space="preserve"> </w:t>
      </w:r>
      <w:r>
        <w:t>нот,</w:t>
      </w:r>
      <w:r>
        <w:rPr>
          <w:spacing w:val="-1"/>
        </w:rPr>
        <w:t xml:space="preserve"> </w:t>
      </w:r>
      <w:r>
        <w:t>знаков альтерации;</w:t>
      </w:r>
    </w:p>
    <w:p w:rsidR="00644A77" w:rsidRDefault="00644A77">
      <w:pPr>
        <w:pStyle w:val="BodyText"/>
        <w:ind w:right="696"/>
      </w:pPr>
      <w:r>
        <w:t>наблюдение за изменением музыкального образа при изменении регистра; 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виртуальной клавиатуре.</w:t>
      </w:r>
    </w:p>
    <w:p w:rsidR="00644A77" w:rsidRDefault="00644A77">
      <w:pPr>
        <w:pStyle w:val="BodyText"/>
        <w:jc w:val="left"/>
      </w:pPr>
      <w:r>
        <w:t>Мелодия.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51"/>
        </w:rPr>
        <w:t xml:space="preserve"> </w:t>
      </w:r>
      <w:r>
        <w:t>мотив,</w:t>
      </w:r>
      <w:r>
        <w:rPr>
          <w:spacing w:val="50"/>
        </w:rPr>
        <w:t xml:space="preserve"> </w:t>
      </w:r>
      <w:r>
        <w:t>музыкальная</w:t>
      </w:r>
      <w:r>
        <w:rPr>
          <w:spacing w:val="50"/>
        </w:rPr>
        <w:t xml:space="preserve"> </w:t>
      </w:r>
      <w:r>
        <w:t>фраза.</w:t>
      </w:r>
      <w:r>
        <w:rPr>
          <w:spacing w:val="50"/>
        </w:rPr>
        <w:t xml:space="preserve"> </w:t>
      </w:r>
      <w:r>
        <w:t>Поступенное,</w:t>
      </w:r>
      <w:r>
        <w:rPr>
          <w:spacing w:val="50"/>
        </w:rPr>
        <w:t xml:space="preserve"> </w:t>
      </w:r>
      <w:r>
        <w:t>плавное</w:t>
      </w:r>
      <w:r>
        <w:rPr>
          <w:spacing w:val="49"/>
        </w:rPr>
        <w:t xml:space="preserve"> </w:t>
      </w:r>
      <w:r>
        <w:t>движение</w:t>
      </w:r>
      <w:r>
        <w:rPr>
          <w:spacing w:val="49"/>
        </w:rPr>
        <w:t xml:space="preserve"> </w:t>
      </w:r>
      <w:r>
        <w:t>мелодии,</w:t>
      </w:r>
      <w:r>
        <w:rPr>
          <w:spacing w:val="-57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-2"/>
        </w:rPr>
        <w:t xml:space="preserve"> </w:t>
      </w:r>
      <w:r>
        <w:t>рисунок.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ind w:right="691"/>
        <w:jc w:val="left"/>
      </w:pPr>
      <w:r>
        <w:t>определение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слух,</w:t>
      </w:r>
      <w:r>
        <w:rPr>
          <w:spacing w:val="51"/>
        </w:rPr>
        <w:t xml:space="preserve"> </w:t>
      </w:r>
      <w:r>
        <w:t>прослеживание</w:t>
      </w:r>
      <w:r>
        <w:rPr>
          <w:spacing w:val="48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нотной</w:t>
      </w:r>
      <w:r>
        <w:rPr>
          <w:spacing w:val="50"/>
        </w:rPr>
        <w:t xml:space="preserve"> </w:t>
      </w:r>
      <w:r>
        <w:t>записи</w:t>
      </w:r>
      <w:r>
        <w:rPr>
          <w:spacing w:val="50"/>
        </w:rPr>
        <w:t xml:space="preserve"> </w:t>
      </w:r>
      <w:r>
        <w:t>мелодических</w:t>
      </w:r>
      <w:r>
        <w:rPr>
          <w:spacing w:val="49"/>
        </w:rPr>
        <w:t xml:space="preserve"> </w:t>
      </w:r>
      <w:r>
        <w:t>рисунков</w:t>
      </w:r>
      <w:r>
        <w:rPr>
          <w:spacing w:val="4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поступенным,</w:t>
      </w:r>
      <w:r>
        <w:rPr>
          <w:spacing w:val="-1"/>
        </w:rPr>
        <w:t xml:space="preserve"> </w:t>
      </w:r>
      <w:r>
        <w:t>плавным</w:t>
      </w:r>
      <w:r>
        <w:rPr>
          <w:spacing w:val="-2"/>
        </w:rPr>
        <w:t xml:space="preserve"> </w:t>
      </w:r>
      <w:r>
        <w:t>движением, скачками,</w:t>
      </w:r>
      <w:r>
        <w:rPr>
          <w:spacing w:val="-1"/>
        </w:rPr>
        <w:t xml:space="preserve"> </w:t>
      </w:r>
      <w:r>
        <w:t>остановками;</w:t>
      </w:r>
    </w:p>
    <w:p w:rsidR="00644A77" w:rsidRDefault="00644A77">
      <w:pPr>
        <w:pStyle w:val="BodyText"/>
        <w:ind w:right="692"/>
        <w:jc w:val="left"/>
      </w:pPr>
      <w:r>
        <w:t>исполнение, импровизация (вокальная или на звуковысотных музыкальных инструментах)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мелодических рисунков;</w:t>
      </w:r>
    </w:p>
    <w:p w:rsidR="00644A77" w:rsidRDefault="00644A77">
      <w:pPr>
        <w:pStyle w:val="BodyText"/>
        <w:ind w:right="688"/>
      </w:pPr>
      <w:r>
        <w:t>вариативно: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 и неповторяющихся мотивов, музыкальных фраз, похожих друг на друга;</w:t>
      </w:r>
      <w:r>
        <w:rPr>
          <w:spacing w:val="1"/>
        </w:rPr>
        <w:t xml:space="preserve"> </w:t>
      </w:r>
      <w:r>
        <w:t>исполнение на духовых, клавишных инструментах или виртуальной клавиатуре 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мелодий по</w:t>
      </w:r>
      <w:r>
        <w:rPr>
          <w:spacing w:val="-3"/>
        </w:rPr>
        <w:t xml:space="preserve"> </w:t>
      </w:r>
      <w:r>
        <w:t>нотам.</w:t>
      </w:r>
    </w:p>
    <w:p w:rsidR="00644A77" w:rsidRDefault="00644A77">
      <w:pPr>
        <w:pStyle w:val="BodyText"/>
        <w:jc w:val="left"/>
      </w:pPr>
      <w:r>
        <w:t>Сопровождение.</w:t>
      </w:r>
    </w:p>
    <w:p w:rsidR="00644A77" w:rsidRDefault="00644A77">
      <w:pPr>
        <w:pStyle w:val="BodyText"/>
        <w:spacing w:before="1"/>
        <w:ind w:right="691"/>
        <w:jc w:val="left"/>
      </w:pPr>
      <w:r>
        <w:t>Содержание:</w:t>
      </w:r>
      <w:r>
        <w:rPr>
          <w:spacing w:val="3"/>
        </w:rPr>
        <w:t xml:space="preserve"> </w:t>
      </w:r>
      <w:r>
        <w:t>аккомпанемент.</w:t>
      </w:r>
      <w:r>
        <w:rPr>
          <w:spacing w:val="3"/>
        </w:rPr>
        <w:t xml:space="preserve"> </w:t>
      </w:r>
      <w:r>
        <w:t>Остинато.</w:t>
      </w:r>
      <w:r>
        <w:rPr>
          <w:spacing w:val="3"/>
        </w:rPr>
        <w:t xml:space="preserve"> </w:t>
      </w:r>
      <w:r>
        <w:t>Вступление,</w:t>
      </w:r>
      <w:r>
        <w:rPr>
          <w:spacing w:val="2"/>
        </w:rPr>
        <w:t xml:space="preserve"> </w:t>
      </w:r>
      <w:r>
        <w:t>заключение,</w:t>
      </w:r>
      <w:r>
        <w:rPr>
          <w:spacing w:val="2"/>
        </w:rPr>
        <w:t xml:space="preserve"> </w:t>
      </w:r>
      <w:r>
        <w:t>проигрыш.</w:t>
      </w:r>
      <w:r>
        <w:rPr>
          <w:spacing w:val="2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691"/>
        <w:jc w:val="left"/>
      </w:pPr>
      <w:r>
        <w:t>определение на слух, прослеживание по нотной записи главного голоса и сопровождения;</w:t>
      </w:r>
      <w:r>
        <w:rPr>
          <w:spacing w:val="1"/>
        </w:rPr>
        <w:t xml:space="preserve"> </w:t>
      </w:r>
      <w:r>
        <w:t>различение,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мелодических и</w:t>
      </w:r>
      <w:r>
        <w:rPr>
          <w:spacing w:val="3"/>
        </w:rPr>
        <w:t xml:space="preserve"> </w:t>
      </w:r>
      <w:r>
        <w:t>ритмических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главного</w:t>
      </w:r>
      <w:r>
        <w:rPr>
          <w:spacing w:val="2"/>
        </w:rPr>
        <w:t xml:space="preserve"> </w:t>
      </w:r>
      <w:r>
        <w:t>голоса и</w:t>
      </w:r>
      <w:r>
        <w:rPr>
          <w:spacing w:val="-57"/>
        </w:rPr>
        <w:t xml:space="preserve"> </w:t>
      </w:r>
      <w:r>
        <w:t>сопровождения;</w:t>
      </w:r>
    </w:p>
    <w:p w:rsidR="00644A77" w:rsidRDefault="00644A77">
      <w:pPr>
        <w:pStyle w:val="BodyText"/>
        <w:ind w:right="691"/>
        <w:jc w:val="left"/>
      </w:pPr>
      <w:r>
        <w:t>показ</w:t>
      </w:r>
      <w:r>
        <w:rPr>
          <w:spacing w:val="13"/>
        </w:rPr>
        <w:t xml:space="preserve"> </w:t>
      </w:r>
      <w:r>
        <w:t>рукой</w:t>
      </w:r>
      <w:r>
        <w:rPr>
          <w:spacing w:val="13"/>
        </w:rPr>
        <w:t xml:space="preserve"> </w:t>
      </w:r>
      <w:r>
        <w:t>линии</w:t>
      </w:r>
      <w:r>
        <w:rPr>
          <w:spacing w:val="11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главного</w:t>
      </w:r>
      <w:r>
        <w:rPr>
          <w:spacing w:val="12"/>
        </w:rPr>
        <w:t xml:space="preserve"> </w:t>
      </w:r>
      <w:r>
        <w:t>голоса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аккомпанемента;</w:t>
      </w:r>
      <w:r>
        <w:rPr>
          <w:spacing w:val="12"/>
        </w:rPr>
        <w:t xml:space="preserve"> </w:t>
      </w:r>
      <w:r>
        <w:t>различение</w:t>
      </w:r>
      <w:r>
        <w:rPr>
          <w:spacing w:val="12"/>
        </w:rPr>
        <w:t xml:space="preserve"> </w:t>
      </w:r>
      <w:r>
        <w:t>простейших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формы: вступление,</w:t>
      </w:r>
      <w:r>
        <w:rPr>
          <w:spacing w:val="-1"/>
        </w:rPr>
        <w:t xml:space="preserve"> </w:t>
      </w:r>
      <w:r>
        <w:t>заключение, проигрыш;</w:t>
      </w:r>
    </w:p>
    <w:p w:rsidR="00644A77" w:rsidRDefault="00644A77">
      <w:pPr>
        <w:pStyle w:val="BodyText"/>
        <w:jc w:val="left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644A77" w:rsidRDefault="00644A77">
      <w:pPr>
        <w:pStyle w:val="BodyText"/>
        <w:ind w:right="2222"/>
        <w:jc w:val="left"/>
      </w:pPr>
      <w:r>
        <w:t>импровизация ритмического аккомпанемента к знакомой песне (звучащими</w:t>
      </w:r>
      <w:r>
        <w:rPr>
          <w:spacing w:val="-57"/>
        </w:rPr>
        <w:t xml:space="preserve"> </w:t>
      </w:r>
      <w:r>
        <w:t>жестами 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 инструментах);</w:t>
      </w:r>
    </w:p>
    <w:p w:rsidR="00644A77" w:rsidRDefault="00644A77">
      <w:pPr>
        <w:pStyle w:val="BodyText"/>
        <w:ind w:right="691"/>
        <w:jc w:val="left"/>
      </w:pPr>
      <w:r>
        <w:t>вариативно:</w:t>
      </w:r>
      <w:r>
        <w:rPr>
          <w:spacing w:val="13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простейшего</w:t>
      </w:r>
      <w:r>
        <w:rPr>
          <w:spacing w:val="15"/>
        </w:rPr>
        <w:t xml:space="preserve"> </w:t>
      </w:r>
      <w:r>
        <w:t>сопровождения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знакомой</w:t>
      </w:r>
      <w:r>
        <w:rPr>
          <w:spacing w:val="16"/>
        </w:rPr>
        <w:t xml:space="preserve"> </w:t>
      </w:r>
      <w:r>
        <w:t>мелодии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клавишных</w:t>
      </w:r>
      <w:r>
        <w:rPr>
          <w:spacing w:val="-57"/>
        </w:rPr>
        <w:t xml:space="preserve"> </w:t>
      </w:r>
      <w:r>
        <w:t>или духовых инструментах.</w:t>
      </w:r>
    </w:p>
    <w:p w:rsidR="00644A77" w:rsidRDefault="00644A77">
      <w:pPr>
        <w:pStyle w:val="BodyText"/>
        <w:jc w:val="left"/>
      </w:pPr>
      <w:r>
        <w:t>Песня.</w:t>
      </w:r>
    </w:p>
    <w:p w:rsidR="00644A77" w:rsidRDefault="00644A77">
      <w:pPr>
        <w:pStyle w:val="BodyText"/>
        <w:spacing w:before="1"/>
        <w:jc w:val="left"/>
      </w:pPr>
      <w:r>
        <w:t>Содержание:</w:t>
      </w:r>
      <w:r>
        <w:rPr>
          <w:spacing w:val="-3"/>
        </w:rPr>
        <w:t xml:space="preserve"> </w:t>
      </w:r>
      <w:r>
        <w:t>куплетная</w:t>
      </w:r>
      <w:r>
        <w:rPr>
          <w:spacing w:val="-4"/>
        </w:rPr>
        <w:t xml:space="preserve"> </w:t>
      </w:r>
      <w:r>
        <w:t>форма.</w:t>
      </w:r>
      <w:r>
        <w:rPr>
          <w:spacing w:val="-3"/>
        </w:rPr>
        <w:t xml:space="preserve"> </w:t>
      </w:r>
      <w:r>
        <w:t>Запев,</w:t>
      </w:r>
      <w:r>
        <w:rPr>
          <w:spacing w:val="-3"/>
        </w:rPr>
        <w:t xml:space="preserve"> </w:t>
      </w:r>
      <w:r>
        <w:t>припев.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Виды деятельности обучающихся: знакомство со строением куплетной формы;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наглядной</w:t>
      </w:r>
      <w:r>
        <w:rPr>
          <w:spacing w:val="9"/>
        </w:rPr>
        <w:t xml:space="preserve"> </w:t>
      </w:r>
      <w:r>
        <w:t>буквенной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графической</w:t>
      </w:r>
      <w:r>
        <w:rPr>
          <w:spacing w:val="10"/>
        </w:rPr>
        <w:t xml:space="preserve"> </w:t>
      </w:r>
      <w:r>
        <w:t>схемы</w:t>
      </w:r>
      <w:r>
        <w:rPr>
          <w:spacing w:val="8"/>
        </w:rPr>
        <w:t xml:space="preserve"> </w:t>
      </w:r>
      <w:r>
        <w:t>куплетной</w:t>
      </w:r>
      <w:r>
        <w:rPr>
          <w:spacing w:val="7"/>
        </w:rPr>
        <w:t xml:space="preserve"> </w:t>
      </w:r>
      <w:r>
        <w:t>формы;</w:t>
      </w:r>
      <w:r>
        <w:rPr>
          <w:spacing w:val="9"/>
        </w:rPr>
        <w:t xml:space="preserve"> </w:t>
      </w:r>
      <w:r>
        <w:t>исполнение</w:t>
      </w:r>
      <w:r>
        <w:rPr>
          <w:spacing w:val="-57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написанных в</w:t>
      </w:r>
      <w:r>
        <w:rPr>
          <w:spacing w:val="-1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форме;</w:t>
      </w:r>
    </w:p>
    <w:p w:rsidR="00644A77" w:rsidRDefault="00644A77">
      <w:pPr>
        <w:pStyle w:val="BodyText"/>
        <w:spacing w:before="1"/>
        <w:ind w:right="1153"/>
        <w:jc w:val="left"/>
      </w:pPr>
      <w:r>
        <w:t>различение куплетной формы при слушании незнакомых музыкальных произведений;</w:t>
      </w:r>
      <w:r>
        <w:rPr>
          <w:spacing w:val="-5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импровизация,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куплетов</w:t>
      </w:r>
      <w:r>
        <w:rPr>
          <w:spacing w:val="-1"/>
        </w:rPr>
        <w:t xml:space="preserve"> </w:t>
      </w:r>
      <w:r>
        <w:t>к знакомой</w:t>
      </w:r>
      <w:r>
        <w:rPr>
          <w:spacing w:val="-1"/>
        </w:rPr>
        <w:t xml:space="preserve"> </w:t>
      </w:r>
      <w:r>
        <w:t>песне.</w:t>
      </w:r>
    </w:p>
    <w:p w:rsidR="00644A77" w:rsidRDefault="00644A77">
      <w:pPr>
        <w:pStyle w:val="BodyText"/>
        <w:jc w:val="left"/>
      </w:pPr>
      <w:r>
        <w:t>Лад.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27"/>
        </w:rPr>
        <w:t xml:space="preserve"> </w:t>
      </w:r>
      <w:r>
        <w:t>понятие</w:t>
      </w:r>
      <w:r>
        <w:rPr>
          <w:spacing w:val="23"/>
        </w:rPr>
        <w:t xml:space="preserve"> </w:t>
      </w:r>
      <w:r>
        <w:t>лада.</w:t>
      </w:r>
      <w:r>
        <w:rPr>
          <w:spacing w:val="26"/>
        </w:rPr>
        <w:t xml:space="preserve"> </w:t>
      </w:r>
      <w:r>
        <w:t>Семиступенные</w:t>
      </w:r>
      <w:r>
        <w:rPr>
          <w:spacing w:val="25"/>
        </w:rPr>
        <w:t xml:space="preserve"> </w:t>
      </w:r>
      <w:r>
        <w:t>лады</w:t>
      </w:r>
      <w:r>
        <w:rPr>
          <w:spacing w:val="26"/>
        </w:rPr>
        <w:t xml:space="preserve"> </w:t>
      </w:r>
      <w:r>
        <w:t>мажор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минор.</w:t>
      </w:r>
      <w:r>
        <w:rPr>
          <w:spacing w:val="24"/>
        </w:rPr>
        <w:t xml:space="preserve"> </w:t>
      </w:r>
      <w:r>
        <w:t>Краска</w:t>
      </w:r>
      <w:r>
        <w:rPr>
          <w:spacing w:val="25"/>
        </w:rPr>
        <w:t xml:space="preserve"> </w:t>
      </w:r>
      <w:r>
        <w:t>звучания.</w:t>
      </w:r>
      <w:r>
        <w:rPr>
          <w:spacing w:val="-57"/>
        </w:rPr>
        <w:t xml:space="preserve"> </w:t>
      </w:r>
      <w:r>
        <w:t>Ступеневый</w:t>
      </w:r>
      <w:r>
        <w:rPr>
          <w:spacing w:val="-1"/>
        </w:rPr>
        <w:t xml:space="preserve"> </w:t>
      </w:r>
      <w:r>
        <w:t>состав.</w:t>
      </w:r>
    </w:p>
    <w:p w:rsidR="00644A77" w:rsidRDefault="00644A77">
      <w:pPr>
        <w:pStyle w:val="BodyText"/>
        <w:ind w:right="770"/>
        <w:jc w:val="left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ладового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60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туча»;</w:t>
      </w:r>
    </w:p>
    <w:p w:rsidR="00644A77" w:rsidRDefault="00644A77">
      <w:pPr>
        <w:pStyle w:val="BodyText"/>
        <w:ind w:right="691"/>
        <w:jc w:val="left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лада;</w:t>
      </w:r>
      <w:r>
        <w:rPr>
          <w:spacing w:val="1"/>
        </w:rPr>
        <w:t xml:space="preserve"> </w:t>
      </w:r>
      <w:r>
        <w:t>распевания,</w:t>
      </w:r>
      <w:r>
        <w:rPr>
          <w:spacing w:val="-57"/>
        </w:rPr>
        <w:t xml:space="preserve"> </w:t>
      </w:r>
      <w:r>
        <w:t>вокальные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построенные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чередовании мажора</w:t>
      </w:r>
      <w:r>
        <w:rPr>
          <w:spacing w:val="-3"/>
        </w:rPr>
        <w:t xml:space="preserve"> </w:t>
      </w:r>
      <w:r>
        <w:t>и минора;</w:t>
      </w:r>
    </w:p>
    <w:p w:rsidR="00644A77" w:rsidRDefault="00644A77">
      <w:pPr>
        <w:pStyle w:val="BodyText"/>
        <w:ind w:right="691"/>
        <w:jc w:val="left"/>
      </w:pPr>
      <w:r>
        <w:t>исполнение</w:t>
      </w:r>
      <w:r>
        <w:rPr>
          <w:spacing w:val="18"/>
        </w:rPr>
        <w:t xml:space="preserve"> </w:t>
      </w:r>
      <w:r>
        <w:t>песен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ярко</w:t>
      </w:r>
      <w:r>
        <w:rPr>
          <w:spacing w:val="19"/>
        </w:rPr>
        <w:t xml:space="preserve"> </w:t>
      </w:r>
      <w:r>
        <w:t>выраженной</w:t>
      </w:r>
      <w:r>
        <w:rPr>
          <w:spacing w:val="20"/>
        </w:rPr>
        <w:t xml:space="preserve"> </w:t>
      </w:r>
      <w:r>
        <w:t>ладовой</w:t>
      </w:r>
      <w:r>
        <w:rPr>
          <w:spacing w:val="20"/>
        </w:rPr>
        <w:t xml:space="preserve"> </w:t>
      </w:r>
      <w:r>
        <w:t>окраской;</w:t>
      </w:r>
      <w:r>
        <w:rPr>
          <w:spacing w:val="19"/>
        </w:rPr>
        <w:t xml:space="preserve"> </w:t>
      </w:r>
      <w:r>
        <w:t>вариативно:</w:t>
      </w:r>
      <w:r>
        <w:rPr>
          <w:spacing w:val="19"/>
        </w:rPr>
        <w:t xml:space="preserve"> </w:t>
      </w:r>
      <w:r>
        <w:t>импровизация,</w:t>
      </w:r>
      <w:r>
        <w:rPr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ладу; чтение</w:t>
      </w:r>
      <w:r>
        <w:rPr>
          <w:spacing w:val="-2"/>
        </w:rPr>
        <w:t xml:space="preserve"> </w:t>
      </w:r>
      <w:r>
        <w:t>сказок о</w:t>
      </w:r>
      <w:r>
        <w:rPr>
          <w:spacing w:val="-1"/>
        </w:rPr>
        <w:t xml:space="preserve"> </w:t>
      </w:r>
      <w:r>
        <w:t>нотах</w:t>
      </w:r>
      <w:r>
        <w:rPr>
          <w:spacing w:val="-1"/>
        </w:rPr>
        <w:t xml:space="preserve"> </w:t>
      </w:r>
      <w:r>
        <w:t>и музыкальных</w:t>
      </w:r>
      <w:r>
        <w:rPr>
          <w:spacing w:val="-1"/>
        </w:rPr>
        <w:t xml:space="preserve"> </w:t>
      </w:r>
      <w:r>
        <w:t>ладах.</w:t>
      </w:r>
    </w:p>
    <w:p w:rsidR="00644A77" w:rsidRDefault="00644A77">
      <w:pPr>
        <w:pStyle w:val="BodyText"/>
        <w:spacing w:before="1"/>
        <w:jc w:val="left"/>
      </w:pPr>
      <w:r>
        <w:t>Пентатоника.</w:t>
      </w:r>
    </w:p>
    <w:p w:rsidR="00644A77" w:rsidRDefault="00644A77">
      <w:pPr>
        <w:pStyle w:val="BodyText"/>
        <w:ind w:right="1189"/>
        <w:jc w:val="left"/>
      </w:pPr>
      <w:r>
        <w:t>Содержание: пентатоника - пятиступенный лад, распространённый у многих народов.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706"/>
        <w:jc w:val="left"/>
      </w:pPr>
      <w:r>
        <w:t>слушание инструментальных произведений, исполнение песен, написанных в пентатонике</w:t>
      </w:r>
      <w:r>
        <w:rPr>
          <w:spacing w:val="-57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октавах.</w:t>
      </w:r>
    </w:p>
    <w:p w:rsidR="00644A77" w:rsidRDefault="00644A77">
      <w:pPr>
        <w:pStyle w:val="BodyText"/>
        <w:jc w:val="left"/>
      </w:pPr>
      <w:r>
        <w:t>Содержание:</w:t>
      </w:r>
      <w:r>
        <w:rPr>
          <w:spacing w:val="-3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октавы.</w:t>
      </w:r>
      <w:r>
        <w:rPr>
          <w:spacing w:val="-2"/>
        </w:rPr>
        <w:t xml:space="preserve"> </w:t>
      </w:r>
      <w:r>
        <w:t>Басовый</w:t>
      </w:r>
      <w:r>
        <w:rPr>
          <w:spacing w:val="-2"/>
        </w:rPr>
        <w:t xml:space="preserve"> </w:t>
      </w:r>
      <w:r>
        <w:t>ключ.</w:t>
      </w:r>
    </w:p>
    <w:p w:rsidR="00644A77" w:rsidRDefault="00644A77">
      <w:pPr>
        <w:pStyle w:val="BodyText"/>
        <w:ind w:right="689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октаве;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диапазоне;</w:t>
      </w:r>
      <w:r>
        <w:rPr>
          <w:spacing w:val="1"/>
        </w:rPr>
        <w:t xml:space="preserve"> </w:t>
      </w:r>
      <w:r>
        <w:t>сравнение одной и той же мелодии, записанной в разных октавах; определение на слух, в</w:t>
      </w:r>
      <w:r>
        <w:rPr>
          <w:spacing w:val="1"/>
        </w:rPr>
        <w:t xml:space="preserve"> </w:t>
      </w:r>
      <w:r>
        <w:t>какой октаве звучит музыкальный фрагмент; 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-57"/>
        </w:rPr>
        <w:t xml:space="preserve"> </w:t>
      </w:r>
      <w:r>
        <w:t>клавишных</w:t>
      </w:r>
      <w:r>
        <w:rPr>
          <w:spacing w:val="-1"/>
        </w:rPr>
        <w:t xml:space="preserve"> </w:t>
      </w:r>
      <w:r>
        <w:t>инструментах</w:t>
      </w:r>
    </w:p>
    <w:p w:rsidR="00644A77" w:rsidRDefault="00644A77">
      <w:pPr>
        <w:pStyle w:val="BodyText"/>
        <w:ind w:right="3289"/>
        <w:jc w:val="left"/>
      </w:pPr>
      <w:r>
        <w:t>или виртуальной клавиатуре попевок, кратких мелодий по нотам.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обозначения в</w:t>
      </w:r>
      <w:r>
        <w:rPr>
          <w:spacing w:val="-1"/>
        </w:rPr>
        <w:t xml:space="preserve"> </w:t>
      </w:r>
      <w:r>
        <w:t>нотах.</w:t>
      </w:r>
    </w:p>
    <w:p w:rsidR="00644A77" w:rsidRDefault="00644A77">
      <w:pPr>
        <w:pStyle w:val="BodyText"/>
        <w:ind w:right="2815"/>
        <w:jc w:val="left"/>
      </w:pPr>
      <w:r>
        <w:t>Содержание: реприза, фермата, вольта, украшения (трели, форшлаги).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691"/>
        <w:jc w:val="left"/>
      </w:pP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дополнительными</w:t>
      </w:r>
      <w:r>
        <w:rPr>
          <w:spacing w:val="11"/>
        </w:rPr>
        <w:t xml:space="preserve"> </w:t>
      </w:r>
      <w:r>
        <w:t>элементами</w:t>
      </w:r>
      <w:r>
        <w:rPr>
          <w:spacing w:val="11"/>
        </w:rPr>
        <w:t xml:space="preserve"> </w:t>
      </w:r>
      <w:r>
        <w:t>нотной</w:t>
      </w:r>
      <w:r>
        <w:rPr>
          <w:spacing w:val="9"/>
        </w:rPr>
        <w:t xml:space="preserve"> </w:t>
      </w:r>
      <w:r>
        <w:t>записи;</w:t>
      </w:r>
      <w:r>
        <w:rPr>
          <w:spacing w:val="8"/>
        </w:rPr>
        <w:t xml:space="preserve"> </w:t>
      </w:r>
      <w:r>
        <w:t>исполнение</w:t>
      </w:r>
      <w:r>
        <w:rPr>
          <w:spacing w:val="9"/>
        </w:rPr>
        <w:t xml:space="preserve"> </w:t>
      </w:r>
      <w:r>
        <w:t>песен,</w:t>
      </w:r>
      <w:r>
        <w:rPr>
          <w:spacing w:val="10"/>
        </w:rPr>
        <w:t xml:space="preserve"> </w:t>
      </w:r>
      <w:r>
        <w:t>попевок,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элементы.</w:t>
      </w:r>
    </w:p>
    <w:p w:rsidR="00644A77" w:rsidRDefault="00644A77">
      <w:pPr>
        <w:pStyle w:val="BodyText"/>
        <w:jc w:val="left"/>
      </w:pPr>
      <w:r>
        <w:t>Ритмические</w:t>
      </w:r>
      <w:r>
        <w:rPr>
          <w:spacing w:val="-3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2"/>
        </w:rPr>
        <w:t xml:space="preserve"> </w:t>
      </w:r>
      <w:r>
        <w:t>6/8.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49"/>
        </w:rPr>
        <w:t xml:space="preserve"> </w:t>
      </w:r>
      <w:r>
        <w:t>размер</w:t>
      </w:r>
      <w:r>
        <w:rPr>
          <w:spacing w:val="51"/>
        </w:rPr>
        <w:t xml:space="preserve"> </w:t>
      </w:r>
      <w:r>
        <w:t>6/8.</w:t>
      </w:r>
      <w:r>
        <w:rPr>
          <w:spacing w:val="49"/>
        </w:rPr>
        <w:t xml:space="preserve"> </w:t>
      </w:r>
      <w:r>
        <w:t>Нота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точкой.</w:t>
      </w:r>
      <w:r>
        <w:rPr>
          <w:spacing w:val="49"/>
        </w:rPr>
        <w:t xml:space="preserve"> </w:t>
      </w:r>
      <w:r>
        <w:t>Шестнадцатые.</w:t>
      </w:r>
      <w:r>
        <w:rPr>
          <w:spacing w:val="49"/>
        </w:rPr>
        <w:t xml:space="preserve"> </w:t>
      </w:r>
      <w:r>
        <w:t>Пунктирный</w:t>
      </w:r>
      <w:r>
        <w:rPr>
          <w:spacing w:val="49"/>
        </w:rPr>
        <w:t xml:space="preserve"> </w:t>
      </w:r>
      <w:r>
        <w:t>ритм.</w:t>
      </w:r>
      <w:r>
        <w:rPr>
          <w:spacing w:val="49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691"/>
        <w:jc w:val="left"/>
      </w:pPr>
      <w:r>
        <w:t>определение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слух,</w:t>
      </w:r>
      <w:r>
        <w:rPr>
          <w:spacing w:val="21"/>
        </w:rPr>
        <w:t xml:space="preserve"> </w:t>
      </w:r>
      <w:r>
        <w:t>прослеживание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нотной</w:t>
      </w:r>
      <w:r>
        <w:rPr>
          <w:spacing w:val="22"/>
        </w:rPr>
        <w:t xml:space="preserve"> </w:t>
      </w:r>
      <w:r>
        <w:t>записи</w:t>
      </w:r>
      <w:r>
        <w:rPr>
          <w:spacing w:val="21"/>
        </w:rPr>
        <w:t xml:space="preserve"> </w:t>
      </w:r>
      <w:r>
        <w:t>ритмических</w:t>
      </w:r>
      <w:r>
        <w:rPr>
          <w:spacing w:val="19"/>
        </w:rPr>
        <w:t xml:space="preserve"> </w:t>
      </w:r>
      <w:r>
        <w:t>рисунков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размере</w:t>
      </w:r>
      <w:r>
        <w:rPr>
          <w:spacing w:val="-57"/>
        </w:rPr>
        <w:t xml:space="preserve"> </w:t>
      </w:r>
      <w:r>
        <w:t>6/8;</w:t>
      </w:r>
    </w:p>
    <w:p w:rsidR="00644A77" w:rsidRDefault="00644A77">
      <w:pPr>
        <w:pStyle w:val="BodyText"/>
        <w:ind w:right="691"/>
        <w:jc w:val="left"/>
      </w:pPr>
      <w:r>
        <w:t>исполнение,</w:t>
      </w:r>
      <w:r>
        <w:rPr>
          <w:spacing w:val="49"/>
        </w:rPr>
        <w:t xml:space="preserve"> </w:t>
      </w:r>
      <w:r>
        <w:t>импровизация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помощью</w:t>
      </w:r>
      <w:r>
        <w:rPr>
          <w:spacing w:val="50"/>
        </w:rPr>
        <w:t xml:space="preserve"> </w:t>
      </w:r>
      <w:r>
        <w:t>звучащих</w:t>
      </w:r>
      <w:r>
        <w:rPr>
          <w:spacing w:val="49"/>
        </w:rPr>
        <w:t xml:space="preserve"> </w:t>
      </w:r>
      <w:r>
        <w:t>жестов</w:t>
      </w:r>
      <w:r>
        <w:rPr>
          <w:spacing w:val="50"/>
        </w:rPr>
        <w:t xml:space="preserve"> </w:t>
      </w:r>
      <w:r>
        <w:t>(хлопки,</w:t>
      </w:r>
      <w:r>
        <w:rPr>
          <w:spacing w:val="47"/>
        </w:rPr>
        <w:t xml:space="preserve"> </w:t>
      </w:r>
      <w:r>
        <w:t>шлепки,</w:t>
      </w:r>
      <w:r>
        <w:rPr>
          <w:spacing w:val="47"/>
        </w:rPr>
        <w:t xml:space="preserve"> </w:t>
      </w:r>
      <w:r>
        <w:t>притопы)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инструментов;</w:t>
      </w:r>
    </w:p>
    <w:p w:rsidR="00644A77" w:rsidRDefault="00644A77">
      <w:pPr>
        <w:pStyle w:val="BodyText"/>
        <w:tabs>
          <w:tab w:val="left" w:pos="2154"/>
          <w:tab w:val="left" w:pos="3882"/>
          <w:tab w:val="left" w:pos="4687"/>
          <w:tab w:val="left" w:pos="6571"/>
          <w:tab w:val="left" w:pos="7465"/>
          <w:tab w:val="left" w:pos="7998"/>
          <w:tab w:val="left" w:pos="9643"/>
        </w:tabs>
        <w:spacing w:before="1"/>
        <w:ind w:right="698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tab/>
      </w:r>
      <w:r>
        <w:rPr>
          <w:spacing w:val="-1"/>
        </w:rPr>
        <w:t>карточкам,</w:t>
      </w:r>
      <w:r>
        <w:rPr>
          <w:spacing w:val="-5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ритмослогами;</w:t>
      </w:r>
    </w:p>
    <w:p w:rsidR="00644A77" w:rsidRDefault="00644A77">
      <w:pPr>
        <w:pStyle w:val="BodyText"/>
        <w:ind w:right="695"/>
      </w:pPr>
      <w:r>
        <w:t>разучивание, исполнение на ударных инструментах ритмической партитуры; слушание</w:t>
      </w:r>
      <w:r>
        <w:rPr>
          <w:spacing w:val="1"/>
        </w:rPr>
        <w:t xml:space="preserve"> </w:t>
      </w:r>
      <w:r>
        <w:t>музыкальных произведений с ярко выраженным ритмическим рисунком, воспроизведение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(хлопками);</w:t>
      </w:r>
    </w:p>
    <w:p w:rsidR="00644A77" w:rsidRDefault="00644A77">
      <w:pPr>
        <w:pStyle w:val="BodyText"/>
        <w:ind w:right="698"/>
      </w:pPr>
      <w:r>
        <w:t>вариативно: исполнение на клавишных или духовых инструментах попевок, мелодий и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6/8.</w:t>
      </w:r>
    </w:p>
    <w:p w:rsidR="00644A77" w:rsidRDefault="00644A77">
      <w:pPr>
        <w:pStyle w:val="BodyText"/>
      </w:pPr>
      <w:r>
        <w:t>Тональность.</w:t>
      </w:r>
      <w:r>
        <w:rPr>
          <w:spacing w:val="-3"/>
        </w:rPr>
        <w:t xml:space="preserve"> </w:t>
      </w:r>
      <w:r>
        <w:t>Гамма.</w:t>
      </w:r>
    </w:p>
    <w:p w:rsidR="00644A77" w:rsidRDefault="00644A77">
      <w:pPr>
        <w:pStyle w:val="BodyText"/>
        <w:ind w:right="2162"/>
        <w:jc w:val="left"/>
      </w:pPr>
      <w:r>
        <w:t>Содержание: тоника, тональность. Знаки при ключе. Мажорные и минорные</w:t>
      </w:r>
      <w:r>
        <w:rPr>
          <w:spacing w:val="-57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 2-3 знаков при</w:t>
      </w:r>
      <w:r>
        <w:rPr>
          <w:spacing w:val="-2"/>
        </w:rPr>
        <w:t xml:space="preserve"> </w:t>
      </w:r>
      <w:r>
        <w:t>ключе).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обучающихся:</w:t>
      </w:r>
      <w:r>
        <w:rPr>
          <w:spacing w:val="11"/>
        </w:rPr>
        <w:t xml:space="preserve"> </w:t>
      </w:r>
      <w:r>
        <w:t>определение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устойчивых</w:t>
      </w:r>
      <w:r>
        <w:rPr>
          <w:spacing w:val="8"/>
        </w:rPr>
        <w:t xml:space="preserve"> </w:t>
      </w:r>
      <w:r>
        <w:t>звуков;</w:t>
      </w:r>
      <w:r>
        <w:rPr>
          <w:spacing w:val="11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«устой</w:t>
      </w:r>
      <w:r>
        <w:rPr>
          <w:spacing w:val="18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неустой»;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пение</w:t>
      </w:r>
      <w:r>
        <w:rPr>
          <w:spacing w:val="31"/>
        </w:rPr>
        <w:t xml:space="preserve"> </w:t>
      </w:r>
      <w:r>
        <w:t>упражнений</w:t>
      </w:r>
      <w:r>
        <w:rPr>
          <w:spacing w:val="35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гамм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названием</w:t>
      </w:r>
      <w:r>
        <w:rPr>
          <w:spacing w:val="33"/>
        </w:rPr>
        <w:t xml:space="preserve"> </w:t>
      </w:r>
      <w:r>
        <w:t>нот,</w:t>
      </w:r>
      <w:r>
        <w:rPr>
          <w:spacing w:val="33"/>
        </w:rPr>
        <w:t xml:space="preserve"> </w:t>
      </w:r>
      <w:r>
        <w:t>прослеживание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нотам;</w:t>
      </w:r>
      <w:r>
        <w:rPr>
          <w:spacing w:val="33"/>
        </w:rPr>
        <w:t xml:space="preserve"> </w:t>
      </w:r>
      <w:r>
        <w:t>освоение</w:t>
      </w:r>
      <w:r>
        <w:rPr>
          <w:spacing w:val="32"/>
        </w:rPr>
        <w:t xml:space="preserve"> </w:t>
      </w:r>
      <w:r>
        <w:t>понятия</w:t>
      </w:r>
    </w:p>
    <w:p w:rsidR="00644A77" w:rsidRDefault="00644A77">
      <w:pPr>
        <w:pStyle w:val="BodyText"/>
        <w:spacing w:before="1"/>
        <w:jc w:val="left"/>
      </w:pPr>
      <w:r>
        <w:t>«тоника»;</w:t>
      </w:r>
    </w:p>
    <w:p w:rsidR="00644A77" w:rsidRDefault="00644A77">
      <w:pPr>
        <w:pStyle w:val="BodyText"/>
        <w:tabs>
          <w:tab w:val="left" w:pos="2898"/>
          <w:tab w:val="left" w:pos="3373"/>
          <w:tab w:val="left" w:pos="4668"/>
          <w:tab w:val="left" w:pos="5893"/>
          <w:tab w:val="left" w:pos="7489"/>
          <w:tab w:val="left" w:pos="8366"/>
          <w:tab w:val="left" w:pos="8846"/>
          <w:tab w:val="left" w:pos="9813"/>
        </w:tabs>
        <w:ind w:right="692"/>
        <w:jc w:val="left"/>
      </w:pPr>
      <w:r>
        <w:t>упражнение</w:t>
      </w:r>
      <w:r>
        <w:tab/>
        <w:t>на</w:t>
      </w:r>
      <w:r>
        <w:tab/>
        <w:t>допевание</w:t>
      </w:r>
      <w:r>
        <w:tab/>
        <w:t>неполной</w:t>
      </w:r>
      <w:r>
        <w:tab/>
        <w:t>музыкальной</w:t>
      </w:r>
      <w:r>
        <w:tab/>
        <w:t>фразы</w:t>
      </w:r>
      <w:r>
        <w:tab/>
        <w:t>до</w:t>
      </w:r>
      <w:r>
        <w:tab/>
        <w:t>тоники</w:t>
      </w:r>
      <w:r>
        <w:tab/>
      </w:r>
      <w:r>
        <w:rPr>
          <w:spacing w:val="-1"/>
        </w:rPr>
        <w:t>«Закончи</w:t>
      </w:r>
      <w:r>
        <w:rPr>
          <w:spacing w:val="-57"/>
        </w:rPr>
        <w:t xml:space="preserve"> </w:t>
      </w:r>
      <w:r>
        <w:t>музыкальную</w:t>
      </w:r>
      <w:r>
        <w:rPr>
          <w:spacing w:val="-1"/>
        </w:rPr>
        <w:t xml:space="preserve"> </w:t>
      </w:r>
      <w:r>
        <w:t>фразу»;</w:t>
      </w:r>
    </w:p>
    <w:p w:rsidR="00644A77" w:rsidRDefault="00644A77">
      <w:pPr>
        <w:pStyle w:val="BodyText"/>
        <w:ind w:right="4710"/>
        <w:jc w:val="left"/>
      </w:pPr>
      <w:r>
        <w:t>вариативно: импровизация в заданной тональности.</w:t>
      </w:r>
      <w:r>
        <w:rPr>
          <w:spacing w:val="-57"/>
        </w:rPr>
        <w:t xml:space="preserve"> </w:t>
      </w:r>
      <w:r>
        <w:t>Интервалы.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51"/>
        </w:rPr>
        <w:t xml:space="preserve"> </w:t>
      </w:r>
      <w:r>
        <w:t>понятие</w:t>
      </w:r>
      <w:r>
        <w:rPr>
          <w:spacing w:val="47"/>
        </w:rPr>
        <w:t xml:space="preserve"> </w:t>
      </w:r>
      <w:r>
        <w:t>музыкального</w:t>
      </w:r>
      <w:r>
        <w:rPr>
          <w:spacing w:val="48"/>
        </w:rPr>
        <w:t xml:space="preserve"> </w:t>
      </w:r>
      <w:r>
        <w:t>интервала.</w:t>
      </w:r>
      <w:r>
        <w:rPr>
          <w:spacing w:val="50"/>
        </w:rPr>
        <w:t xml:space="preserve"> </w:t>
      </w:r>
      <w:r>
        <w:t>Тон,</w:t>
      </w:r>
      <w:r>
        <w:rPr>
          <w:spacing w:val="50"/>
        </w:rPr>
        <w:t xml:space="preserve"> </w:t>
      </w:r>
      <w:r>
        <w:t>полутон.</w:t>
      </w:r>
      <w:r>
        <w:rPr>
          <w:spacing w:val="48"/>
        </w:rPr>
        <w:t xml:space="preserve"> </w:t>
      </w:r>
      <w:r>
        <w:t>Консонансы:</w:t>
      </w:r>
      <w:r>
        <w:rPr>
          <w:spacing w:val="50"/>
        </w:rPr>
        <w:t xml:space="preserve"> </w:t>
      </w:r>
      <w:r>
        <w:t>терция,</w:t>
      </w:r>
      <w:r>
        <w:rPr>
          <w:spacing w:val="-57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квинта, секста, октава.</w:t>
      </w:r>
      <w:r>
        <w:rPr>
          <w:spacing w:val="-1"/>
        </w:rPr>
        <w:t xml:space="preserve"> </w:t>
      </w:r>
      <w:r>
        <w:t>Диссонансы: секунда, септима.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«интервал»;</w:t>
      </w:r>
    </w:p>
    <w:p w:rsidR="00644A77" w:rsidRDefault="00644A77">
      <w:pPr>
        <w:pStyle w:val="BodyText"/>
        <w:ind w:right="690"/>
      </w:pPr>
      <w:r>
        <w:t>анализ ступеневого состава мажорной и минорной гаммы (тон-полутон); различение на</w:t>
      </w:r>
      <w:r>
        <w:rPr>
          <w:spacing w:val="1"/>
        </w:rPr>
        <w:t xml:space="preserve"> </w:t>
      </w:r>
      <w:r>
        <w:t>слух диссонансов и консонансов, параллельного движения двух голосов в октаву, терцию,</w:t>
      </w:r>
      <w:r>
        <w:rPr>
          <w:spacing w:val="1"/>
        </w:rPr>
        <w:t xml:space="preserve"> </w:t>
      </w:r>
      <w:r>
        <w:t>сексту;</w:t>
      </w:r>
    </w:p>
    <w:p w:rsidR="00644A77" w:rsidRDefault="00644A77">
      <w:pPr>
        <w:pStyle w:val="BodyText"/>
        <w:ind w:right="696"/>
      </w:pPr>
      <w:r>
        <w:t>подбор эпитетов для определения краски звучания различных интервалов; 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интерваликой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мелодическом</w:t>
      </w:r>
      <w:r>
        <w:rPr>
          <w:spacing w:val="-2"/>
        </w:rPr>
        <w:t xml:space="preserve"> </w:t>
      </w:r>
      <w:r>
        <w:t>движении; элементы двухголосия;</w:t>
      </w:r>
    </w:p>
    <w:p w:rsidR="00644A77" w:rsidRDefault="00644A77">
      <w:pPr>
        <w:pStyle w:val="BodyText"/>
        <w:spacing w:before="1"/>
        <w:ind w:right="694"/>
      </w:pPr>
      <w:r>
        <w:t>вариативно: досочинение к простой мелодии подголоска, повторяющего основной голос в</w:t>
      </w:r>
      <w:r>
        <w:rPr>
          <w:spacing w:val="1"/>
        </w:rPr>
        <w:t xml:space="preserve"> </w:t>
      </w:r>
      <w:r>
        <w:t>терцию,</w:t>
      </w:r>
      <w:r>
        <w:rPr>
          <w:spacing w:val="-2"/>
        </w:rPr>
        <w:t xml:space="preserve"> </w:t>
      </w:r>
      <w:r>
        <w:t>октаву;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квинтами,</w:t>
      </w:r>
      <w:r>
        <w:rPr>
          <w:spacing w:val="-2"/>
        </w:rPr>
        <w:t xml:space="preserve"> </w:t>
      </w:r>
      <w:r>
        <w:t>октавами.</w:t>
      </w:r>
    </w:p>
    <w:p w:rsidR="00644A77" w:rsidRDefault="00644A77">
      <w:pPr>
        <w:pStyle w:val="BodyText"/>
        <w:jc w:val="left"/>
      </w:pPr>
      <w:r>
        <w:t>Гармония.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35"/>
        </w:rPr>
        <w:t xml:space="preserve"> </w:t>
      </w:r>
      <w:r>
        <w:t>аккорд.</w:t>
      </w:r>
      <w:r>
        <w:rPr>
          <w:spacing w:val="35"/>
        </w:rPr>
        <w:t xml:space="preserve"> </w:t>
      </w:r>
      <w:r>
        <w:t>Трезвучие</w:t>
      </w:r>
      <w:r>
        <w:rPr>
          <w:spacing w:val="33"/>
        </w:rPr>
        <w:t xml:space="preserve"> </w:t>
      </w:r>
      <w:r>
        <w:t>мажорное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минорное.</w:t>
      </w:r>
      <w:r>
        <w:rPr>
          <w:spacing w:val="34"/>
        </w:rPr>
        <w:t xml:space="preserve"> </w:t>
      </w:r>
      <w:r>
        <w:t>Понятие</w:t>
      </w:r>
      <w:r>
        <w:rPr>
          <w:spacing w:val="31"/>
        </w:rPr>
        <w:t xml:space="preserve"> </w:t>
      </w:r>
      <w:r>
        <w:t>фактуры.</w:t>
      </w:r>
      <w:r>
        <w:rPr>
          <w:spacing w:val="34"/>
        </w:rPr>
        <w:t xml:space="preserve"> </w:t>
      </w:r>
      <w:r>
        <w:t>Фактуры</w:t>
      </w:r>
      <w:r>
        <w:rPr>
          <w:spacing w:val="-57"/>
        </w:rPr>
        <w:t xml:space="preserve"> </w:t>
      </w:r>
      <w:r>
        <w:t>аккомпанемента</w:t>
      </w:r>
      <w:r>
        <w:rPr>
          <w:spacing w:val="-1"/>
        </w:rPr>
        <w:t xml:space="preserve"> </w:t>
      </w:r>
      <w:r>
        <w:t>бас-аккорд, аккордовая, арпеджио.</w:t>
      </w:r>
    </w:p>
    <w:p w:rsidR="00644A77" w:rsidRDefault="00644A77">
      <w:pPr>
        <w:pStyle w:val="BodyText"/>
        <w:ind w:right="691"/>
        <w:jc w:val="left"/>
      </w:pPr>
      <w:r>
        <w:t>Виды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обучающихся:</w:t>
      </w:r>
      <w:r>
        <w:rPr>
          <w:spacing w:val="6"/>
        </w:rPr>
        <w:t xml:space="preserve"> </w:t>
      </w:r>
      <w:r>
        <w:t>различение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6"/>
        </w:rPr>
        <w:t xml:space="preserve"> </w:t>
      </w:r>
      <w:r>
        <w:t>интервалов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аккордов;</w:t>
      </w:r>
      <w:r>
        <w:rPr>
          <w:spacing w:val="6"/>
        </w:rPr>
        <w:t xml:space="preserve"> </w:t>
      </w:r>
      <w:r>
        <w:t>различение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мажорных и минорных аккордов;</w:t>
      </w:r>
    </w:p>
    <w:p w:rsidR="00644A77" w:rsidRDefault="00644A77">
      <w:pPr>
        <w:pStyle w:val="BodyText"/>
        <w:ind w:right="770"/>
        <w:jc w:val="left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звукам</w:t>
      </w:r>
      <w:r>
        <w:rPr>
          <w:spacing w:val="-57"/>
        </w:rPr>
        <w:t xml:space="preserve"> </w:t>
      </w:r>
      <w:r>
        <w:t>аккордов;</w:t>
      </w:r>
    </w:p>
    <w:p w:rsidR="00644A77" w:rsidRDefault="00644A77">
      <w:pPr>
        <w:pStyle w:val="BodyText"/>
        <w:jc w:val="left"/>
      </w:pP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трёхголосия;</w:t>
      </w:r>
    </w:p>
    <w:p w:rsidR="00644A77" w:rsidRDefault="00644A77">
      <w:pPr>
        <w:pStyle w:val="BodyText"/>
        <w:ind w:right="691"/>
        <w:jc w:val="left"/>
      </w:pPr>
      <w:r>
        <w:t>определение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слух</w:t>
      </w:r>
      <w:r>
        <w:rPr>
          <w:spacing w:val="33"/>
        </w:rPr>
        <w:t xml:space="preserve"> </w:t>
      </w:r>
      <w:r>
        <w:t>типа</w:t>
      </w:r>
      <w:r>
        <w:rPr>
          <w:spacing w:val="31"/>
        </w:rPr>
        <w:t xml:space="preserve"> </w:t>
      </w:r>
      <w:r>
        <w:t>фактуры</w:t>
      </w:r>
      <w:r>
        <w:rPr>
          <w:spacing w:val="32"/>
        </w:rPr>
        <w:t xml:space="preserve"> </w:t>
      </w:r>
      <w:r>
        <w:t>аккомпанемента</w:t>
      </w:r>
      <w:r>
        <w:rPr>
          <w:spacing w:val="33"/>
        </w:rPr>
        <w:t xml:space="preserve"> </w:t>
      </w:r>
      <w:r>
        <w:t>исполняемых</w:t>
      </w:r>
      <w:r>
        <w:rPr>
          <w:spacing w:val="32"/>
        </w:rPr>
        <w:t xml:space="preserve"> </w:t>
      </w:r>
      <w:r>
        <w:t>песен,</w:t>
      </w:r>
      <w:r>
        <w:rPr>
          <w:spacing w:val="32"/>
        </w:rPr>
        <w:t xml:space="preserve"> </w:t>
      </w:r>
      <w:r>
        <w:t>прослушанных</w:t>
      </w:r>
      <w:r>
        <w:rPr>
          <w:spacing w:val="-57"/>
        </w:rPr>
        <w:t xml:space="preserve"> </w:t>
      </w:r>
      <w:r>
        <w:t>инструментальных</w:t>
      </w:r>
      <w:r>
        <w:rPr>
          <w:spacing w:val="-1"/>
        </w:rPr>
        <w:t xml:space="preserve"> </w:t>
      </w:r>
      <w:r>
        <w:t>произведений;</w:t>
      </w:r>
    </w:p>
    <w:p w:rsidR="00644A77" w:rsidRDefault="00644A77">
      <w:pPr>
        <w:pStyle w:val="BodyText"/>
        <w:ind w:right="2755"/>
        <w:jc w:val="left"/>
      </w:pPr>
      <w:r>
        <w:t>вариативно: сочинение аккордового аккомпанемента к мелодии песни.</w:t>
      </w:r>
      <w:r>
        <w:rPr>
          <w:spacing w:val="-5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форма.</w:t>
      </w:r>
    </w:p>
    <w:p w:rsidR="00644A77" w:rsidRDefault="00644A77">
      <w:pPr>
        <w:pStyle w:val="BodyText"/>
        <w:ind w:right="691"/>
        <w:jc w:val="left"/>
      </w:pPr>
      <w:r>
        <w:t>Содержание:</w:t>
      </w:r>
      <w:r>
        <w:rPr>
          <w:spacing w:val="8"/>
        </w:rPr>
        <w:t xml:space="preserve"> </w:t>
      </w:r>
      <w:r>
        <w:t>контраст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повтор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принципы</w:t>
      </w:r>
      <w:r>
        <w:rPr>
          <w:spacing w:val="8"/>
        </w:rPr>
        <w:t xml:space="preserve"> </w:t>
      </w:r>
      <w:r>
        <w:t>строения</w:t>
      </w:r>
      <w:r>
        <w:rPr>
          <w:spacing w:val="8"/>
        </w:rPr>
        <w:t xml:space="preserve"> </w:t>
      </w:r>
      <w:r>
        <w:t>музыкального</w:t>
      </w:r>
      <w:r>
        <w:rPr>
          <w:spacing w:val="6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Двухчастная,</w:t>
      </w:r>
      <w:r>
        <w:rPr>
          <w:spacing w:val="-1"/>
        </w:rPr>
        <w:t xml:space="preserve"> </w:t>
      </w:r>
      <w:r>
        <w:t>трёхчастная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трёхчастная</w:t>
      </w:r>
      <w:r>
        <w:rPr>
          <w:spacing w:val="-1"/>
        </w:rPr>
        <w:t xml:space="preserve"> </w:t>
      </w:r>
      <w:r>
        <w:t>репризная</w:t>
      </w:r>
      <w:r>
        <w:rPr>
          <w:spacing w:val="-1"/>
        </w:rPr>
        <w:t xml:space="preserve"> </w:t>
      </w:r>
      <w:r>
        <w:t>форма. Рондо:</w:t>
      </w:r>
      <w:r>
        <w:rPr>
          <w:spacing w:val="-1"/>
        </w:rPr>
        <w:t xml:space="preserve"> </w:t>
      </w:r>
      <w:r>
        <w:t>рефрен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эпизоды.</w:t>
      </w:r>
    </w:p>
    <w:p w:rsidR="00644A77" w:rsidRDefault="00644A77">
      <w:pPr>
        <w:pStyle w:val="BodyText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644A77" w:rsidRDefault="00644A77">
      <w:pPr>
        <w:pStyle w:val="BodyText"/>
        <w:tabs>
          <w:tab w:val="left" w:pos="2788"/>
          <w:tab w:val="left" w:pos="3219"/>
          <w:tab w:val="left" w:pos="4500"/>
          <w:tab w:val="left" w:pos="6153"/>
          <w:tab w:val="left" w:pos="7827"/>
          <w:tab w:val="left" w:pos="9144"/>
          <w:tab w:val="left" w:pos="10639"/>
        </w:tabs>
        <w:ind w:right="696"/>
        <w:jc w:val="left"/>
      </w:pPr>
      <w:r>
        <w:t>знакомство</w:t>
      </w:r>
      <w:r>
        <w:tab/>
        <w:t>со</w:t>
      </w:r>
      <w:r>
        <w:tab/>
        <w:t>строением</w:t>
      </w:r>
      <w:r>
        <w:tab/>
        <w:t>музыкального</w:t>
      </w:r>
      <w:r>
        <w:tab/>
        <w:t>произведения,</w:t>
      </w:r>
      <w:r>
        <w:tab/>
        <w:t>понятиями</w:t>
      </w:r>
      <w:r>
        <w:tab/>
        <w:t>двухчастной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трёхчастной</w:t>
      </w:r>
      <w:r>
        <w:rPr>
          <w:spacing w:val="-1"/>
        </w:rPr>
        <w:t xml:space="preserve"> </w:t>
      </w:r>
      <w:r>
        <w:t>формы, рондо;</w:t>
      </w:r>
    </w:p>
    <w:p w:rsidR="00644A77" w:rsidRDefault="00644A77">
      <w:pPr>
        <w:pStyle w:val="BodyText"/>
        <w:ind w:right="691"/>
      </w:pPr>
      <w:r>
        <w:t>слушание произведений: определение формы их строения на слух; составление наглядной</w:t>
      </w:r>
      <w:r>
        <w:rPr>
          <w:spacing w:val="1"/>
        </w:rPr>
        <w:t xml:space="preserve"> </w:t>
      </w:r>
      <w:r>
        <w:t>буквенной или графической схемы; исполнение песен, написанных в двухчастной или</w:t>
      </w:r>
      <w:r>
        <w:rPr>
          <w:spacing w:val="1"/>
        </w:rPr>
        <w:t xml:space="preserve"> </w:t>
      </w:r>
      <w:r>
        <w:t>трёхчастной форме; вариативно: коллективная импровизация в форме рондо, трёхчастной</w:t>
      </w:r>
      <w:r>
        <w:rPr>
          <w:spacing w:val="1"/>
        </w:rPr>
        <w:t xml:space="preserve"> </w:t>
      </w:r>
      <w:r>
        <w:t>репризной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формы.</w:t>
      </w:r>
    </w:p>
    <w:p w:rsidR="00644A77" w:rsidRDefault="00644A77">
      <w:pPr>
        <w:pStyle w:val="BodyText"/>
        <w:spacing w:before="1"/>
        <w:jc w:val="left"/>
      </w:pPr>
      <w:r>
        <w:t>Вариации.</w:t>
      </w:r>
    </w:p>
    <w:p w:rsidR="00644A77" w:rsidRDefault="00644A77">
      <w:pPr>
        <w:pStyle w:val="BodyText"/>
        <w:ind w:right="3104"/>
        <w:jc w:val="left"/>
      </w:pPr>
      <w:r>
        <w:t>Содержание: варьирование как принцип развития. Тема. Вариации.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644A77" w:rsidRDefault="00644A77">
      <w:pPr>
        <w:pStyle w:val="BodyText"/>
        <w:ind w:right="3697"/>
        <w:jc w:val="left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буквенной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:rsidR="00644A77" w:rsidRDefault="00644A77">
      <w:pPr>
        <w:pStyle w:val="BodyText"/>
        <w:ind w:right="2386"/>
        <w:jc w:val="left"/>
      </w:pPr>
      <w:r>
        <w:t>исполнение ритмической партитуры, построенной по принципу вариаций;</w:t>
      </w:r>
      <w:r>
        <w:rPr>
          <w:spacing w:val="-5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коллективная</w:t>
      </w:r>
      <w:r>
        <w:rPr>
          <w:spacing w:val="-1"/>
        </w:rPr>
        <w:t xml:space="preserve"> </w:t>
      </w:r>
      <w:r>
        <w:t>импровизация 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вариаций.</w:t>
      </w:r>
    </w:p>
    <w:p w:rsidR="00644A77" w:rsidRDefault="00644A77">
      <w:pPr>
        <w:pStyle w:val="Heading1"/>
        <w:ind w:left="4964" w:right="920" w:hanging="3308"/>
        <w:jc w:val="left"/>
      </w:pPr>
      <w:r>
        <w:t>Планируемые результаты освоения программы по музыке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1"/>
        <w:jc w:val="left"/>
      </w:pPr>
      <w:r>
        <w:t>В</w:t>
      </w:r>
      <w:r>
        <w:rPr>
          <w:spacing w:val="3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изучения музыки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 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9"/>
        </w:numPr>
        <w:tabs>
          <w:tab w:val="left" w:pos="2127"/>
          <w:tab w:val="left" w:pos="2491"/>
          <w:tab w:val="left" w:pos="3551"/>
          <w:tab w:val="left" w:pos="6806"/>
          <w:tab w:val="left" w:pos="8300"/>
          <w:tab w:val="left" w:pos="9590"/>
        </w:tabs>
        <w:spacing w:before="73"/>
        <w:ind w:right="695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области</w:t>
      </w:r>
      <w:r>
        <w:rPr>
          <w:sz w:val="24"/>
        </w:rPr>
        <w:tab/>
        <w:t>гражданско-патриотического</w:t>
      </w:r>
      <w:r>
        <w:rPr>
          <w:sz w:val="24"/>
        </w:rPr>
        <w:tab/>
        <w:t>воспитания:</w:t>
      </w:r>
      <w:r>
        <w:rPr>
          <w:sz w:val="24"/>
        </w:rPr>
        <w:tab/>
        <w:t>осознание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644A77" w:rsidRDefault="00644A77">
      <w:pPr>
        <w:pStyle w:val="BodyText"/>
        <w:spacing w:before="1"/>
        <w:ind w:right="691"/>
        <w:jc w:val="left"/>
      </w:pPr>
      <w:r>
        <w:t>знание</w:t>
      </w:r>
      <w:r>
        <w:rPr>
          <w:spacing w:val="48"/>
        </w:rPr>
        <w:t xml:space="preserve"> </w:t>
      </w:r>
      <w:r>
        <w:t>Гимна</w:t>
      </w:r>
      <w:r>
        <w:rPr>
          <w:spacing w:val="49"/>
        </w:rPr>
        <w:t xml:space="preserve"> </w:t>
      </w:r>
      <w:r>
        <w:t>России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традиций</w:t>
      </w:r>
      <w:r>
        <w:rPr>
          <w:spacing w:val="50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исполнения,</w:t>
      </w:r>
      <w:r>
        <w:rPr>
          <w:spacing w:val="50"/>
        </w:rPr>
        <w:t xml:space="preserve"> </w:t>
      </w:r>
      <w:r>
        <w:t>уважение</w:t>
      </w:r>
      <w:r>
        <w:rPr>
          <w:spacing w:val="48"/>
        </w:rPr>
        <w:t xml:space="preserve"> </w:t>
      </w:r>
      <w:r>
        <w:t>музыкальных</w:t>
      </w:r>
      <w:r>
        <w:rPr>
          <w:spacing w:val="50"/>
        </w:rPr>
        <w:t xml:space="preserve"> </w:t>
      </w:r>
      <w:r>
        <w:t>символов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республик Российской Федерации;</w:t>
      </w:r>
    </w:p>
    <w:p w:rsidR="00644A77" w:rsidRDefault="00644A77">
      <w:pPr>
        <w:pStyle w:val="BodyText"/>
        <w:ind w:right="691"/>
        <w:jc w:val="left"/>
      </w:pPr>
      <w:r>
        <w:t>проявление</w:t>
      </w:r>
      <w:r>
        <w:rPr>
          <w:spacing w:val="32"/>
        </w:rPr>
        <w:t xml:space="preserve"> </w:t>
      </w:r>
      <w:r>
        <w:t>интереса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освоению</w:t>
      </w:r>
      <w:r>
        <w:rPr>
          <w:spacing w:val="34"/>
        </w:rPr>
        <w:t xml:space="preserve"> </w:t>
      </w:r>
      <w:r>
        <w:t>музыкальных</w:t>
      </w:r>
      <w:r>
        <w:rPr>
          <w:spacing w:val="33"/>
        </w:rPr>
        <w:t xml:space="preserve"> </w:t>
      </w:r>
      <w:r>
        <w:t>традиций</w:t>
      </w:r>
      <w:r>
        <w:rPr>
          <w:spacing w:val="34"/>
        </w:rPr>
        <w:t xml:space="preserve"> </w:t>
      </w:r>
      <w:r>
        <w:t>своего</w:t>
      </w:r>
      <w:r>
        <w:rPr>
          <w:spacing w:val="33"/>
        </w:rPr>
        <w:t xml:space="preserve"> </w:t>
      </w:r>
      <w:r>
        <w:t>края,</w:t>
      </w:r>
      <w:r>
        <w:rPr>
          <w:spacing w:val="33"/>
        </w:rPr>
        <w:t xml:space="preserve"> </w:t>
      </w:r>
      <w:r>
        <w:t>музыкальной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 России;</w:t>
      </w:r>
    </w:p>
    <w:p w:rsidR="00644A77" w:rsidRDefault="00644A77">
      <w:pPr>
        <w:pStyle w:val="BodyText"/>
        <w:ind w:right="691"/>
        <w:jc w:val="left"/>
      </w:pPr>
      <w:r>
        <w:t>уважение</w:t>
      </w:r>
      <w:r>
        <w:rPr>
          <w:spacing w:val="45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достижениям</w:t>
      </w:r>
      <w:r>
        <w:rPr>
          <w:spacing w:val="46"/>
        </w:rPr>
        <w:t xml:space="preserve"> </w:t>
      </w:r>
      <w:r>
        <w:t>отечественных</w:t>
      </w:r>
      <w:r>
        <w:rPr>
          <w:spacing w:val="46"/>
        </w:rPr>
        <w:t xml:space="preserve"> </w:t>
      </w:r>
      <w:r>
        <w:t>мастеров</w:t>
      </w:r>
      <w:r>
        <w:rPr>
          <w:spacing w:val="46"/>
        </w:rPr>
        <w:t xml:space="preserve"> </w:t>
      </w:r>
      <w:r>
        <w:t>культуры;</w:t>
      </w:r>
      <w:r>
        <w:rPr>
          <w:spacing w:val="47"/>
        </w:rPr>
        <w:t xml:space="preserve"> </w:t>
      </w:r>
      <w:r>
        <w:t>стремление</w:t>
      </w:r>
      <w:r>
        <w:rPr>
          <w:spacing w:val="46"/>
        </w:rPr>
        <w:t xml:space="preserve"> </w:t>
      </w:r>
      <w:r>
        <w:t>участвовать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 своей школы,</w:t>
      </w:r>
      <w:r>
        <w:rPr>
          <w:spacing w:val="-1"/>
        </w:rPr>
        <w:t xml:space="preserve"> </w:t>
      </w:r>
      <w:r>
        <w:t>города, республики;</w:t>
      </w:r>
    </w:p>
    <w:p w:rsidR="00644A77" w:rsidRDefault="00644A77" w:rsidP="00404B6E">
      <w:pPr>
        <w:pStyle w:val="ListParagraph"/>
        <w:numPr>
          <w:ilvl w:val="0"/>
          <w:numId w:val="7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 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</w:p>
    <w:p w:rsidR="00644A77" w:rsidRDefault="00644A77">
      <w:pPr>
        <w:pStyle w:val="BodyText"/>
      </w:pP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644A77" w:rsidRDefault="00644A77" w:rsidP="00404B6E">
      <w:pPr>
        <w:pStyle w:val="ListParagraph"/>
        <w:numPr>
          <w:ilvl w:val="0"/>
          <w:numId w:val="79"/>
        </w:numPr>
        <w:tabs>
          <w:tab w:val="left" w:pos="2127"/>
        </w:tabs>
        <w:ind w:left="2126" w:hanging="7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spacing w:before="1"/>
        <w:ind w:right="697"/>
      </w:pPr>
      <w:r>
        <w:t>восприимчивость к различным видам искусства, музыкальным традициям и 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 народов;</w:t>
      </w:r>
    </w:p>
    <w:p w:rsidR="00644A77" w:rsidRDefault="00644A77">
      <w:pPr>
        <w:pStyle w:val="BodyText"/>
        <w:ind w:right="697"/>
      </w:pPr>
      <w:r>
        <w:t>умение видеть прекрасное в жизни, наслаждаться красотой; стремление к самовыражению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видах искусства;</w:t>
      </w:r>
    </w:p>
    <w:p w:rsidR="00644A77" w:rsidRDefault="00644A77" w:rsidP="00404B6E">
      <w:pPr>
        <w:pStyle w:val="ListParagraph"/>
        <w:numPr>
          <w:ilvl w:val="0"/>
          <w:numId w:val="79"/>
        </w:numPr>
        <w:tabs>
          <w:tab w:val="left" w:pos="2127"/>
        </w:tabs>
        <w:ind w:left="2126" w:hanging="70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познания:</w:t>
      </w:r>
    </w:p>
    <w:p w:rsidR="00644A77" w:rsidRDefault="00644A77">
      <w:pPr>
        <w:pStyle w:val="BodyText"/>
        <w:ind w:right="698"/>
      </w:pPr>
      <w:r>
        <w:t>первоначальные представления о единстве и особенностях художественной и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мира;</w:t>
      </w:r>
    </w:p>
    <w:p w:rsidR="00644A77" w:rsidRDefault="00644A77">
      <w:pPr>
        <w:pStyle w:val="BodyText"/>
        <w:ind w:right="698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-1"/>
        </w:rPr>
        <w:t xml:space="preserve"> </w:t>
      </w:r>
      <w:r>
        <w:t>познании;</w:t>
      </w:r>
    </w:p>
    <w:p w:rsidR="00644A77" w:rsidRDefault="00644A77" w:rsidP="00404B6E">
      <w:pPr>
        <w:pStyle w:val="ListParagraph"/>
        <w:numPr>
          <w:ilvl w:val="0"/>
          <w:numId w:val="7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благополучия:</w:t>
      </w:r>
    </w:p>
    <w:p w:rsidR="00644A77" w:rsidRDefault="00644A77">
      <w:pPr>
        <w:pStyle w:val="BodyText"/>
        <w:ind w:right="691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готовность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выполнению;</w:t>
      </w:r>
    </w:p>
    <w:p w:rsidR="00644A77" w:rsidRDefault="00644A77">
      <w:pPr>
        <w:pStyle w:val="BodyText"/>
        <w:ind w:right="695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 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</w:p>
    <w:p w:rsidR="00644A77" w:rsidRDefault="00644A77">
      <w:pPr>
        <w:pStyle w:val="BodyText"/>
        <w:ind w:right="695"/>
      </w:pP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музыкотерапии;</w:t>
      </w:r>
    </w:p>
    <w:p w:rsidR="00644A77" w:rsidRDefault="00644A77" w:rsidP="00404B6E">
      <w:pPr>
        <w:pStyle w:val="ListParagraph"/>
        <w:numPr>
          <w:ilvl w:val="0"/>
          <w:numId w:val="79"/>
        </w:numPr>
        <w:tabs>
          <w:tab w:val="left" w:pos="2127"/>
        </w:tabs>
        <w:ind w:left="2126" w:hanging="70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ind w:right="689"/>
      </w:pPr>
      <w:r>
        <w:t>установка на посильное активное участие в практической деятельности; трудолюбие 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58"/>
        </w:rPr>
        <w:t xml:space="preserve"> </w:t>
      </w:r>
      <w:r>
        <w:t>профессий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сфере</w:t>
      </w:r>
      <w:r>
        <w:rPr>
          <w:spacing w:val="56"/>
        </w:rPr>
        <w:t xml:space="preserve"> </w:t>
      </w:r>
      <w:r>
        <w:t>культуры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искусства;</w:t>
      </w:r>
      <w:r>
        <w:rPr>
          <w:spacing w:val="58"/>
        </w:rPr>
        <w:t xml:space="preserve"> </w:t>
      </w:r>
      <w:r>
        <w:t>уважение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труду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результатам</w:t>
      </w:r>
      <w:r>
        <w:rPr>
          <w:spacing w:val="-58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644A77" w:rsidRDefault="00644A77" w:rsidP="00404B6E">
      <w:pPr>
        <w:pStyle w:val="ListParagraph"/>
        <w:numPr>
          <w:ilvl w:val="0"/>
          <w:numId w:val="79"/>
        </w:numPr>
        <w:tabs>
          <w:tab w:val="left" w:pos="2127"/>
        </w:tabs>
        <w:ind w:left="2126" w:hanging="7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644A77" w:rsidRDefault="00644A77">
      <w:pPr>
        <w:pStyle w:val="BodyText"/>
        <w:spacing w:before="1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2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644A77" w:rsidRDefault="00644A77">
      <w:pPr>
        <w:pStyle w:val="BodyText"/>
        <w:ind w:right="694"/>
      </w:pPr>
      <w:r>
        <w:t>В результате изучения музыки на уровне начального общего образования у обучающегося</w:t>
      </w:r>
      <w:r>
        <w:rPr>
          <w:spacing w:val="-57"/>
        </w:rPr>
        <w:t xml:space="preserve"> </w:t>
      </w:r>
      <w:r>
        <w:t>будут сформированы универсальные познавательные учебные действия, 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644A77" w:rsidRDefault="00644A77">
      <w:pPr>
        <w:pStyle w:val="BodyText"/>
        <w:ind w:right="693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познавательных учебных действий: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определённому признаку;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 исполнительские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составы);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spacing w:before="73"/>
        <w:ind w:right="688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spacing w:before="1"/>
        <w:ind w:right="695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 познавательных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на основе предложенных учителем вопросов определять 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музыкально-исполнительских навыков;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планировать изменения результатов своей музыкальной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музицирования;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(в том числе в форме двигательного 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6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условиях.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познавательных учебных действий: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 правила информационной безопасности при поиске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 музыкальные тексты (акустические и нотные)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алгоритму;</w:t>
      </w:r>
    </w:p>
    <w:p w:rsidR="00644A77" w:rsidRDefault="00644A77" w:rsidP="00404B6E">
      <w:pPr>
        <w:pStyle w:val="ListParagraph"/>
        <w:numPr>
          <w:ilvl w:val="1"/>
          <w:numId w:val="79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tabs>
          <w:tab w:val="left" w:pos="1927"/>
          <w:tab w:val="left" w:pos="3760"/>
          <w:tab w:val="left" w:pos="4688"/>
          <w:tab w:val="left" w:pos="6555"/>
          <w:tab w:val="left" w:pos="7639"/>
          <w:tab w:val="left" w:pos="8318"/>
          <w:tab w:val="left" w:pos="9200"/>
        </w:tabs>
        <w:ind w:right="694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как</w:t>
      </w:r>
      <w:r>
        <w:tab/>
        <w:t>часть</w:t>
      </w:r>
      <w:r>
        <w:tab/>
      </w:r>
      <w:r>
        <w:rPr>
          <w:spacing w:val="-1"/>
        </w:rPr>
        <w:t>универсальных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8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невербальная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коммуникация:</w:t>
      </w:r>
    </w:p>
    <w:p w:rsidR="00644A77" w:rsidRDefault="00644A77">
      <w:pPr>
        <w:pStyle w:val="BodyText"/>
        <w:ind w:right="691"/>
        <w:jc w:val="left"/>
      </w:pPr>
      <w:r>
        <w:t>воспринимать</w:t>
      </w:r>
      <w:r>
        <w:rPr>
          <w:spacing w:val="8"/>
        </w:rPr>
        <w:t xml:space="preserve"> </w:t>
      </w:r>
      <w:r>
        <w:t>музыку</w:t>
      </w:r>
      <w:r>
        <w:rPr>
          <w:spacing w:val="5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специфическую</w:t>
      </w:r>
      <w:r>
        <w:rPr>
          <w:spacing w:val="7"/>
        </w:rPr>
        <w:t xml:space="preserve"> </w:t>
      </w:r>
      <w:r>
        <w:t>форму</w:t>
      </w:r>
      <w:r>
        <w:rPr>
          <w:spacing w:val="7"/>
        </w:rPr>
        <w:t xml:space="preserve"> </w:t>
      </w:r>
      <w:r>
        <w:t>общения</w:t>
      </w:r>
      <w:r>
        <w:rPr>
          <w:spacing w:val="7"/>
        </w:rPr>
        <w:t xml:space="preserve"> </w:t>
      </w:r>
      <w:r>
        <w:t>людей,</w:t>
      </w:r>
      <w:r>
        <w:rPr>
          <w:spacing w:val="7"/>
        </w:rPr>
        <w:t xml:space="preserve"> </w:t>
      </w:r>
      <w:r>
        <w:t>стремиться</w:t>
      </w:r>
      <w:r>
        <w:rPr>
          <w:spacing w:val="7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высказывания;</w:t>
      </w:r>
    </w:p>
    <w:p w:rsidR="00644A77" w:rsidRDefault="00644A77">
      <w:pPr>
        <w:pStyle w:val="BodyText"/>
        <w:jc w:val="left"/>
      </w:pPr>
      <w:r>
        <w:t>выступать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публикой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исполнителя</w:t>
      </w:r>
      <w:r>
        <w:rPr>
          <w:spacing w:val="-1"/>
        </w:rPr>
        <w:t xml:space="preserve"> </w:t>
      </w:r>
      <w:r>
        <w:t>музыки (соло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коллективе);</w:t>
      </w:r>
    </w:p>
    <w:p w:rsidR="00644A77" w:rsidRDefault="00644A77">
      <w:pPr>
        <w:pStyle w:val="BodyText"/>
        <w:ind w:right="691"/>
        <w:jc w:val="left"/>
      </w:pPr>
      <w:r>
        <w:t>передавать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собственном</w:t>
      </w:r>
      <w:r>
        <w:rPr>
          <w:spacing w:val="2"/>
        </w:rPr>
        <w:t xml:space="preserve"> </w:t>
      </w:r>
      <w:r>
        <w:t>исполнении</w:t>
      </w:r>
      <w:r>
        <w:rPr>
          <w:spacing w:val="3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художественное</w:t>
      </w:r>
      <w:r>
        <w:rPr>
          <w:spacing w:val="2"/>
        </w:rPr>
        <w:t xml:space="preserve"> </w:t>
      </w:r>
      <w:r>
        <w:t>содержание,</w:t>
      </w:r>
      <w:r>
        <w:rPr>
          <w:spacing w:val="2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исполняемому произведению;</w:t>
      </w:r>
    </w:p>
    <w:p w:rsidR="00644A77" w:rsidRDefault="00644A77">
      <w:pPr>
        <w:pStyle w:val="BodyText"/>
        <w:ind w:right="691"/>
        <w:jc w:val="left"/>
      </w:pPr>
      <w:r>
        <w:t>осознанно</w:t>
      </w:r>
      <w:r>
        <w:rPr>
          <w:spacing w:val="30"/>
        </w:rPr>
        <w:t xml:space="preserve"> </w:t>
      </w:r>
      <w:r>
        <w:t>пользоваться</w:t>
      </w:r>
      <w:r>
        <w:rPr>
          <w:spacing w:val="34"/>
        </w:rPr>
        <w:t xml:space="preserve"> </w:t>
      </w:r>
      <w:r>
        <w:t>интонационной</w:t>
      </w:r>
      <w:r>
        <w:rPr>
          <w:spacing w:val="32"/>
        </w:rPr>
        <w:t xml:space="preserve"> </w:t>
      </w:r>
      <w:r>
        <w:t>выразительностью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обыденной</w:t>
      </w:r>
      <w:r>
        <w:rPr>
          <w:spacing w:val="31"/>
        </w:rPr>
        <w:t xml:space="preserve"> </w:t>
      </w:r>
      <w:r>
        <w:t>речи,</w:t>
      </w:r>
      <w:r>
        <w:rPr>
          <w:spacing w:val="3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 в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8"/>
        </w:numPr>
        <w:tabs>
          <w:tab w:val="left" w:pos="2127"/>
        </w:tabs>
        <w:spacing w:before="73"/>
        <w:ind w:hanging="709"/>
        <w:rPr>
          <w:sz w:val="24"/>
        </w:rPr>
      </w:pPr>
      <w:r>
        <w:rPr>
          <w:sz w:val="24"/>
        </w:rPr>
        <w:t>вербальная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коммуникация:</w:t>
      </w:r>
    </w:p>
    <w:p w:rsidR="00644A77" w:rsidRDefault="00644A77">
      <w:pPr>
        <w:pStyle w:val="BodyText"/>
        <w:spacing w:before="1"/>
        <w:ind w:right="696"/>
      </w:pPr>
      <w:r>
        <w:t>воспринимать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644A77" w:rsidRDefault="00644A77">
      <w:pPr>
        <w:pStyle w:val="BodyText"/>
        <w:ind w:right="697"/>
      </w:pPr>
      <w:r>
        <w:t>проявлять уважительное отношение к собеседнику, соблюдать правила ведения диалога и</w:t>
      </w:r>
      <w:r>
        <w:rPr>
          <w:spacing w:val="1"/>
        </w:rPr>
        <w:t xml:space="preserve"> </w:t>
      </w:r>
      <w:r>
        <w:t>дискуссии;</w:t>
      </w:r>
    </w:p>
    <w:p w:rsidR="00644A77" w:rsidRDefault="00644A77">
      <w:pPr>
        <w:pStyle w:val="BodyText"/>
        <w:ind w:right="692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задачей; создавать устные и письменные тексты 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644A77" w:rsidRDefault="00644A77">
      <w:pPr>
        <w:pStyle w:val="BodyText"/>
      </w:pPr>
      <w:r>
        <w:t>подготавливать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644A77" w:rsidRDefault="00644A77">
      <w:pPr>
        <w:pStyle w:val="BodyTex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t>выступлении;</w:t>
      </w:r>
    </w:p>
    <w:p w:rsidR="00644A77" w:rsidRDefault="00644A77" w:rsidP="00404B6E">
      <w:pPr>
        <w:pStyle w:val="ListParagraph"/>
        <w:numPr>
          <w:ilvl w:val="0"/>
          <w:numId w:val="78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(сотрудничество):</w:t>
      </w:r>
    </w:p>
    <w:p w:rsidR="00644A77" w:rsidRDefault="00644A77">
      <w:pPr>
        <w:pStyle w:val="BodyText"/>
        <w:ind w:right="697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 музыки;</w:t>
      </w:r>
    </w:p>
    <w:p w:rsidR="00644A77" w:rsidRDefault="00644A77">
      <w:pPr>
        <w:pStyle w:val="BodyText"/>
        <w:spacing w:before="1"/>
        <w:ind w:right="695"/>
      </w:pPr>
      <w:r>
        <w:t>переключаться между различными формами коллективной, групповой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 задачи;</w:t>
      </w:r>
    </w:p>
    <w:p w:rsidR="00644A77" w:rsidRDefault="00644A77">
      <w:pPr>
        <w:pStyle w:val="BodyText"/>
        <w:ind w:right="688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644A77" w:rsidRDefault="00644A77">
      <w:pPr>
        <w:pStyle w:val="BodyText"/>
        <w:ind w:right="693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644A77" w:rsidRDefault="00644A77">
      <w:pPr>
        <w:pStyle w:val="BodyText"/>
        <w:ind w:right="691"/>
        <w:jc w:val="left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 задания</w:t>
      </w:r>
      <w:r>
        <w:rPr>
          <w:spacing w:val="1"/>
        </w:rPr>
        <w:t xml:space="preserve"> </w:t>
      </w:r>
      <w:r>
        <w:t>с использованием предложенных</w:t>
      </w:r>
      <w:r>
        <w:rPr>
          <w:spacing w:val="-57"/>
        </w:rPr>
        <w:t xml:space="preserve"> </w:t>
      </w:r>
      <w:r>
        <w:t>образцов.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сформированы</w:t>
      </w:r>
      <w:r>
        <w:rPr>
          <w:spacing w:val="7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самоорганизации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>
      <w:pPr>
        <w:pStyle w:val="BodyText"/>
        <w:ind w:right="2022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 действий.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52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будут</w:t>
      </w:r>
      <w:r>
        <w:rPr>
          <w:spacing w:val="53"/>
        </w:rPr>
        <w:t xml:space="preserve"> </w:t>
      </w:r>
      <w:r>
        <w:t>сформированы</w:t>
      </w:r>
      <w:r>
        <w:rPr>
          <w:spacing w:val="51"/>
        </w:rPr>
        <w:t xml:space="preserve"> </w:t>
      </w:r>
      <w:r>
        <w:t>умения</w:t>
      </w:r>
      <w:r>
        <w:rPr>
          <w:spacing w:val="52"/>
        </w:rPr>
        <w:t xml:space="preserve"> </w:t>
      </w:r>
      <w:r>
        <w:t>самоконтроля</w:t>
      </w:r>
      <w:r>
        <w:rPr>
          <w:spacing w:val="5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части</w:t>
      </w:r>
      <w:r>
        <w:rPr>
          <w:spacing w:val="53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>
      <w:pPr>
        <w:pStyle w:val="BodyText"/>
        <w:ind w:right="2714"/>
        <w:jc w:val="left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644A77" w:rsidRDefault="00644A77">
      <w:pPr>
        <w:pStyle w:val="BodyText"/>
        <w:ind w:right="69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поведения, эмоционального</w:t>
      </w:r>
      <w:r>
        <w:rPr>
          <w:spacing w:val="-1"/>
        </w:rPr>
        <w:t xml:space="preserve"> </w:t>
      </w:r>
      <w:r>
        <w:t>душевного равновесия</w:t>
      </w:r>
    </w:p>
    <w:p w:rsidR="00644A77" w:rsidRDefault="00644A77">
      <w:pPr>
        <w:pStyle w:val="BodyText"/>
        <w:spacing w:before="1"/>
      </w:pPr>
      <w:r>
        <w:t>и т.д.).</w:t>
      </w:r>
    </w:p>
    <w:p w:rsidR="00644A77" w:rsidRDefault="00644A77">
      <w:pPr>
        <w:pStyle w:val="Heading1"/>
        <w:ind w:left="3737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музыки.</w:t>
      </w:r>
    </w:p>
    <w:p w:rsidR="00644A77" w:rsidRDefault="00644A77">
      <w:pPr>
        <w:pStyle w:val="BodyText"/>
        <w:ind w:right="694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основ музыкальной культуры и проявляются в способности к 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6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позитивном</w:t>
      </w:r>
      <w:r>
        <w:rPr>
          <w:spacing w:val="-5"/>
        </w:rPr>
        <w:t xml:space="preserve"> </w:t>
      </w:r>
      <w:r>
        <w:t>ценностном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1"/>
        </w:rPr>
        <w:t xml:space="preserve"> </w:t>
      </w:r>
      <w:r>
        <w:t>элементу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:rsidR="00644A77" w:rsidRDefault="00644A77">
      <w:pPr>
        <w:pStyle w:val="BodyText"/>
        <w:ind w:right="688"/>
      </w:pPr>
      <w:r>
        <w:t>Обучающиеся, освоившие основную образовательную программу по музыке: с 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инструментах;</w:t>
      </w:r>
    </w:p>
    <w:p w:rsidR="00644A77" w:rsidRDefault="00644A77">
      <w:pPr>
        <w:pStyle w:val="BodyText"/>
        <w:ind w:right="687"/>
      </w:pPr>
      <w:r>
        <w:t>сознательно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29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направлений</w:t>
      </w:r>
      <w:r>
        <w:rPr>
          <w:spacing w:val="32"/>
        </w:rPr>
        <w:t xml:space="preserve"> </w:t>
      </w:r>
      <w:r>
        <w:t>музыкального</w:t>
      </w:r>
      <w:r>
        <w:rPr>
          <w:spacing w:val="31"/>
        </w:rPr>
        <w:t xml:space="preserve"> </w:t>
      </w:r>
      <w:r>
        <w:t>искусства,</w:t>
      </w:r>
      <w:r>
        <w:rPr>
          <w:spacing w:val="31"/>
        </w:rPr>
        <w:t xml:space="preserve"> </w:t>
      </w:r>
      <w:r>
        <w:t>могут</w:t>
      </w:r>
      <w:r>
        <w:rPr>
          <w:spacing w:val="31"/>
        </w:rPr>
        <w:t xml:space="preserve"> </w:t>
      </w:r>
      <w:r>
        <w:t>назвать</w:t>
      </w:r>
      <w:r>
        <w:rPr>
          <w:spacing w:val="32"/>
        </w:rPr>
        <w:t xml:space="preserve"> </w:t>
      </w:r>
      <w:r>
        <w:t>музыкальные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произведения,</w:t>
      </w:r>
      <w:r>
        <w:rPr>
          <w:spacing w:val="22"/>
        </w:rPr>
        <w:t xml:space="preserve"> </w:t>
      </w:r>
      <w:r>
        <w:t>композиторов,</w:t>
      </w:r>
      <w:r>
        <w:rPr>
          <w:spacing w:val="22"/>
        </w:rPr>
        <w:t xml:space="preserve"> </w:t>
      </w:r>
      <w:r>
        <w:t>исполнителей,</w:t>
      </w:r>
      <w:r>
        <w:rPr>
          <w:spacing w:val="22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им</w:t>
      </w:r>
      <w:r>
        <w:rPr>
          <w:spacing w:val="21"/>
        </w:rPr>
        <w:t xml:space="preserve"> </w:t>
      </w:r>
      <w:r>
        <w:t>нравятся,</w:t>
      </w:r>
      <w:r>
        <w:rPr>
          <w:spacing w:val="22"/>
        </w:rPr>
        <w:t xml:space="preserve"> </w:t>
      </w:r>
      <w:r>
        <w:t>аргументировать</w:t>
      </w:r>
      <w:r>
        <w:rPr>
          <w:spacing w:val="23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выбор;</w:t>
      </w:r>
    </w:p>
    <w:p w:rsidR="00644A77" w:rsidRDefault="00644A77">
      <w:pPr>
        <w:pStyle w:val="BodyText"/>
        <w:spacing w:before="1"/>
        <w:ind w:right="691"/>
        <w:jc w:val="left"/>
      </w:pPr>
      <w:r>
        <w:t>имеют</w:t>
      </w:r>
      <w:r>
        <w:rPr>
          <w:spacing w:val="28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восприятия,</w:t>
      </w:r>
      <w:r>
        <w:rPr>
          <w:spacing w:val="27"/>
        </w:rPr>
        <w:t xml:space="preserve"> </w:t>
      </w:r>
      <w:r>
        <w:t>творческой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исполнительской</w:t>
      </w:r>
      <w:r>
        <w:rPr>
          <w:spacing w:val="28"/>
        </w:rPr>
        <w:t xml:space="preserve"> </w:t>
      </w:r>
      <w:r>
        <w:t>деятельности;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уважением</w:t>
      </w:r>
      <w:r>
        <w:rPr>
          <w:spacing w:val="-57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 достижениям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культуры;</w:t>
      </w:r>
    </w:p>
    <w:p w:rsidR="00644A77" w:rsidRDefault="00644A77">
      <w:pPr>
        <w:pStyle w:val="BodyText"/>
        <w:jc w:val="left"/>
      </w:pPr>
      <w:r>
        <w:t>стремятся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расширению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кругозора.</w:t>
      </w:r>
    </w:p>
    <w:p w:rsidR="00644A77" w:rsidRDefault="00644A77">
      <w:pPr>
        <w:pStyle w:val="BodyText"/>
        <w:spacing w:line="276" w:lineRule="exact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определять принадлежность музыкальных интонаций, изученных произведений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фольклору,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группировать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1"/>
          <w:sz w:val="24"/>
        </w:rPr>
        <w:t xml:space="preserve"> </w:t>
      </w:r>
      <w:r>
        <w:rPr>
          <w:sz w:val="24"/>
        </w:rPr>
        <w:t>звукоизвлечения: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духовые,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ударные, струнные;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народному творчеству;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  <w:tab w:val="left" w:pos="3349"/>
        </w:tabs>
        <w:ind w:right="697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манеру</w:t>
      </w:r>
      <w:r>
        <w:rPr>
          <w:spacing w:val="15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типы</w:t>
      </w:r>
      <w:r>
        <w:rPr>
          <w:spacing w:val="15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 и академических;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9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исполнять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5"/>
          <w:sz w:val="24"/>
        </w:rPr>
        <w:t xml:space="preserve"> </w:t>
      </w:r>
      <w:r>
        <w:rPr>
          <w:sz w:val="24"/>
        </w:rPr>
        <w:t>игре</w:t>
      </w:r>
      <w:r>
        <w:rPr>
          <w:spacing w:val="35"/>
          <w:sz w:val="24"/>
        </w:rPr>
        <w:t xml:space="preserve"> </w:t>
      </w:r>
      <w:r>
        <w:rPr>
          <w:sz w:val="24"/>
        </w:rPr>
        <w:t>(импровизации)</w:t>
      </w:r>
      <w:r>
        <w:rPr>
          <w:spacing w:val="35"/>
          <w:sz w:val="24"/>
        </w:rPr>
        <w:t xml:space="preserve"> </w:t>
      </w:r>
      <w:r>
        <w:rPr>
          <w:sz w:val="24"/>
        </w:rPr>
        <w:t>(вокальной,</w:t>
      </w:r>
      <w:r>
        <w:rPr>
          <w:spacing w:val="36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 фольклорных жанров.</w:t>
      </w:r>
    </w:p>
    <w:p w:rsidR="00644A77" w:rsidRDefault="00644A77">
      <w:pPr>
        <w:pStyle w:val="BodyText"/>
        <w:spacing w:line="275" w:lineRule="exact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исполнительский состав;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марша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композиторов-классиков;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вокальные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темами)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композиторов-классиков;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 музыку в соответствии с её настроением, характером,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музыкального восприятия;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соотносить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42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644A77" w:rsidRDefault="00644A77">
      <w:pPr>
        <w:pStyle w:val="BodyText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№3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Гимн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 песни, посвящённые Победе нашего народа в Великой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войне, песни, воспевающие красоту родной природы, выражающие 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настроения;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обобщённые жанровые сферы: напевность (лирика), танцевальность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маршевость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движением),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декламационность,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эпос</w:t>
      </w:r>
      <w:r>
        <w:rPr>
          <w:spacing w:val="-2"/>
          <w:sz w:val="24"/>
        </w:rPr>
        <w:t xml:space="preserve"> </w:t>
      </w:r>
      <w:r>
        <w:rPr>
          <w:sz w:val="24"/>
        </w:rPr>
        <w:t>(связь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словом);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 потребностей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различать на слух и исполнять произведения народной и композиторской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стран;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духовых, струнных, ударно-шумовых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различать на слух и называть фольклорные элементы музыки разных народов мира</w:t>
      </w:r>
      <w:r>
        <w:rPr>
          <w:spacing w:val="1"/>
          <w:sz w:val="24"/>
        </w:rPr>
        <w:t xml:space="preserve"> </w:t>
      </w:r>
      <w:r>
        <w:rPr>
          <w:sz w:val="24"/>
        </w:rPr>
        <w:t>в сочинениях профессиональных композиторов (из числа изученных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и жанров);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(песенные,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танцевальные),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признаки.</w:t>
      </w:r>
    </w:p>
    <w:p w:rsidR="00644A77" w:rsidRDefault="00644A77">
      <w:pPr>
        <w:pStyle w:val="BodyText"/>
        <w:spacing w:line="275" w:lineRule="exac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№5</w:t>
      </w:r>
      <w:r>
        <w:rPr>
          <w:spacing w:val="-2"/>
        </w:rPr>
        <w:t xml:space="preserve"> </w:t>
      </w:r>
      <w:r>
        <w:t>«Духовная</w:t>
      </w:r>
      <w:r>
        <w:rPr>
          <w:spacing w:val="-2"/>
        </w:rPr>
        <w:t xml:space="preserve"> </w:t>
      </w:r>
      <w:r>
        <w:t>музыка»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 музыки;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рассказывать об особенностях исполнения, традициях звучания духовной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(вариативно: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 традиции).</w:t>
      </w:r>
    </w:p>
    <w:p w:rsidR="00644A77" w:rsidRDefault="00644A77">
      <w:pPr>
        <w:pStyle w:val="BodyText"/>
        <w:spacing w:line="276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определять и называть особенности музыкально-сценических жанров (опера, балет,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оперетта,</w:t>
      </w:r>
      <w:r>
        <w:rPr>
          <w:spacing w:val="-1"/>
          <w:sz w:val="24"/>
        </w:rPr>
        <w:t xml:space="preserve"> </w:t>
      </w:r>
      <w:r>
        <w:rPr>
          <w:sz w:val="24"/>
        </w:rPr>
        <w:t>мюзикл);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"/>
          <w:sz w:val="24"/>
        </w:rPr>
        <w:t xml:space="preserve"> </w:t>
      </w:r>
      <w:r>
        <w:rPr>
          <w:sz w:val="24"/>
        </w:rPr>
        <w:t>(ария,</w:t>
      </w:r>
      <w:r>
        <w:rPr>
          <w:spacing w:val="1"/>
          <w:sz w:val="24"/>
        </w:rPr>
        <w:t xml:space="preserve"> </w:t>
      </w:r>
      <w:r>
        <w:rPr>
          <w:sz w:val="24"/>
        </w:rPr>
        <w:t>хор,</w:t>
      </w:r>
      <w:r>
        <w:rPr>
          <w:spacing w:val="1"/>
          <w:sz w:val="24"/>
        </w:rPr>
        <w:t xml:space="preserve"> </w:t>
      </w:r>
      <w:r>
        <w:rPr>
          <w:sz w:val="24"/>
        </w:rPr>
        <w:t>увертюра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(фрагменты)</w:t>
      </w:r>
      <w:r>
        <w:rPr>
          <w:spacing w:val="-1"/>
          <w:sz w:val="24"/>
        </w:rPr>
        <w:t xml:space="preserve"> </w:t>
      </w:r>
      <w:r>
        <w:rPr>
          <w:sz w:val="24"/>
        </w:rPr>
        <w:t>и их авторов;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различать виды музыкальных коллективов (ансамблей, оркестров, хоров), тембры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слух;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отличать черты профессий, связанных с созданием музыкального спектакля,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 творческом процессе: композитор, музыкант, дирижёр, сценарист, режиссёр,</w:t>
      </w:r>
      <w:r>
        <w:rPr>
          <w:spacing w:val="-57"/>
          <w:sz w:val="24"/>
        </w:rPr>
        <w:t xml:space="preserve"> </w:t>
      </w:r>
      <w:r>
        <w:rPr>
          <w:sz w:val="24"/>
        </w:rPr>
        <w:t>хореограф,</w:t>
      </w:r>
      <w:r>
        <w:rPr>
          <w:spacing w:val="-1"/>
          <w:sz w:val="24"/>
        </w:rPr>
        <w:t xml:space="preserve"> </w:t>
      </w:r>
      <w:r>
        <w:rPr>
          <w:sz w:val="24"/>
        </w:rPr>
        <w:t>певец, художник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644A77" w:rsidRDefault="00644A77">
      <w:pPr>
        <w:pStyle w:val="BodyText"/>
        <w:ind w:right="695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расширению музыкального кругозора;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 стиля к различным направлениям современной музыки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эстрады, мюзикла, джаза);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85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при исполнении;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исполнять современные музыкальные произведения, соблюдая певческую 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звука.</w:t>
      </w:r>
    </w:p>
    <w:p w:rsidR="00644A77" w:rsidRDefault="00644A77">
      <w:pPr>
        <w:pStyle w:val="BodyText"/>
        <w:spacing w:line="275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</w:t>
      </w:r>
      <w:r>
        <w:rPr>
          <w:spacing w:val="-2"/>
        </w:rPr>
        <w:t xml:space="preserve"> </w:t>
      </w:r>
      <w:r>
        <w:t>обучающийся научится: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звуки:</w:t>
      </w:r>
      <w:r>
        <w:rPr>
          <w:spacing w:val="1"/>
          <w:sz w:val="24"/>
        </w:rPr>
        <w:t xml:space="preserve"> </w:t>
      </w:r>
      <w:r>
        <w:rPr>
          <w:sz w:val="24"/>
        </w:rPr>
        <w:t>шумовые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длинные,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короткие,</w:t>
      </w:r>
      <w:r>
        <w:rPr>
          <w:spacing w:val="1"/>
          <w:sz w:val="24"/>
        </w:rPr>
        <w:t xml:space="preserve"> </w:t>
      </w:r>
      <w:r>
        <w:rPr>
          <w:sz w:val="24"/>
        </w:rPr>
        <w:t>тихие,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громкие,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низкие, высокие;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различать элементы музыкального языка (темп, тембр, регистр, динамика, ритм,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сходства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интонаций;</w:t>
      </w:r>
    </w:p>
    <w:p w:rsidR="00644A77" w:rsidRDefault="00644A77">
      <w:pPr>
        <w:spacing w:line="293" w:lineRule="exact"/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spacing w:before="73"/>
        <w:ind w:right="694"/>
        <w:rPr>
          <w:sz w:val="24"/>
        </w:rPr>
      </w:pPr>
      <w:r>
        <w:rPr>
          <w:sz w:val="24"/>
        </w:rPr>
        <w:t>различать на слух принципы развития: повтор, контраст, варьирование;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термина «музыкальная форма», определять на слух простые 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двухчастную,</w:t>
      </w:r>
      <w:r>
        <w:rPr>
          <w:spacing w:val="-1"/>
          <w:sz w:val="24"/>
        </w:rPr>
        <w:t xml:space="preserve"> </w:t>
      </w:r>
      <w:r>
        <w:rPr>
          <w:sz w:val="24"/>
        </w:rPr>
        <w:t>трёхчастную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трёхчастную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репризную,</w:t>
      </w:r>
      <w:r>
        <w:rPr>
          <w:spacing w:val="-1"/>
          <w:sz w:val="24"/>
        </w:rPr>
        <w:t xml:space="preserve"> </w:t>
      </w:r>
      <w:r>
        <w:rPr>
          <w:sz w:val="24"/>
        </w:rPr>
        <w:t>рондо,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вариации;</w:t>
      </w:r>
    </w:p>
    <w:p w:rsidR="00644A77" w:rsidRDefault="00644A77" w:rsidP="00404B6E">
      <w:pPr>
        <w:pStyle w:val="ListParagraph"/>
        <w:numPr>
          <w:ilvl w:val="0"/>
          <w:numId w:val="77"/>
        </w:numPr>
        <w:tabs>
          <w:tab w:val="left" w:pos="2139"/>
        </w:tabs>
        <w:spacing w:before="1"/>
        <w:ind w:right="693"/>
        <w:rPr>
          <w:sz w:val="24"/>
        </w:rPr>
      </w:pPr>
      <w:r>
        <w:rPr>
          <w:sz w:val="24"/>
        </w:rPr>
        <w:t>ориентироваться в нотной записи в пределах певческого диапазона; исполнять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рисунком.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296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«Технология».</w:t>
      </w:r>
    </w:p>
    <w:p w:rsidR="00644A77" w:rsidRDefault="00644A77">
      <w:pPr>
        <w:pStyle w:val="BodyText"/>
        <w:ind w:left="2126"/>
      </w:pPr>
      <w:r>
        <w:t>Рабочая</w:t>
      </w:r>
      <w:r>
        <w:rPr>
          <w:spacing w:val="26"/>
        </w:rPr>
        <w:t xml:space="preserve"> </w:t>
      </w:r>
      <w:r>
        <w:t>программа</w:t>
      </w:r>
      <w:r>
        <w:rPr>
          <w:spacing w:val="84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учебному</w:t>
      </w:r>
      <w:r>
        <w:rPr>
          <w:spacing w:val="85"/>
        </w:rPr>
        <w:t xml:space="preserve"> </w:t>
      </w:r>
      <w:r>
        <w:t>предмету</w:t>
      </w:r>
      <w:r>
        <w:rPr>
          <w:spacing w:val="85"/>
        </w:rPr>
        <w:t xml:space="preserve"> </w:t>
      </w:r>
      <w:r>
        <w:t>«Технология»</w:t>
      </w:r>
      <w:r>
        <w:rPr>
          <w:spacing w:val="85"/>
        </w:rPr>
        <w:t xml:space="preserve"> </w:t>
      </w:r>
      <w:r>
        <w:t>(предметная</w:t>
      </w:r>
      <w:r>
        <w:rPr>
          <w:spacing w:val="85"/>
        </w:rPr>
        <w:t xml:space="preserve"> </w:t>
      </w:r>
      <w:r>
        <w:t>область</w:t>
      </w:r>
    </w:p>
    <w:p w:rsidR="00644A77" w:rsidRDefault="00644A77">
      <w:pPr>
        <w:pStyle w:val="BodyText"/>
        <w:ind w:right="692"/>
      </w:pPr>
      <w:r>
        <w:t>«Технология») (далее соответственно - программа по технологии, технология) 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технологии.</w:t>
      </w:r>
    </w:p>
    <w:p w:rsidR="00644A77" w:rsidRDefault="00644A77">
      <w:pPr>
        <w:pStyle w:val="BodyText"/>
        <w:ind w:right="692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 место в структуре учебного плана, а также подходы к отбору содержания и</w:t>
      </w:r>
      <w:r>
        <w:rPr>
          <w:spacing w:val="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644A77" w:rsidRDefault="00644A77">
      <w:pPr>
        <w:pStyle w:val="BodyText"/>
        <w:ind w:right="693" w:firstLine="707"/>
      </w:pPr>
      <w:r>
        <w:t>Содержание обучения раскрывает содержательные линии, которые предлагаются</w:t>
      </w:r>
      <w:r>
        <w:rPr>
          <w:spacing w:val="1"/>
        </w:rPr>
        <w:t xml:space="preserve"> </w:t>
      </w:r>
      <w:r>
        <w:t>для обязательного изучения в каждом классе на уровне начального общего образования.</w:t>
      </w:r>
      <w:r>
        <w:rPr>
          <w:spacing w:val="1"/>
        </w:rPr>
        <w:t xml:space="preserve"> </w:t>
      </w:r>
      <w:r>
        <w:t>Содержание обучения в каждом классе завершается перечнем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 средствами технологии с учётом возрастных особенностей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1"/>
        <w:ind w:right="693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обучения.</w:t>
      </w:r>
    </w:p>
    <w:p w:rsidR="00644A77" w:rsidRDefault="00644A77">
      <w:pPr>
        <w:pStyle w:val="Heading1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644A77" w:rsidRDefault="00644A77">
      <w:pPr>
        <w:pStyle w:val="BodyText"/>
        <w:ind w:right="692" w:firstLine="707"/>
      </w:pPr>
      <w:r>
        <w:t>Программа по технологии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644A77" w:rsidRDefault="00644A77">
      <w:pPr>
        <w:pStyle w:val="BodyText"/>
        <w:ind w:right="694" w:firstLine="707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 и конструкторско-технологических знаний (о рукотворном мире 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практических умений.</w:t>
      </w:r>
    </w:p>
    <w:p w:rsidR="00644A77" w:rsidRDefault="00644A77">
      <w:pPr>
        <w:pStyle w:val="BodyText"/>
        <w:spacing w:line="273" w:lineRule="exact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задач: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4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(рукотворном) мире как результате деятельности человека, его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 природы, правилах и технологиях создания, исторически развивающихся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производствах и профессиях;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чертёжно-графической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(рисунок, чертёж,</w:t>
      </w:r>
      <w:r>
        <w:rPr>
          <w:spacing w:val="-1"/>
          <w:sz w:val="24"/>
        </w:rPr>
        <w:t xml:space="preserve"> </w:t>
      </w:r>
      <w:r>
        <w:rPr>
          <w:sz w:val="24"/>
        </w:rPr>
        <w:t>эскиз,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70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1"/>
          <w:sz w:val="24"/>
        </w:rPr>
        <w:t xml:space="preserve"> </w:t>
      </w:r>
      <w:r>
        <w:rPr>
          <w:sz w:val="24"/>
        </w:rPr>
        <w:t>их 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развитие сенсомоторных процессов, психомоторной координации, глазомера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42" w:lineRule="auto"/>
        <w:ind w:right="697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>
      <w:pPr>
        <w:spacing w:line="242" w:lineRule="auto"/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73"/>
        <w:ind w:right="691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посредством включения мыслительных операций в ходе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1"/>
        <w:ind w:right="697"/>
        <w:rPr>
          <w:sz w:val="24"/>
        </w:rPr>
      </w:pPr>
      <w:r>
        <w:rPr>
          <w:sz w:val="24"/>
        </w:rPr>
        <w:t>развитие гибкости и вариативности мышления, способностей к изобретательской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воспитание уважительного отношения к людям труда, к культурным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развитие социально ценных личностных качеств: организованности, аккуратности,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 и ответственного отношения к работе, взаимопомощи, 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инициативности;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становление экологического сознания, внимательного и вдумчивого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людей.</w:t>
      </w:r>
    </w:p>
    <w:p w:rsidR="00644A77" w:rsidRDefault="00644A77">
      <w:pPr>
        <w:pStyle w:val="BodyText"/>
        <w:ind w:right="688"/>
      </w:pPr>
      <w:r>
        <w:t>Содержание программы по технологии включает характеристику основных 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(модулей), 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общими для каждого года</w:t>
      </w:r>
      <w:r>
        <w:rPr>
          <w:spacing w:val="-2"/>
        </w:rPr>
        <w:t xml:space="preserve"> </w:t>
      </w:r>
      <w:r>
        <w:t>обучения:</w:t>
      </w:r>
    </w:p>
    <w:p w:rsidR="00644A77" w:rsidRDefault="00644A77">
      <w:pPr>
        <w:pStyle w:val="BodyText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644A77" w:rsidRDefault="00644A77">
      <w:pPr>
        <w:pStyle w:val="BodyText"/>
        <w:ind w:right="689"/>
      </w:pP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 технологии</w:t>
      </w:r>
      <w:r>
        <w:rPr>
          <w:spacing w:val="1"/>
        </w:rPr>
        <w:t xml:space="preserve"> </w:t>
      </w:r>
      <w:r>
        <w:t>работы с 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текстильными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пластик, поролон,</w:t>
      </w:r>
      <w:r>
        <w:rPr>
          <w:spacing w:val="-1"/>
        </w:rPr>
        <w:t xml:space="preserve"> </w:t>
      </w:r>
      <w:r>
        <w:t>фольга,</w:t>
      </w:r>
      <w:r>
        <w:rPr>
          <w:spacing w:val="-1"/>
        </w:rPr>
        <w:t xml:space="preserve"> </w:t>
      </w:r>
      <w:r>
        <w:t>солома).</w:t>
      </w:r>
    </w:p>
    <w:p w:rsidR="00644A77" w:rsidRDefault="00644A77">
      <w:pPr>
        <w:pStyle w:val="BodyText"/>
        <w:ind w:right="689"/>
      </w:pPr>
      <w:r>
        <w:t>Конструирование и моделирование: работа с «Конструктором» (с учётом 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 из бумаги, картона, пластичных материалов, природных и текстильных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644A77" w:rsidRDefault="00644A77">
      <w:pPr>
        <w:pStyle w:val="BodyText"/>
        <w:ind w:right="692"/>
      </w:pPr>
      <w:r>
        <w:t>Информационно-коммуникативные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ИКТ)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 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644A77" w:rsidRDefault="00644A77">
      <w:pPr>
        <w:pStyle w:val="BodyText"/>
        <w:ind w:right="692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6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 коммуникабельности, чувства ответственности, умения искать и использовать</w:t>
      </w:r>
      <w:r>
        <w:rPr>
          <w:spacing w:val="1"/>
        </w:rPr>
        <w:t xml:space="preserve"> </w:t>
      </w:r>
      <w:r>
        <w:t>информацию.</w:t>
      </w:r>
    </w:p>
    <w:p w:rsidR="00644A77" w:rsidRDefault="00644A77">
      <w:pPr>
        <w:pStyle w:val="BodyText"/>
        <w:ind w:right="685" w:firstLine="707"/>
      </w:pPr>
      <w:r>
        <w:t xml:space="preserve">В программе по      </w:t>
      </w:r>
      <w:r>
        <w:rPr>
          <w:spacing w:val="1"/>
        </w:rPr>
        <w:t xml:space="preserve"> </w:t>
      </w:r>
      <w:r>
        <w:t>технологии осуществляется реализация межпредметных связей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именованными</w:t>
      </w:r>
      <w:r>
        <w:rPr>
          <w:spacing w:val="1"/>
        </w:rPr>
        <w:t xml:space="preserve"> </w:t>
      </w:r>
      <w:r>
        <w:t>числами),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6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 средств художественной выразительности, законов и правил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дизайна),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 как универсальный источник инженерно-художественных идей для мастера;</w:t>
      </w:r>
      <w:r>
        <w:rPr>
          <w:spacing w:val="1"/>
        </w:rPr>
        <w:t xml:space="preserve"> </w:t>
      </w:r>
      <w:r>
        <w:t>природа как источник сырья, этнокультурные традиции), «Родной язык» (использование</w:t>
      </w:r>
      <w:r>
        <w:rPr>
          <w:spacing w:val="1"/>
        </w:rPr>
        <w:t xml:space="preserve"> </w:t>
      </w:r>
      <w:r>
        <w:t>важнейших видов речевой деятельности и основных типов учебных текстов в процессе</w:t>
      </w:r>
      <w:r>
        <w:rPr>
          <w:spacing w:val="1"/>
        </w:rPr>
        <w:t xml:space="preserve"> </w:t>
      </w:r>
      <w:r>
        <w:t>анализа заданий и обсуждения результатов практической деятельности),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-1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для создания образа,</w:t>
      </w:r>
      <w:r>
        <w:rPr>
          <w:spacing w:val="-1"/>
        </w:rPr>
        <w:t xml:space="preserve"> </w:t>
      </w:r>
      <w:r>
        <w:t>реализуемого в</w:t>
      </w:r>
      <w:r>
        <w:rPr>
          <w:spacing w:val="-1"/>
        </w:rPr>
        <w:t xml:space="preserve"> </w:t>
      </w:r>
      <w:r>
        <w:t>изделии).</w:t>
      </w:r>
    </w:p>
    <w:p w:rsidR="00644A77" w:rsidRDefault="00644A77">
      <w:pPr>
        <w:pStyle w:val="BodyText"/>
        <w:ind w:right="688" w:firstLine="707"/>
      </w:pPr>
      <w:r>
        <w:t>Общее число часов, рекомендованных для изучения технологии - 135 часов: в 1</w:t>
      </w:r>
      <w:r>
        <w:rPr>
          <w:spacing w:val="1"/>
        </w:rPr>
        <w:t xml:space="preserve"> </w:t>
      </w:r>
      <w:r>
        <w:t>классе - 33 часа (1 час в неделю), во 2 классе - 34 часа (1 час в неделю), в 3 классе - 34 часа</w:t>
      </w:r>
      <w:r>
        <w:rPr>
          <w:spacing w:val="-5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 классе -</w:t>
      </w:r>
      <w:r>
        <w:rPr>
          <w:spacing w:val="-2"/>
        </w:rPr>
        <w:t xml:space="preserve"> </w:t>
      </w:r>
      <w:r>
        <w:t>34 часа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3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spacing w:before="1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644A77" w:rsidRDefault="00644A77">
      <w:pPr>
        <w:pStyle w:val="BodyText"/>
        <w:ind w:right="689"/>
      </w:pPr>
      <w:r>
        <w:t>Природное и техническое окружение человека. Природа как источник сырьевых ресурсов</w:t>
      </w:r>
      <w:r>
        <w:rPr>
          <w:spacing w:val="1"/>
        </w:rPr>
        <w:t xml:space="preserve"> </w:t>
      </w:r>
      <w:r>
        <w:t>и творчества мастеров. Красота и разнообразие природных форм, их передача в изделиях</w:t>
      </w:r>
      <w:r>
        <w:rPr>
          <w:spacing w:val="1"/>
        </w:rPr>
        <w:t xml:space="preserve"> </w:t>
      </w:r>
      <w:r>
        <w:t>из различных материалов. Наблюдения природы и фантазия мастера - условия создания</w:t>
      </w:r>
      <w:r>
        <w:rPr>
          <w:spacing w:val="1"/>
        </w:rPr>
        <w:t xml:space="preserve"> </w:t>
      </w:r>
      <w:r>
        <w:t>изделия. Бережное отношение к природе. Общее понятие об изучаемых материалах, их</w:t>
      </w:r>
      <w:r>
        <w:rPr>
          <w:spacing w:val="1"/>
        </w:rPr>
        <w:t xml:space="preserve"> </w:t>
      </w:r>
      <w:r>
        <w:t>происхождении, разнообразии. Подготовка к работе. Рабочее место, его организация в</w:t>
      </w:r>
      <w:r>
        <w:rPr>
          <w:spacing w:val="1"/>
        </w:rPr>
        <w:t xml:space="preserve"> </w:t>
      </w:r>
      <w:r>
        <w:t>зависимости от вида работы. Рациональное размещение на рабочем месте материалов 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 хранение</w:t>
      </w:r>
      <w:r>
        <w:rPr>
          <w:spacing w:val="-2"/>
        </w:rPr>
        <w:t xml:space="preserve"> </w:t>
      </w:r>
      <w:r>
        <w:t>инструментов.</w:t>
      </w:r>
    </w:p>
    <w:p w:rsidR="00644A77" w:rsidRDefault="00644A77">
      <w:pPr>
        <w:pStyle w:val="BodyText"/>
        <w:ind w:right="698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644A77" w:rsidRDefault="00644A77">
      <w:pPr>
        <w:pStyle w:val="BodyText"/>
        <w:ind w:right="4150"/>
        <w:jc w:val="left"/>
      </w:pPr>
      <w:r>
        <w:t>Традиции и праздники народов России, ремёсла, обычаи.</w:t>
      </w:r>
      <w:r>
        <w:rPr>
          <w:spacing w:val="-58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ручной обработки</w:t>
      </w:r>
      <w:r>
        <w:rPr>
          <w:spacing w:val="-1"/>
        </w:rPr>
        <w:t xml:space="preserve"> </w:t>
      </w:r>
      <w:r>
        <w:t>материалов.</w:t>
      </w:r>
    </w:p>
    <w:p w:rsidR="00644A77" w:rsidRDefault="00644A77">
      <w:pPr>
        <w:pStyle w:val="BodyText"/>
        <w:spacing w:before="1"/>
        <w:ind w:right="691"/>
        <w:jc w:val="left"/>
      </w:pPr>
      <w:r>
        <w:t>Бережное,</w:t>
      </w:r>
      <w:r>
        <w:rPr>
          <w:spacing w:val="14"/>
        </w:rPr>
        <w:t xml:space="preserve"> </w:t>
      </w:r>
      <w:r>
        <w:t>экономное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рациональное</w:t>
      </w:r>
      <w:r>
        <w:rPr>
          <w:spacing w:val="11"/>
        </w:rPr>
        <w:t xml:space="preserve"> </w:t>
      </w:r>
      <w:r>
        <w:t>использование</w:t>
      </w:r>
      <w:r>
        <w:rPr>
          <w:spacing w:val="11"/>
        </w:rPr>
        <w:t xml:space="preserve"> </w:t>
      </w:r>
      <w:r>
        <w:t>обрабатываемых</w:t>
      </w:r>
      <w:r>
        <w:rPr>
          <w:spacing w:val="14"/>
        </w:rPr>
        <w:t xml:space="preserve"> </w:t>
      </w:r>
      <w:r>
        <w:t>материалов.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изделий.</w:t>
      </w:r>
    </w:p>
    <w:p w:rsidR="00644A77" w:rsidRDefault="00644A77">
      <w:pPr>
        <w:pStyle w:val="BodyText"/>
        <w:ind w:right="696"/>
      </w:pPr>
      <w:r>
        <w:t>Основные технологические операции ручной обработки материалов: разметка деталей,</w:t>
      </w:r>
      <w:r>
        <w:rPr>
          <w:spacing w:val="1"/>
        </w:rPr>
        <w:t xml:space="preserve"> </w:t>
      </w:r>
      <w:r>
        <w:t>выделение деталей, формообразование деталей, сборка изделия, отделка изделия или его</w:t>
      </w:r>
      <w:r>
        <w:rPr>
          <w:spacing w:val="1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представление.</w:t>
      </w:r>
    </w:p>
    <w:p w:rsidR="00644A77" w:rsidRDefault="00644A77">
      <w:pPr>
        <w:pStyle w:val="BodyText"/>
        <w:ind w:right="689"/>
      </w:pP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рисунов, графических инструкций, простейших схем. Чтение 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 изготовления изделий). Правила экономной и аккуратной разметки.</w:t>
      </w:r>
      <w:r>
        <w:rPr>
          <w:spacing w:val="1"/>
        </w:rPr>
        <w:t xml:space="preserve"> </w:t>
      </w:r>
      <w:r>
        <w:t>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 деталей в изделии: с помощью пластилина, клея, скручивание, сшивание и</w:t>
      </w:r>
      <w:r>
        <w:rPr>
          <w:spacing w:val="1"/>
        </w:rPr>
        <w:t xml:space="preserve"> </w:t>
      </w:r>
      <w:r>
        <w:t>другие. Приёмы и правила аккуратной работы с клеем. Отделка изделия или его 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аппликация и другие).</w:t>
      </w:r>
    </w:p>
    <w:p w:rsidR="00644A77" w:rsidRDefault="00644A77">
      <w:pPr>
        <w:pStyle w:val="BodyText"/>
        <w:ind w:right="692"/>
      </w:pPr>
      <w:r>
        <w:t>Подбор соответствующих инструментов и способов обработки материалов в зависимости</w:t>
      </w:r>
      <w:r>
        <w:rPr>
          <w:spacing w:val="1"/>
        </w:rPr>
        <w:t xml:space="preserve"> </w:t>
      </w:r>
      <w:r>
        <w:t>от их свойств и видов изделий. Инструменты и приспособления (ножницы, линейка, игла,</w:t>
      </w:r>
      <w:r>
        <w:rPr>
          <w:spacing w:val="1"/>
        </w:rPr>
        <w:t xml:space="preserve"> </w:t>
      </w:r>
      <w:r>
        <w:t>гладилка,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шаблон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использование.</w:t>
      </w:r>
    </w:p>
    <w:p w:rsidR="00644A77" w:rsidRDefault="00644A77">
      <w:pPr>
        <w:pStyle w:val="BodyText"/>
        <w:ind w:right="693"/>
      </w:pPr>
      <w:r>
        <w:t>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отделение</w:t>
      </w:r>
      <w:r>
        <w:rPr>
          <w:spacing w:val="60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-1"/>
        </w:rPr>
        <w:t xml:space="preserve"> </w:t>
      </w:r>
      <w:r>
        <w:t>отрыванием), придание</w:t>
      </w:r>
      <w:r>
        <w:rPr>
          <w:spacing w:val="-1"/>
        </w:rPr>
        <w:t xml:space="preserve"> </w:t>
      </w:r>
      <w:r>
        <w:t>формы.</w:t>
      </w:r>
    </w:p>
    <w:p w:rsidR="00644A77" w:rsidRDefault="00644A77">
      <w:pPr>
        <w:pStyle w:val="BodyText"/>
        <w:ind w:right="692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 и другие. Резание бумаги ножницами. Правила безопасной работы, передачи и</w:t>
      </w:r>
      <w:r>
        <w:rPr>
          <w:spacing w:val="-57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ножниц.</w:t>
      </w:r>
      <w:r>
        <w:rPr>
          <w:spacing w:val="-3"/>
        </w:rPr>
        <w:t xml:space="preserve"> </w:t>
      </w:r>
      <w:r>
        <w:t>Картон.</w:t>
      </w:r>
    </w:p>
    <w:p w:rsidR="00644A77" w:rsidRDefault="00644A77">
      <w:pPr>
        <w:pStyle w:val="BodyText"/>
        <w:spacing w:before="1"/>
        <w:ind w:right="692"/>
      </w:pP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(плоские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-57"/>
        </w:rPr>
        <w:t xml:space="preserve"> </w:t>
      </w:r>
      <w:r>
        <w:t>ветки). Приёмы работы с природными материалами: подбор материалов в соответствии 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прокладки, соединение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пластилина).</w:t>
      </w:r>
    </w:p>
    <w:p w:rsidR="00644A77" w:rsidRDefault="00644A77">
      <w:pPr>
        <w:pStyle w:val="BodyText"/>
        <w:ind w:right="697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(текстиле),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свойствах.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приспособления</w:t>
      </w:r>
      <w:r>
        <w:rPr>
          <w:spacing w:val="13"/>
        </w:rPr>
        <w:t xml:space="preserve"> </w:t>
      </w:r>
      <w:r>
        <w:t>(иглы,</w:t>
      </w:r>
      <w:r>
        <w:rPr>
          <w:spacing w:val="11"/>
        </w:rPr>
        <w:t xml:space="preserve"> </w:t>
      </w:r>
      <w:r>
        <w:t>булавки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другие).</w:t>
      </w:r>
      <w:r>
        <w:rPr>
          <w:spacing w:val="11"/>
        </w:rPr>
        <w:t xml:space="preserve"> </w:t>
      </w:r>
      <w:r>
        <w:t>Отмеривание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заправка</w:t>
      </w:r>
      <w:r>
        <w:rPr>
          <w:spacing w:val="11"/>
        </w:rPr>
        <w:t xml:space="preserve"> </w:t>
      </w:r>
      <w:r>
        <w:t>нитки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иголку, строчка</w:t>
      </w:r>
      <w:r>
        <w:rPr>
          <w:spacing w:val="-1"/>
        </w:rPr>
        <w:t xml:space="preserve"> </w:t>
      </w:r>
      <w:r>
        <w:t>прямого стежка.</w:t>
      </w:r>
    </w:p>
    <w:p w:rsidR="00644A77" w:rsidRDefault="00644A77">
      <w:pPr>
        <w:pStyle w:val="BodyText"/>
        <w:ind w:right="4133"/>
      </w:pPr>
      <w:r>
        <w:t>Использование дополнительных отделочных материалов.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 моделирование.</w:t>
      </w:r>
    </w:p>
    <w:p w:rsidR="00644A77" w:rsidRDefault="00644A77">
      <w:pPr>
        <w:pStyle w:val="BodyText"/>
        <w:ind w:right="691"/>
      </w:pPr>
      <w:r>
        <w:t>Простые и объёмные конструкции из разных материалов (пластические массы, бумага,</w:t>
      </w:r>
      <w:r>
        <w:rPr>
          <w:spacing w:val="1"/>
        </w:rPr>
        <w:t xml:space="preserve"> </w:t>
      </w:r>
      <w:r>
        <w:t>текстиль и другие) и способы их создания. Общее представление о конструкции изделия,</w:t>
      </w:r>
      <w:r>
        <w:rPr>
          <w:spacing w:val="1"/>
        </w:rPr>
        <w:t xml:space="preserve"> </w:t>
      </w:r>
      <w:r>
        <w:t>детали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части</w:t>
      </w:r>
      <w:r>
        <w:rPr>
          <w:spacing w:val="17"/>
        </w:rPr>
        <w:t xml:space="preserve"> </w:t>
      </w:r>
      <w:r>
        <w:t>изделия,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взаимное</w:t>
      </w:r>
      <w:r>
        <w:rPr>
          <w:spacing w:val="14"/>
        </w:rPr>
        <w:t xml:space="preserve"> </w:t>
      </w:r>
      <w:r>
        <w:t>расположение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общей</w:t>
      </w:r>
      <w:r>
        <w:rPr>
          <w:spacing w:val="16"/>
        </w:rPr>
        <w:t xml:space="preserve"> </w:t>
      </w:r>
      <w:r>
        <w:t>конструкции.</w:t>
      </w:r>
      <w:r>
        <w:rPr>
          <w:spacing w:val="15"/>
        </w:rPr>
        <w:t xml:space="preserve"> </w:t>
      </w:r>
      <w:r>
        <w:t>Способы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 (на плоскости). Взаимосвязь выполняемого действия и результата. 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(необходимого)</w:t>
      </w:r>
      <w:r>
        <w:rPr>
          <w:spacing w:val="1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(замысла).</w:t>
      </w:r>
    </w:p>
    <w:p w:rsidR="00644A77" w:rsidRDefault="00644A77">
      <w:pPr>
        <w:pStyle w:val="BodyText"/>
        <w:spacing w:before="1"/>
        <w:jc w:val="left"/>
      </w:pPr>
      <w:r>
        <w:t>ИКТ.</w:t>
      </w:r>
    </w:p>
    <w:p w:rsidR="00644A77" w:rsidRDefault="00644A77">
      <w:pPr>
        <w:pStyle w:val="BodyText"/>
        <w:ind w:right="2074"/>
      </w:pPr>
      <w:r>
        <w:t>Демонстрация учителем готовых материалов на информационных носителях.</w:t>
      </w:r>
      <w:r>
        <w:rPr>
          <w:spacing w:val="-58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644A77" w:rsidRDefault="00644A77">
      <w:pPr>
        <w:pStyle w:val="BodyText"/>
        <w:ind w:right="693" w:firstLine="707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действий, 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hanging="361"/>
        <w:rPr>
          <w:sz w:val="24"/>
        </w:rPr>
      </w:pP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(устную,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второстепенные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сравнивать отдельные изделия (конструкции), находить сходство и различия в 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учебнике),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рисунок)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ней.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на вопросы, выполнять правила этики общения: уважительное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одноклассникам,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тем).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 часть регулятивных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 инструкций учебника, принимать участие в коллективном построении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понимать и принимать критерии оценки качества работы, руководствоваться ими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 поддерживать на нём порядок в течение урока, производить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-1"/>
          <w:sz w:val="24"/>
        </w:rPr>
        <w:t xml:space="preserve"> </w:t>
      </w:r>
      <w:r>
        <w:rPr>
          <w:sz w:val="24"/>
        </w:rPr>
        <w:t>по окончании работы;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left="1418" w:right="936" w:firstLine="360"/>
        <w:jc w:val="left"/>
        <w:rPr>
          <w:sz w:val="24"/>
        </w:rPr>
      </w:pPr>
      <w:r>
        <w:rPr>
          <w:sz w:val="24"/>
        </w:rPr>
        <w:t>выполнять несложные действия контроля и оценки по предложенным критериям.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парных,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9"/>
          <w:sz w:val="24"/>
        </w:rPr>
        <w:t xml:space="preserve"> </w:t>
      </w:r>
      <w:r>
        <w:rPr>
          <w:sz w:val="24"/>
        </w:rPr>
        <w:t>видах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сотрудничество.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3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spacing w:before="1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644A77" w:rsidRDefault="00644A77">
      <w:pPr>
        <w:pStyle w:val="BodyText"/>
        <w:ind w:right="690"/>
      </w:pPr>
      <w:r>
        <w:t>Рукотворный мир - результат труда человека. Элементарные представления об 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-57"/>
        </w:rPr>
        <w:t xml:space="preserve"> </w:t>
      </w:r>
      <w:r>
        <w:t>эстетическая выразительность. Средства художественной выразительности (композиция,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технологическом процессе:</w:t>
      </w:r>
      <w:r>
        <w:rPr>
          <w:spacing w:val="1"/>
        </w:rPr>
        <w:t xml:space="preserve"> </w:t>
      </w:r>
      <w:r>
        <w:t>анализ устройства и назначения изделия,</w:t>
      </w:r>
      <w:r>
        <w:rPr>
          <w:spacing w:val="1"/>
        </w:rPr>
        <w:t xml:space="preserve"> </w:t>
      </w:r>
      <w:r>
        <w:t>выстраивание последовательности практических действий и технологических операций,</w:t>
      </w:r>
      <w:r>
        <w:rPr>
          <w:spacing w:val="1"/>
        </w:rPr>
        <w:t xml:space="preserve"> </w:t>
      </w:r>
      <w:r>
        <w:t>подбор материалов и инструментов, экономная разметка, обработка с целью получения</w:t>
      </w:r>
      <w:r>
        <w:rPr>
          <w:spacing w:val="1"/>
        </w:rPr>
        <w:t xml:space="preserve"> </w:t>
      </w:r>
      <w:r>
        <w:t>(выделения) деталей, сборка, отделка изделия, проверка изделия в действии, внесение</w:t>
      </w:r>
      <w:r>
        <w:rPr>
          <w:spacing w:val="1"/>
        </w:rPr>
        <w:t xml:space="preserve"> </w:t>
      </w:r>
      <w:r>
        <w:t>необходимых дополнений и изменений. Изготовление изделий из различных материалов 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этапов технологического процесса.</w:t>
      </w:r>
    </w:p>
    <w:p w:rsidR="00644A77" w:rsidRDefault="00644A77">
      <w:pPr>
        <w:pStyle w:val="BodyText"/>
        <w:ind w:right="696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человеку.</w:t>
      </w:r>
    </w:p>
    <w:p w:rsidR="00644A77" w:rsidRDefault="00644A77">
      <w:pPr>
        <w:pStyle w:val="BodyText"/>
        <w:spacing w:before="1"/>
        <w:ind w:right="691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2"/>
        </w:rPr>
        <w:t xml:space="preserve"> </w:t>
      </w:r>
      <w:r>
        <w:t>проекты.</w:t>
      </w:r>
    </w:p>
    <w:p w:rsidR="00644A77" w:rsidRDefault="00644A77">
      <w:pPr>
        <w:pStyle w:val="BodyText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</w:p>
    <w:p w:rsidR="00644A77" w:rsidRDefault="00644A77">
      <w:pPr>
        <w:pStyle w:val="BodyText"/>
        <w:ind w:right="691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 и сравнение элементарных физических, механических и технологических</w:t>
      </w:r>
      <w:r>
        <w:rPr>
          <w:spacing w:val="1"/>
        </w:rPr>
        <w:t xml:space="preserve"> </w:t>
      </w:r>
      <w:r>
        <w:t>свойств различных материалов. Выбор материалов по их декоративно-художественным 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3"/>
        </w:rPr>
        <w:t xml:space="preserve"> </w:t>
      </w:r>
      <w:r>
        <w:t>свойствам.</w:t>
      </w:r>
    </w:p>
    <w:p w:rsidR="00644A77" w:rsidRDefault="00644A77">
      <w:pPr>
        <w:pStyle w:val="BodyText"/>
        <w:ind w:right="692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 циркуля), формообразование деталей (сгибание, складывание тонкого картона</w:t>
      </w:r>
      <w:r>
        <w:rPr>
          <w:spacing w:val="-57"/>
        </w:rPr>
        <w:t xml:space="preserve"> </w:t>
      </w:r>
      <w:r>
        <w:t>и плотных видов бумаги и другие), сборка изделия (сшивание). Подвижное 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вида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 изделия.</w:t>
      </w:r>
    </w:p>
    <w:p w:rsidR="00644A77" w:rsidRDefault="00644A77">
      <w:pPr>
        <w:pStyle w:val="BodyText"/>
        <w:ind w:right="696"/>
      </w:pPr>
      <w:r>
        <w:t>Виды условных графических изображений: рисунок, простейший чертёж, эскиз, схема.</w:t>
      </w:r>
      <w:r>
        <w:rPr>
          <w:spacing w:val="1"/>
        </w:rPr>
        <w:t xml:space="preserve"> </w:t>
      </w:r>
      <w:r>
        <w:t>Чертёжные инструменты - линейка (угольник, циркуль). Их функциональное 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(циркуль)</w:t>
      </w:r>
      <w:r>
        <w:rPr>
          <w:spacing w:val="-1"/>
        </w:rPr>
        <w:t xml:space="preserve"> </w:t>
      </w:r>
      <w:r>
        <w:t>инструментами.</w:t>
      </w:r>
    </w:p>
    <w:p w:rsidR="00644A77" w:rsidRDefault="00644A77">
      <w:pPr>
        <w:pStyle w:val="BodyText"/>
        <w:ind w:right="69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 прямоугольника от двух прямых углов (от одного прямого угла). 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простейшему</w:t>
      </w:r>
      <w:r>
        <w:rPr>
          <w:spacing w:val="-3"/>
        </w:rPr>
        <w:t xml:space="preserve"> </w:t>
      </w:r>
      <w:r>
        <w:t>чертежу или эскизу,</w:t>
      </w:r>
      <w:r>
        <w:rPr>
          <w:spacing w:val="-1"/>
        </w:rPr>
        <w:t xml:space="preserve"> </w:t>
      </w:r>
      <w:r>
        <w:t>схеме.</w:t>
      </w:r>
    </w:p>
    <w:p w:rsidR="00644A77" w:rsidRDefault="00644A77">
      <w:pPr>
        <w:pStyle w:val="BodyText"/>
        <w:ind w:right="689"/>
      </w:pPr>
      <w:r>
        <w:t>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Сгибание и складывание тонкого картона и плотных видов бумаги - биговка. 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деталей на</w:t>
      </w:r>
      <w:r>
        <w:rPr>
          <w:spacing w:val="-1"/>
        </w:rPr>
        <w:t xml:space="preserve"> </w:t>
      </w:r>
      <w:r>
        <w:t>проволоку, толстую</w:t>
      </w:r>
      <w:r>
        <w:rPr>
          <w:spacing w:val="-2"/>
        </w:rPr>
        <w:t xml:space="preserve"> </w:t>
      </w:r>
      <w:r>
        <w:t>нитку.</w:t>
      </w:r>
    </w:p>
    <w:p w:rsidR="00644A77" w:rsidRDefault="00644A77">
      <w:pPr>
        <w:pStyle w:val="BodyText"/>
        <w:spacing w:before="1"/>
        <w:ind w:right="69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 на основе натурального сырья). Виды ниток (швейные, мулине). Трикотаж,</w:t>
      </w:r>
      <w:r>
        <w:rPr>
          <w:spacing w:val="1"/>
        </w:rPr>
        <w:t xml:space="preserve"> </w:t>
      </w:r>
      <w:r>
        <w:t>нетканые материалы (общее представление), его строение и основные свойства. Строчка</w:t>
      </w:r>
      <w:r>
        <w:rPr>
          <w:spacing w:val="1"/>
        </w:rPr>
        <w:t xml:space="preserve"> </w:t>
      </w:r>
      <w:r>
        <w:t>прямого стежка и её варианты (перевивы, наборы) и (или) строчка косого стежка и 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 выкройки). Технологическая последовательность изготовления несложного</w:t>
      </w:r>
      <w:r>
        <w:rPr>
          <w:spacing w:val="1"/>
        </w:rPr>
        <w:t xml:space="preserve"> </w:t>
      </w:r>
      <w:r>
        <w:t>швейного изделия (разметка деталей, выкраивание деталей, отделка деталей, сшивание</w:t>
      </w:r>
      <w:r>
        <w:rPr>
          <w:spacing w:val="1"/>
        </w:rPr>
        <w:t xml:space="preserve"> </w:t>
      </w:r>
      <w:r>
        <w:t>деталей).</w:t>
      </w:r>
    </w:p>
    <w:p w:rsidR="00644A77" w:rsidRDefault="00644A77">
      <w:pPr>
        <w:pStyle w:val="BodyText"/>
        <w:ind w:right="696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1"/>
        </w:rPr>
        <w:t xml:space="preserve"> </w:t>
      </w:r>
      <w:r>
        <w:t>пряжа,</w:t>
      </w:r>
      <w:r>
        <w:rPr>
          <w:spacing w:val="1"/>
        </w:rPr>
        <w:t xml:space="preserve"> </w:t>
      </w:r>
      <w:r>
        <w:t>бусины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644A77" w:rsidRDefault="00644A77">
      <w:pPr>
        <w:pStyle w:val="BodyText"/>
        <w:spacing w:before="1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-1"/>
        </w:rPr>
        <w:t xml:space="preserve"> </w:t>
      </w:r>
      <w:r>
        <w:t>форм.</w:t>
      </w:r>
    </w:p>
    <w:p w:rsidR="00644A77" w:rsidRDefault="00644A77">
      <w:pPr>
        <w:pStyle w:val="BodyText"/>
        <w:spacing w:before="1"/>
        <w:ind w:right="696"/>
      </w:pPr>
      <w:r>
        <w:t>Конструирование и моделирование изделий из различных материалов по 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6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конструктивных изменений</w:t>
      </w:r>
      <w:r>
        <w:rPr>
          <w:spacing w:val="-1"/>
        </w:rPr>
        <w:t xml:space="preserve"> </w:t>
      </w:r>
      <w:r>
        <w:t>и дополнений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изделие.</w:t>
      </w:r>
    </w:p>
    <w:p w:rsidR="00644A77" w:rsidRDefault="00644A77">
      <w:pPr>
        <w:pStyle w:val="BodyText"/>
        <w:jc w:val="left"/>
      </w:pPr>
      <w:r>
        <w:t>ИКТ.</w:t>
      </w:r>
    </w:p>
    <w:p w:rsidR="00644A77" w:rsidRDefault="00644A77">
      <w:pPr>
        <w:pStyle w:val="BodyText"/>
        <w:ind w:right="2074"/>
      </w:pPr>
      <w:r>
        <w:t>Демонстрация учителем готовых материалов на информационных носителях.</w:t>
      </w:r>
      <w:r>
        <w:rPr>
          <w:spacing w:val="-58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 Интернет</w:t>
      </w:r>
      <w:r>
        <w:rPr>
          <w:spacing w:val="-1"/>
        </w:rPr>
        <w:t xml:space="preserve"> </w:t>
      </w:r>
      <w:r>
        <w:t>как источник</w:t>
      </w:r>
      <w:r>
        <w:rPr>
          <w:spacing w:val="-3"/>
        </w:rPr>
        <w:t xml:space="preserve"> </w:t>
      </w:r>
      <w:r>
        <w:t>информации.</w:t>
      </w:r>
    </w:p>
    <w:p w:rsidR="00644A77" w:rsidRDefault="00644A77">
      <w:pPr>
        <w:pStyle w:val="BodyText"/>
        <w:ind w:right="691" w:firstLine="707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spacing w:before="1"/>
        <w:ind w:right="69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  <w:tab w:val="left" w:pos="3457"/>
          <w:tab w:val="left" w:pos="4374"/>
          <w:tab w:val="left" w:pos="4707"/>
          <w:tab w:val="left" w:pos="6288"/>
          <w:tab w:val="left" w:pos="6617"/>
          <w:tab w:val="left" w:pos="7861"/>
          <w:tab w:val="left" w:pos="9458"/>
          <w:tab w:val="left" w:pos="10389"/>
        </w:tabs>
        <w:spacing w:before="1"/>
        <w:ind w:right="697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работу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образцом,</w:t>
      </w:r>
      <w:r>
        <w:rPr>
          <w:sz w:val="24"/>
        </w:rPr>
        <w:tab/>
        <w:t>инструкцией,</w:t>
      </w:r>
      <w:r>
        <w:rPr>
          <w:sz w:val="24"/>
        </w:rPr>
        <w:tab/>
        <w:t>устной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  <w:tab w:val="left" w:pos="3436"/>
        </w:tabs>
        <w:ind w:right="699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9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будут</w:t>
      </w:r>
      <w:r>
        <w:rPr>
          <w:spacing w:val="39"/>
        </w:rPr>
        <w:t xml:space="preserve"> </w:t>
      </w:r>
      <w:r>
        <w:t>сформированы</w:t>
      </w:r>
      <w:r>
        <w:rPr>
          <w:spacing w:val="38"/>
        </w:rPr>
        <w:t xml:space="preserve"> </w:t>
      </w:r>
      <w:r>
        <w:t>следующие</w:t>
      </w:r>
      <w:r>
        <w:rPr>
          <w:spacing w:val="37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работать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информацией</w:t>
      </w:r>
      <w:r>
        <w:rPr>
          <w:spacing w:val="3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  <w:tab w:val="left" w:pos="3294"/>
          <w:tab w:val="left" w:pos="4865"/>
          <w:tab w:val="left" w:pos="5316"/>
          <w:tab w:val="left" w:pos="6489"/>
          <w:tab w:val="left" w:pos="6841"/>
          <w:tab w:val="left" w:pos="7777"/>
          <w:tab w:val="left" w:pos="9528"/>
        </w:tabs>
        <w:ind w:right="700"/>
        <w:jc w:val="left"/>
        <w:rPr>
          <w:sz w:val="24"/>
        </w:rPr>
      </w:pPr>
      <w:r>
        <w:rPr>
          <w:sz w:val="24"/>
        </w:rPr>
        <w:t>получать</w:t>
      </w:r>
      <w:r>
        <w:rPr>
          <w:sz w:val="24"/>
        </w:rPr>
        <w:tab/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учебника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дидактических</w:t>
      </w:r>
      <w:r>
        <w:rPr>
          <w:sz w:val="24"/>
        </w:rPr>
        <w:tab/>
      </w:r>
      <w:r>
        <w:rPr>
          <w:spacing w:val="-1"/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(чертёж,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схема) 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ней.</w:t>
      </w:r>
    </w:p>
    <w:p w:rsidR="00644A77" w:rsidRDefault="00644A77">
      <w:pPr>
        <w:pStyle w:val="BodyText"/>
        <w:tabs>
          <w:tab w:val="left" w:pos="1821"/>
          <w:tab w:val="left" w:pos="3546"/>
          <w:tab w:val="left" w:pos="4371"/>
          <w:tab w:val="left" w:pos="6135"/>
          <w:tab w:val="left" w:pos="7540"/>
          <w:tab w:val="left" w:pos="8519"/>
          <w:tab w:val="left" w:pos="9651"/>
          <w:tab w:val="left" w:pos="10224"/>
        </w:tabs>
        <w:ind w:right="69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2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0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делиться впечатлениями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о прослушанном (прочитанном) тексте, рассказе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 работе, созданном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изделии.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работу;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644A77" w:rsidRDefault="00644A77">
      <w:pPr>
        <w:pStyle w:val="BodyText"/>
        <w:spacing w:line="275" w:lineRule="exact"/>
        <w:jc w:val="lef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>
      <w:pPr>
        <w:spacing w:line="275" w:lineRule="exact"/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73" w:line="242" w:lineRule="auto"/>
        <w:ind w:right="69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взаимопомощь;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чужому мнению.</w:t>
      </w:r>
    </w:p>
    <w:p w:rsidR="00644A77" w:rsidRDefault="00644A77">
      <w:pPr>
        <w:pStyle w:val="Heading1"/>
        <w:spacing w:line="275" w:lineRule="exac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644A77" w:rsidRDefault="00644A77">
      <w:pPr>
        <w:pStyle w:val="BodyText"/>
        <w:ind w:right="691"/>
      </w:pPr>
      <w:r>
        <w:t>Непрерывность процесса деятельностного освоения мира человеком и создания культуры.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потребности человека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прогресса.</w:t>
      </w:r>
    </w:p>
    <w:p w:rsidR="00644A77" w:rsidRDefault="00644A77">
      <w:pPr>
        <w:pStyle w:val="BodyText"/>
        <w:ind w:right="685"/>
      </w:pPr>
      <w:r>
        <w:t>Разнообразие творческой трудовой деятельности в современных условиях. 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 Современные производства и профессии, связанные с 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аналогичных используемым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технологии.</w:t>
      </w:r>
    </w:p>
    <w:p w:rsidR="00644A77" w:rsidRDefault="00644A77">
      <w:pPr>
        <w:pStyle w:val="BodyText"/>
        <w:ind w:right="696"/>
      </w:pPr>
      <w:r>
        <w:t>Общие правила создания предметов рукотворного мира: соответствие формы, 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(общее</w:t>
      </w:r>
      <w:r>
        <w:rPr>
          <w:spacing w:val="-57"/>
        </w:rPr>
        <w:t xml:space="preserve"> </w:t>
      </w:r>
      <w:r>
        <w:t>представление).</w:t>
      </w:r>
    </w:p>
    <w:p w:rsidR="00644A77" w:rsidRDefault="00644A77">
      <w:pPr>
        <w:pStyle w:val="BodyText"/>
        <w:ind w:right="692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 законов - жёсткость конструкции (трубчатые сооружения, треугольник 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-1"/>
        </w:rPr>
        <w:t xml:space="preserve"> </w:t>
      </w:r>
      <w:r>
        <w:t>геометрическая форма</w:t>
      </w:r>
      <w:r>
        <w:rPr>
          <w:spacing w:val="-2"/>
        </w:rPr>
        <w:t xml:space="preserve"> </w:t>
      </w:r>
      <w:r>
        <w:t>и другие).</w:t>
      </w:r>
    </w:p>
    <w:p w:rsidR="00644A77" w:rsidRDefault="00644A77">
      <w:pPr>
        <w:pStyle w:val="BodyText"/>
        <w:ind w:right="698"/>
      </w:pPr>
      <w:r>
        <w:t>Бережное и внимательное отношение к природе как источнику сырьевых ресурсов и идей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будущего.</w:t>
      </w:r>
    </w:p>
    <w:p w:rsidR="00644A77" w:rsidRDefault="00644A77">
      <w:pPr>
        <w:pStyle w:val="BodyText"/>
        <w:ind w:right="68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 осуществление сотрудничества, распределение работы, выполнение 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 (лидер) и</w:t>
      </w:r>
      <w:r>
        <w:rPr>
          <w:spacing w:val="-1"/>
        </w:rPr>
        <w:t xml:space="preserve"> </w:t>
      </w:r>
      <w:r>
        <w:t>подчинённый).</w:t>
      </w:r>
    </w:p>
    <w:p w:rsidR="00644A77" w:rsidRDefault="00644A77">
      <w:pPr>
        <w:pStyle w:val="BodyText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</w:p>
    <w:p w:rsidR="00644A77" w:rsidRDefault="00644A77">
      <w:pPr>
        <w:pStyle w:val="BodyText"/>
        <w:ind w:right="688"/>
      </w:pPr>
      <w:r>
        <w:t>Некоторые (доступные в обработке) виды искусственных и синтетических материалов</w:t>
      </w:r>
      <w:r>
        <w:rPr>
          <w:spacing w:val="1"/>
        </w:rPr>
        <w:t xml:space="preserve"> </w:t>
      </w:r>
      <w:r>
        <w:t>Разнообразие технологий и способов обработки материалов в различных видах изделий,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 аппликация из бумаги и ткани, коллаж и другие). Выбор материалов по 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644A77" w:rsidRDefault="00644A77">
      <w:pPr>
        <w:pStyle w:val="BodyText"/>
        <w:ind w:right="696"/>
      </w:pPr>
      <w:r>
        <w:t>Инструменты и приспособления (циркуль, угольник, канцелярский нож, шило и другие),</w:t>
      </w:r>
      <w:r>
        <w:rPr>
          <w:spacing w:val="1"/>
        </w:rPr>
        <w:t xml:space="preserve"> </w:t>
      </w:r>
      <w:r>
        <w:t>называние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использования.</w:t>
      </w:r>
    </w:p>
    <w:p w:rsidR="00644A77" w:rsidRDefault="00644A77">
      <w:pPr>
        <w:pStyle w:val="BodyText"/>
        <w:ind w:right="689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материалов, обработка с целью получения деталей, сборка, отделка изделия, 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развёрток.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форм.</w:t>
      </w:r>
    </w:p>
    <w:p w:rsidR="00644A77" w:rsidRDefault="00644A77">
      <w:pPr>
        <w:pStyle w:val="BodyText"/>
        <w:ind w:right="68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60"/>
        </w:rPr>
        <w:t xml:space="preserve"> </w:t>
      </w:r>
      <w:r>
        <w:t>(гофрированный,</w:t>
      </w:r>
      <w:r>
        <w:rPr>
          <w:spacing w:val="60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тонкий, цветной и другой). Чтение и построение простого чертежа (эскиза) развёртки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эскизов.</w:t>
      </w:r>
      <w:r>
        <w:rPr>
          <w:spacing w:val="1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измерений, расчётов, несложных построений.</w:t>
      </w:r>
    </w:p>
    <w:p w:rsidR="00644A77" w:rsidRDefault="00644A77">
      <w:pPr>
        <w:pStyle w:val="BodyText"/>
        <w:ind w:right="698"/>
      </w:pPr>
      <w:r>
        <w:t>Выполнение рицовки на картоне с помощью канцелярского ножа, выполнение отверстий</w:t>
      </w:r>
      <w:r>
        <w:rPr>
          <w:spacing w:val="1"/>
        </w:rPr>
        <w:t xml:space="preserve"> </w:t>
      </w:r>
      <w:r>
        <w:t>шилом.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Технология обработки текстильных материалов. Использование трикотажа и нетканых</w:t>
      </w:r>
      <w:r>
        <w:rPr>
          <w:spacing w:val="1"/>
        </w:rPr>
        <w:t xml:space="preserve"> </w:t>
      </w:r>
      <w:r>
        <w:t>материалов для изготовления изделий. Использование вариантов строчки косого 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 и отделки. Пришивание пуговиц (с двумя- четырьмя отверстиями). Изготовление</w:t>
      </w:r>
      <w:r>
        <w:rPr>
          <w:spacing w:val="1"/>
        </w:rPr>
        <w:t xml:space="preserve"> </w:t>
      </w:r>
      <w:r>
        <w:t>швейных</w:t>
      </w:r>
      <w:r>
        <w:rPr>
          <w:spacing w:val="-1"/>
        </w:rPr>
        <w:t xml:space="preserve"> </w:t>
      </w:r>
      <w:r>
        <w:t>изделий из нескольких</w:t>
      </w:r>
      <w:r>
        <w:rPr>
          <w:spacing w:val="-3"/>
        </w:rPr>
        <w:t xml:space="preserve"> </w:t>
      </w:r>
      <w:r>
        <w:t>деталей.</w:t>
      </w:r>
    </w:p>
    <w:p w:rsidR="00644A77" w:rsidRDefault="00644A77">
      <w:pPr>
        <w:pStyle w:val="BodyText"/>
        <w:spacing w:before="1"/>
        <w:ind w:right="696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644A77" w:rsidRDefault="00644A77">
      <w:pPr>
        <w:pStyle w:val="BodyText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моделирование.</w:t>
      </w:r>
    </w:p>
    <w:p w:rsidR="00644A77" w:rsidRDefault="00644A77">
      <w:pPr>
        <w:pStyle w:val="BodyText"/>
        <w:ind w:right="693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(технико¬технологическим,</w:t>
      </w:r>
      <w:r>
        <w:rPr>
          <w:spacing w:val="1"/>
        </w:rPr>
        <w:t xml:space="preserve"> </w:t>
      </w:r>
      <w:r>
        <w:t>функциональным, декоративно-художественным). Способы подвижного и неподвижного</w:t>
      </w:r>
      <w:r>
        <w:rPr>
          <w:spacing w:val="1"/>
        </w:rPr>
        <w:t xml:space="preserve"> </w:t>
      </w:r>
      <w:r>
        <w:t>соединения деталей набора «Конструктор», их использование в изделиях, жёсткость и</w:t>
      </w:r>
      <w:r>
        <w:rPr>
          <w:spacing w:val="1"/>
        </w:rPr>
        <w:t xml:space="preserve"> </w:t>
      </w:r>
      <w:r>
        <w:t>устойчивость конструкции.</w:t>
      </w:r>
    </w:p>
    <w:p w:rsidR="00644A77" w:rsidRDefault="00644A77">
      <w:pPr>
        <w:pStyle w:val="BodyText"/>
        <w:spacing w:before="1"/>
        <w:ind w:right="689"/>
      </w:pPr>
      <w:r>
        <w:t>Создание простых макетов и моделей архитектурных сооружений, технических устройств,</w:t>
      </w:r>
      <w:r>
        <w:rPr>
          <w:spacing w:val="-57"/>
        </w:rPr>
        <w:t xml:space="preserve"> </w:t>
      </w:r>
      <w:r>
        <w:t>бытовых конструкций. Выполнение заданий на доработку конструкций (отдельных узлов,</w:t>
      </w:r>
      <w:r>
        <w:rPr>
          <w:spacing w:val="1"/>
        </w:rPr>
        <w:t xml:space="preserve"> </w:t>
      </w:r>
      <w:r>
        <w:t>соединений) с учётом дополнительных условий (требований). Использование измерений и</w:t>
      </w:r>
      <w:r>
        <w:rPr>
          <w:spacing w:val="-57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1"/>
        </w:rPr>
        <w:t xml:space="preserve"> </w:t>
      </w:r>
      <w:r>
        <w:t>трёхмерной 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развёртку (и</w:t>
      </w:r>
      <w:r>
        <w:rPr>
          <w:spacing w:val="-1"/>
        </w:rPr>
        <w:t xml:space="preserve"> </w:t>
      </w:r>
      <w:r>
        <w:t>наоборот).</w:t>
      </w:r>
    </w:p>
    <w:p w:rsidR="00644A77" w:rsidRDefault="00644A77">
      <w:pPr>
        <w:pStyle w:val="BodyText"/>
        <w:jc w:val="left"/>
      </w:pPr>
      <w:r>
        <w:t>ИКТ.</w:t>
      </w:r>
    </w:p>
    <w:p w:rsidR="00644A77" w:rsidRDefault="00644A77">
      <w:pPr>
        <w:pStyle w:val="BodyText"/>
        <w:ind w:right="696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-1"/>
        </w:rPr>
        <w:t xml:space="preserve"> </w:t>
      </w:r>
      <w:r>
        <w:t>человеком. Сохранение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</w:p>
    <w:p w:rsidR="00644A77" w:rsidRDefault="00644A77">
      <w:pPr>
        <w:pStyle w:val="BodyText"/>
        <w:ind w:right="690"/>
      </w:pPr>
      <w:r>
        <w:t>Информационные технологии. Источники информации, используемые человеком в быту:</w:t>
      </w:r>
      <w:r>
        <w:rPr>
          <w:spacing w:val="1"/>
        </w:rPr>
        <w:t xml:space="preserve"> </w:t>
      </w:r>
      <w:r>
        <w:t>телевидение, радио, печатные издания, персональный компьютер и другие. 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 ПК для сохранения здоровья. Назначение основных устройств компьютера</w:t>
      </w:r>
      <w:r>
        <w:rPr>
          <w:spacing w:val="1"/>
        </w:rPr>
        <w:t xml:space="preserve"> </w:t>
      </w:r>
      <w:r>
        <w:t>для ввода, вывода и обработки информации. Работа с доступной информацией (книги,</w:t>
      </w:r>
      <w:r>
        <w:rPr>
          <w:spacing w:val="1"/>
        </w:rPr>
        <w:t xml:space="preserve"> </w:t>
      </w:r>
      <w:r>
        <w:t>музеи, беседы (мастер-классы) с мастерами, Интернет, видео, DVD). Работа с текстовым</w:t>
      </w:r>
      <w:r>
        <w:rPr>
          <w:spacing w:val="1"/>
        </w:rPr>
        <w:t xml:space="preserve"> </w:t>
      </w:r>
      <w:r>
        <w:t>редактором</w:t>
      </w:r>
      <w:r>
        <w:rPr>
          <w:spacing w:val="-1"/>
        </w:rPr>
        <w:t xml:space="preserve"> </w:t>
      </w:r>
      <w:r>
        <w:t>Microsoft</w:t>
      </w:r>
      <w:r>
        <w:rPr>
          <w:spacing w:val="2"/>
        </w:rPr>
        <w:t xml:space="preserve"> </w:t>
      </w:r>
      <w:r>
        <w:t>Word или другим.</w:t>
      </w:r>
    </w:p>
    <w:p w:rsidR="00644A77" w:rsidRDefault="00644A77">
      <w:pPr>
        <w:pStyle w:val="BodyText"/>
        <w:ind w:right="692"/>
      </w:pPr>
      <w:r>
        <w:t>Изучение технологии в 3 классе способствует освоению ряда универсальных 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tabs>
          <w:tab w:val="left" w:pos="1915"/>
          <w:tab w:val="left" w:pos="3733"/>
          <w:tab w:val="left" w:pos="4652"/>
          <w:tab w:val="left" w:pos="6509"/>
          <w:tab w:val="left" w:pos="8008"/>
          <w:tab w:val="left" w:pos="9159"/>
          <w:tab w:val="left" w:pos="10642"/>
        </w:tabs>
        <w:ind w:right="693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терминах,</w:t>
      </w:r>
      <w:r>
        <w:rPr>
          <w:spacing w:val="31"/>
        </w:rPr>
        <w:t xml:space="preserve"> </w:t>
      </w:r>
      <w:r>
        <w:t>используемых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технологии,</w:t>
      </w:r>
      <w:r>
        <w:rPr>
          <w:spacing w:val="29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ответах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 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письменной,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 таблице;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1"/>
        <w:ind w:right="697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2"/>
          <w:sz w:val="24"/>
        </w:rPr>
        <w:t xml:space="preserve"> </w:t>
      </w:r>
      <w:r>
        <w:rPr>
          <w:sz w:val="24"/>
        </w:rPr>
        <w:t>(используемый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4"/>
          <w:sz w:val="24"/>
        </w:rPr>
        <w:t xml:space="preserve"> </w:t>
      </w:r>
      <w:r>
        <w:rPr>
          <w:sz w:val="24"/>
        </w:rPr>
        <w:t>(эскиз)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восстанавливать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будут</w:t>
      </w:r>
      <w:r>
        <w:rPr>
          <w:spacing w:val="39"/>
        </w:rPr>
        <w:t xml:space="preserve"> </w:t>
      </w:r>
      <w:r>
        <w:t>сформированы</w:t>
      </w:r>
      <w:r>
        <w:rPr>
          <w:spacing w:val="38"/>
        </w:rPr>
        <w:t xml:space="preserve"> </w:t>
      </w:r>
      <w:r>
        <w:t>следующие</w:t>
      </w:r>
      <w:r>
        <w:rPr>
          <w:spacing w:val="37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работать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информацией</w:t>
      </w:r>
      <w:r>
        <w:rPr>
          <w:spacing w:val="3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макетов 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73" w:line="242" w:lineRule="auto"/>
        <w:ind w:right="695"/>
        <w:rPr>
          <w:sz w:val="24"/>
        </w:rPr>
      </w:pPr>
      <w:r>
        <w:rPr>
          <w:sz w:val="24"/>
        </w:rPr>
        <w:t>осуществлять поиск необходимой информации для выполнения учебных заданий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литературы;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 практических задач, в том числе Интернет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  <w:tab w:val="left" w:pos="3249"/>
          <w:tab w:val="left" w:pos="5223"/>
          <w:tab w:val="left" w:pos="7039"/>
          <w:tab w:val="left" w:pos="8135"/>
          <w:tab w:val="left" w:pos="9972"/>
        </w:tabs>
        <w:ind w:right="695"/>
        <w:jc w:val="left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монологическое</w:t>
      </w:r>
      <w:r>
        <w:rPr>
          <w:sz w:val="24"/>
        </w:rPr>
        <w:tab/>
        <w:t>высказывание,</w:t>
      </w:r>
      <w:r>
        <w:rPr>
          <w:sz w:val="24"/>
        </w:rPr>
        <w:tab/>
        <w:t>владеть</w:t>
      </w:r>
      <w:r>
        <w:rPr>
          <w:sz w:val="24"/>
        </w:rPr>
        <w:tab/>
        <w:t>диалогической</w:t>
      </w:r>
      <w:r>
        <w:rPr>
          <w:sz w:val="24"/>
        </w:rPr>
        <w:tab/>
      </w:r>
      <w:r>
        <w:rPr>
          <w:spacing w:val="-1"/>
          <w:sz w:val="24"/>
        </w:rPr>
        <w:t>формой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28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форме</w:t>
      </w:r>
      <w:r>
        <w:rPr>
          <w:spacing w:val="28"/>
          <w:sz w:val="24"/>
        </w:rPr>
        <w:t xml:space="preserve"> </w:t>
      </w:r>
      <w:r>
        <w:rPr>
          <w:sz w:val="24"/>
        </w:rPr>
        <w:t>связи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9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28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способах создания;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выбор</w:t>
      </w:r>
      <w:r>
        <w:rPr>
          <w:spacing w:val="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44A77" w:rsidRDefault="00644A77">
      <w:pPr>
        <w:pStyle w:val="BodyText"/>
        <w:tabs>
          <w:tab w:val="left" w:pos="1838"/>
          <w:tab w:val="left" w:pos="3580"/>
          <w:tab w:val="left" w:pos="4422"/>
          <w:tab w:val="left" w:pos="6202"/>
          <w:tab w:val="left" w:pos="7624"/>
          <w:tab w:val="left" w:pos="8620"/>
          <w:tab w:val="left" w:pos="10639"/>
        </w:tabs>
        <w:ind w:right="69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умения</w:t>
      </w:r>
      <w:r>
        <w:tab/>
        <w:t>самоорганизации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прогнозировать необходимые действия для получения практического 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 план действий в соответствии с поставленной задачей, действовать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искать 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44A77" w:rsidRDefault="00644A77">
      <w:pPr>
        <w:pStyle w:val="BodyText"/>
        <w:spacing w:line="276" w:lineRule="exac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8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себе</w:t>
      </w:r>
      <w:r>
        <w:rPr>
          <w:spacing w:val="9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симпатии,</w:t>
      </w:r>
      <w:r>
        <w:rPr>
          <w:spacing w:val="9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качествам;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справедливо</w:t>
      </w:r>
      <w:r>
        <w:rPr>
          <w:spacing w:val="1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9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8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результат работы;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  <w:tab w:val="left" w:pos="4251"/>
          <w:tab w:val="left" w:pos="7083"/>
          <w:tab w:val="left" w:pos="850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z w:val="24"/>
        </w:rPr>
        <w:tab/>
        <w:t>лидера,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z w:val="24"/>
        </w:rPr>
        <w:tab/>
        <w:t>соблюдать</w:t>
      </w:r>
      <w:r>
        <w:rPr>
          <w:sz w:val="24"/>
        </w:rPr>
        <w:tab/>
        <w:t>равноправие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5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работы.</w:t>
      </w:r>
    </w:p>
    <w:p w:rsidR="00644A77" w:rsidRDefault="00644A77">
      <w:pPr>
        <w:pStyle w:val="Heading1"/>
        <w:spacing w:line="275" w:lineRule="exac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:rsidR="00644A77" w:rsidRDefault="00644A77">
      <w:pPr>
        <w:pStyle w:val="BodyText"/>
        <w:ind w:right="689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технического прогресса. 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 с определёнными заданными свойствами в различных отраслях и профессиях.</w:t>
      </w:r>
      <w:r>
        <w:rPr>
          <w:spacing w:val="1"/>
        </w:rPr>
        <w:t xml:space="preserve"> </w:t>
      </w:r>
      <w:r>
        <w:t>Нефть как универсальное сырьё. Материалы, получаемые из нефти (пластик, стеклоткань,</w:t>
      </w:r>
      <w:r>
        <w:rPr>
          <w:spacing w:val="1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644A77" w:rsidRDefault="00644A77">
      <w:pPr>
        <w:pStyle w:val="BodyText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опасностями</w:t>
      </w:r>
      <w:r>
        <w:rPr>
          <w:spacing w:val="-3"/>
        </w:rPr>
        <w:t xml:space="preserve"> </w:t>
      </w:r>
      <w:r>
        <w:t>(пожарные,</w:t>
      </w:r>
      <w:r>
        <w:rPr>
          <w:spacing w:val="-2"/>
        </w:rPr>
        <w:t xml:space="preserve"> </w:t>
      </w:r>
      <w:r>
        <w:t>космонавты,</w:t>
      </w:r>
      <w:r>
        <w:rPr>
          <w:spacing w:val="-4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644A77" w:rsidRDefault="00644A77">
      <w:pPr>
        <w:pStyle w:val="BodyText"/>
        <w:ind w:right="689"/>
      </w:pPr>
      <w:r>
        <w:t>Информационный мир, его место и влияние на жизнь и деятельность людей. Влияние</w:t>
      </w:r>
      <w:r>
        <w:rPr>
          <w:spacing w:val="1"/>
        </w:rPr>
        <w:t xml:space="preserve"> </w:t>
      </w:r>
      <w:r>
        <w:t>современных технологий и преобразующей деятельности человека на окружающую среду,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защиты.</w:t>
      </w:r>
    </w:p>
    <w:p w:rsidR="00644A77" w:rsidRDefault="00644A77">
      <w:pPr>
        <w:pStyle w:val="BodyText"/>
        <w:ind w:right="689"/>
      </w:pPr>
      <w:r>
        <w:t>Сохранение и развитие традиций прошлого в творчестве современных мастеров. Бережное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традиционных правил и современных технологий (лепка, вязание, шитьё, вышивка</w:t>
      </w:r>
      <w:r>
        <w:rPr>
          <w:spacing w:val="-57"/>
        </w:rPr>
        <w:t xml:space="preserve"> </w:t>
      </w:r>
      <w:r>
        <w:t>и другие).</w:t>
      </w:r>
    </w:p>
    <w:p w:rsidR="00644A77" w:rsidRDefault="00644A77">
      <w:pPr>
        <w:pStyle w:val="BodyText"/>
        <w:ind w:right="696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замысла,</w:t>
      </w:r>
      <w:r>
        <w:rPr>
          <w:spacing w:val="7"/>
        </w:rPr>
        <w:t xml:space="preserve"> </w:t>
      </w:r>
      <w:r>
        <w:t>поиск</w:t>
      </w:r>
      <w:r>
        <w:rPr>
          <w:spacing w:val="6"/>
        </w:rPr>
        <w:t xml:space="preserve"> </w:t>
      </w:r>
      <w:r>
        <w:t>оптимальных</w:t>
      </w:r>
      <w:r>
        <w:rPr>
          <w:spacing w:val="4"/>
        </w:rPr>
        <w:t xml:space="preserve"> </w:t>
      </w:r>
      <w:r>
        <w:t>конструктивных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технологических</w:t>
      </w:r>
      <w:r>
        <w:rPr>
          <w:spacing w:val="5"/>
        </w:rPr>
        <w:t xml:space="preserve"> </w:t>
      </w:r>
      <w:r>
        <w:t>решений).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Коллективные, групповые и индивидуальные проекты на основе содержания материала,</w:t>
      </w:r>
      <w:r>
        <w:rPr>
          <w:spacing w:val="1"/>
        </w:rPr>
        <w:t xml:space="preserve"> </w:t>
      </w:r>
      <w:r>
        <w:t>изучаемого в течение учебного года. Использование комбинированных техник 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 учебных</w:t>
      </w:r>
      <w:r>
        <w:rPr>
          <w:spacing w:val="-3"/>
        </w:rPr>
        <w:t xml:space="preserve"> </w:t>
      </w:r>
      <w:r>
        <w:t>проектов.</w:t>
      </w:r>
    </w:p>
    <w:p w:rsidR="00644A77" w:rsidRDefault="00644A77">
      <w:pPr>
        <w:pStyle w:val="BodyText"/>
        <w:spacing w:before="1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</w:p>
    <w:p w:rsidR="00644A77" w:rsidRDefault="00644A77">
      <w:pPr>
        <w:pStyle w:val="BodyText"/>
        <w:ind w:right="690"/>
      </w:pPr>
      <w:r>
        <w:t>Синтетические материалы - ткани, полимеры (пластик, поролон). Их свойства. 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свойствами.</w:t>
      </w:r>
    </w:p>
    <w:p w:rsidR="00644A77" w:rsidRDefault="00644A77">
      <w:pPr>
        <w:pStyle w:val="BodyText"/>
        <w:ind w:right="697"/>
      </w:pPr>
      <w:r>
        <w:t>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Внесение дополнений и изменений в условные графические изображения в соответствии с</w:t>
      </w:r>
      <w:r>
        <w:rPr>
          <w:spacing w:val="-57"/>
        </w:rPr>
        <w:t xml:space="preserve"> </w:t>
      </w:r>
      <w:r>
        <w:t>дополнительными (изменёнными) требованиями</w:t>
      </w:r>
      <w:r>
        <w:rPr>
          <w:spacing w:val="-1"/>
        </w:rPr>
        <w:t xml:space="preserve"> </w:t>
      </w:r>
      <w:r>
        <w:t>к изделию.</w:t>
      </w:r>
    </w:p>
    <w:p w:rsidR="00644A77" w:rsidRDefault="00644A77">
      <w:pPr>
        <w:pStyle w:val="BodyText"/>
        <w:ind w:right="692"/>
      </w:pPr>
      <w:r>
        <w:t>Технология обработки бумаги и картона. Подбор материалов в соответствии с 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 сборки изделия. Выбор способов отделки. Комбинирование разных материалов в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644A77" w:rsidRDefault="00644A77">
      <w:pPr>
        <w:pStyle w:val="BodyText"/>
        <w:spacing w:before="1"/>
        <w:ind w:right="700"/>
      </w:pPr>
      <w:r>
        <w:t>Совершенствование умений выполнять разные способы разметки с помощью 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 художественных</w:t>
      </w:r>
      <w:r>
        <w:rPr>
          <w:spacing w:val="-1"/>
        </w:rPr>
        <w:t xml:space="preserve"> </w:t>
      </w:r>
      <w:r>
        <w:t>техник.</w:t>
      </w:r>
    </w:p>
    <w:p w:rsidR="00644A77" w:rsidRDefault="00644A77">
      <w:pPr>
        <w:pStyle w:val="BodyText"/>
        <w:ind w:right="694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1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 Дизайн одежды в зависимости от её назначения, моды, времени. 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6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 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 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 несложным.</w:t>
      </w:r>
      <w:r>
        <w:rPr>
          <w:spacing w:val="1"/>
        </w:rPr>
        <w:t xml:space="preserve"> </w:t>
      </w:r>
      <w:r>
        <w:t>Строчка петельного стежка и её варианты («тамбур» и другие), её назначение (соединение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сшивания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Простейший ремонт изделий.</w:t>
      </w:r>
    </w:p>
    <w:p w:rsidR="00644A77" w:rsidRDefault="00644A77">
      <w:pPr>
        <w:pStyle w:val="BodyText"/>
        <w:ind w:right="696"/>
      </w:pPr>
      <w:r>
        <w:t>Технология обработки синтетических материалов. Пластик, поролон, полиэтилен. Общее</w:t>
      </w:r>
      <w:r>
        <w:rPr>
          <w:spacing w:val="1"/>
        </w:rPr>
        <w:t xml:space="preserve"> </w:t>
      </w:r>
      <w:r>
        <w:t>знакомство, сравнение свойств. Самостоятельное определение технологий их обработки в</w:t>
      </w:r>
      <w:r>
        <w:rPr>
          <w:spacing w:val="1"/>
        </w:rPr>
        <w:t xml:space="preserve"> </w:t>
      </w:r>
      <w:r>
        <w:t>сравнении с</w:t>
      </w:r>
      <w:r>
        <w:rPr>
          <w:spacing w:val="-1"/>
        </w:rPr>
        <w:t xml:space="preserve"> </w:t>
      </w:r>
      <w:r>
        <w:t>освоенными материалами.</w:t>
      </w:r>
    </w:p>
    <w:p w:rsidR="00644A77" w:rsidRDefault="00644A77">
      <w:pPr>
        <w:pStyle w:val="BodyText"/>
        <w:ind w:right="4489"/>
        <w:jc w:val="left"/>
      </w:pPr>
      <w:r>
        <w:t>Комбинированное использование разных материалов.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и моделирование.</w:t>
      </w:r>
    </w:p>
    <w:p w:rsidR="00644A77" w:rsidRDefault="00644A77">
      <w:pPr>
        <w:pStyle w:val="BodyText"/>
        <w:ind w:right="691"/>
        <w:jc w:val="left"/>
      </w:pPr>
      <w:r>
        <w:t>Современные</w:t>
      </w:r>
      <w:r>
        <w:rPr>
          <w:spacing w:val="45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техническим</w:t>
      </w:r>
      <w:r>
        <w:rPr>
          <w:spacing w:val="46"/>
        </w:rPr>
        <w:t xml:space="preserve"> </w:t>
      </w:r>
      <w:r>
        <w:t>устройствам</w:t>
      </w:r>
      <w:r>
        <w:rPr>
          <w:spacing w:val="46"/>
        </w:rPr>
        <w:t xml:space="preserve"> </w:t>
      </w:r>
      <w:r>
        <w:t>(экологичность,</w:t>
      </w:r>
      <w:r>
        <w:rPr>
          <w:spacing w:val="47"/>
        </w:rPr>
        <w:t xml:space="preserve"> </w:t>
      </w:r>
      <w:r>
        <w:t>безопасность,</w:t>
      </w:r>
      <w:r>
        <w:rPr>
          <w:spacing w:val="-57"/>
        </w:rPr>
        <w:t xml:space="preserve"> </w:t>
      </w:r>
      <w:r>
        <w:t>эргономичность</w:t>
      </w:r>
      <w:r>
        <w:rPr>
          <w:spacing w:val="-2"/>
        </w:rPr>
        <w:t xml:space="preserve"> </w:t>
      </w:r>
      <w:r>
        <w:t>и другие).</w:t>
      </w:r>
    </w:p>
    <w:p w:rsidR="00644A77" w:rsidRDefault="00644A77">
      <w:pPr>
        <w:pStyle w:val="BodyText"/>
        <w:ind w:right="690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 и доступных новых решений конструкторско-технологических проблем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творческих и коллективных</w:t>
      </w:r>
      <w:r>
        <w:rPr>
          <w:spacing w:val="-4"/>
        </w:rPr>
        <w:t xml:space="preserve"> </w:t>
      </w:r>
      <w:r>
        <w:t>проектных работ.</w:t>
      </w:r>
    </w:p>
    <w:p w:rsidR="00644A77" w:rsidRDefault="00644A77">
      <w:pPr>
        <w:pStyle w:val="BodyText"/>
        <w:ind w:right="694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робота. Презентация робота.</w:t>
      </w:r>
    </w:p>
    <w:p w:rsidR="00644A77" w:rsidRDefault="00644A77">
      <w:pPr>
        <w:pStyle w:val="BodyText"/>
        <w:spacing w:before="1"/>
        <w:jc w:val="left"/>
      </w:pPr>
      <w:r>
        <w:t>ИКТ.</w:t>
      </w:r>
    </w:p>
    <w:p w:rsidR="00644A77" w:rsidRDefault="00644A77">
      <w:pPr>
        <w:pStyle w:val="BodyText"/>
        <w:jc w:val="left"/>
      </w:pPr>
      <w:r>
        <w:t>Работа с доступной информацией в Интернете и на цифровых носителях информации.</w:t>
      </w:r>
      <w:r>
        <w:rPr>
          <w:spacing w:val="1"/>
        </w:rPr>
        <w:t xml:space="preserve"> </w:t>
      </w:r>
      <w:r>
        <w:t>Электронные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медиаресурсы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художественно-конструкторской,</w:t>
      </w:r>
      <w:r>
        <w:rPr>
          <w:spacing w:val="15"/>
        </w:rPr>
        <w:t xml:space="preserve"> </w:t>
      </w:r>
      <w:r>
        <w:t>проектной,</w:t>
      </w:r>
      <w:r>
        <w:rPr>
          <w:spacing w:val="16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преобразующей</w:t>
      </w:r>
      <w:r>
        <w:rPr>
          <w:spacing w:val="56"/>
        </w:rPr>
        <w:t xml:space="preserve"> </w:t>
      </w:r>
      <w:r>
        <w:t>деятельности.</w:t>
      </w:r>
      <w:r>
        <w:rPr>
          <w:spacing w:val="52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готовыми</w:t>
      </w:r>
      <w:r>
        <w:rPr>
          <w:spacing w:val="56"/>
        </w:rPr>
        <w:t xml:space="preserve"> </w:t>
      </w:r>
      <w:r>
        <w:t>цифровыми</w:t>
      </w:r>
      <w:r>
        <w:rPr>
          <w:spacing w:val="53"/>
        </w:rPr>
        <w:t xml:space="preserve"> </w:t>
      </w:r>
      <w:r>
        <w:t>материалами.</w:t>
      </w:r>
      <w:r>
        <w:rPr>
          <w:spacing w:val="55"/>
        </w:rPr>
        <w:t xml:space="preserve"> </w:t>
      </w:r>
      <w:r>
        <w:t>Поиск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8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тематике</w:t>
      </w:r>
      <w:r>
        <w:rPr>
          <w:spacing w:val="20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проектных</w:t>
      </w:r>
      <w:r>
        <w:rPr>
          <w:spacing w:val="20"/>
        </w:rPr>
        <w:t xml:space="preserve"> </w:t>
      </w:r>
      <w:r>
        <w:t>работ,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рисунков из ресурса компьютера в оформлении изделий и другие. Создание презентаций в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PowerPoint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другой.</w:t>
      </w:r>
    </w:p>
    <w:p w:rsidR="00644A77" w:rsidRDefault="00644A77">
      <w:pPr>
        <w:pStyle w:val="BodyText"/>
        <w:ind w:right="689"/>
      </w:pPr>
      <w:r>
        <w:t>Изучение технологии в 4 классе способствует освоению ряда универсальных 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tabs>
          <w:tab w:val="left" w:pos="1915"/>
          <w:tab w:val="left" w:pos="3733"/>
          <w:tab w:val="left" w:pos="4652"/>
          <w:tab w:val="left" w:pos="6509"/>
          <w:tab w:val="left" w:pos="8008"/>
          <w:tab w:val="left" w:pos="9159"/>
          <w:tab w:val="left" w:pos="10637"/>
        </w:tabs>
        <w:spacing w:before="73"/>
        <w:ind w:right="69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  <w:t>и</w:t>
      </w:r>
      <w:r>
        <w:rPr>
          <w:spacing w:val="-57"/>
        </w:rPr>
        <w:t xml:space="preserve"> </w:t>
      </w:r>
      <w:r>
        <w:t>исследовательские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терминах,</w:t>
      </w:r>
      <w:r>
        <w:rPr>
          <w:spacing w:val="31"/>
        </w:rPr>
        <w:t xml:space="preserve"> </w:t>
      </w:r>
      <w:r>
        <w:t>используемых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технологии,</w:t>
      </w:r>
      <w:r>
        <w:rPr>
          <w:spacing w:val="29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ответах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 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1"/>
        <w:ind w:right="689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 чертежу, эскизу,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схеме с использованием 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по 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 подбирать материал и инструменты, выполнять экономную разметку,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отделку изделия;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инструкцией, устной или письменной; соотносить результат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2"/>
          <w:sz w:val="24"/>
        </w:rPr>
        <w:t xml:space="preserve"> </w:t>
      </w:r>
      <w:r>
        <w:rPr>
          <w:sz w:val="24"/>
        </w:rPr>
        <w:t>(используемый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сборки);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(изделий)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 указанных критериев;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второстепенные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источниками, анализировать её и отбирать в соответствии с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 средства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моделями;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 практических задач, в том числе Интернет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описывать факты из истории развития ремёсел на Руси и в России,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 отношение к предметам декоративно-прикладного искусства разных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материалами;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каждого человека, ориентироваться в традициях организации и 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понимать и принимать учебную задачу, самостоятельно определять цели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1"/>
        <w:ind w:right="697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прогнозировать практические «шаги» для получения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(самоконтроля)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 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644A77" w:rsidRDefault="00644A77">
      <w:pPr>
        <w:pStyle w:val="BodyText"/>
        <w:ind w:right="685"/>
        <w:jc w:val="left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55"/>
        </w:rPr>
        <w:t xml:space="preserve"> </w:t>
      </w:r>
      <w:r>
        <w:t>под</w:t>
      </w:r>
      <w:r>
        <w:rPr>
          <w:spacing w:val="54"/>
        </w:rPr>
        <w:t xml:space="preserve"> </w:t>
      </w:r>
      <w:r>
        <w:t>руководством</w:t>
      </w:r>
      <w:r>
        <w:rPr>
          <w:spacing w:val="54"/>
        </w:rPr>
        <w:t xml:space="preserve"> </w:t>
      </w:r>
      <w:r>
        <w:t>учителя</w:t>
      </w:r>
      <w:r>
        <w:rPr>
          <w:spacing w:val="56"/>
        </w:rPr>
        <w:t xml:space="preserve"> </w:t>
      </w:r>
      <w:r>
        <w:t>совместную</w:t>
      </w:r>
      <w:r>
        <w:rPr>
          <w:spacing w:val="54"/>
        </w:rPr>
        <w:t xml:space="preserve"> </w:t>
      </w:r>
      <w:r>
        <w:t>работу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группе:</w:t>
      </w:r>
      <w:r>
        <w:rPr>
          <w:spacing w:val="54"/>
        </w:rPr>
        <w:t xml:space="preserve"> </w:t>
      </w:r>
      <w:r>
        <w:t>распределять</w:t>
      </w:r>
      <w:r>
        <w:rPr>
          <w:spacing w:val="-57"/>
        </w:rPr>
        <w:t xml:space="preserve"> </w:t>
      </w:r>
      <w:r>
        <w:t>роли,</w:t>
      </w:r>
      <w:r>
        <w:rPr>
          <w:spacing w:val="33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функции</w:t>
      </w:r>
      <w:r>
        <w:rPr>
          <w:spacing w:val="34"/>
        </w:rPr>
        <w:t xml:space="preserve"> </w:t>
      </w:r>
      <w:r>
        <w:t>руководителя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подчинённого,</w:t>
      </w:r>
      <w:r>
        <w:rPr>
          <w:spacing w:val="33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продуктивное</w:t>
      </w:r>
      <w:r>
        <w:rPr>
          <w:spacing w:val="-57"/>
        </w:rPr>
        <w:t xml:space="preserve"> </w:t>
      </w:r>
      <w:r>
        <w:t>сотрудничество,</w:t>
      </w:r>
      <w:r>
        <w:rPr>
          <w:spacing w:val="-1"/>
        </w:rPr>
        <w:t xml:space="preserve"> </w:t>
      </w:r>
      <w:r>
        <w:t>взаимопомощь;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проявлять интерес к деятельности своих товарищей и результатам их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 пожелания, выслушивать и принимать к сведению мнение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их советы и пожелания, с уважением относиться к разной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644A77" w:rsidRDefault="00644A77">
      <w:pPr>
        <w:pStyle w:val="Heading1"/>
        <w:ind w:left="4964" w:right="715" w:hanging="3522"/>
      </w:pPr>
      <w:r>
        <w:t>Планируемые результаты освоения программы по технологии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87" w:firstLine="707"/>
      </w:pPr>
      <w:r>
        <w:t>Личностные результаты освоения программы по технологии на уровне начального</w:t>
      </w:r>
      <w:r>
        <w:rPr>
          <w:spacing w:val="1"/>
        </w:rPr>
        <w:t xml:space="preserve"> </w:t>
      </w:r>
      <w:r>
        <w:t>общего образования достигаются в единстве учебной и воспитательной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 личности.</w:t>
      </w:r>
    </w:p>
    <w:p w:rsidR="00644A77" w:rsidRDefault="00644A77">
      <w:pPr>
        <w:pStyle w:val="BodyText"/>
        <w:ind w:right="69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первоначальные представления о созидательном и нравственном значении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понимание культурно-исторической ценности традиций, отражённых в предметном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мире,</w:t>
      </w:r>
      <w:r>
        <w:rPr>
          <w:spacing w:val="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7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проявление способности к эстетической оценке окружающей предметной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 форм и образов природных объектов, образцов мировой и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проявление положительного отношения и интереса к различным видам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 к творческому труду, работе на результат, способность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преобразующей деятельности;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73"/>
        <w:ind w:right="688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 проблемами;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готовность вступать в сотрудничество с другими людьми с учётом этики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доброжелательности.</w:t>
      </w:r>
    </w:p>
    <w:p w:rsidR="00644A77" w:rsidRDefault="00644A77">
      <w:pPr>
        <w:pStyle w:val="BodyText"/>
        <w:ind w:right="69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ориентироваться в терминах и понятиях, используемых в технологии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 использовать изученную терминологию в своих устных и 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(изделий),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проводить обобщения (технико-технологического и декоративно-художественного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изучаемой тематике;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использовать схемы, модели и простейшие чертежи в собственной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комбинировать и использовать освоенные технологии при изготовлении изделий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технической, технологической или декоративно¬художественной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понимать необходимость поиска новых технологий на основе изучения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осуществлять поиск необходимой для выполнения работы информации в 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доступных источниках, анализировать её и отбирать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действия моделирования, 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 практических задач (в том числе Интернет с 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выходом), оценивать объективность информации и возможности её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конкретных учебных задач;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следовать при выполнении работы инструкциям учителя или 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реплики-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73" w:line="242" w:lineRule="auto"/>
        <w:ind w:right="69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мира,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 создания;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0" w:lineRule="exact"/>
        <w:ind w:hanging="36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будут</w:t>
      </w:r>
      <w:r>
        <w:rPr>
          <w:spacing w:val="7"/>
        </w:rPr>
        <w:t xml:space="preserve"> </w:t>
      </w:r>
      <w:r>
        <w:t>сформированы</w:t>
      </w:r>
      <w:r>
        <w:rPr>
          <w:spacing w:val="4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самоорганизации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самоконтроля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  <w:tab w:val="left" w:pos="3738"/>
          <w:tab w:val="left" w:pos="5643"/>
          <w:tab w:val="left" w:pos="6444"/>
          <w:tab w:val="left" w:pos="7423"/>
          <w:tab w:val="left" w:pos="8936"/>
          <w:tab w:val="left" w:pos="10131"/>
        </w:tabs>
        <w:ind w:right="696"/>
        <w:jc w:val="left"/>
        <w:rPr>
          <w:sz w:val="24"/>
        </w:rPr>
      </w:pPr>
      <w:r>
        <w:rPr>
          <w:sz w:val="24"/>
        </w:rPr>
        <w:t>рационально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свою</w:t>
      </w:r>
      <w:r>
        <w:rPr>
          <w:sz w:val="24"/>
        </w:rPr>
        <w:tab/>
        <w:t>работу</w:t>
      </w:r>
      <w:r>
        <w:rPr>
          <w:sz w:val="24"/>
        </w:rPr>
        <w:tab/>
        <w:t>(подготовка</w:t>
      </w:r>
      <w:r>
        <w:rPr>
          <w:sz w:val="24"/>
        </w:rPr>
        <w:tab/>
        <w:t>рабочего</w:t>
      </w:r>
      <w:r>
        <w:rPr>
          <w:sz w:val="24"/>
        </w:rPr>
        <w:tab/>
      </w:r>
      <w:r>
        <w:rPr>
          <w:spacing w:val="-1"/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наведение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устанавливать причинно-следственные связи между выполняемыми действиями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после его завершения на основе его оценки и учёта характера 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4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организовывать под руководством учителя и самостоятельно совместную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 обсуждать задачу, распределять роли, выполнять функции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подчинённого, 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предлагаемых проектных заданий, мысленно создавать 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BodyText"/>
        <w:ind w:right="685"/>
        <w:jc w:val="left"/>
      </w:pPr>
      <w:r>
        <w:t>К</w:t>
      </w:r>
      <w:r>
        <w:rPr>
          <w:spacing w:val="30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классе</w:t>
      </w:r>
      <w:r>
        <w:rPr>
          <w:spacing w:val="28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9"/>
        </w:rPr>
        <w:t xml:space="preserve"> </w:t>
      </w:r>
      <w:r>
        <w:t>следующие</w:t>
      </w:r>
      <w:r>
        <w:rPr>
          <w:spacing w:val="26"/>
        </w:rPr>
        <w:t xml:space="preserve"> </w:t>
      </w:r>
      <w:r>
        <w:t>предметные</w:t>
      </w:r>
      <w:r>
        <w:rPr>
          <w:spacing w:val="27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644A77" w:rsidRDefault="00644A77">
      <w:pPr>
        <w:pStyle w:val="BodyText"/>
        <w:ind w:right="691"/>
        <w:jc w:val="left"/>
      </w:pPr>
      <w:r>
        <w:t>правильно</w:t>
      </w:r>
      <w:r>
        <w:rPr>
          <w:spacing w:val="46"/>
        </w:rPr>
        <w:t xml:space="preserve"> </w:t>
      </w:r>
      <w:r>
        <w:t>организовывать</w:t>
      </w:r>
      <w:r>
        <w:rPr>
          <w:spacing w:val="48"/>
        </w:rPr>
        <w:t xml:space="preserve"> </w:t>
      </w:r>
      <w:r>
        <w:t>свой</w:t>
      </w:r>
      <w:r>
        <w:rPr>
          <w:spacing w:val="47"/>
        </w:rPr>
        <w:t xml:space="preserve"> </w:t>
      </w:r>
      <w:r>
        <w:t>труд:</w:t>
      </w:r>
      <w:r>
        <w:rPr>
          <w:spacing w:val="47"/>
        </w:rPr>
        <w:t xml:space="preserve"> </w:t>
      </w:r>
      <w:r>
        <w:t>своевременно</w:t>
      </w:r>
      <w:r>
        <w:rPr>
          <w:spacing w:val="46"/>
        </w:rPr>
        <w:t xml:space="preserve"> </w:t>
      </w:r>
      <w:r>
        <w:t>подготавливать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убирать</w:t>
      </w:r>
      <w:r>
        <w:rPr>
          <w:spacing w:val="48"/>
        </w:rPr>
        <w:t xml:space="preserve"> </w:t>
      </w:r>
      <w:r>
        <w:t>рабочее</w:t>
      </w:r>
      <w:r>
        <w:rPr>
          <w:spacing w:val="-57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 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труда;</w:t>
      </w:r>
    </w:p>
    <w:p w:rsidR="00644A77" w:rsidRDefault="00644A77">
      <w:pPr>
        <w:pStyle w:val="BodyText"/>
        <w:jc w:val="left"/>
      </w:pP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ножницами,</w:t>
      </w:r>
      <w:r>
        <w:rPr>
          <w:spacing w:val="-2"/>
        </w:rPr>
        <w:t xml:space="preserve"> </w:t>
      </w:r>
      <w:r>
        <w:t>иглой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аккуратной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клеем;</w:t>
      </w:r>
    </w:p>
    <w:p w:rsidR="00644A77" w:rsidRDefault="00644A77">
      <w:pPr>
        <w:pStyle w:val="BodyText"/>
        <w:ind w:right="685"/>
        <w:jc w:val="left"/>
      </w:pPr>
      <w:r>
        <w:t>действовать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предложенному</w:t>
      </w:r>
      <w:r>
        <w:rPr>
          <w:spacing w:val="38"/>
        </w:rPr>
        <w:t xml:space="preserve"> </w:t>
      </w:r>
      <w:r>
        <w:t>образцу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правилами</w:t>
      </w:r>
      <w:r>
        <w:rPr>
          <w:spacing w:val="39"/>
        </w:rPr>
        <w:t xml:space="preserve"> </w:t>
      </w:r>
      <w:r>
        <w:t>рациональной</w:t>
      </w:r>
      <w:r>
        <w:rPr>
          <w:spacing w:val="-57"/>
        </w:rPr>
        <w:t xml:space="preserve"> </w:t>
      </w:r>
      <w:r>
        <w:t>разметки (разметка на изнаночной стороне материала, экономия материала при разметке);</w:t>
      </w:r>
      <w:r>
        <w:rPr>
          <w:spacing w:val="1"/>
        </w:rPr>
        <w:t xml:space="preserve"> </w:t>
      </w:r>
      <w:r>
        <w:t>определять названия 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 инструментов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ручного</w:t>
      </w:r>
      <w:r>
        <w:rPr>
          <w:spacing w:val="-57"/>
        </w:rPr>
        <w:t xml:space="preserve"> </w:t>
      </w:r>
      <w:r>
        <w:t>труда</w:t>
      </w:r>
      <w:r>
        <w:rPr>
          <w:spacing w:val="42"/>
        </w:rPr>
        <w:t xml:space="preserve"> </w:t>
      </w:r>
      <w:r>
        <w:t>(линейка,</w:t>
      </w:r>
      <w:r>
        <w:rPr>
          <w:spacing w:val="43"/>
        </w:rPr>
        <w:t xml:space="preserve"> </w:t>
      </w:r>
      <w:r>
        <w:t>карандаш,</w:t>
      </w:r>
      <w:r>
        <w:rPr>
          <w:spacing w:val="43"/>
        </w:rPr>
        <w:t xml:space="preserve"> </w:t>
      </w:r>
      <w:r>
        <w:t>ножницы,</w:t>
      </w:r>
      <w:r>
        <w:rPr>
          <w:spacing w:val="40"/>
        </w:rPr>
        <w:t xml:space="preserve"> </w:t>
      </w:r>
      <w:r>
        <w:t>игла,</w:t>
      </w:r>
      <w:r>
        <w:rPr>
          <w:spacing w:val="41"/>
        </w:rPr>
        <w:t xml:space="preserve"> </w:t>
      </w:r>
      <w:r>
        <w:t>шаблон,</w:t>
      </w:r>
      <w:r>
        <w:rPr>
          <w:spacing w:val="43"/>
        </w:rPr>
        <w:t xml:space="preserve"> </w:t>
      </w:r>
      <w:r>
        <w:t>стека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другие),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644A77" w:rsidRDefault="00644A77">
      <w:pPr>
        <w:pStyle w:val="BodyText"/>
        <w:ind w:right="690"/>
      </w:pPr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отрывание, сминание, резание, лепка и другие), выполнять доступные технологические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ручной обработки материалов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изделий;</w:t>
      </w:r>
    </w:p>
    <w:p w:rsidR="00644A77" w:rsidRDefault="00644A77">
      <w:pPr>
        <w:pStyle w:val="BodyText"/>
        <w:ind w:right="69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6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деталей, сборка</w:t>
      </w:r>
      <w:r>
        <w:rPr>
          <w:spacing w:val="-1"/>
        </w:rPr>
        <w:t xml:space="preserve"> </w:t>
      </w:r>
      <w:r>
        <w:t>изделия;</w:t>
      </w:r>
    </w:p>
    <w:p w:rsidR="00644A77" w:rsidRDefault="00644A77">
      <w:pPr>
        <w:pStyle w:val="BodyText"/>
        <w:ind w:right="698"/>
      </w:pPr>
      <w:r>
        <w:t>выполнять разметку деталей сгибанием, по шаблону, на глаз, от руки, выделение деталей</w:t>
      </w:r>
      <w:r>
        <w:rPr>
          <w:spacing w:val="1"/>
        </w:rPr>
        <w:t xml:space="preserve"> </w:t>
      </w:r>
      <w:r>
        <w:t>способами обрывания, вырезания и другие, сборку изделий с помощью клея, ниток и</w:t>
      </w:r>
      <w:r>
        <w:rPr>
          <w:spacing w:val="1"/>
        </w:rPr>
        <w:t xml:space="preserve"> </w:t>
      </w:r>
      <w:r>
        <w:t>другие;</w:t>
      </w:r>
    </w:p>
    <w:p w:rsidR="00644A77" w:rsidRDefault="00644A77">
      <w:pPr>
        <w:pStyle w:val="BodyText"/>
      </w:pPr>
      <w:r>
        <w:t>оформлять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стежка;</w:t>
      </w:r>
    </w:p>
    <w:p w:rsidR="00644A77" w:rsidRDefault="00644A77">
      <w:pPr>
        <w:pStyle w:val="BodyText"/>
      </w:pPr>
      <w:r>
        <w:t>понимать</w:t>
      </w:r>
      <w:r>
        <w:rPr>
          <w:spacing w:val="109"/>
        </w:rPr>
        <w:t xml:space="preserve"> </w:t>
      </w:r>
      <w:r>
        <w:t xml:space="preserve">смысл  </w:t>
      </w:r>
      <w:r>
        <w:rPr>
          <w:spacing w:val="46"/>
        </w:rPr>
        <w:t xml:space="preserve"> </w:t>
      </w:r>
      <w:r>
        <w:t xml:space="preserve">понятий  </w:t>
      </w:r>
      <w:r>
        <w:rPr>
          <w:spacing w:val="47"/>
        </w:rPr>
        <w:t xml:space="preserve"> </w:t>
      </w:r>
      <w:r>
        <w:t xml:space="preserve">«изделие»,  </w:t>
      </w:r>
      <w:r>
        <w:rPr>
          <w:spacing w:val="47"/>
        </w:rPr>
        <w:t xml:space="preserve"> </w:t>
      </w:r>
      <w:r>
        <w:t xml:space="preserve">«деталь  </w:t>
      </w:r>
      <w:r>
        <w:rPr>
          <w:spacing w:val="46"/>
        </w:rPr>
        <w:t xml:space="preserve"> </w:t>
      </w:r>
      <w:r>
        <w:t xml:space="preserve">изделия»,  </w:t>
      </w:r>
      <w:r>
        <w:rPr>
          <w:spacing w:val="47"/>
        </w:rPr>
        <w:t xml:space="preserve"> </w:t>
      </w:r>
      <w:r>
        <w:t xml:space="preserve">«образец»,  </w:t>
      </w:r>
      <w:r>
        <w:rPr>
          <w:spacing w:val="47"/>
        </w:rPr>
        <w:t xml:space="preserve"> </w:t>
      </w:r>
      <w:r>
        <w:t>«заготовка»,</w:t>
      </w:r>
    </w:p>
    <w:p w:rsidR="00644A77" w:rsidRDefault="00644A77">
      <w:pPr>
        <w:pStyle w:val="BodyText"/>
        <w:ind w:right="1518"/>
      </w:pPr>
      <w:r>
        <w:t>«материал», «инструмент», «приспособление», «конструирование», «аппликация»;</w:t>
      </w:r>
      <w:r>
        <w:rPr>
          <w:spacing w:val="-58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задания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плана;</w:t>
      </w:r>
    </w:p>
    <w:p w:rsidR="00644A77" w:rsidRDefault="00644A77">
      <w:pPr>
        <w:sectPr w:rsidR="00644A77">
          <w:pgSz w:w="11910" w:h="16840"/>
          <w:pgMar w:top="1040" w:right="440" w:bottom="134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9"/>
      </w:pPr>
      <w:r>
        <w:t>обслуживать себя во время работы: соблюдать порядок на рабочем месте, ухаживать за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 хранить</w:t>
      </w:r>
      <w:r>
        <w:rPr>
          <w:spacing w:val="-2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труда;</w:t>
      </w:r>
    </w:p>
    <w:p w:rsidR="00644A77" w:rsidRDefault="00644A77">
      <w:pPr>
        <w:pStyle w:val="BodyText"/>
        <w:spacing w:before="1"/>
        <w:ind w:right="696"/>
      </w:pPr>
      <w:r>
        <w:t>рассматривать и анализировать простые по конструкции образцы (по вопросам учителя),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изготовления;</w:t>
      </w:r>
    </w:p>
    <w:p w:rsidR="00644A77" w:rsidRDefault="00644A77">
      <w:pPr>
        <w:pStyle w:val="BodyText"/>
        <w:ind w:right="690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фактура,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644A77" w:rsidRDefault="00644A77">
      <w:pPr>
        <w:pStyle w:val="BodyText"/>
        <w:ind w:right="696"/>
      </w:pPr>
      <w:r>
        <w:t>называть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линейка)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ими;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 назначению;</w:t>
      </w:r>
    </w:p>
    <w:p w:rsidR="00644A77" w:rsidRDefault="00644A77">
      <w:pPr>
        <w:pStyle w:val="BodyText"/>
        <w:ind w:right="691"/>
      </w:pPr>
      <w:r>
        <w:t>называть и выполнять последовательность изготовления несложных изделий: разметка,</w:t>
      </w:r>
      <w:r>
        <w:rPr>
          <w:spacing w:val="1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:rsidR="00644A77" w:rsidRDefault="00644A77">
      <w:pPr>
        <w:pStyle w:val="BodyText"/>
        <w:spacing w:before="1"/>
        <w:ind w:right="689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экономно выполнять разметку деталей на глаз, от руки, по шаблону, по линейке (как</w:t>
      </w:r>
      <w:r>
        <w:rPr>
          <w:spacing w:val="1"/>
        </w:rPr>
        <w:t xml:space="preserve"> </w:t>
      </w:r>
      <w:r>
        <w:t>направляющему инструменту без откладывания размеров), точно резать ножницами 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 отрыванием, сминанием, лепкой и прочее, собирать изделия с помощью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-1"/>
        </w:rPr>
        <w:t xml:space="preserve"> </w:t>
      </w:r>
      <w:r>
        <w:t>аппликацией, строчкой</w:t>
      </w:r>
      <w:r>
        <w:rPr>
          <w:spacing w:val="-1"/>
        </w:rPr>
        <w:t xml:space="preserve"> </w:t>
      </w:r>
      <w:r>
        <w:t>прямого стежка;</w:t>
      </w:r>
    </w:p>
    <w:p w:rsidR="00644A77" w:rsidRDefault="00644A77">
      <w:pPr>
        <w:pStyle w:val="BodyText"/>
      </w:pP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пресс;</w:t>
      </w:r>
    </w:p>
    <w:p w:rsidR="00644A77" w:rsidRDefault="00644A77">
      <w:pPr>
        <w:pStyle w:val="BodyText"/>
        <w:ind w:right="698"/>
      </w:pPr>
      <w:r>
        <w:t>с помощью учителя выполнять практическую работу и самоконтроль с 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-1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образца, шаблона;</w:t>
      </w:r>
    </w:p>
    <w:p w:rsidR="00644A77" w:rsidRDefault="00644A77">
      <w:pPr>
        <w:pStyle w:val="BodyText"/>
        <w:ind w:right="697"/>
      </w:pPr>
      <w:r>
        <w:t>различать</w:t>
      </w:r>
      <w:r>
        <w:rPr>
          <w:spacing w:val="1"/>
        </w:rPr>
        <w:t xml:space="preserve"> </w:t>
      </w:r>
      <w:r>
        <w:t>разборные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неразборные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 изделия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материалов</w:t>
      </w:r>
      <w:r>
        <w:rPr>
          <w:spacing w:val="-2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рисунку;</w:t>
      </w:r>
    </w:p>
    <w:p w:rsidR="00644A77" w:rsidRDefault="00644A77">
      <w:pPr>
        <w:pStyle w:val="BodyText"/>
        <w:ind w:right="692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учителя;</w:t>
      </w:r>
    </w:p>
    <w:p w:rsidR="00644A77" w:rsidRDefault="00644A77">
      <w:pPr>
        <w:pStyle w:val="BodyText"/>
      </w:pP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характера.</w:t>
      </w:r>
    </w:p>
    <w:p w:rsidR="00644A77" w:rsidRDefault="00644A77">
      <w:pPr>
        <w:pStyle w:val="BodyText"/>
        <w:ind w:right="697"/>
      </w:pPr>
      <w:r>
        <w:t>К концу обучения во 2 классе обучающийся получит следующие предметные результаты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644A77" w:rsidRDefault="00644A77">
      <w:pPr>
        <w:pStyle w:val="BodyText"/>
      </w:pPr>
      <w:r>
        <w:t xml:space="preserve">понимать  </w:t>
      </w:r>
      <w:r>
        <w:rPr>
          <w:spacing w:val="18"/>
        </w:rPr>
        <w:t xml:space="preserve"> </w:t>
      </w:r>
      <w:r>
        <w:t xml:space="preserve">смысл  </w:t>
      </w:r>
      <w:r>
        <w:rPr>
          <w:spacing w:val="19"/>
        </w:rPr>
        <w:t xml:space="preserve"> </w:t>
      </w:r>
      <w:r>
        <w:t xml:space="preserve">понятий  </w:t>
      </w:r>
      <w:r>
        <w:rPr>
          <w:spacing w:val="18"/>
        </w:rPr>
        <w:t xml:space="preserve"> </w:t>
      </w:r>
      <w:r>
        <w:t xml:space="preserve">«инструкционная»  </w:t>
      </w:r>
      <w:r>
        <w:rPr>
          <w:spacing w:val="18"/>
        </w:rPr>
        <w:t xml:space="preserve"> </w:t>
      </w:r>
      <w:r>
        <w:t xml:space="preserve">(«технологическая»)  </w:t>
      </w:r>
      <w:r>
        <w:rPr>
          <w:spacing w:val="18"/>
        </w:rPr>
        <w:t xml:space="preserve"> </w:t>
      </w:r>
      <w:r>
        <w:t xml:space="preserve">карта,  </w:t>
      </w:r>
      <w:r>
        <w:rPr>
          <w:spacing w:val="18"/>
        </w:rPr>
        <w:t xml:space="preserve"> </w:t>
      </w:r>
      <w:r>
        <w:t>«чертёж»,</w:t>
      </w:r>
    </w:p>
    <w:p w:rsidR="00644A77" w:rsidRDefault="00644A77">
      <w:pPr>
        <w:pStyle w:val="BodyText"/>
      </w:pPr>
      <w:r>
        <w:t xml:space="preserve">«эскиз»,    </w:t>
      </w:r>
      <w:r>
        <w:rPr>
          <w:spacing w:val="42"/>
        </w:rPr>
        <w:t xml:space="preserve"> </w:t>
      </w:r>
      <w:r>
        <w:t xml:space="preserve">«линии    </w:t>
      </w:r>
      <w:r>
        <w:rPr>
          <w:spacing w:val="44"/>
        </w:rPr>
        <w:t xml:space="preserve"> </w:t>
      </w:r>
      <w:r>
        <w:t xml:space="preserve">чертежа»,    </w:t>
      </w:r>
      <w:r>
        <w:rPr>
          <w:spacing w:val="43"/>
        </w:rPr>
        <w:t xml:space="preserve"> </w:t>
      </w:r>
      <w:r>
        <w:t xml:space="preserve">«развёртка»,    </w:t>
      </w:r>
      <w:r>
        <w:rPr>
          <w:spacing w:val="43"/>
        </w:rPr>
        <w:t xml:space="preserve"> </w:t>
      </w:r>
      <w:r>
        <w:t xml:space="preserve">«макет»,    </w:t>
      </w:r>
      <w:r>
        <w:rPr>
          <w:spacing w:val="44"/>
        </w:rPr>
        <w:t xml:space="preserve"> </w:t>
      </w:r>
      <w:r>
        <w:t xml:space="preserve">«модель»,    </w:t>
      </w:r>
      <w:r>
        <w:rPr>
          <w:spacing w:val="43"/>
        </w:rPr>
        <w:t xml:space="preserve"> </w:t>
      </w:r>
      <w:r>
        <w:t>«технология»,</w:t>
      </w:r>
    </w:p>
    <w:p w:rsidR="00644A77" w:rsidRDefault="00644A77">
      <w:pPr>
        <w:pStyle w:val="BodyText"/>
        <w:ind w:right="698"/>
      </w:pPr>
      <w:r>
        <w:t>«технологические операции», «способы обработки» и использовать их в практической</w:t>
      </w:r>
      <w:r>
        <w:rPr>
          <w:spacing w:val="1"/>
        </w:rPr>
        <w:t xml:space="preserve"> </w:t>
      </w:r>
      <w:r>
        <w:t>деятельности;</w:t>
      </w:r>
    </w:p>
    <w:p w:rsidR="00644A77" w:rsidRDefault="00644A77">
      <w:pPr>
        <w:pStyle w:val="BodyText"/>
        <w:ind w:right="687"/>
      </w:pPr>
      <w:r>
        <w:t>выполнять задания по самостоятельно составленному плану; распознавать 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симметрия,</w:t>
      </w:r>
      <w:r>
        <w:rPr>
          <w:spacing w:val="22"/>
        </w:rPr>
        <w:t xml:space="preserve"> </w:t>
      </w:r>
      <w:r>
        <w:t>асимметрия,</w:t>
      </w:r>
      <w:r>
        <w:rPr>
          <w:spacing w:val="23"/>
        </w:rPr>
        <w:t xml:space="preserve"> </w:t>
      </w:r>
      <w:r>
        <w:t>равновесие),</w:t>
      </w:r>
      <w:r>
        <w:rPr>
          <w:spacing w:val="21"/>
        </w:rPr>
        <w:t xml:space="preserve"> </w:t>
      </w:r>
      <w:r>
        <w:t>наблюдать</w:t>
      </w:r>
      <w:r>
        <w:rPr>
          <w:spacing w:val="23"/>
        </w:rPr>
        <w:t xml:space="preserve"> </w:t>
      </w:r>
      <w:r>
        <w:t>гармонию</w:t>
      </w:r>
      <w:r>
        <w:rPr>
          <w:spacing w:val="2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и окружающей среды, называть характерные особенности изученных видов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искусства;</w:t>
      </w:r>
    </w:p>
    <w:p w:rsidR="00644A77" w:rsidRDefault="00644A77">
      <w:pPr>
        <w:pStyle w:val="BodyText"/>
        <w:spacing w:before="1"/>
        <w:ind w:right="696"/>
      </w:pPr>
      <w:r>
        <w:t>выделять, называть и применять изученные общие правила создания рукотворного мира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предметно-творческой деятельности;</w:t>
      </w:r>
    </w:p>
    <w:p w:rsidR="00644A77" w:rsidRDefault="00644A77">
      <w:pPr>
        <w:pStyle w:val="BodyText"/>
        <w:ind w:right="689"/>
      </w:pP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 порядок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работы, 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место;</w:t>
      </w:r>
    </w:p>
    <w:p w:rsidR="00644A77" w:rsidRDefault="00644A77">
      <w:pPr>
        <w:pStyle w:val="BodyText"/>
        <w:ind w:right="697"/>
      </w:pPr>
      <w:r>
        <w:t>анализировать задание (образец) по предложенным вопросам, памятке или 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1"/>
        </w:rPr>
        <w:t xml:space="preserve"> </w:t>
      </w:r>
      <w:r>
        <w:t>(технологической)</w:t>
      </w:r>
      <w:r>
        <w:rPr>
          <w:spacing w:val="-1"/>
        </w:rPr>
        <w:t xml:space="preserve"> </w:t>
      </w:r>
      <w:r>
        <w:t>карты;</w:t>
      </w:r>
    </w:p>
    <w:p w:rsidR="00644A77" w:rsidRDefault="00644A77">
      <w:pPr>
        <w:pStyle w:val="BodyText"/>
        <w:ind w:right="694"/>
      </w:pPr>
      <w:r>
        <w:t>самостоятельно отбирать материалы и инструменты для работы, исследовать свойства</w:t>
      </w:r>
      <w:r>
        <w:rPr>
          <w:spacing w:val="1"/>
        </w:rPr>
        <w:t xml:space="preserve"> </w:t>
      </w:r>
      <w:r>
        <w:t>новых изучаемых материалов (толстый картон, натуральные ткани, нитки, проволока и</w:t>
      </w:r>
      <w:r>
        <w:rPr>
          <w:spacing w:val="1"/>
        </w:rPr>
        <w:t xml:space="preserve"> </w:t>
      </w:r>
      <w:r>
        <w:t>другие);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читать простейшие чертежи (эскизы), называть линии чертежа (линия контура и надреза,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 и</w:t>
      </w:r>
      <w:r>
        <w:rPr>
          <w:spacing w:val="-1"/>
        </w:rPr>
        <w:t xml:space="preserve"> </w:t>
      </w:r>
      <w:r>
        <w:t>размерная, линия сгиба,</w:t>
      </w:r>
      <w:r>
        <w:rPr>
          <w:spacing w:val="-1"/>
        </w:rPr>
        <w:t xml:space="preserve"> </w:t>
      </w:r>
      <w:r>
        <w:t>линия симметрии);</w:t>
      </w:r>
    </w:p>
    <w:p w:rsidR="00644A77" w:rsidRDefault="00644A77">
      <w:pPr>
        <w:pStyle w:val="BodyText"/>
        <w:spacing w:before="1"/>
        <w:ind w:right="695"/>
      </w:pPr>
      <w:r>
        <w:t>выполнять экономную разметку прямоугольника (от двух прямых углов и одного прямого</w:t>
      </w:r>
      <w:r>
        <w:rPr>
          <w:spacing w:val="1"/>
        </w:rPr>
        <w:t xml:space="preserve"> </w:t>
      </w:r>
      <w:r>
        <w:t>угла)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(линейки,</w:t>
      </w:r>
      <w:r>
        <w:rPr>
          <w:spacing w:val="1"/>
        </w:rPr>
        <w:t xml:space="preserve"> </w:t>
      </w:r>
      <w:r>
        <w:t>угольника)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-2"/>
        </w:rPr>
        <w:t xml:space="preserve"> </w:t>
      </w:r>
      <w:r>
        <w:t>чертёжа (эскиза),</w:t>
      </w:r>
      <w:r>
        <w:rPr>
          <w:spacing w:val="-1"/>
        </w:rPr>
        <w:t xml:space="preserve"> </w:t>
      </w:r>
      <w:r>
        <w:t>чертить</w:t>
      </w:r>
      <w:r>
        <w:rPr>
          <w:spacing w:val="4"/>
        </w:rPr>
        <w:t xml:space="preserve"> </w:t>
      </w:r>
      <w:r>
        <w:t>окружность 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циркуля;</w:t>
      </w:r>
    </w:p>
    <w:p w:rsidR="00644A77" w:rsidRDefault="00644A77">
      <w:pPr>
        <w:pStyle w:val="BodyText"/>
      </w:pPr>
      <w:r>
        <w:t>выполнять</w:t>
      </w:r>
      <w:r>
        <w:rPr>
          <w:spacing w:val="-4"/>
        </w:rPr>
        <w:t xml:space="preserve"> </w:t>
      </w:r>
      <w:r>
        <w:t>биговку;</w:t>
      </w:r>
    </w:p>
    <w:p w:rsidR="00644A77" w:rsidRDefault="00644A77">
      <w:pPr>
        <w:pStyle w:val="BodyText"/>
        <w:ind w:right="699"/>
      </w:pP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6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разметку деталей кроя на</w:t>
      </w:r>
      <w:r>
        <w:rPr>
          <w:spacing w:val="-1"/>
        </w:rPr>
        <w:t xml:space="preserve"> </w:t>
      </w:r>
      <w:r>
        <w:t>ткани по</w:t>
      </w:r>
      <w:r>
        <w:rPr>
          <w:spacing w:val="-4"/>
        </w:rPr>
        <w:t xml:space="preserve"> </w:t>
      </w:r>
      <w:r>
        <w:t>нему/ней;</w:t>
      </w:r>
    </w:p>
    <w:p w:rsidR="00644A77" w:rsidRDefault="00644A77">
      <w:pPr>
        <w:pStyle w:val="BodyText"/>
        <w:ind w:right="689"/>
      </w:pPr>
      <w:r>
        <w:t>оформлять изделия и соединять детали освоенными ручными строчками; понимать 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«развёртка»</w:t>
      </w:r>
      <w:r>
        <w:rPr>
          <w:spacing w:val="1"/>
        </w:rPr>
        <w:t xml:space="preserve"> </w:t>
      </w:r>
      <w:r>
        <w:t>(трёхмерного</w:t>
      </w:r>
      <w:r>
        <w:rPr>
          <w:spacing w:val="1"/>
        </w:rPr>
        <w:t xml:space="preserve"> </w:t>
      </w:r>
      <w:r>
        <w:t>предмета),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объёмную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развёртки;</w:t>
      </w:r>
    </w:p>
    <w:p w:rsidR="00644A77" w:rsidRDefault="00644A77">
      <w:pPr>
        <w:pStyle w:val="BodyText"/>
        <w:ind w:right="690"/>
      </w:pPr>
      <w:r>
        <w:t>отличать макет от модели, строить трёхмерный макет из готовой развёртки; определять</w:t>
      </w:r>
      <w:r>
        <w:rPr>
          <w:spacing w:val="1"/>
        </w:rPr>
        <w:t xml:space="preserve"> </w:t>
      </w:r>
      <w:r>
        <w:t>неподвижный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неподвижное</w:t>
      </w:r>
      <w:r>
        <w:rPr>
          <w:spacing w:val="-2"/>
        </w:rPr>
        <w:t xml:space="preserve"> </w:t>
      </w:r>
      <w:r>
        <w:t>соединения известными способами;</w:t>
      </w:r>
    </w:p>
    <w:p w:rsidR="00644A77" w:rsidRDefault="00644A77">
      <w:pPr>
        <w:pStyle w:val="BodyText"/>
        <w:spacing w:before="1"/>
        <w:ind w:right="695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простейшему</w:t>
      </w:r>
      <w:r>
        <w:rPr>
          <w:spacing w:val="-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эскизу;</w:t>
      </w:r>
    </w:p>
    <w:p w:rsidR="00644A77" w:rsidRDefault="00644A77">
      <w:pPr>
        <w:pStyle w:val="BodyText"/>
        <w:ind w:right="694"/>
      </w:pPr>
      <w:r>
        <w:t>решать несложные конструкторско-технологические задачи; применять освоенные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конструкторские)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644A77" w:rsidRDefault="00644A77">
      <w:pPr>
        <w:pStyle w:val="BodyText"/>
        <w:ind w:right="691"/>
      </w:pPr>
      <w:r>
        <w:t>выполнять работу в малых группах, осуществлять сотрудничество; понимать 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воплощать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продукте, демонстрировать готовый</w:t>
      </w:r>
      <w:r>
        <w:rPr>
          <w:spacing w:val="-3"/>
        </w:rPr>
        <w:t xml:space="preserve"> </w:t>
      </w:r>
      <w:r>
        <w:t>продукт;</w:t>
      </w:r>
    </w:p>
    <w:p w:rsidR="00644A77" w:rsidRDefault="00644A77">
      <w:pPr>
        <w:pStyle w:val="BodyText"/>
      </w:pPr>
      <w:r>
        <w:t>называть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обслуживания.</w:t>
      </w:r>
    </w:p>
    <w:p w:rsidR="00644A77" w:rsidRDefault="00644A77">
      <w:pPr>
        <w:pStyle w:val="BodyText"/>
        <w:ind w:right="694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644A77" w:rsidRDefault="00644A77">
      <w:pPr>
        <w:pStyle w:val="BodyText"/>
      </w:pPr>
      <w:r>
        <w:t xml:space="preserve">понимать  </w:t>
      </w:r>
      <w:r>
        <w:rPr>
          <w:spacing w:val="22"/>
        </w:rPr>
        <w:t xml:space="preserve"> </w:t>
      </w:r>
      <w:r>
        <w:t xml:space="preserve">смысл   </w:t>
      </w:r>
      <w:r>
        <w:rPr>
          <w:spacing w:val="22"/>
        </w:rPr>
        <w:t xml:space="preserve"> </w:t>
      </w:r>
      <w:r>
        <w:t xml:space="preserve">понятий   </w:t>
      </w:r>
      <w:r>
        <w:rPr>
          <w:spacing w:val="23"/>
        </w:rPr>
        <w:t xml:space="preserve"> </w:t>
      </w:r>
      <w:r>
        <w:t xml:space="preserve">«чертёж   </w:t>
      </w:r>
      <w:r>
        <w:rPr>
          <w:spacing w:val="22"/>
        </w:rPr>
        <w:t xml:space="preserve"> </w:t>
      </w:r>
      <w:r>
        <w:t xml:space="preserve">развёртки»,   </w:t>
      </w:r>
      <w:r>
        <w:rPr>
          <w:spacing w:val="22"/>
        </w:rPr>
        <w:t xml:space="preserve"> </w:t>
      </w:r>
      <w:r>
        <w:t xml:space="preserve">«канцелярский   </w:t>
      </w:r>
      <w:r>
        <w:rPr>
          <w:spacing w:val="24"/>
        </w:rPr>
        <w:t xml:space="preserve"> </w:t>
      </w:r>
      <w:r>
        <w:t xml:space="preserve">нож»,   </w:t>
      </w:r>
      <w:r>
        <w:rPr>
          <w:spacing w:val="22"/>
        </w:rPr>
        <w:t xml:space="preserve"> </w:t>
      </w:r>
      <w:r>
        <w:t>«шило»,</w:t>
      </w:r>
    </w:p>
    <w:p w:rsidR="00644A77" w:rsidRDefault="00644A77">
      <w:pPr>
        <w:pStyle w:val="BodyText"/>
      </w:pPr>
      <w:r>
        <w:t>«искусственный</w:t>
      </w:r>
      <w:r>
        <w:rPr>
          <w:spacing w:val="-3"/>
        </w:rPr>
        <w:t xml:space="preserve"> </w:t>
      </w:r>
      <w:r>
        <w:t>материал»;</w:t>
      </w:r>
    </w:p>
    <w:p w:rsidR="00644A77" w:rsidRDefault="00644A77">
      <w:pPr>
        <w:pStyle w:val="BodyText"/>
        <w:ind w:right="685"/>
      </w:pP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изученного);</w:t>
      </w:r>
    </w:p>
    <w:p w:rsidR="00644A77" w:rsidRDefault="00644A77">
      <w:pPr>
        <w:pStyle w:val="BodyText"/>
        <w:ind w:right="698"/>
      </w:pPr>
      <w:r>
        <w:t>узнавать и называть по характерным особенностям образцов или по описанию изученные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ремёсла;</w:t>
      </w:r>
    </w:p>
    <w:p w:rsidR="00644A77" w:rsidRDefault="00644A77">
      <w:pPr>
        <w:pStyle w:val="BodyText"/>
        <w:ind w:right="695"/>
      </w:pPr>
      <w:r>
        <w:t>называть и описывать свойства наиболее распространённых изучаемых искусственных 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металлы, текстиль и</w:t>
      </w:r>
      <w:r>
        <w:rPr>
          <w:spacing w:val="-1"/>
        </w:rPr>
        <w:t xml:space="preserve"> </w:t>
      </w:r>
      <w:r>
        <w:t>другие);</w:t>
      </w:r>
    </w:p>
    <w:p w:rsidR="00644A77" w:rsidRDefault="00644A77">
      <w:pPr>
        <w:pStyle w:val="BodyText"/>
        <w:ind w:right="699"/>
      </w:pPr>
      <w:r>
        <w:t>читать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(линейка, угольник, циркуль);</w:t>
      </w:r>
    </w:p>
    <w:p w:rsidR="00644A77" w:rsidRDefault="00644A77">
      <w:pPr>
        <w:pStyle w:val="BodyText"/>
        <w:spacing w:before="1"/>
        <w:ind w:right="696"/>
      </w:pP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центровая);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канцелярским</w:t>
      </w:r>
      <w:r>
        <w:rPr>
          <w:spacing w:val="-2"/>
        </w:rPr>
        <w:t xml:space="preserve"> </w:t>
      </w:r>
      <w:r>
        <w:t>ножом,</w:t>
      </w:r>
      <w:r>
        <w:rPr>
          <w:spacing w:val="-3"/>
        </w:rPr>
        <w:t xml:space="preserve"> </w:t>
      </w:r>
      <w:r>
        <w:t>шилом;</w:t>
      </w:r>
      <w:r>
        <w:rPr>
          <w:spacing w:val="-1"/>
        </w:rPr>
        <w:t xml:space="preserve"> </w:t>
      </w:r>
      <w:r>
        <w:t>выполнять рицовку;</w:t>
      </w:r>
    </w:p>
    <w:p w:rsidR="00644A77" w:rsidRDefault="00644A77">
      <w:pPr>
        <w:pStyle w:val="BodyText"/>
        <w:ind w:right="687"/>
        <w:jc w:val="left"/>
      </w:pPr>
      <w:r>
        <w:t>выполнять соединение деталей и отделку изделия освоенными ручными строчками;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способа</w:t>
      </w:r>
      <w:r>
        <w:rPr>
          <w:spacing w:val="44"/>
        </w:rPr>
        <w:t xml:space="preserve"> </w:t>
      </w:r>
      <w:r>
        <w:t>соединения</w:t>
      </w:r>
      <w:r>
        <w:rPr>
          <w:spacing w:val="45"/>
        </w:rPr>
        <w:t xml:space="preserve"> </w:t>
      </w:r>
      <w:r>
        <w:t>деталей: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достраивание,</w:t>
      </w:r>
      <w:r>
        <w:rPr>
          <w:spacing w:val="44"/>
        </w:rPr>
        <w:t xml:space="preserve"> </w:t>
      </w:r>
      <w:r>
        <w:t>придание</w:t>
      </w:r>
      <w:r>
        <w:rPr>
          <w:spacing w:val="44"/>
        </w:rPr>
        <w:t xml:space="preserve"> </w:t>
      </w:r>
      <w:r>
        <w:t>новых</w:t>
      </w:r>
      <w:r>
        <w:rPr>
          <w:spacing w:val="44"/>
        </w:rPr>
        <w:t xml:space="preserve"> </w:t>
      </w:r>
      <w:r>
        <w:t>свойств</w:t>
      </w:r>
      <w:r>
        <w:rPr>
          <w:spacing w:val="46"/>
        </w:rPr>
        <w:t xml:space="preserve"> </w:t>
      </w:r>
      <w:r>
        <w:t>конструкции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новыми</w:t>
      </w:r>
      <w:r>
        <w:rPr>
          <w:spacing w:val="43"/>
        </w:rPr>
        <w:t xml:space="preserve"> </w:t>
      </w:r>
      <w:r>
        <w:t>(дополненными)</w:t>
      </w:r>
      <w:r>
        <w:rPr>
          <w:spacing w:val="41"/>
        </w:rPr>
        <w:t xml:space="preserve"> </w:t>
      </w:r>
      <w:r>
        <w:t>требованиями,</w:t>
      </w:r>
      <w:r>
        <w:rPr>
          <w:spacing w:val="42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комбинированные</w:t>
      </w:r>
      <w:r>
        <w:rPr>
          <w:spacing w:val="-57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изготовлении</w:t>
      </w:r>
      <w:r>
        <w:rPr>
          <w:spacing w:val="22"/>
        </w:rPr>
        <w:t xml:space="preserve"> </w:t>
      </w:r>
      <w:r>
        <w:t>изделий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технической</w:t>
      </w:r>
      <w:r>
        <w:rPr>
          <w:spacing w:val="25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задачей;</w:t>
      </w:r>
    </w:p>
    <w:p w:rsidR="00644A77" w:rsidRDefault="00644A77">
      <w:pPr>
        <w:pStyle w:val="BodyText"/>
        <w:ind w:right="696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-3"/>
        </w:rPr>
        <w:t xml:space="preserve"> </w:t>
      </w:r>
      <w:r>
        <w:t>при решении</w:t>
      </w:r>
      <w:r>
        <w:rPr>
          <w:spacing w:val="-3"/>
        </w:rPr>
        <w:t xml:space="preserve"> </w:t>
      </w:r>
      <w:r>
        <w:t>простейших конструкторских</w:t>
      </w:r>
      <w:r>
        <w:rPr>
          <w:spacing w:val="-3"/>
        </w:rPr>
        <w:t xml:space="preserve"> </w:t>
      </w:r>
      <w:r>
        <w:t>задач;</w:t>
      </w:r>
    </w:p>
    <w:p w:rsidR="00644A77" w:rsidRDefault="00644A77">
      <w:pPr>
        <w:pStyle w:val="BodyText"/>
        <w:ind w:right="691"/>
        <w:jc w:val="left"/>
      </w:pPr>
      <w:r>
        <w:t>конструировать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моделировать</w:t>
      </w:r>
      <w:r>
        <w:rPr>
          <w:spacing w:val="18"/>
        </w:rPr>
        <w:t xml:space="preserve"> </w:t>
      </w:r>
      <w:r>
        <w:t>изделия</w:t>
      </w:r>
      <w:r>
        <w:rPr>
          <w:spacing w:val="16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материалов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наборов</w:t>
      </w:r>
      <w:r>
        <w:rPr>
          <w:spacing w:val="16"/>
        </w:rPr>
        <w:t xml:space="preserve"> </w:t>
      </w:r>
      <w:r>
        <w:t>«Конструктор»</w:t>
      </w:r>
      <w:r>
        <w:rPr>
          <w:spacing w:val="-57"/>
        </w:rPr>
        <w:t xml:space="preserve"> </w:t>
      </w:r>
      <w:r>
        <w:t>по заданным техническим, технологическим и декоративно-художественным условиям;</w:t>
      </w:r>
      <w:r>
        <w:rPr>
          <w:spacing w:val="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по заданным</w:t>
      </w:r>
      <w:r>
        <w:rPr>
          <w:spacing w:val="-2"/>
        </w:rPr>
        <w:t xml:space="preserve"> </w:t>
      </w:r>
      <w:r>
        <w:t>условиям;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выбирать способ соединения и соединительный материал в зависимости от требований</w:t>
      </w:r>
      <w:r>
        <w:rPr>
          <w:spacing w:val="1"/>
        </w:rPr>
        <w:t xml:space="preserve"> </w:t>
      </w:r>
      <w:r>
        <w:t>конструкции;</w:t>
      </w:r>
    </w:p>
    <w:p w:rsidR="00644A77" w:rsidRDefault="00644A77">
      <w:pPr>
        <w:pStyle w:val="BodyText"/>
        <w:spacing w:before="1"/>
        <w:ind w:right="697"/>
      </w:pPr>
      <w:r>
        <w:t>называть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 (из реального окружения обучающихся);</w:t>
      </w:r>
    </w:p>
    <w:p w:rsidR="00644A77" w:rsidRDefault="00644A77">
      <w:pPr>
        <w:pStyle w:val="BodyText"/>
        <w:ind w:right="695"/>
      </w:pPr>
      <w:r>
        <w:t>понимать назначение основных устройств персонального компьютера для ввода, вывода и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644A77" w:rsidRDefault="00644A77">
      <w:pPr>
        <w:pStyle w:val="BodyText"/>
        <w:ind w:right="691"/>
      </w:pP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 компьютера и информационно-коммуникационных технологий для поиска</w:t>
      </w:r>
      <w:r>
        <w:rPr>
          <w:spacing w:val="1"/>
        </w:rPr>
        <w:t xml:space="preserve"> </w:t>
      </w:r>
      <w:r>
        <w:t>необходимой информации при выполнении обучающих, творческих и проектных заданий;</w:t>
      </w:r>
      <w:r>
        <w:rPr>
          <w:spacing w:val="-57"/>
        </w:rPr>
        <w:t xml:space="preserve"> </w:t>
      </w:r>
      <w:r>
        <w:t>выполнять проектные задания в соответствии с содержанием изученного материала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полученных знаний</w:t>
      </w:r>
      <w:r>
        <w:rPr>
          <w:spacing w:val="-2"/>
        </w:rPr>
        <w:t xml:space="preserve"> </w:t>
      </w:r>
      <w:r>
        <w:t>и умений.</w:t>
      </w:r>
    </w:p>
    <w:p w:rsidR="00644A77" w:rsidRDefault="00644A77">
      <w:pPr>
        <w:pStyle w:val="BodyText"/>
        <w:ind w:right="697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4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644A77" w:rsidRDefault="00644A77">
      <w:pPr>
        <w:pStyle w:val="BodyText"/>
        <w:spacing w:before="1"/>
        <w:ind w:right="696"/>
      </w:pPr>
      <w:r>
        <w:t>формировать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производствах;</w:t>
      </w:r>
    </w:p>
    <w:p w:rsidR="00644A77" w:rsidRDefault="00644A77">
      <w:pPr>
        <w:pStyle w:val="BodyText"/>
        <w:ind w:right="700"/>
      </w:pPr>
      <w:r>
        <w:t>на основе анализа задания самостоятельно организовывать</w:t>
      </w:r>
      <w:r>
        <w:rPr>
          <w:spacing w:val="1"/>
        </w:rPr>
        <w:t xml:space="preserve"> </w:t>
      </w:r>
      <w:r>
        <w:t>рабочее</w:t>
      </w:r>
      <w:r>
        <w:rPr>
          <w:spacing w:val="60"/>
        </w:rPr>
        <w:t xml:space="preserve"> </w:t>
      </w:r>
      <w:r>
        <w:t>место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работы, осуществлять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трудового процесса;</w:t>
      </w:r>
    </w:p>
    <w:p w:rsidR="00644A77" w:rsidRDefault="00644A77">
      <w:pPr>
        <w:pStyle w:val="BodyText"/>
        <w:ind w:right="697"/>
      </w:pPr>
      <w:r>
        <w:t>самостоятельно планировать и выполнять практическое задание (практическую работу) с</w:t>
      </w:r>
      <w:r>
        <w:rPr>
          <w:spacing w:val="1"/>
        </w:rPr>
        <w:t xml:space="preserve"> </w:t>
      </w:r>
      <w:r>
        <w:t>использованием инструкционной (технологической) карты или творческого замысла, при</w:t>
      </w:r>
      <w:r>
        <w:rPr>
          <w:spacing w:val="1"/>
        </w:rPr>
        <w:t xml:space="preserve"> </w:t>
      </w:r>
      <w:r>
        <w:t>необходимости 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действия;</w:t>
      </w:r>
    </w:p>
    <w:p w:rsidR="00644A77" w:rsidRDefault="00644A77">
      <w:pPr>
        <w:pStyle w:val="BodyText"/>
        <w:ind w:right="695"/>
      </w:pPr>
      <w:r>
        <w:t>понимать элементарные основы бытовой культуры, выполнять доступные действия 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-1"/>
        </w:rPr>
        <w:t xml:space="preserve"> </w:t>
      </w:r>
      <w:r>
        <w:t>и доступные</w:t>
      </w:r>
      <w:r>
        <w:rPr>
          <w:spacing w:val="-2"/>
        </w:rPr>
        <w:t xml:space="preserve"> </w:t>
      </w:r>
      <w:r>
        <w:t>виды домашнего</w:t>
      </w:r>
      <w:r>
        <w:rPr>
          <w:spacing w:val="-2"/>
        </w:rPr>
        <w:t xml:space="preserve"> </w:t>
      </w:r>
      <w:r>
        <w:t>труда;</w:t>
      </w:r>
    </w:p>
    <w:p w:rsidR="00644A77" w:rsidRDefault="00644A77">
      <w:pPr>
        <w:pStyle w:val="BodyText"/>
        <w:ind w:right="694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 плетение, шитьё и вышивание, тиснение по фольге), комбинировать различные</w:t>
      </w:r>
      <w:r>
        <w:rPr>
          <w:spacing w:val="-57"/>
        </w:rPr>
        <w:t xml:space="preserve"> </w:t>
      </w:r>
      <w:r>
        <w:t>способы в зависимости и от поставленной задачи, оформлять изделия и соединять детали</w:t>
      </w:r>
      <w:r>
        <w:rPr>
          <w:spacing w:val="1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ручными строчками;</w:t>
      </w:r>
    </w:p>
    <w:p w:rsidR="00644A77" w:rsidRDefault="00644A77">
      <w:pPr>
        <w:pStyle w:val="BodyText"/>
        <w:ind w:right="696"/>
      </w:pPr>
      <w:r>
        <w:t>выполнять символические действия моделирования, понимать и создавать простейшие</w:t>
      </w:r>
      <w:r>
        <w:rPr>
          <w:spacing w:val="1"/>
        </w:rPr>
        <w:t xml:space="preserve"> </w:t>
      </w:r>
      <w:r>
        <w:t>виды технической документации (чертёж развёртки, эскиз, технический рисунок, схему) и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ней работу;</w:t>
      </w:r>
    </w:p>
    <w:p w:rsidR="00644A77" w:rsidRDefault="00644A77">
      <w:pPr>
        <w:pStyle w:val="BodyText"/>
        <w:ind w:right="691"/>
      </w:pPr>
      <w:r>
        <w:t>решать простейшие задачи рационализаторского характера по изменению конструкции</w:t>
      </w:r>
      <w:r>
        <w:rPr>
          <w:spacing w:val="1"/>
        </w:rPr>
        <w:t xml:space="preserve"> </w:t>
      </w:r>
      <w:r>
        <w:t>изделия: на достраивание, придание новых свойств конструкции в связи с изменением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назначения изделия;</w:t>
      </w:r>
    </w:p>
    <w:p w:rsidR="00644A77" w:rsidRDefault="00644A77">
      <w:pPr>
        <w:pStyle w:val="BodyText"/>
        <w:ind w:right="691"/>
      </w:pPr>
      <w:r>
        <w:t>на основе усвоенных правил дизайна решать простейшие художественно-конструкторские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 созданию изделий с</w:t>
      </w:r>
      <w:r>
        <w:rPr>
          <w:spacing w:val="-2"/>
        </w:rPr>
        <w:t xml:space="preserve"> </w:t>
      </w:r>
      <w:r>
        <w:t>заданной функцией;</w:t>
      </w:r>
    </w:p>
    <w:p w:rsidR="00644A77" w:rsidRDefault="00644A77">
      <w:pPr>
        <w:pStyle w:val="BodyText"/>
        <w:ind w:right="699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цвета</w:t>
      </w:r>
      <w:r>
        <w:rPr>
          <w:spacing w:val="-57"/>
        </w:rPr>
        <w:t xml:space="preserve"> </w:t>
      </w:r>
      <w:r>
        <w:t>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:rsidR="00644A77" w:rsidRDefault="00644A77">
      <w:pPr>
        <w:pStyle w:val="BodyText"/>
        <w:spacing w:before="1"/>
      </w:pP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Word,</w:t>
      </w:r>
      <w:r>
        <w:rPr>
          <w:spacing w:val="-2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Point;</w:t>
      </w:r>
    </w:p>
    <w:p w:rsidR="00644A77" w:rsidRDefault="00644A77">
      <w:pPr>
        <w:pStyle w:val="BodyText"/>
        <w:ind w:right="695"/>
      </w:pP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6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представлять продукт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644A77" w:rsidRDefault="00644A77">
      <w:pPr>
        <w:pStyle w:val="BodyText"/>
        <w:ind w:right="694"/>
      </w:pPr>
      <w:r>
        <w:t>осуществлять сотрудничество в различных видах совместной деятельности, предлагать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процессе.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2410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культура».</w:t>
      </w:r>
    </w:p>
    <w:p w:rsidR="00644A77" w:rsidRDefault="00644A77">
      <w:pPr>
        <w:pStyle w:val="BodyText"/>
        <w:ind w:right="691" w:firstLine="707"/>
        <w:jc w:val="left"/>
      </w:pPr>
      <w:r>
        <w:t>Рабочая</w:t>
      </w:r>
      <w:r>
        <w:rPr>
          <w:spacing w:val="5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  <w:r>
        <w:rPr>
          <w:spacing w:val="6"/>
        </w:rPr>
        <w:t xml:space="preserve"> </w:t>
      </w:r>
      <w:r>
        <w:t>«Физическая</w:t>
      </w:r>
      <w:r>
        <w:rPr>
          <w:spacing w:val="5"/>
        </w:rPr>
        <w:t xml:space="preserve"> </w:t>
      </w:r>
      <w:r>
        <w:t>культура»</w:t>
      </w:r>
      <w:r>
        <w:rPr>
          <w:spacing w:val="3"/>
        </w:rPr>
        <w:t xml:space="preserve"> </w:t>
      </w:r>
      <w:r>
        <w:t>(предметная</w:t>
      </w:r>
      <w:r>
        <w:rPr>
          <w:spacing w:val="-57"/>
        </w:rPr>
        <w:t xml:space="preserve"> </w:t>
      </w:r>
      <w:r>
        <w:t>область</w:t>
      </w:r>
      <w:r>
        <w:rPr>
          <w:spacing w:val="36"/>
        </w:rPr>
        <w:t xml:space="preserve"> </w:t>
      </w:r>
      <w:r>
        <w:t>«Физическая</w:t>
      </w:r>
      <w:r>
        <w:rPr>
          <w:spacing w:val="34"/>
        </w:rPr>
        <w:t xml:space="preserve"> </w:t>
      </w:r>
      <w:r>
        <w:t>культура»)</w:t>
      </w:r>
      <w:r>
        <w:rPr>
          <w:spacing w:val="33"/>
        </w:rPr>
        <w:t xml:space="preserve"> </w:t>
      </w:r>
      <w:r>
        <w:t>(далее</w:t>
      </w:r>
      <w:r>
        <w:rPr>
          <w:spacing w:val="36"/>
        </w:rPr>
        <w:t xml:space="preserve"> </w:t>
      </w:r>
      <w:r>
        <w:t>соответственно</w:t>
      </w:r>
      <w:r>
        <w:rPr>
          <w:spacing w:val="39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программа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физической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культуре,</w:t>
      </w:r>
      <w:r>
        <w:rPr>
          <w:spacing w:val="14"/>
        </w:rPr>
        <w:t xml:space="preserve"> </w:t>
      </w:r>
      <w:r>
        <w:t>физическая</w:t>
      </w:r>
      <w:r>
        <w:rPr>
          <w:spacing w:val="15"/>
        </w:rPr>
        <w:t xml:space="preserve"> </w:t>
      </w:r>
      <w:r>
        <w:t>культура)</w:t>
      </w:r>
      <w:r>
        <w:rPr>
          <w:spacing w:val="15"/>
        </w:rPr>
        <w:t xml:space="preserve"> </w:t>
      </w:r>
      <w:r>
        <w:t>включает</w:t>
      </w:r>
      <w:r>
        <w:rPr>
          <w:spacing w:val="16"/>
        </w:rPr>
        <w:t xml:space="preserve"> </w:t>
      </w:r>
      <w:r>
        <w:t>пояснительную</w:t>
      </w:r>
      <w:r>
        <w:rPr>
          <w:spacing w:val="15"/>
        </w:rPr>
        <w:t xml:space="preserve"> </w:t>
      </w:r>
      <w:r>
        <w:t>записку,</w:t>
      </w:r>
      <w:r>
        <w:rPr>
          <w:spacing w:val="15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 по</w:t>
      </w:r>
      <w:r>
        <w:rPr>
          <w:spacing w:val="-1"/>
        </w:rPr>
        <w:t xml:space="preserve"> </w:t>
      </w:r>
      <w:r>
        <w:t>физической культуре.</w:t>
      </w:r>
    </w:p>
    <w:p w:rsidR="00644A77" w:rsidRDefault="00644A77">
      <w:pPr>
        <w:pStyle w:val="Heading1"/>
        <w:spacing w:before="1"/>
        <w:jc w:val="left"/>
      </w:pPr>
      <w:r>
        <w:t>Вариант</w:t>
      </w:r>
      <w:r>
        <w:rPr>
          <w:spacing w:val="-3"/>
        </w:rPr>
        <w:t xml:space="preserve"> </w:t>
      </w:r>
      <w:r>
        <w:t>№ 1.</w:t>
      </w:r>
    </w:p>
    <w:p w:rsidR="00644A77" w:rsidRDefault="00644A77">
      <w:pPr>
        <w:ind w:left="1418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644A77" w:rsidRDefault="00644A77">
      <w:pPr>
        <w:pStyle w:val="BodyText"/>
        <w:ind w:right="694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 воспитания.</w:t>
      </w:r>
    </w:p>
    <w:p w:rsidR="00644A77" w:rsidRDefault="00644A77">
      <w:pPr>
        <w:pStyle w:val="BodyText"/>
        <w:ind w:right="690" w:firstLine="707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 российского общества в воспитании здорового поколения, 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двигательной деятельности человека. Здоровье закладывается в детстве, и качественное</w:t>
      </w:r>
      <w:r>
        <w:rPr>
          <w:spacing w:val="1"/>
        </w:rPr>
        <w:t xml:space="preserve"> </w:t>
      </w:r>
      <w:r>
        <w:t>образование в части физического воспитания, физической культуры детей дошкольного 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возраста определяет образ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годы.</w:t>
      </w:r>
    </w:p>
    <w:p w:rsidR="00644A77" w:rsidRDefault="00644A77">
      <w:pPr>
        <w:pStyle w:val="BodyText"/>
        <w:spacing w:before="1"/>
        <w:ind w:right="694" w:firstLine="707"/>
      </w:pPr>
      <w:r>
        <w:t>Основными составляющими в классификации физических упражнений по признаку</w:t>
      </w:r>
      <w:r>
        <w:rPr>
          <w:spacing w:val="-57"/>
        </w:rPr>
        <w:t xml:space="preserve"> </w:t>
      </w:r>
      <w:r>
        <w:t>исторически сложившихся систем физического воспитания являются гимнастика, игры,</w:t>
      </w:r>
      <w:r>
        <w:rPr>
          <w:spacing w:val="1"/>
        </w:rPr>
        <w:t xml:space="preserve"> </w:t>
      </w:r>
      <w:r>
        <w:t>туризм, спорт.</w:t>
      </w:r>
    </w:p>
    <w:p w:rsidR="00644A77" w:rsidRDefault="00644A77">
      <w:pPr>
        <w:pStyle w:val="BodyText"/>
        <w:ind w:right="691" w:firstLine="707"/>
      </w:pP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гимнастические упражнения, характеризующиеся многообразием искусственно созданных</w:t>
      </w:r>
      <w:r>
        <w:rPr>
          <w:spacing w:val="-5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61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(бега,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 по эффективности влияния на организм в целом и по конечному результату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 препятствий, ходьбу на лыжах, езду на велосипеде, греблю в естественных</w:t>
      </w:r>
      <w:r>
        <w:rPr>
          <w:spacing w:val="1"/>
        </w:rPr>
        <w:t xml:space="preserve"> </w:t>
      </w:r>
      <w:r>
        <w:t>природных условиях, эффективность которых оценивается комплексным воздействием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всесоюзной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результатов.</w:t>
      </w:r>
    </w:p>
    <w:p w:rsidR="00644A77" w:rsidRDefault="00644A77">
      <w:pPr>
        <w:pStyle w:val="BodyText"/>
        <w:ind w:right="691" w:firstLine="707"/>
      </w:pPr>
      <w:r>
        <w:t>Основные предметные результаты по учебному предмету «Физическая культура»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644A77" w:rsidRDefault="00644A77">
      <w:pPr>
        <w:pStyle w:val="BodyText"/>
        <w:spacing w:before="1"/>
        <w:ind w:right="688" w:firstLine="70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основной гимнастики и играм с использованием гимнастических упражнений. Овладение</w:t>
      </w:r>
      <w:r>
        <w:rPr>
          <w:spacing w:val="1"/>
        </w:rPr>
        <w:t xml:space="preserve"> </w:t>
      </w:r>
      <w:r>
        <w:t>жизненно важными навыками гимнастики позволяет решить задачу овладения жизненно</w:t>
      </w:r>
      <w:r>
        <w:rPr>
          <w:spacing w:val="1"/>
        </w:rPr>
        <w:t xml:space="preserve"> </w:t>
      </w:r>
      <w:r>
        <w:t>важными навыками плавания. Программа по физической культуре включает упражнения</w:t>
      </w:r>
      <w:r>
        <w:rPr>
          <w:spacing w:val="1"/>
        </w:rPr>
        <w:t xml:space="preserve"> </w:t>
      </w:r>
      <w:r>
        <w:t>для развития гибкости и координации, эффективность развития которых приходится на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избирательно</w:t>
      </w:r>
      <w:r>
        <w:rPr>
          <w:spacing w:val="-4"/>
        </w:rPr>
        <w:t xml:space="preserve"> </w:t>
      </w:r>
      <w:r>
        <w:t>и значительно их</w:t>
      </w:r>
      <w:r>
        <w:rPr>
          <w:spacing w:val="-1"/>
        </w:rPr>
        <w:t xml:space="preserve"> </w:t>
      </w:r>
      <w:r>
        <w:t>развить.</w:t>
      </w:r>
    </w:p>
    <w:p w:rsidR="00644A77" w:rsidRDefault="00644A77">
      <w:pPr>
        <w:pStyle w:val="BodyText"/>
        <w:ind w:right="691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-1"/>
        </w:rPr>
        <w:t xml:space="preserve"> </w:t>
      </w:r>
      <w:r>
        <w:t>(гимнастических,</w:t>
      </w:r>
      <w:r>
        <w:rPr>
          <w:spacing w:val="-1"/>
        </w:rPr>
        <w:t xml:space="preserve"> </w:t>
      </w:r>
      <w:r>
        <w:t>игровых,</w:t>
      </w:r>
      <w:r>
        <w:rPr>
          <w:spacing w:val="-1"/>
        </w:rPr>
        <w:t xml:space="preserve"> </w:t>
      </w:r>
      <w:r>
        <w:t>туристических и</w:t>
      </w:r>
      <w:r>
        <w:rPr>
          <w:spacing w:val="-1"/>
        </w:rPr>
        <w:t xml:space="preserve"> </w:t>
      </w:r>
      <w:r>
        <w:t>спортивных).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 w:firstLine="70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 нормативов Всероссийского физкультурно-спортивного комплекса «Готов</w:t>
      </w:r>
      <w:r>
        <w:rPr>
          <w:spacing w:val="-57"/>
        </w:rPr>
        <w:t xml:space="preserve"> </w:t>
      </w:r>
      <w:r>
        <w:t>к труду и обороне» (далее - ГТО) и другие предметные результаты ФГОС НОО, а также</w:t>
      </w:r>
      <w:r>
        <w:rPr>
          <w:spacing w:val="1"/>
        </w:rPr>
        <w:t xml:space="preserve"> </w:t>
      </w:r>
      <w:r>
        <w:t>позволяет решить воспитательные задачи, изложенные в федеральной рабочей программе</w:t>
      </w:r>
      <w:r>
        <w:rPr>
          <w:spacing w:val="1"/>
        </w:rPr>
        <w:t xml:space="preserve"> </w:t>
      </w:r>
      <w:r>
        <w:t>воспитания.</w:t>
      </w:r>
    </w:p>
    <w:p w:rsidR="00644A77" w:rsidRDefault="00644A77">
      <w:pPr>
        <w:pStyle w:val="BodyText"/>
        <w:spacing w:before="1"/>
        <w:ind w:right="688" w:firstLine="707"/>
      </w:pPr>
      <w:r>
        <w:t>Согласно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 для составления рабочих программ образовательных организаций: она даёт</w:t>
      </w:r>
      <w:r>
        <w:rPr>
          <w:spacing w:val="1"/>
        </w:rPr>
        <w:t xml:space="preserve"> </w:t>
      </w:r>
      <w:r>
        <w:t>представление о целях, общей стратегии обучения, воспитания и развития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 распределение его по классам и структурирование по разделам и 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0"/>
        </w:rPr>
        <w:t xml:space="preserve"> </w:t>
      </w:r>
      <w:r>
        <w:t>тематических</w:t>
      </w:r>
      <w:r>
        <w:rPr>
          <w:spacing w:val="12"/>
        </w:rPr>
        <w:t xml:space="preserve"> </w:t>
      </w:r>
      <w:r>
        <w:t>разделов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рекомендуемую</w:t>
      </w:r>
      <w:r>
        <w:rPr>
          <w:spacing w:val="12"/>
        </w:rPr>
        <w:t xml:space="preserve"> </w:t>
      </w:r>
      <w:r>
        <w:t>последовательность</w:t>
      </w:r>
      <w:r>
        <w:rPr>
          <w:spacing w:val="13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изучения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 общего образования, а также требований к результатам обучения физической</w:t>
      </w:r>
      <w:r>
        <w:rPr>
          <w:spacing w:val="1"/>
        </w:rPr>
        <w:t xml:space="preserve"> </w:t>
      </w:r>
      <w:r>
        <w:t>культуре.</w:t>
      </w:r>
    </w:p>
    <w:p w:rsidR="00644A77" w:rsidRDefault="00644A77">
      <w:pPr>
        <w:pStyle w:val="BodyText"/>
        <w:spacing w:before="1"/>
        <w:ind w:right="688" w:firstLine="707"/>
      </w:pPr>
      <w:r>
        <w:t>В программе по физической культуре нашли своё отражение условия Концепции</w:t>
      </w:r>
      <w:r>
        <w:rPr>
          <w:spacing w:val="1"/>
        </w:rPr>
        <w:t xml:space="preserve"> </w:t>
      </w:r>
      <w:r>
        <w:t>преподавания учебного предмета «Физическая культура» в образовательных организациях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реализующих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программы.</w:t>
      </w:r>
    </w:p>
    <w:p w:rsidR="00644A77" w:rsidRDefault="00644A77">
      <w:pPr>
        <w:pStyle w:val="BodyText"/>
        <w:ind w:right="689"/>
      </w:pPr>
      <w:r>
        <w:t>Предметом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систем:</w:t>
      </w:r>
      <w:r>
        <w:rPr>
          <w:spacing w:val="60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игры, туризм, спорт - и упражнений по преимущественной целевой направленности их</w:t>
      </w:r>
      <w:r>
        <w:rPr>
          <w:spacing w:val="1"/>
        </w:rPr>
        <w:t xml:space="preserve"> </w:t>
      </w:r>
      <w:r>
        <w:t>использования с учётом сенситивных периодов развития обучающихся начального общего</w:t>
      </w:r>
      <w:r>
        <w:rPr>
          <w:spacing w:val="-57"/>
        </w:rPr>
        <w:t xml:space="preserve"> </w:t>
      </w:r>
      <w:r>
        <w:t>образования. В процессе овладения этой деятельностью формируется костно-мышечная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самостоятельность.</w:t>
      </w:r>
    </w:p>
    <w:p w:rsidR="00644A77" w:rsidRDefault="00644A77">
      <w:pPr>
        <w:pStyle w:val="BodyText"/>
        <w:ind w:right="696" w:firstLine="707"/>
      </w:pPr>
      <w:r>
        <w:t>Физическая культура обладает широкими возможностями в использовании 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44A77" w:rsidRDefault="00644A77">
      <w:pPr>
        <w:pStyle w:val="BodyText"/>
        <w:tabs>
          <w:tab w:val="left" w:pos="2215"/>
          <w:tab w:val="left" w:pos="2627"/>
          <w:tab w:val="left" w:pos="2994"/>
          <w:tab w:val="left" w:pos="3140"/>
          <w:tab w:val="left" w:pos="3462"/>
          <w:tab w:val="left" w:pos="4222"/>
          <w:tab w:val="left" w:pos="4474"/>
          <w:tab w:val="left" w:pos="4774"/>
          <w:tab w:val="left" w:pos="5524"/>
          <w:tab w:val="left" w:pos="5889"/>
          <w:tab w:val="left" w:pos="7129"/>
          <w:tab w:val="left" w:pos="7351"/>
          <w:tab w:val="left" w:pos="7918"/>
          <w:tab w:val="left" w:pos="8309"/>
          <w:tab w:val="left" w:pos="8598"/>
          <w:tab w:val="left" w:pos="9573"/>
          <w:tab w:val="left" w:pos="9787"/>
        </w:tabs>
        <w:ind w:right="692" w:firstLine="707"/>
        <w:jc w:val="right"/>
      </w:pPr>
      <w:r>
        <w:t>Программа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физической</w:t>
      </w:r>
      <w:r>
        <w:rPr>
          <w:spacing w:val="38"/>
        </w:rPr>
        <w:t xml:space="preserve"> </w:t>
      </w:r>
      <w:r>
        <w:t>культуре</w:t>
      </w:r>
      <w:r>
        <w:rPr>
          <w:spacing w:val="36"/>
        </w:rPr>
        <w:t xml:space="preserve"> </w:t>
      </w:r>
      <w:r>
        <w:t>основана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системе</w:t>
      </w:r>
      <w:r>
        <w:rPr>
          <w:spacing w:val="36"/>
        </w:rPr>
        <w:t xml:space="preserve"> </w:t>
      </w:r>
      <w:r>
        <w:t>научных</w:t>
      </w:r>
      <w:r>
        <w:rPr>
          <w:spacing w:val="36"/>
        </w:rPr>
        <w:t xml:space="preserve"> </w:t>
      </w:r>
      <w:r>
        <w:t>знаний</w:t>
      </w:r>
      <w:r>
        <w:rPr>
          <w:spacing w:val="3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человеке,</w:t>
      </w:r>
      <w:r>
        <w:rPr>
          <w:spacing w:val="11"/>
        </w:rPr>
        <w:t xml:space="preserve"> </w:t>
      </w:r>
      <w:r>
        <w:t>сущности</w:t>
      </w:r>
      <w:r>
        <w:rPr>
          <w:spacing w:val="11"/>
        </w:rPr>
        <w:t xml:space="preserve"> </w:t>
      </w:r>
      <w:r>
        <w:t>физической</w:t>
      </w:r>
      <w:r>
        <w:rPr>
          <w:spacing w:val="11"/>
        </w:rPr>
        <w:t xml:space="preserve"> </w:t>
      </w:r>
      <w:r>
        <w:t>культуры,</w:t>
      </w:r>
      <w:r>
        <w:rPr>
          <w:spacing w:val="10"/>
        </w:rPr>
        <w:t xml:space="preserve"> </w:t>
      </w:r>
      <w:r>
        <w:t>общих</w:t>
      </w:r>
      <w:r>
        <w:rPr>
          <w:spacing w:val="10"/>
        </w:rPr>
        <w:t xml:space="preserve"> </w:t>
      </w:r>
      <w:r>
        <w:t>закономерностях</w:t>
      </w:r>
      <w:r>
        <w:rPr>
          <w:spacing w:val="10"/>
        </w:rPr>
        <w:t xml:space="preserve"> </w:t>
      </w:r>
      <w:r>
        <w:t>её</w:t>
      </w:r>
      <w:r>
        <w:rPr>
          <w:spacing w:val="9"/>
        </w:rPr>
        <w:t xml:space="preserve"> </w:t>
      </w:r>
      <w:r>
        <w:t>функционирования</w:t>
      </w:r>
      <w:r>
        <w:rPr>
          <w:spacing w:val="-5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использования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целью</w:t>
      </w:r>
      <w:r>
        <w:rPr>
          <w:spacing w:val="26"/>
        </w:rPr>
        <w:t xml:space="preserve"> </w:t>
      </w:r>
      <w:r>
        <w:t>всестороннего</w:t>
      </w:r>
      <w:r>
        <w:rPr>
          <w:spacing w:val="26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людей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направлена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основ</w:t>
      </w:r>
      <w:r>
        <w:tab/>
        <w:t>знаний</w:t>
      </w:r>
      <w:r>
        <w:tab/>
      </w:r>
      <w:r>
        <w:tab/>
        <w:t>в</w:t>
      </w:r>
      <w:r>
        <w:tab/>
        <w:t>области</w:t>
      </w:r>
      <w:r>
        <w:tab/>
        <w:t>физической</w:t>
      </w:r>
      <w:r>
        <w:tab/>
        <w:t>культуры,</w:t>
      </w:r>
      <w:r>
        <w:tab/>
        <w:t>культуры</w:t>
      </w:r>
      <w:r>
        <w:tab/>
        <w:t>движений,</w:t>
      </w:r>
      <w:r>
        <w:tab/>
        <w:t>воспитание</w:t>
      </w:r>
      <w:r>
        <w:rPr>
          <w:spacing w:val="-57"/>
        </w:rPr>
        <w:t xml:space="preserve"> </w:t>
      </w:r>
      <w:r>
        <w:t>устойчивых навыков выполнения основных двигательных действий, укрепление здоровья.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образования,</w:t>
      </w:r>
      <w:r>
        <w:rPr>
          <w:spacing w:val="10"/>
        </w:rPr>
        <w:t xml:space="preserve"> </w:t>
      </w:r>
      <w:r>
        <w:t>изложенные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Концепции</w:t>
      </w:r>
      <w:r>
        <w:rPr>
          <w:spacing w:val="11"/>
        </w:rPr>
        <w:t xml:space="preserve"> </w:t>
      </w:r>
      <w:r>
        <w:t>модернизации</w:t>
      </w:r>
      <w:r>
        <w:rPr>
          <w:spacing w:val="7"/>
        </w:rPr>
        <w:t xml:space="preserve"> </w:t>
      </w:r>
      <w:r>
        <w:t>преподавания</w:t>
      </w:r>
      <w:r>
        <w:rPr>
          <w:spacing w:val="1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</w:t>
      </w:r>
      <w:r>
        <w:tab/>
        <w:t>«Физическая</w:t>
      </w:r>
      <w:r>
        <w:tab/>
        <w:t>культура»</w:t>
      </w:r>
      <w:r>
        <w:tab/>
        <w:t>в</w:t>
      </w:r>
      <w:r>
        <w:tab/>
        <w:t>образовательных</w:t>
      </w:r>
      <w:r>
        <w:tab/>
        <w:t>организациях</w:t>
      </w:r>
      <w:r>
        <w:tab/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нашли</w:t>
      </w:r>
      <w:r>
        <w:rPr>
          <w:spacing w:val="13"/>
        </w:rPr>
        <w:t xml:space="preserve"> </w:t>
      </w:r>
      <w:r>
        <w:t>отражение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содержании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части</w:t>
      </w:r>
      <w:r>
        <w:rPr>
          <w:spacing w:val="47"/>
        </w:rPr>
        <w:t xml:space="preserve"> </w:t>
      </w:r>
      <w:r>
        <w:t>получения</w:t>
      </w:r>
      <w:r>
        <w:rPr>
          <w:spacing w:val="46"/>
        </w:rPr>
        <w:t xml:space="preserve"> </w:t>
      </w:r>
      <w:r>
        <w:t>знаний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умений</w:t>
      </w:r>
      <w:r>
        <w:rPr>
          <w:spacing w:val="47"/>
        </w:rPr>
        <w:t xml:space="preserve"> </w:t>
      </w:r>
      <w:r>
        <w:t>выполнения</w:t>
      </w:r>
      <w:r>
        <w:rPr>
          <w:spacing w:val="45"/>
        </w:rPr>
        <w:t xml:space="preserve"> </w:t>
      </w:r>
      <w:r>
        <w:t>базовых</w:t>
      </w:r>
      <w:r>
        <w:rPr>
          <w:spacing w:val="45"/>
        </w:rPr>
        <w:t xml:space="preserve"> </w:t>
      </w:r>
      <w:r>
        <w:t>упражнений</w:t>
      </w:r>
      <w:r>
        <w:rPr>
          <w:spacing w:val="47"/>
        </w:rPr>
        <w:t xml:space="preserve"> </w:t>
      </w:r>
      <w:r>
        <w:t>гимнастики</w:t>
      </w:r>
      <w:r>
        <w:rPr>
          <w:spacing w:val="4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правильного</w:t>
      </w:r>
      <w:r>
        <w:tab/>
        <w:t>формирования</w:t>
      </w:r>
      <w:r>
        <w:tab/>
        <w:t>опорно-двигательного</w:t>
      </w:r>
      <w:r>
        <w:tab/>
      </w:r>
      <w:r>
        <w:tab/>
        <w:t>аппарата,</w:t>
      </w:r>
      <w:r>
        <w:tab/>
        <w:t>развития</w:t>
      </w:r>
      <w:r>
        <w:tab/>
      </w:r>
      <w:r>
        <w:tab/>
      </w:r>
      <w:r>
        <w:rPr>
          <w:spacing w:val="-1"/>
        </w:rPr>
        <w:t>гибкости,</w:t>
      </w:r>
      <w:r>
        <w:rPr>
          <w:spacing w:val="-57"/>
        </w:rPr>
        <w:t xml:space="preserve"> </w:t>
      </w:r>
      <w:r>
        <w:t>координации,</w:t>
      </w:r>
      <w:r>
        <w:rPr>
          <w:spacing w:val="47"/>
        </w:rPr>
        <w:t xml:space="preserve"> </w:t>
      </w:r>
      <w:r>
        <w:t>моторики,</w:t>
      </w:r>
      <w:r>
        <w:rPr>
          <w:spacing w:val="47"/>
        </w:rPr>
        <w:t xml:space="preserve"> </w:t>
      </w:r>
      <w:r>
        <w:t>получения</w:t>
      </w:r>
      <w:r>
        <w:rPr>
          <w:spacing w:val="47"/>
        </w:rPr>
        <w:t xml:space="preserve"> </w:t>
      </w:r>
      <w:r>
        <w:t>эмоционального</w:t>
      </w:r>
      <w:r>
        <w:rPr>
          <w:spacing w:val="47"/>
        </w:rPr>
        <w:t xml:space="preserve"> </w:t>
      </w:r>
      <w:r>
        <w:t>удовлетворения</w:t>
      </w:r>
      <w:r>
        <w:rPr>
          <w:spacing w:val="47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выполнения</w:t>
      </w:r>
    </w:p>
    <w:p w:rsidR="00644A77" w:rsidRDefault="00644A77">
      <w:pPr>
        <w:pStyle w:val="BodyText"/>
        <w:spacing w:before="1"/>
      </w:pP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0" w:firstLine="707"/>
      </w:pPr>
      <w:r>
        <w:t>Программа по физической культуре обеспечивает создание условий для высокого</w:t>
      </w:r>
      <w:r>
        <w:rPr>
          <w:spacing w:val="1"/>
        </w:rPr>
        <w:t xml:space="preserve"> </w:t>
      </w:r>
      <w:r>
        <w:t>качества преподавания физической культуры на уровне начального общего образования,</w:t>
      </w:r>
      <w:r>
        <w:rPr>
          <w:spacing w:val="1"/>
        </w:rPr>
        <w:t xml:space="preserve"> </w:t>
      </w:r>
      <w:r>
        <w:t>выполнение требований, определённых статьей 41 Федерального закона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4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нагрузки,</w:t>
      </w:r>
      <w:r>
        <w:rPr>
          <w:spacing w:val="13"/>
        </w:rPr>
        <w:t xml:space="preserve"> </w:t>
      </w:r>
      <w:r>
        <w:t>режима</w:t>
      </w:r>
      <w:r>
        <w:rPr>
          <w:spacing w:val="10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занятий,</w:t>
      </w:r>
      <w:r>
        <w:rPr>
          <w:spacing w:val="13"/>
        </w:rPr>
        <w:t xml:space="preserve"> </w:t>
      </w:r>
      <w:r>
        <w:t>создание</w:t>
      </w:r>
      <w:r>
        <w:rPr>
          <w:spacing w:val="12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профилактики заболеваний и оздоровления обучающихся, способствует решению задач,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2030 г. и межотраслевой программы развития школьного спорта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для самореализации</w:t>
      </w:r>
      <w:r>
        <w:rPr>
          <w:spacing w:val="-2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талантов.</w:t>
      </w:r>
    </w:p>
    <w:p w:rsidR="00644A77" w:rsidRDefault="00644A77">
      <w:pPr>
        <w:pStyle w:val="BodyText"/>
        <w:spacing w:before="1"/>
        <w:ind w:right="697" w:firstLine="707"/>
      </w:pPr>
      <w:r>
        <w:t>Программа по физической культуре разработана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644A77" w:rsidRDefault="00644A77">
      <w:pPr>
        <w:pStyle w:val="BodyText"/>
        <w:ind w:right="689" w:firstLine="7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 личности каждого обучающегося, индивидуальных возможностях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6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 полного обеспечения образовательных возможностей обучающихся в рамках</w:t>
      </w:r>
      <w:r>
        <w:rPr>
          <w:spacing w:val="-57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образовательного пространства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44A77" w:rsidRDefault="00644A77">
      <w:pPr>
        <w:pStyle w:val="BodyText"/>
        <w:spacing w:before="1"/>
        <w:ind w:right="690" w:firstLine="707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Обучение по программе по физической культуре позволяет формировать у</w:t>
      </w:r>
      <w:r>
        <w:rPr>
          <w:spacing w:val="1"/>
        </w:rPr>
        <w:t xml:space="preserve"> </w:t>
      </w:r>
      <w:r>
        <w:t>обучающихся установку на формирование, сохранение и укрепление здоровья, освоить</w:t>
      </w:r>
      <w:r>
        <w:rPr>
          <w:spacing w:val="1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ГТО.</w:t>
      </w:r>
    </w:p>
    <w:p w:rsidR="00644A77" w:rsidRDefault="00644A77">
      <w:pPr>
        <w:pStyle w:val="BodyText"/>
        <w:ind w:right="693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 физических качеств и способностей обучающихся, на воспитание 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самооценке,</w:t>
      </w:r>
      <w:r>
        <w:rPr>
          <w:spacing w:val="1"/>
        </w:rPr>
        <w:t xml:space="preserve"> </w:t>
      </w:r>
      <w:r>
        <w:t>рефлексии, анализу, формирует</w:t>
      </w:r>
      <w:r>
        <w:rPr>
          <w:spacing w:val="1"/>
        </w:rPr>
        <w:t xml:space="preserve"> </w:t>
      </w:r>
      <w:r>
        <w:t>творческое нестандартное мышление, инициативность,</w:t>
      </w:r>
      <w:r>
        <w:rPr>
          <w:spacing w:val="1"/>
        </w:rPr>
        <w:t xml:space="preserve"> </w:t>
      </w:r>
      <w:r>
        <w:t>целеустремлённость,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эмоционально-нравственной отзывчивости, понимания и сопереживания чувствам других</w:t>
      </w:r>
      <w:r>
        <w:rPr>
          <w:spacing w:val="1"/>
        </w:rPr>
        <w:t xml:space="preserve"> </w:t>
      </w:r>
      <w:r>
        <w:t>людей, учит взаимодействовать с окружающими людьми и работать в команде, проявлять</w:t>
      </w:r>
      <w:r>
        <w:rPr>
          <w:spacing w:val="1"/>
        </w:rPr>
        <w:t xml:space="preserve"> </w:t>
      </w:r>
      <w:r>
        <w:t>лидерские</w:t>
      </w:r>
      <w:r>
        <w:rPr>
          <w:spacing w:val="-2"/>
        </w:rPr>
        <w:t xml:space="preserve"> </w:t>
      </w:r>
      <w:r>
        <w:t>качества.</w:t>
      </w:r>
    </w:p>
    <w:p w:rsidR="00644A77" w:rsidRDefault="00644A77">
      <w:pPr>
        <w:pStyle w:val="BodyText"/>
        <w:ind w:right="687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личностно-ориентированной,</w:t>
      </w:r>
      <w:r>
        <w:rPr>
          <w:spacing w:val="1"/>
        </w:rPr>
        <w:t xml:space="preserve"> </w:t>
      </w:r>
      <w:r>
        <w:t>личностно-развивающей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физическое</w:t>
      </w:r>
      <w:r>
        <w:rPr>
          <w:spacing w:val="-57"/>
        </w:rPr>
        <w:t xml:space="preserve"> </w:t>
      </w:r>
      <w:r>
        <w:t>воспитание.</w:t>
      </w:r>
    </w:p>
    <w:p w:rsidR="00644A77" w:rsidRDefault="00644A77">
      <w:pPr>
        <w:pStyle w:val="BodyText"/>
        <w:ind w:right="687" w:firstLine="707"/>
      </w:pPr>
      <w:r>
        <w:t>Важное значение в освоении программы по физической культуре уделено играм и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импровизационно-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рефлексивно-метафорические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 интеллектуального и двигательного компонентов. Игры повышают интерес 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содействуют</w:t>
      </w:r>
      <w:r>
        <w:rPr>
          <w:spacing w:val="6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туристическими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знаний и</w:t>
      </w:r>
      <w:r>
        <w:rPr>
          <w:spacing w:val="3"/>
        </w:rPr>
        <w:t xml:space="preserve"> </w:t>
      </w:r>
      <w:r>
        <w:t>умений.</w:t>
      </w:r>
    </w:p>
    <w:p w:rsidR="00644A77" w:rsidRDefault="00644A77">
      <w:pPr>
        <w:pStyle w:val="BodyText"/>
        <w:spacing w:before="1"/>
        <w:ind w:right="693"/>
      </w:pPr>
      <w:r>
        <w:t>В соответствии с ФГОС НОО содержание программы по физической культуре состоит из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компонентов: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(операциональный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73"/>
        <w:ind w:right="690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(мотивационно-процессуальный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44A77" w:rsidRDefault="00644A77">
      <w:pPr>
        <w:pStyle w:val="BodyText"/>
        <w:spacing w:before="2" w:line="276" w:lineRule="exact"/>
      </w:pPr>
      <w:r>
        <w:t>Концепция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основана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принципах: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 Учебный материал программы по физической культуре должен 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разделён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культуре уделяется повторяемости. Повторяются не только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недельных, месячных и других циклов. Принцип систематичности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сенситивного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быстроты.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занятий в физическом воспитании. Они обеспечивает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занятиями, частоту и суммарную протяжённость их во времени. Кроме того,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подготовленность обучающегося.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 том, что программа по физической культуре учитывает возрастные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 умений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ощущений, восприятия образов, так и постоянную опору на свидетельства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органов чувств, благодаря которым достигается непосредственный 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 важную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 поскольку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носит в основном практический характер и имеет одной из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 чувств.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 зависит от уровня физического и интеллектуального развития, а также от</w:t>
      </w:r>
      <w:r>
        <w:rPr>
          <w:spacing w:val="1"/>
          <w:sz w:val="24"/>
        </w:rPr>
        <w:t xml:space="preserve"> </w:t>
      </w:r>
      <w:r>
        <w:rPr>
          <w:sz w:val="24"/>
        </w:rPr>
        <w:t>их субъективной установки, выражающейся в преднамеренном, целеустремлённом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 обучающихся.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техники выполнения упражнений (комплексов упражнений),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творчески решать двигательные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73"/>
        <w:ind w:right="688"/>
        <w:rPr>
          <w:sz w:val="24"/>
        </w:rPr>
      </w:pPr>
      <w:r>
        <w:rPr>
          <w:sz w:val="24"/>
        </w:rPr>
        <w:t>Принцип динамичности выражает общую тенденцию требований, предъявляемых 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всё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постепенном нарастании объёма и интенсивности и связанных с ними нагрузок.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тенденцией к</w:t>
      </w:r>
      <w:r>
        <w:rPr>
          <w:spacing w:val="-1"/>
          <w:sz w:val="24"/>
        </w:rPr>
        <w:t xml:space="preserve"> </w:t>
      </w:r>
      <w:r>
        <w:rPr>
          <w:sz w:val="24"/>
        </w:rPr>
        <w:t>росту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нагрузок.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2"/>
        <w:ind w:right="691"/>
        <w:rPr>
          <w:sz w:val="24"/>
        </w:rPr>
      </w:pPr>
      <w:r>
        <w:rPr>
          <w:sz w:val="24"/>
        </w:rPr>
        <w:t>Принцип вариативности предполагает многообразие и гибкость используемых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возможностей обучающихся, которые описаны в программе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 результатов.</w:t>
      </w:r>
    </w:p>
    <w:p w:rsidR="00644A77" w:rsidRDefault="00644A77">
      <w:pPr>
        <w:pStyle w:val="BodyText"/>
        <w:ind w:right="692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педагогических правил: от известного к неизвестному, от лёгкого к трудному, от 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физкультурной,</w:t>
      </w:r>
      <w:r>
        <w:rPr>
          <w:spacing w:val="-1"/>
        </w:rPr>
        <w:t xml:space="preserve"> </w:t>
      </w:r>
      <w:r>
        <w:t>оздоровительной деятельности.</w:t>
      </w:r>
    </w:p>
    <w:p w:rsidR="00644A77" w:rsidRDefault="00644A77">
      <w:pPr>
        <w:pStyle w:val="BodyText"/>
        <w:ind w:right="690" w:firstLine="70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 целью которого является формирование у обучающихся полного представления о</w:t>
      </w:r>
      <w:r>
        <w:rPr>
          <w:spacing w:val="1"/>
        </w:rPr>
        <w:t xml:space="preserve"> </w:t>
      </w:r>
      <w:r>
        <w:t>возможностях физической культуры. В содержании программы по физической культуре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успешно</w:t>
      </w:r>
      <w:r>
        <w:rPr>
          <w:spacing w:val="-57"/>
        </w:rPr>
        <w:t xml:space="preserve"> </w:t>
      </w:r>
      <w:r>
        <w:t>достигнуть</w:t>
      </w:r>
      <w:r>
        <w:rPr>
          <w:spacing w:val="-2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предметных,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личностных.</w:t>
      </w:r>
    </w:p>
    <w:p w:rsidR="00644A77" w:rsidRDefault="00644A77">
      <w:pPr>
        <w:pStyle w:val="BodyText"/>
        <w:ind w:right="688" w:firstLine="707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</w:t>
      </w:r>
      <w:r>
        <w:rPr>
          <w:spacing w:val="1"/>
        </w:rPr>
        <w:t xml:space="preserve"> </w:t>
      </w:r>
      <w:r>
        <w:t>физической культуры для укрепления и длительного сохранения собственного 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активного отдыха.</w:t>
      </w:r>
    </w:p>
    <w:p w:rsidR="00644A77" w:rsidRDefault="00644A77">
      <w:pPr>
        <w:pStyle w:val="BodyText"/>
        <w:ind w:right="695" w:firstLine="707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 «Физическая</w:t>
      </w:r>
      <w:r>
        <w:rPr>
          <w:spacing w:val="-1"/>
        </w:rPr>
        <w:t xml:space="preserve"> </w:t>
      </w:r>
      <w:r>
        <w:t>культура»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644A77" w:rsidRDefault="00644A77">
      <w:pPr>
        <w:pStyle w:val="BodyText"/>
        <w:ind w:right="690" w:firstLine="707"/>
      </w:pP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 и умственной работоспособности, и как одного из основных компонентов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 человека.</w:t>
      </w:r>
    </w:p>
    <w:p w:rsidR="00644A77" w:rsidRDefault="00644A77">
      <w:pPr>
        <w:pStyle w:val="BodyText"/>
        <w:ind w:right="694" w:firstLine="707"/>
      </w:pP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на</w:t>
      </w:r>
      <w:r>
        <w:rPr>
          <w:spacing w:val="-1"/>
        </w:rPr>
        <w:t xml:space="preserve"> </w:t>
      </w:r>
      <w:r>
        <w:t>всех уровнях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87" w:firstLine="707"/>
      </w:pPr>
      <w:r>
        <w:t>В содержании программы по физической культуре учтены основные 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(медико-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(историко-социологические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деятельности).</w:t>
      </w:r>
    </w:p>
    <w:p w:rsidR="00644A77" w:rsidRDefault="00644A77">
      <w:pPr>
        <w:pStyle w:val="BodyText"/>
        <w:ind w:right="696" w:firstLine="707"/>
      </w:pPr>
      <w:r>
        <w:t>Задача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-57"/>
        </w:rPr>
        <w:t xml:space="preserve"> </w:t>
      </w:r>
      <w:r>
        <w:t>знаний, жизненно важных прикладных умений и навыков, основанных на физических</w:t>
      </w:r>
      <w:r>
        <w:rPr>
          <w:spacing w:val="1"/>
        </w:rPr>
        <w:t xml:space="preserve"> </w:t>
      </w:r>
      <w:r>
        <w:t>упражнениях для укрепления здоровья (физического, социального и психологического),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человека, овладение умениями организовывать здоровьесберегающую жизнедеятельность</w:t>
      </w:r>
      <w:r>
        <w:rPr>
          <w:spacing w:val="1"/>
        </w:rPr>
        <w:t xml:space="preserve"> </w:t>
      </w:r>
      <w:r>
        <w:t>(например, распорядок дня, утренняя гимнастика, гимнастические минутки, подвижные и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33"/>
        </w:rPr>
        <w:t xml:space="preserve"> </w:t>
      </w:r>
      <w:r>
        <w:t>игры),</w:t>
      </w:r>
      <w:r>
        <w:rPr>
          <w:spacing w:val="34"/>
        </w:rPr>
        <w:t xml:space="preserve"> </w:t>
      </w:r>
      <w:r>
        <w:t>умении</w:t>
      </w:r>
      <w:r>
        <w:rPr>
          <w:spacing w:val="32"/>
        </w:rPr>
        <w:t xml:space="preserve"> </w:t>
      </w:r>
      <w:r>
        <w:t>применять</w:t>
      </w:r>
      <w:r>
        <w:rPr>
          <w:spacing w:val="34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безопасности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7"/>
      </w:pPr>
      <w:r>
        <w:t>физических упражнений и различных форм двигательной деятельности и, как результат, -</w:t>
      </w:r>
      <w:r>
        <w:rPr>
          <w:spacing w:val="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воспитание,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644A77" w:rsidRDefault="00644A77">
      <w:pPr>
        <w:pStyle w:val="BodyText"/>
        <w:spacing w:before="1" w:line="276" w:lineRule="exact"/>
      </w:pPr>
      <w:r>
        <w:t>Наряду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обеспечивает: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единство образовательного пространства на территории Российской Федерации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1"/>
        <w:ind w:right="694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с учётом образовательных потребностей и способностей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государственные гарантии качества начального общего образования,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 освоение цифровых образовательных сред для проверки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формирование у обучающихся знаний о месте физической культуры и спорта 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наследие;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освоение обучающимися технологий командной работы на основе личного 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в решение общих задач, осознания личной ответственности, 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командных возможностей.</w:t>
      </w:r>
    </w:p>
    <w:p w:rsidR="00644A77" w:rsidRDefault="00644A77">
      <w:pPr>
        <w:pStyle w:val="BodyText"/>
        <w:spacing w:line="237" w:lineRule="auto"/>
        <w:ind w:right="700"/>
      </w:pPr>
      <w:r>
        <w:t>Приоритет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возможностями каждого.</w:t>
      </w:r>
    </w:p>
    <w:p w:rsidR="00644A77" w:rsidRDefault="00644A77">
      <w:pPr>
        <w:pStyle w:val="BodyText"/>
        <w:ind w:right="693"/>
      </w:pPr>
      <w:r>
        <w:t>Универсальными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физической культуре являются: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 совершенствования;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умение активно включаться в коллективную деятельность, взаимодействовать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взаимопомощь 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1"/>
          <w:sz w:val="24"/>
        </w:rPr>
        <w:t xml:space="preserve"> </w:t>
      </w:r>
      <w:r>
        <w:rPr>
          <w:sz w:val="24"/>
        </w:rPr>
        <w:t>яркой,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общения и взаимодействия со сверстниками и взрослыми людьми,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при передаче информации на заданную тему, по общим сведениям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культуры, методикам выполнения физических упражнений,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 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 заданий;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слышать замечания и рекомендации педагога, концентрироваться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644A77" w:rsidRDefault="00644A77">
      <w:pPr>
        <w:pStyle w:val="BodyText"/>
        <w:ind w:right="692"/>
      </w:pPr>
      <w:r>
        <w:t>Общее число часов, рекомендованных для изучения физической культуры - 405 часов: в 1</w:t>
      </w:r>
      <w:r>
        <w:rPr>
          <w:spacing w:val="1"/>
        </w:rPr>
        <w:t xml:space="preserve"> </w:t>
      </w:r>
      <w:r>
        <w:t>классе - 99 часов (3 часа в неделю), во</w:t>
      </w:r>
      <w:r>
        <w:rPr>
          <w:spacing w:val="1"/>
        </w:rPr>
        <w:t xml:space="preserve"> </w:t>
      </w:r>
      <w:r>
        <w:t>2 классе - 102 часа (3 часа в</w:t>
      </w:r>
      <w:r>
        <w:rPr>
          <w:spacing w:val="1"/>
        </w:rPr>
        <w:t xml:space="preserve"> </w:t>
      </w:r>
      <w:r>
        <w:t>неделю), в 3 классе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644A77" w:rsidRDefault="00644A77">
      <w:pPr>
        <w:pStyle w:val="BodyText"/>
        <w:ind w:right="692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культурер</w:t>
      </w:r>
      <w:r>
        <w:rPr>
          <w:spacing w:val="1"/>
        </w:rPr>
        <w:t xml:space="preserve"> </w:t>
      </w:r>
      <w:r>
        <w:t>рекомендуется реализовывать на уроках физической культуры учебный план: для всех</w:t>
      </w:r>
      <w:r>
        <w:rPr>
          <w:spacing w:val="1"/>
        </w:rPr>
        <w:t xml:space="preserve"> </w:t>
      </w:r>
      <w:r>
        <w:t>классов начального общего образования в объёме не менее 70% учебных часов должно</w:t>
      </w:r>
      <w:r>
        <w:rPr>
          <w:spacing w:val="1"/>
        </w:rPr>
        <w:t xml:space="preserve"> </w:t>
      </w:r>
      <w:r>
        <w:t>быть отведено 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физических упражнений.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3"/>
        <w:ind w:left="4301" w:right="825" w:hanging="2749"/>
      </w:pPr>
      <w:r>
        <w:t>Планируемые результаты освоения программы по физической культуре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644A77" w:rsidRDefault="00644A77">
      <w:pPr>
        <w:pStyle w:val="BodyText"/>
        <w:spacing w:before="1"/>
        <w:ind w:right="689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 по физической культуре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2"/>
        </w:rPr>
        <w:t xml:space="preserve"> </w:t>
      </w:r>
      <w:r>
        <w:t>личности.</w:t>
      </w:r>
    </w:p>
    <w:p w:rsidR="00644A77" w:rsidRDefault="00644A77">
      <w:pPr>
        <w:pStyle w:val="BodyText"/>
        <w:ind w:right="689"/>
      </w:pPr>
      <w:r>
        <w:t>В результате изучения физической культуры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644A77" w:rsidRDefault="00644A77">
      <w:pPr>
        <w:pStyle w:val="BodyText"/>
        <w:ind w:right="690"/>
      </w:pPr>
      <w:r>
        <w:t>Патриотическое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спортивному,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владеть</w:t>
      </w:r>
      <w:r>
        <w:rPr>
          <w:spacing w:val="6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сборных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арене,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-1"/>
        </w:rPr>
        <w:t xml:space="preserve"> </w:t>
      </w:r>
      <w:r>
        <w:t>о человеке.</w:t>
      </w:r>
    </w:p>
    <w:p w:rsidR="00644A77" w:rsidRDefault="00644A77">
      <w:pPr>
        <w:pStyle w:val="BodyText"/>
        <w:spacing w:before="1"/>
        <w:ind w:right="688"/>
      </w:pPr>
      <w:r>
        <w:t>Гражданское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при выполнении учебных, познавательных задач, освоение и выполнение</w:t>
      </w:r>
      <w:r>
        <w:rPr>
          <w:spacing w:val="1"/>
        </w:rPr>
        <w:t xml:space="preserve"> </w:t>
      </w:r>
      <w:r>
        <w:t>физических упражнений, создание учебных проектов, стремление к взаимопониманию 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при объяснении</w:t>
      </w:r>
      <w:r>
        <w:rPr>
          <w:spacing w:val="-1"/>
        </w:rPr>
        <w:t xml:space="preserve"> </w:t>
      </w:r>
      <w:r>
        <w:t>ошибок и способов</w:t>
      </w:r>
      <w:r>
        <w:rPr>
          <w:spacing w:val="-1"/>
        </w:rPr>
        <w:t xml:space="preserve"> </w:t>
      </w:r>
      <w:r>
        <w:t>их устранения.</w:t>
      </w:r>
    </w:p>
    <w:p w:rsidR="00644A77" w:rsidRDefault="00644A77">
      <w:pPr>
        <w:pStyle w:val="BodyText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644A77" w:rsidRDefault="00644A77">
      <w:pPr>
        <w:pStyle w:val="BodyText"/>
        <w:ind w:right="700"/>
      </w:pPr>
      <w:r>
        <w:t>знание истории развития представлений о физическом развитии и воспитании человека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культурно-педагогической традиции;</w:t>
      </w:r>
    </w:p>
    <w:p w:rsidR="00644A77" w:rsidRDefault="00644A77">
      <w:pPr>
        <w:pStyle w:val="BodyText"/>
        <w:ind w:right="692"/>
      </w:pPr>
      <w:r>
        <w:t>познавательные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 необходимых для формирования здоровья и здоровых привычек,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физического</w:t>
      </w:r>
      <w:r>
        <w:rPr>
          <w:spacing w:val="-3"/>
        </w:rPr>
        <w:t xml:space="preserve"> </w:t>
      </w:r>
      <w:r>
        <w:t>совершенствования;</w:t>
      </w:r>
    </w:p>
    <w:p w:rsidR="00644A77" w:rsidRDefault="00644A77">
      <w:pPr>
        <w:pStyle w:val="BodyText"/>
        <w:ind w:right="697"/>
      </w:pPr>
      <w:r>
        <w:t>познавательная и информационная культура, в том числе навыки самостоятельной работы</w:t>
      </w:r>
      <w:r>
        <w:rPr>
          <w:spacing w:val="-57"/>
        </w:rPr>
        <w:t xml:space="preserve"> </w:t>
      </w:r>
      <w:r>
        <w:t>с учебными текстами, справочной литературой, доступными техническими 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технологий;</w:t>
      </w:r>
    </w:p>
    <w:p w:rsidR="00644A77" w:rsidRDefault="00644A77">
      <w:pPr>
        <w:pStyle w:val="BodyText"/>
        <w:ind w:right="697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 и уровня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дальнейшем.</w:t>
      </w:r>
    </w:p>
    <w:p w:rsidR="00644A77" w:rsidRDefault="00644A77">
      <w:pPr>
        <w:pStyle w:val="BodyText"/>
        <w:spacing w:before="1"/>
      </w:pPr>
      <w:r>
        <w:t>Формирование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здоровья:</w:t>
      </w:r>
    </w:p>
    <w:p w:rsidR="00644A77" w:rsidRDefault="00644A77">
      <w:pPr>
        <w:pStyle w:val="BodyText"/>
        <w:ind w:right="691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 жизни,</w:t>
      </w:r>
      <w:r>
        <w:rPr>
          <w:spacing w:val="-3"/>
        </w:rPr>
        <w:t xml:space="preserve"> </w:t>
      </w:r>
      <w:r>
        <w:t>необходимость</w:t>
      </w:r>
    </w:p>
    <w:p w:rsidR="00644A77" w:rsidRDefault="00644A77">
      <w:pPr>
        <w:pStyle w:val="BodyText"/>
        <w:ind w:right="1647"/>
      </w:pPr>
      <w:r>
        <w:t>соблюдения правил безопасности при занятиях физической культурой и спортом.</w:t>
      </w:r>
      <w:r>
        <w:rPr>
          <w:spacing w:val="-57"/>
        </w:rPr>
        <w:t xml:space="preserve"> </w:t>
      </w:r>
      <w:r>
        <w:t>Экологическое</w:t>
      </w:r>
      <w:r>
        <w:rPr>
          <w:spacing w:val="-2"/>
        </w:rPr>
        <w:t xml:space="preserve"> </w:t>
      </w:r>
      <w:r>
        <w:t>воспитание:</w:t>
      </w:r>
    </w:p>
    <w:p w:rsidR="00644A77" w:rsidRDefault="00644A77">
      <w:pPr>
        <w:pStyle w:val="BodyText"/>
        <w:ind w:right="694"/>
      </w:pPr>
      <w:r>
        <w:t>экологически целесообразное отношение к природе, внимательное отношение к 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57"/>
        </w:rPr>
        <w:t xml:space="preserve"> </w:t>
      </w:r>
      <w:r>
        <w:t>отношение к собственному физическому и психическому здоровью, осознание ценности</w:t>
      </w:r>
      <w:r>
        <w:rPr>
          <w:spacing w:val="1"/>
        </w:rPr>
        <w:t xml:space="preserve"> </w:t>
      </w:r>
      <w:r>
        <w:t>соблюдения правил безопасного поведения в ситуациях, угрожающих здоровью и жизни</w:t>
      </w:r>
      <w:r>
        <w:rPr>
          <w:spacing w:val="1"/>
        </w:rPr>
        <w:t xml:space="preserve"> </w:t>
      </w:r>
      <w:r>
        <w:t>людей;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экологическое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 социальной практике.</w:t>
      </w:r>
    </w:p>
    <w:p w:rsidR="00644A77" w:rsidRDefault="00644A77">
      <w:pPr>
        <w:pStyle w:val="BodyText"/>
        <w:spacing w:before="1"/>
        <w:ind w:right="694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 действия, умения работать с информацией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ориентироваться в терминах и понятиях, используемых в физической культуре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эмоционального благополучия;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плавании;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устанавливать связь между физическими упражнениями и их влиянием на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классифицировать виды физических упражнений в соответствии с 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признаком: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 преимущественному воздействию на развитие отдельных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приводить примеры и осуществлять демонстрацию гимнастических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плавания, ходьбы на лыжах (при условии наличия снежного покрова),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формировать умение понимать причины успеха/неуспеха учебной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для целей эффективного развития физических качеств и способностей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действовать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овладевать базовыми предметными и межпредметными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 учебных предметов;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 иллюстраций, для эффективного физического развития,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 практических задач (в том числе Интернет с 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выходом), оценивать объективность информации и возможности её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конкретных учебных задач.</w:t>
      </w:r>
    </w:p>
    <w:p w:rsidR="00644A77" w:rsidRDefault="00644A77">
      <w:pPr>
        <w:pStyle w:val="BodyText"/>
        <w:ind w:right="69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дополнения, формулировать собственное мнение и идеи, аргументированно 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 мнения, учитывать их 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4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73" w:line="242" w:lineRule="auto"/>
        <w:ind w:right="69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строить</w:t>
      </w:r>
      <w:r>
        <w:rPr>
          <w:spacing w:val="5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52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5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при выполнении физических движений, в играх и игровых заданиях,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эстафетах;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организовывать (при содействии взрослого или самостоятельно) игры,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эстафеты, выполнение физических упражнений в коллективе, включая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результата;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задач выполнения физических упражнений, игровых заданий и игр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сотрудничества.</w:t>
      </w:r>
    </w:p>
    <w:p w:rsidR="00644A77" w:rsidRDefault="00644A77">
      <w:pPr>
        <w:pStyle w:val="BodyText"/>
        <w:ind w:right="697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6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повседневной физической деятельности по показателям 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самочувствия;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 волевую саморегуляцию при планировании и выполнении 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 организации своей жизнедеятельности, проявлять стремление к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коммуникации.</w:t>
      </w:r>
    </w:p>
    <w:p w:rsidR="00644A77" w:rsidRDefault="00644A77">
      <w:pPr>
        <w:pStyle w:val="BodyText"/>
        <w:ind w:right="697"/>
      </w:pPr>
      <w:r>
        <w:t>Предметные результаты изучения учебного предмета «Физическая культура» отражают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644A77" w:rsidRDefault="00644A77">
      <w:pPr>
        <w:pStyle w:val="BodyText"/>
        <w:ind w:right="691" w:firstLine="707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 программой по физической культуре, выделяются: полученные знания,</w:t>
      </w:r>
      <w:r>
        <w:rPr>
          <w:spacing w:val="1"/>
        </w:rPr>
        <w:t xml:space="preserve"> </w:t>
      </w:r>
      <w:r>
        <w:t>освоенные обучающимися, умения и способы действий, специфические для предметной</w:t>
      </w:r>
      <w:r>
        <w:rPr>
          <w:spacing w:val="1"/>
        </w:rPr>
        <w:t xml:space="preserve"> </w:t>
      </w:r>
      <w:r>
        <w:t>области «Физическая культура» периода развития начального общего образования,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учебных и новых</w:t>
      </w:r>
      <w:r>
        <w:rPr>
          <w:spacing w:val="-1"/>
        </w:rPr>
        <w:t xml:space="preserve"> </w:t>
      </w:r>
      <w:r>
        <w:t>ситуациях.</w:t>
      </w:r>
    </w:p>
    <w:p w:rsidR="00644A77" w:rsidRDefault="00644A77">
      <w:pPr>
        <w:pStyle w:val="BodyText"/>
        <w:ind w:right="693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упражнения: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игровые упражнения, состоящие из естественных видов действий (элементарных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3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4"/>
      </w:pPr>
      <w:r>
        <w:t>эффективности влияния на организм в целом и по конечному результату 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бросить,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добежать,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предлагаемой</w:t>
      </w:r>
      <w:r>
        <w:rPr>
          <w:spacing w:val="-1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конечным</w:t>
      </w:r>
      <w:r>
        <w:rPr>
          <w:spacing w:val="-3"/>
        </w:rPr>
        <w:t xml:space="preserve"> </w:t>
      </w:r>
      <w:r>
        <w:t>результатом задания);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туристические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ходьбу,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 препятствий, ходьбу на лыжах, езду на велосипеде, 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 расстояния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препятствий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644A77" w:rsidRDefault="00644A77" w:rsidP="00404B6E">
      <w:pPr>
        <w:pStyle w:val="ListParagraph"/>
        <w:numPr>
          <w:ilvl w:val="0"/>
          <w:numId w:val="76"/>
        </w:numPr>
        <w:tabs>
          <w:tab w:val="left" w:pos="2139"/>
        </w:tabs>
        <w:spacing w:before="2"/>
        <w:ind w:right="696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 стандартизировано в соответствии с Единой всесоюзной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результатов.</w:t>
      </w:r>
    </w:p>
    <w:p w:rsidR="00644A77" w:rsidRDefault="00644A77">
      <w:pPr>
        <w:pStyle w:val="BodyText"/>
        <w:ind w:right="690"/>
      </w:pPr>
      <w:r>
        <w:t>К последней группе в программе по физической культуре условно относятся некоторые</w:t>
      </w:r>
      <w:r>
        <w:rPr>
          <w:spacing w:val="1"/>
        </w:rPr>
        <w:t xml:space="preserve"> </w:t>
      </w:r>
      <w:r>
        <w:t>физические упражнения первых трёх трупп, если им присущи перечисленные признаки</w:t>
      </w:r>
      <w:r>
        <w:rPr>
          <w:spacing w:val="1"/>
        </w:rPr>
        <w:t xml:space="preserve"> </w:t>
      </w:r>
      <w:r>
        <w:t>(спортивные гимнастические упражнения, спортивные игровые упражнения, спортивные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упражнения).</w:t>
      </w:r>
    </w:p>
    <w:p w:rsidR="00644A77" w:rsidRDefault="00644A77">
      <w:pPr>
        <w:pStyle w:val="BodyText"/>
        <w:ind w:right="698"/>
      </w:pPr>
      <w:r>
        <w:t>Предметные</w:t>
      </w:r>
      <w:r>
        <w:rPr>
          <w:spacing w:val="13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представлены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годам</w:t>
      </w:r>
      <w:r>
        <w:rPr>
          <w:spacing w:val="13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отражают</w:t>
      </w:r>
      <w:r>
        <w:rPr>
          <w:spacing w:val="15"/>
        </w:rPr>
        <w:t xml:space="preserve"> </w:t>
      </w:r>
      <w:r>
        <w:t>сформированность</w:t>
      </w:r>
      <w:r>
        <w:rPr>
          <w:spacing w:val="-5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 определённых умений.</w:t>
      </w:r>
    </w:p>
    <w:p w:rsidR="00644A77" w:rsidRDefault="00644A77">
      <w:pPr>
        <w:pStyle w:val="BodyText"/>
        <w:ind w:right="697"/>
      </w:pPr>
      <w:r>
        <w:t>К</w:t>
      </w:r>
      <w:r>
        <w:rPr>
          <w:spacing w:val="29"/>
        </w:rPr>
        <w:t xml:space="preserve"> </w:t>
      </w:r>
      <w:r>
        <w:t>концу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обучающийся</w:t>
      </w:r>
      <w:r>
        <w:rPr>
          <w:spacing w:val="27"/>
        </w:rPr>
        <w:t xml:space="preserve"> </w:t>
      </w:r>
      <w:r>
        <w:t>получит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644A77" w:rsidRDefault="00644A77">
      <w:pPr>
        <w:pStyle w:val="BodyText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644A77" w:rsidRDefault="00644A77">
      <w:pPr>
        <w:pStyle w:val="BodyText"/>
        <w:ind w:right="698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(гимнастика,</w:t>
      </w:r>
      <w:r>
        <w:rPr>
          <w:spacing w:val="60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туризм, спорт);</w:t>
      </w:r>
    </w:p>
    <w:p w:rsidR="00644A77" w:rsidRDefault="00644A77">
      <w:pPr>
        <w:pStyle w:val="BodyText"/>
        <w:ind w:right="697"/>
      </w:pPr>
      <w:r>
        <w:t>формулировать правила составления распорядка дня с использованием знаний принципов</w:t>
      </w:r>
      <w:r>
        <w:rPr>
          <w:spacing w:val="1"/>
        </w:rPr>
        <w:t xml:space="preserve"> </w:t>
      </w:r>
      <w:r>
        <w:t>личной гигиены, требований к одежде и обуви для занятий физическими упражнениями в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улице,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здоровом образе жизни, 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 занятий физическими упражнениями (в спортивном зале, на спортивной площадке,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бассейне);</w:t>
      </w:r>
    </w:p>
    <w:p w:rsidR="00644A77" w:rsidRDefault="00644A77">
      <w:pPr>
        <w:pStyle w:val="BodyText"/>
        <w:ind w:right="695"/>
      </w:pPr>
      <w:r>
        <w:t>формулировать простейшие правила закаливания и организации самостоятельных занятий</w:t>
      </w:r>
      <w:r>
        <w:rPr>
          <w:spacing w:val="-57"/>
        </w:rPr>
        <w:t xml:space="preserve"> </w:t>
      </w:r>
      <w:r>
        <w:t>физическими упражнениями, применять их в повседневной жизни, понимать и раскрывать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-1"/>
        </w:rPr>
        <w:t xml:space="preserve"> </w:t>
      </w:r>
      <w:r>
        <w:t>способностей;</w:t>
      </w:r>
    </w:p>
    <w:p w:rsidR="00644A77" w:rsidRDefault="00644A77">
      <w:pPr>
        <w:pStyle w:val="BodyText"/>
        <w:ind w:right="4767"/>
        <w:jc w:val="left"/>
      </w:pPr>
      <w:r>
        <w:t>иметь представление об основных видах разминки.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644A77" w:rsidRDefault="00644A77">
      <w:pPr>
        <w:pStyle w:val="BodyText"/>
        <w:spacing w:before="3" w:line="237" w:lineRule="auto"/>
        <w:ind w:right="691"/>
        <w:jc w:val="left"/>
      </w:pPr>
      <w:r>
        <w:t>Самостоятельные</w:t>
      </w:r>
      <w:r>
        <w:rPr>
          <w:spacing w:val="29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общеразвивающими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здоровье</w:t>
      </w:r>
      <w:r>
        <w:rPr>
          <w:spacing w:val="29"/>
        </w:rPr>
        <w:t xml:space="preserve"> </w:t>
      </w:r>
      <w:r>
        <w:t>формирующими</w:t>
      </w:r>
      <w:r>
        <w:rPr>
          <w:spacing w:val="32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упражнениями:</w:t>
      </w:r>
    </w:p>
    <w:p w:rsidR="00644A77" w:rsidRDefault="00644A77">
      <w:pPr>
        <w:pStyle w:val="BodyText"/>
        <w:spacing w:before="1"/>
        <w:ind w:right="697"/>
      </w:pPr>
      <w:r>
        <w:t>выбирать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положении</w:t>
      </w:r>
      <w:r>
        <w:rPr>
          <w:spacing w:val="-57"/>
        </w:rPr>
        <w:t xml:space="preserve"> </w:t>
      </w:r>
      <w:r>
        <w:t>стоя,</w:t>
      </w:r>
      <w:r>
        <w:rPr>
          <w:spacing w:val="-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и при ходьбе,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и координации;</w:t>
      </w:r>
    </w:p>
    <w:p w:rsidR="00644A77" w:rsidRDefault="00644A77">
      <w:pPr>
        <w:pStyle w:val="BodyText"/>
        <w:ind w:right="69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 в записи индивидуальные показатели длины и массы тела, сравнивать их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рекомендуемыми</w:t>
      </w:r>
      <w:r>
        <w:rPr>
          <w:spacing w:val="-1"/>
        </w:rPr>
        <w:t xml:space="preserve"> </w:t>
      </w:r>
      <w:r>
        <w:t>для гармоничного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значениями.</w:t>
      </w:r>
    </w:p>
    <w:p w:rsidR="00644A77" w:rsidRDefault="00644A77">
      <w:pPr>
        <w:pStyle w:val="BodyText"/>
        <w:ind w:right="697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</w:p>
    <w:p w:rsidR="00644A77" w:rsidRDefault="00644A77">
      <w:pPr>
        <w:pStyle w:val="BodyText"/>
        <w:ind w:right="68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ролевых,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команды и</w:t>
      </w:r>
      <w:r>
        <w:rPr>
          <w:spacing w:val="-1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упражнения.</w:t>
      </w:r>
    </w:p>
    <w:p w:rsidR="00644A77" w:rsidRDefault="00644A77">
      <w:pPr>
        <w:pStyle w:val="BodyText"/>
        <w:spacing w:before="1"/>
      </w:pPr>
      <w:r>
        <w:t>Физическое</w:t>
      </w:r>
      <w:r>
        <w:rPr>
          <w:spacing w:val="-4"/>
        </w:rPr>
        <w:t xml:space="preserve"> </w:t>
      </w:r>
      <w:r>
        <w:t>совершенствование.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Физкультурно-оздоровительная</w:t>
      </w:r>
      <w:r>
        <w:rPr>
          <w:spacing w:val="-6"/>
        </w:rPr>
        <w:t xml:space="preserve"> </w:t>
      </w:r>
      <w:r>
        <w:t>деятельность:</w:t>
      </w:r>
    </w:p>
    <w:p w:rsidR="00644A77" w:rsidRDefault="00644A77">
      <w:pPr>
        <w:pStyle w:val="BodyText"/>
        <w:spacing w:before="1"/>
        <w:ind w:right="685"/>
      </w:pPr>
      <w:r>
        <w:t>осваивать технику выполнения гимнастических упражнений для формирования 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включая гимнастический</w:t>
      </w:r>
      <w:r>
        <w:rPr>
          <w:spacing w:val="-1"/>
        </w:rPr>
        <w:t xml:space="preserve"> </w:t>
      </w:r>
      <w:r>
        <w:t>шаг,</w:t>
      </w:r>
      <w:r>
        <w:rPr>
          <w:spacing w:val="-1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бег;</w:t>
      </w:r>
    </w:p>
    <w:p w:rsidR="00644A77" w:rsidRDefault="00644A77">
      <w:pPr>
        <w:pStyle w:val="BodyText"/>
        <w:ind w:right="689"/>
      </w:pP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координация), эффективность развития которых приходится на период начального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основанной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удержании собственного</w:t>
      </w:r>
      <w:r>
        <w:rPr>
          <w:spacing w:val="-1"/>
        </w:rPr>
        <w:t xml:space="preserve"> </w:t>
      </w:r>
      <w:r>
        <w:t>веса;</w:t>
      </w:r>
    </w:p>
    <w:p w:rsidR="00644A77" w:rsidRDefault="00644A77">
      <w:pPr>
        <w:pStyle w:val="BodyText"/>
        <w:ind w:right="687"/>
      </w:pPr>
      <w:r>
        <w:t>осваивать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координационно-</w:t>
      </w:r>
      <w:r>
        <w:rPr>
          <w:spacing w:val="-57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(скакалка,</w:t>
      </w:r>
      <w:r>
        <w:rPr>
          <w:spacing w:val="-1"/>
        </w:rPr>
        <w:t xml:space="preserve"> </w:t>
      </w:r>
      <w:r>
        <w:t>мяч);</w:t>
      </w:r>
    </w:p>
    <w:p w:rsidR="00644A77" w:rsidRDefault="00644A77">
      <w:pPr>
        <w:pStyle w:val="BodyText"/>
        <w:ind w:right="691"/>
        <w:jc w:val="left"/>
      </w:pPr>
      <w:r>
        <w:t>осваивать</w:t>
      </w:r>
      <w:r>
        <w:rPr>
          <w:spacing w:val="22"/>
        </w:rPr>
        <w:t xml:space="preserve"> </w:t>
      </w:r>
      <w:r>
        <w:t>гимнастические</w:t>
      </w:r>
      <w:r>
        <w:rPr>
          <w:spacing w:val="19"/>
        </w:rPr>
        <w:t xml:space="preserve"> </w:t>
      </w:r>
      <w:r>
        <w:t>упражнения,</w:t>
      </w:r>
      <w:r>
        <w:rPr>
          <w:spacing w:val="20"/>
        </w:rPr>
        <w:t xml:space="preserve"> </w:t>
      </w:r>
      <w:r>
        <w:t>направленные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жизненно</w:t>
      </w:r>
      <w:r>
        <w:rPr>
          <w:spacing w:val="20"/>
        </w:rPr>
        <w:t xml:space="preserve"> </w:t>
      </w:r>
      <w:r>
        <w:t>важных</w:t>
      </w:r>
      <w:r>
        <w:rPr>
          <w:spacing w:val="-57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(группировка,</w:t>
      </w:r>
      <w:r>
        <w:rPr>
          <w:spacing w:val="2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повороты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обе</w:t>
      </w:r>
      <w:r>
        <w:rPr>
          <w:spacing w:val="2"/>
        </w:rPr>
        <w:t xml:space="preserve"> </w:t>
      </w:r>
      <w:r>
        <w:t>стороны,</w:t>
      </w:r>
      <w:r>
        <w:rPr>
          <w:spacing w:val="2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ноге попеременно, прыжки толчком с двух ног вперёд, назад, с поворотом в обе стороны;</w:t>
      </w:r>
      <w:r>
        <w:rPr>
          <w:spacing w:val="1"/>
        </w:rPr>
        <w:t xml:space="preserve"> </w:t>
      </w:r>
      <w:r>
        <w:t>осваивать способы игровой деятельности.</w:t>
      </w:r>
    </w:p>
    <w:p w:rsidR="00644A77" w:rsidRDefault="00644A77">
      <w:pPr>
        <w:pStyle w:val="BodyText"/>
        <w:spacing w:before="1"/>
        <w:ind w:right="691"/>
        <w:jc w:val="left"/>
      </w:pPr>
      <w:r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обучающийся</w:t>
      </w:r>
      <w:r>
        <w:rPr>
          <w:spacing w:val="9"/>
        </w:rPr>
        <w:t xml:space="preserve"> </w:t>
      </w:r>
      <w:r>
        <w:t>достигнет</w:t>
      </w:r>
      <w:r>
        <w:rPr>
          <w:spacing w:val="10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 физической</w:t>
      </w:r>
      <w:r>
        <w:rPr>
          <w:spacing w:val="-1"/>
        </w:rPr>
        <w:t xml:space="preserve"> </w:t>
      </w:r>
      <w:r>
        <w:t>культуре:</w:t>
      </w:r>
    </w:p>
    <w:p w:rsidR="00644A77" w:rsidRDefault="00644A77">
      <w:pPr>
        <w:pStyle w:val="BodyText"/>
        <w:jc w:val="left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644A77" w:rsidRDefault="00644A77">
      <w:pPr>
        <w:pStyle w:val="BodyText"/>
        <w:ind w:right="696"/>
      </w:pPr>
      <w:r>
        <w:t>описывать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координационно-скоростных</w:t>
      </w:r>
      <w:r>
        <w:rPr>
          <w:spacing w:val="-1"/>
        </w:rPr>
        <w:t xml:space="preserve"> </w:t>
      </w:r>
      <w:r>
        <w:t>способностей;</w:t>
      </w:r>
    </w:p>
    <w:p w:rsidR="00644A77" w:rsidRDefault="00644A77">
      <w:pPr>
        <w:pStyle w:val="BodyText"/>
        <w:ind w:right="689"/>
      </w:pP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описывать технику удержания на воде и основных общеразвивающих гимнастических</w:t>
      </w:r>
      <w:r>
        <w:rPr>
          <w:spacing w:val="1"/>
        </w:rPr>
        <w:t xml:space="preserve"> </w:t>
      </w:r>
      <w:r>
        <w:t>упражнений как жизненно важных навыков человека, понимать и</w:t>
      </w:r>
      <w:r>
        <w:rPr>
          <w:spacing w:val="1"/>
        </w:rPr>
        <w:t xml:space="preserve"> </w:t>
      </w:r>
      <w:r>
        <w:t>раскрывать правила</w:t>
      </w:r>
      <w:r>
        <w:rPr>
          <w:spacing w:val="1"/>
        </w:rPr>
        <w:t xml:space="preserve"> </w:t>
      </w:r>
      <w:r>
        <w:t>поведения на воде, формулировать правила проведения водных процедур, воздушных и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ванн,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купания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плаванием, характеризовать умение</w:t>
      </w:r>
      <w:r>
        <w:rPr>
          <w:spacing w:val="-1"/>
        </w:rPr>
        <w:t xml:space="preserve"> </w:t>
      </w:r>
      <w:r>
        <w:t>плавать.</w:t>
      </w:r>
    </w:p>
    <w:p w:rsidR="00644A77" w:rsidRDefault="00644A77">
      <w:pPr>
        <w:pStyle w:val="BodyText"/>
      </w:pPr>
      <w:r>
        <w:t>Способы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2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8"/>
      </w:pPr>
      <w:r>
        <w:t>Самостоятельные занятия общеразвивающими и здоровье формирующими физическими</w:t>
      </w:r>
      <w:r>
        <w:rPr>
          <w:spacing w:val="1"/>
        </w:rPr>
        <w:t xml:space="preserve"> </w:t>
      </w:r>
      <w:r>
        <w:t>упражнениями:</w:t>
      </w:r>
    </w:p>
    <w:p w:rsidR="00644A77" w:rsidRDefault="00644A77">
      <w:pPr>
        <w:pStyle w:val="BodyText"/>
        <w:ind w:right="690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укрепление</w:t>
      </w:r>
      <w:r>
        <w:rPr>
          <w:spacing w:val="60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мышц, увеличение</w:t>
      </w:r>
      <w:r>
        <w:rPr>
          <w:spacing w:val="-1"/>
        </w:rPr>
        <w:t xml:space="preserve"> </w:t>
      </w:r>
      <w:r>
        <w:t>подвижности суставов;</w:t>
      </w:r>
    </w:p>
    <w:p w:rsidR="00644A77" w:rsidRDefault="00644A77">
      <w:pPr>
        <w:pStyle w:val="BodyText"/>
        <w:ind w:right="695"/>
      </w:pPr>
      <w:r>
        <w:t>использовать технику контроля за соблюдением осанки и правильной постановки стопы</w:t>
      </w:r>
      <w:r>
        <w:rPr>
          <w:spacing w:val="1"/>
        </w:rPr>
        <w:t xml:space="preserve"> </w:t>
      </w:r>
      <w:r>
        <w:t>при ходьбе, характеризовать основные показатели физических качеств и способностей</w:t>
      </w:r>
      <w:r>
        <w:rPr>
          <w:spacing w:val="1"/>
        </w:rPr>
        <w:t xml:space="preserve"> </w:t>
      </w:r>
      <w:r>
        <w:t>человека (гибкость, сила, выносливость, координационные и скоростные способности) и</w:t>
      </w:r>
      <w:r>
        <w:rPr>
          <w:spacing w:val="1"/>
        </w:rPr>
        <w:t xml:space="preserve"> </w:t>
      </w:r>
      <w:r>
        <w:t>перечислять</w:t>
      </w:r>
      <w:r>
        <w:rPr>
          <w:spacing w:val="-1"/>
        </w:rPr>
        <w:t xml:space="preserve"> </w:t>
      </w:r>
      <w:r>
        <w:t>возрастной период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эффективного развития;</w:t>
      </w:r>
    </w:p>
    <w:p w:rsidR="00644A77" w:rsidRDefault="00644A77">
      <w:pPr>
        <w:pStyle w:val="BodyText"/>
        <w:ind w:right="699"/>
      </w:pPr>
      <w:r>
        <w:t>принимать решения в условиях игровой деятельности, оценивать правила безопасности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игры;</w:t>
      </w:r>
    </w:p>
    <w:p w:rsidR="00644A77" w:rsidRDefault="00644A77">
      <w:pPr>
        <w:pStyle w:val="BodyText"/>
        <w:spacing w:before="1"/>
      </w:pP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команды.</w:t>
      </w:r>
    </w:p>
    <w:p w:rsidR="00644A77" w:rsidRDefault="00644A77">
      <w:pPr>
        <w:pStyle w:val="BodyText"/>
        <w:ind w:right="2791"/>
      </w:pPr>
      <w:r>
        <w:t>Самостоятельные наблюдения за физическим развитием и физической</w:t>
      </w:r>
      <w:r>
        <w:rPr>
          <w:spacing w:val="-57"/>
        </w:rPr>
        <w:t xml:space="preserve"> </w:t>
      </w:r>
      <w:r>
        <w:t>подготовленностью:</w:t>
      </w:r>
    </w:p>
    <w:p w:rsidR="00644A77" w:rsidRDefault="00644A77">
      <w:pPr>
        <w:pStyle w:val="BodyText"/>
        <w:ind w:right="695"/>
      </w:pPr>
      <w:r>
        <w:t>составлять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 гимнастики, физкультминуток, регулярных упражнений гимнастики, измерять,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координационных способностей, измерять (пальпаторно) частоту сердечных сокращений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упражнений с</w:t>
      </w:r>
      <w:r>
        <w:rPr>
          <w:spacing w:val="-2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нагрузкой;</w:t>
      </w:r>
    </w:p>
    <w:p w:rsidR="00644A77" w:rsidRDefault="00644A77">
      <w:pPr>
        <w:pStyle w:val="BodyText"/>
        <w:ind w:right="690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(способностей)</w:t>
      </w:r>
      <w:r>
        <w:rPr>
          <w:spacing w:val="-1"/>
        </w:rPr>
        <w:t xml:space="preserve"> </w:t>
      </w:r>
      <w:r>
        <w:t>человека.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Самостоятельные</w:t>
      </w:r>
      <w:r>
        <w:rPr>
          <w:spacing w:val="6"/>
        </w:rPr>
        <w:t xml:space="preserve"> </w:t>
      </w:r>
      <w:r>
        <w:t>развивающие,</w:t>
      </w:r>
      <w:r>
        <w:rPr>
          <w:spacing w:val="8"/>
        </w:rPr>
        <w:t xml:space="preserve"> </w:t>
      </w:r>
      <w:r>
        <w:t>подвижные</w:t>
      </w:r>
      <w:r>
        <w:rPr>
          <w:spacing w:val="6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спортивные</w:t>
      </w:r>
      <w:r>
        <w:rPr>
          <w:spacing w:val="6"/>
        </w:rPr>
        <w:t xml:space="preserve"> </w:t>
      </w:r>
      <w:r>
        <w:t>эстафеты,</w:t>
      </w:r>
      <w:r>
        <w:rPr>
          <w:spacing w:val="8"/>
        </w:rPr>
        <w:t xml:space="preserve"> </w:t>
      </w:r>
      <w:r>
        <w:t>командные</w:t>
      </w:r>
      <w:r>
        <w:rPr>
          <w:spacing w:val="-57"/>
        </w:rPr>
        <w:t xml:space="preserve"> </w:t>
      </w:r>
      <w:r>
        <w:t>перестроения:</w:t>
      </w:r>
    </w:p>
    <w:p w:rsidR="00644A77" w:rsidRDefault="00644A77">
      <w:pPr>
        <w:pStyle w:val="BodyText"/>
        <w:spacing w:before="1"/>
        <w:ind w:right="691"/>
        <w:jc w:val="left"/>
      </w:pPr>
      <w:r>
        <w:t>участвовать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играх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заданиях,</w:t>
      </w:r>
      <w:r>
        <w:rPr>
          <w:spacing w:val="35"/>
        </w:rPr>
        <w:t xml:space="preserve"> </w:t>
      </w:r>
      <w:r>
        <w:t>спортивных</w:t>
      </w:r>
      <w:r>
        <w:rPr>
          <w:spacing w:val="33"/>
        </w:rPr>
        <w:t xml:space="preserve"> </w:t>
      </w:r>
      <w:r>
        <w:t>эстафетах;</w:t>
      </w:r>
      <w:r>
        <w:rPr>
          <w:spacing w:val="35"/>
        </w:rPr>
        <w:t xml:space="preserve"> </w:t>
      </w:r>
      <w:r>
        <w:t>устанавливать</w:t>
      </w:r>
      <w:r>
        <w:rPr>
          <w:spacing w:val="36"/>
        </w:rPr>
        <w:t xml:space="preserve"> </w:t>
      </w:r>
      <w:r>
        <w:t>ролевое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членов команды; выполнять</w:t>
      </w:r>
      <w:r>
        <w:rPr>
          <w:spacing w:val="-1"/>
        </w:rPr>
        <w:t xml:space="preserve"> </w:t>
      </w:r>
      <w:r>
        <w:t>перестроения.</w:t>
      </w:r>
    </w:p>
    <w:p w:rsidR="00644A77" w:rsidRDefault="00644A77">
      <w:pPr>
        <w:pStyle w:val="BodyText"/>
        <w:ind w:right="5292"/>
        <w:jc w:val="left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0"/>
        </w:rPr>
        <w:t xml:space="preserve"> </w:t>
      </w:r>
      <w:r>
        <w:t>деятельность:</w:t>
      </w:r>
    </w:p>
    <w:p w:rsidR="00644A77" w:rsidRDefault="00644A77">
      <w:pPr>
        <w:pStyle w:val="BodyText"/>
        <w:jc w:val="left"/>
      </w:pPr>
      <w:r>
        <w:t>осваивать</w:t>
      </w:r>
      <w:r>
        <w:rPr>
          <w:spacing w:val="28"/>
        </w:rPr>
        <w:t xml:space="preserve"> </w:t>
      </w:r>
      <w:r>
        <w:t>физические</w:t>
      </w:r>
      <w:r>
        <w:rPr>
          <w:spacing w:val="25"/>
        </w:rPr>
        <w:t xml:space="preserve"> </w:t>
      </w:r>
      <w:r>
        <w:t>упражнения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гибкости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координационно-</w:t>
      </w:r>
      <w:r>
        <w:rPr>
          <w:spacing w:val="26"/>
        </w:rPr>
        <w:t xml:space="preserve"> </w:t>
      </w:r>
      <w:r>
        <w:t>скоростных</w:t>
      </w:r>
      <w:r>
        <w:rPr>
          <w:spacing w:val="-57"/>
        </w:rPr>
        <w:t xml:space="preserve"> </w:t>
      </w:r>
      <w:r>
        <w:t>способностей;</w:t>
      </w:r>
    </w:p>
    <w:p w:rsidR="00644A77" w:rsidRDefault="00644A77">
      <w:pPr>
        <w:pStyle w:val="BodyText"/>
        <w:ind w:right="685"/>
        <w:jc w:val="left"/>
      </w:pPr>
      <w:r>
        <w:t>осваивать и демонстрировать технику перемещения гимнастическим шагом, мягким бегом</w:t>
      </w:r>
      <w:r>
        <w:rPr>
          <w:spacing w:val="-57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назад, прыжками, подскоками, галопом;</w:t>
      </w:r>
    </w:p>
    <w:p w:rsidR="00644A77" w:rsidRDefault="00644A77">
      <w:pPr>
        <w:pStyle w:val="BodyText"/>
        <w:ind w:right="695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подводящих,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предметами для развития моторики, пространственного воображения, меткости, гибкости,</w:t>
      </w:r>
      <w:r>
        <w:rPr>
          <w:spacing w:val="-57"/>
        </w:rPr>
        <w:t xml:space="preserve"> </w:t>
      </w:r>
      <w:r>
        <w:t>координационно-скоростных</w:t>
      </w:r>
      <w:r>
        <w:rPr>
          <w:spacing w:val="-1"/>
        </w:rPr>
        <w:t xml:space="preserve"> </w:t>
      </w:r>
      <w:r>
        <w:t>способностей;</w:t>
      </w:r>
    </w:p>
    <w:p w:rsidR="00644A77" w:rsidRDefault="00644A77">
      <w:pPr>
        <w:pStyle w:val="BodyText"/>
        <w:spacing w:before="1"/>
        <w:ind w:right="698"/>
      </w:pPr>
      <w:r>
        <w:t>демонстрировать равновесие стоя и в полуприседе на каждой ноге попеременно, прыжки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 с</w:t>
      </w:r>
      <w:r>
        <w:rPr>
          <w:spacing w:val="-3"/>
        </w:rPr>
        <w:t xml:space="preserve"> </w:t>
      </w:r>
      <w:r>
        <w:t>полуповоротом с</w:t>
      </w:r>
      <w:r>
        <w:rPr>
          <w:spacing w:val="-3"/>
        </w:rPr>
        <w:t xml:space="preserve"> </w:t>
      </w:r>
      <w:r>
        <w:t>прямыми ногами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группировке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стороны);</w:t>
      </w:r>
    </w:p>
    <w:p w:rsidR="00644A77" w:rsidRDefault="00644A77">
      <w:pPr>
        <w:pStyle w:val="BodyText"/>
        <w:ind w:right="1506"/>
        <w:jc w:val="left"/>
      </w:pPr>
      <w:r>
        <w:t>осваивать</w:t>
      </w:r>
      <w:r>
        <w:rPr>
          <w:spacing w:val="-4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плавания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спортивными</w:t>
      </w:r>
      <w:r>
        <w:rPr>
          <w:spacing w:val="-4"/>
        </w:rPr>
        <w:t xml:space="preserve"> </w:t>
      </w:r>
      <w:r>
        <w:t>стилями</w:t>
      </w:r>
      <w:r>
        <w:rPr>
          <w:spacing w:val="-57"/>
        </w:rPr>
        <w:t xml:space="preserve"> </w:t>
      </w:r>
      <w:r>
        <w:t>плавания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материально-технического обеспечения).</w:t>
      </w:r>
    </w:p>
    <w:p w:rsidR="00644A77" w:rsidRDefault="00644A77">
      <w:pPr>
        <w:pStyle w:val="BodyText"/>
        <w:ind w:right="691"/>
        <w:jc w:val="left"/>
      </w:pPr>
      <w:r>
        <w:t>К концу обучения в 3 классе обучающийся достигнет следующих предметных 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644A77" w:rsidRDefault="00644A77">
      <w:pPr>
        <w:pStyle w:val="BodyText"/>
        <w:jc w:val="left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644A77" w:rsidRDefault="00644A77">
      <w:pPr>
        <w:pStyle w:val="BodyText"/>
        <w:tabs>
          <w:tab w:val="left" w:pos="3018"/>
          <w:tab w:val="left" w:pos="3392"/>
          <w:tab w:val="left" w:pos="4714"/>
          <w:tab w:val="left" w:pos="5998"/>
          <w:tab w:val="left" w:pos="7531"/>
          <w:tab w:val="left" w:pos="8779"/>
          <w:tab w:val="left" w:pos="9138"/>
          <w:tab w:val="left" w:pos="10040"/>
        </w:tabs>
        <w:ind w:right="692"/>
        <w:jc w:val="left"/>
      </w:pPr>
      <w:r>
        <w:t>представлять</w:t>
      </w:r>
      <w:r>
        <w:tab/>
        <w:t>и</w:t>
      </w:r>
      <w:r>
        <w:tab/>
        <w:t>описывать</w:t>
      </w:r>
      <w:r>
        <w:tab/>
        <w:t>структуру</w:t>
      </w:r>
      <w:r>
        <w:tab/>
        <w:t>спортивного</w:t>
      </w:r>
      <w:r>
        <w:tab/>
        <w:t>движения</w:t>
      </w:r>
      <w:r>
        <w:tab/>
        <w:t>в</w:t>
      </w:r>
      <w:r>
        <w:tab/>
        <w:t>нашей</w:t>
      </w:r>
      <w:r>
        <w:tab/>
      </w:r>
      <w:r>
        <w:rPr>
          <w:spacing w:val="-1"/>
        </w:rPr>
        <w:t>стране,</w:t>
      </w:r>
      <w:r>
        <w:rPr>
          <w:spacing w:val="-57"/>
        </w:rPr>
        <w:t xml:space="preserve"> </w:t>
      </w:r>
      <w:r>
        <w:t>формулировать отличие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физической культуры от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спорта;</w:t>
      </w:r>
    </w:p>
    <w:p w:rsidR="00644A77" w:rsidRDefault="00644A77">
      <w:pPr>
        <w:pStyle w:val="BodyText"/>
        <w:ind w:right="696"/>
      </w:pP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 целевой направленности их использования, находить и представлять</w:t>
      </w:r>
      <w:r>
        <w:rPr>
          <w:spacing w:val="1"/>
        </w:rPr>
        <w:t xml:space="preserve"> </w:t>
      </w:r>
      <w:r>
        <w:t>материал по заданной теме, объяснять связь физических упражнений для формирования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здоровья, развития</w:t>
      </w:r>
      <w:r>
        <w:rPr>
          <w:spacing w:val="-4"/>
        </w:rPr>
        <w:t xml:space="preserve"> </w:t>
      </w:r>
      <w:r>
        <w:t>памяти, разговорной</w:t>
      </w:r>
      <w:r>
        <w:rPr>
          <w:spacing w:val="-1"/>
        </w:rPr>
        <w:t xml:space="preserve"> </w:t>
      </w:r>
      <w:r>
        <w:t>речи, мышления;</w:t>
      </w:r>
    </w:p>
    <w:p w:rsidR="00644A77" w:rsidRDefault="00644A77">
      <w:pPr>
        <w:pStyle w:val="BodyText"/>
        <w:ind w:right="697"/>
      </w:pPr>
      <w:r>
        <w:t>представлять и описывать общее строение человека, называть основные части костного</w:t>
      </w:r>
      <w:r>
        <w:rPr>
          <w:spacing w:val="1"/>
        </w:rPr>
        <w:t xml:space="preserve"> </w:t>
      </w:r>
      <w:r>
        <w:t>скелета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основные</w:t>
      </w:r>
      <w:r>
        <w:rPr>
          <w:spacing w:val="-1"/>
        </w:rPr>
        <w:t xml:space="preserve"> </w:t>
      </w:r>
      <w:r>
        <w:t>группы мышц;</w:t>
      </w:r>
    </w:p>
    <w:p w:rsidR="00644A77" w:rsidRDefault="00644A77">
      <w:pPr>
        <w:pStyle w:val="BodyText"/>
      </w:pPr>
      <w:r>
        <w:t>описывать</w:t>
      </w:r>
      <w:r>
        <w:rPr>
          <w:spacing w:val="-4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упражнений;</w:t>
      </w:r>
    </w:p>
    <w:p w:rsidR="00644A77" w:rsidRDefault="00644A77">
      <w:pPr>
        <w:pStyle w:val="BodyText"/>
        <w:ind w:right="698"/>
      </w:pP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культуре;</w:t>
      </w:r>
    </w:p>
    <w:p w:rsidR="00644A77" w:rsidRDefault="00644A77">
      <w:pPr>
        <w:pStyle w:val="BodyText"/>
        <w:ind w:right="691"/>
        <w:jc w:val="left"/>
      </w:pPr>
      <w:r>
        <w:t>находить</w:t>
      </w:r>
      <w:r>
        <w:rPr>
          <w:spacing w:val="24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возрастных</w:t>
      </w:r>
      <w:r>
        <w:rPr>
          <w:spacing w:val="22"/>
        </w:rPr>
        <w:t xml:space="preserve"> </w:t>
      </w:r>
      <w:r>
        <w:t>периодах,</w:t>
      </w:r>
      <w:r>
        <w:rPr>
          <w:spacing w:val="26"/>
        </w:rPr>
        <w:t xml:space="preserve"> </w:t>
      </w:r>
      <w:r>
        <w:t>когда</w:t>
      </w:r>
      <w:r>
        <w:rPr>
          <w:spacing w:val="24"/>
        </w:rPr>
        <w:t xml:space="preserve"> </w:t>
      </w:r>
      <w:r>
        <w:t>эффективно</w:t>
      </w:r>
      <w:r>
        <w:rPr>
          <w:spacing w:val="24"/>
        </w:rPr>
        <w:t xml:space="preserve"> </w:t>
      </w:r>
      <w:r>
        <w:t>развивается</w:t>
      </w:r>
      <w:r>
        <w:rPr>
          <w:spacing w:val="25"/>
        </w:rPr>
        <w:t xml:space="preserve"> </w:t>
      </w:r>
      <w:r>
        <w:t>каждое</w:t>
      </w:r>
      <w:r>
        <w:rPr>
          <w:spacing w:val="2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следующих физических качеств: гибкость, координация, быстрота, сила, выносливость;</w:t>
      </w:r>
      <w:r>
        <w:rPr>
          <w:spacing w:val="1"/>
        </w:rPr>
        <w:t xml:space="preserve"> </w:t>
      </w:r>
      <w:r>
        <w:t>различать</w:t>
      </w:r>
      <w:r>
        <w:rPr>
          <w:spacing w:val="23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воздействию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физических</w:t>
      </w:r>
      <w:r>
        <w:rPr>
          <w:spacing w:val="19"/>
        </w:rPr>
        <w:t xml:space="preserve"> </w:t>
      </w:r>
      <w:r>
        <w:t>качеств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человека;</w:t>
      </w:r>
    </w:p>
    <w:p w:rsidR="00644A77" w:rsidRDefault="00644A77">
      <w:pPr>
        <w:pStyle w:val="BodyText"/>
        <w:jc w:val="left"/>
      </w:pPr>
      <w:r>
        <w:t>различать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моторики;</w:t>
      </w:r>
    </w:p>
    <w:p w:rsidR="00644A77" w:rsidRDefault="00644A77">
      <w:pPr>
        <w:pStyle w:val="BodyText"/>
        <w:spacing w:before="1"/>
        <w:jc w:val="left"/>
      </w:pPr>
      <w:r>
        <w:t>объяснять</w:t>
      </w:r>
      <w:r>
        <w:rPr>
          <w:spacing w:val="-2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технику</w:t>
      </w:r>
      <w:r>
        <w:rPr>
          <w:spacing w:val="-2"/>
        </w:rPr>
        <w:t xml:space="preserve"> </w:t>
      </w:r>
      <w:r>
        <w:t>удержания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воде;</w:t>
      </w:r>
    </w:p>
    <w:p w:rsidR="00644A77" w:rsidRDefault="00644A77">
      <w:pPr>
        <w:pStyle w:val="BodyText"/>
        <w:ind w:right="691"/>
        <w:jc w:val="left"/>
      </w:pPr>
      <w:r>
        <w:t>формулировать</w:t>
      </w:r>
      <w:r>
        <w:rPr>
          <w:spacing w:val="28"/>
        </w:rPr>
        <w:t xml:space="preserve"> </w:t>
      </w:r>
      <w:r>
        <w:t>основные</w:t>
      </w:r>
      <w:r>
        <w:rPr>
          <w:spacing w:val="26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спортивных</w:t>
      </w:r>
      <w:r>
        <w:rPr>
          <w:spacing w:val="27"/>
        </w:rPr>
        <w:t xml:space="preserve"> </w:t>
      </w:r>
      <w:r>
        <w:t>упражнений</w:t>
      </w:r>
      <w:r>
        <w:rPr>
          <w:spacing w:val="26"/>
        </w:rPr>
        <w:t xml:space="preserve"> </w:t>
      </w:r>
      <w:r>
        <w:t>(по</w:t>
      </w:r>
      <w:r>
        <w:rPr>
          <w:spacing w:val="26"/>
        </w:rPr>
        <w:t xml:space="preserve"> </w:t>
      </w:r>
      <w:r>
        <w:t>виду</w:t>
      </w:r>
      <w:r>
        <w:rPr>
          <w:spacing w:val="28"/>
        </w:rPr>
        <w:t xml:space="preserve"> </w:t>
      </w:r>
      <w:r>
        <w:t>спорта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выбор);</w:t>
      </w:r>
    </w:p>
    <w:p w:rsidR="00644A77" w:rsidRDefault="00644A77">
      <w:pPr>
        <w:pStyle w:val="BodyText"/>
        <w:ind w:right="2464"/>
        <w:jc w:val="left"/>
      </w:pPr>
      <w:r>
        <w:t>выявлять характерные ошибки при выполнении физических упражнений.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644A77" w:rsidRDefault="00644A77">
      <w:pPr>
        <w:pStyle w:val="BodyText"/>
        <w:ind w:right="691"/>
        <w:jc w:val="left"/>
      </w:pPr>
      <w:r>
        <w:t>Самостоятельные</w:t>
      </w:r>
      <w:r>
        <w:rPr>
          <w:spacing w:val="29"/>
        </w:rPr>
        <w:t xml:space="preserve"> </w:t>
      </w:r>
      <w:r>
        <w:t>занятия</w:t>
      </w:r>
      <w:r>
        <w:rPr>
          <w:spacing w:val="34"/>
        </w:rPr>
        <w:t xml:space="preserve"> </w:t>
      </w:r>
      <w:r>
        <w:t>общеразвивающими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здоровье</w:t>
      </w:r>
      <w:r>
        <w:rPr>
          <w:spacing w:val="29"/>
        </w:rPr>
        <w:t xml:space="preserve"> </w:t>
      </w:r>
      <w:r>
        <w:t>формирующими</w:t>
      </w:r>
      <w:r>
        <w:rPr>
          <w:spacing w:val="32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упражнениями:</w:t>
      </w:r>
    </w:p>
    <w:p w:rsidR="00644A77" w:rsidRDefault="00644A77">
      <w:pPr>
        <w:pStyle w:val="BodyText"/>
        <w:ind w:right="691"/>
        <w:jc w:val="left"/>
      </w:pPr>
      <w:r>
        <w:t>самостоятельно</w:t>
      </w:r>
      <w:r>
        <w:rPr>
          <w:spacing w:val="16"/>
        </w:rPr>
        <w:t xml:space="preserve"> </w:t>
      </w:r>
      <w:r>
        <w:t>проводить</w:t>
      </w:r>
      <w:r>
        <w:rPr>
          <w:spacing w:val="18"/>
        </w:rPr>
        <w:t xml:space="preserve"> </w:t>
      </w:r>
      <w:r>
        <w:t>разминку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видам:</w:t>
      </w:r>
      <w:r>
        <w:rPr>
          <w:spacing w:val="17"/>
        </w:rPr>
        <w:t xml:space="preserve"> </w:t>
      </w:r>
      <w:r>
        <w:t>общую,</w:t>
      </w:r>
      <w:r>
        <w:rPr>
          <w:spacing w:val="16"/>
        </w:rPr>
        <w:t xml:space="preserve"> </w:t>
      </w:r>
      <w:r>
        <w:t>партерную,</w:t>
      </w:r>
      <w:r>
        <w:rPr>
          <w:spacing w:val="17"/>
        </w:rPr>
        <w:t xml:space="preserve"> </w:t>
      </w:r>
      <w:r>
        <w:t>разминку</w:t>
      </w:r>
      <w:r>
        <w:rPr>
          <w:spacing w:val="16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опоры,</w:t>
      </w:r>
      <w:r>
        <w:rPr>
          <w:spacing w:val="-57"/>
        </w:rPr>
        <w:t xml:space="preserve"> </w:t>
      </w:r>
      <w:r>
        <w:t>характеризовать комплексы гимнастических упражнений по целевому назначению;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эстафет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выбор).</w:t>
      </w:r>
    </w:p>
    <w:p w:rsidR="00644A77" w:rsidRDefault="00644A77">
      <w:pPr>
        <w:pStyle w:val="BodyText"/>
        <w:tabs>
          <w:tab w:val="left" w:pos="3644"/>
          <w:tab w:val="left" w:pos="5304"/>
          <w:tab w:val="left" w:pos="5916"/>
          <w:tab w:val="left" w:pos="7563"/>
          <w:tab w:val="left" w:pos="9027"/>
          <w:tab w:val="left" w:pos="9566"/>
        </w:tabs>
        <w:ind w:right="697"/>
        <w:jc w:val="left"/>
      </w:pPr>
      <w:r>
        <w:t>Самостоятельные</w:t>
      </w:r>
      <w:r>
        <w:tab/>
        <w:t>наблюдения</w:t>
      </w:r>
      <w:r>
        <w:tab/>
        <w:t>за</w:t>
      </w:r>
      <w:r>
        <w:tab/>
        <w:t>физическим</w:t>
      </w:r>
      <w:r>
        <w:tab/>
        <w:t>развитием</w:t>
      </w:r>
      <w:r>
        <w:tab/>
        <w:t>и</w:t>
      </w:r>
      <w:r>
        <w:tab/>
      </w:r>
      <w:r>
        <w:rPr>
          <w:spacing w:val="-1"/>
        </w:rPr>
        <w:t>физической</w:t>
      </w:r>
      <w:r>
        <w:rPr>
          <w:spacing w:val="-57"/>
        </w:rPr>
        <w:t xml:space="preserve"> </w:t>
      </w:r>
      <w:r>
        <w:t>подготовленностью: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определять</w:t>
      </w:r>
      <w:r>
        <w:rPr>
          <w:spacing w:val="32"/>
        </w:rPr>
        <w:t xml:space="preserve"> </w:t>
      </w:r>
      <w:r>
        <w:t>максимально</w:t>
      </w:r>
      <w:r>
        <w:rPr>
          <w:spacing w:val="31"/>
        </w:rPr>
        <w:t xml:space="preserve"> </w:t>
      </w:r>
      <w:r>
        <w:t>допустимую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себя</w:t>
      </w:r>
      <w:r>
        <w:rPr>
          <w:spacing w:val="31"/>
        </w:rPr>
        <w:t xml:space="preserve"> </w:t>
      </w:r>
      <w:r>
        <w:t>нагрузку</w:t>
      </w:r>
      <w:r>
        <w:rPr>
          <w:spacing w:val="31"/>
        </w:rPr>
        <w:t xml:space="preserve"> </w:t>
      </w:r>
      <w:r>
        <w:t>(амплитуду</w:t>
      </w:r>
      <w:r>
        <w:rPr>
          <w:spacing w:val="31"/>
        </w:rPr>
        <w:t xml:space="preserve"> </w:t>
      </w:r>
      <w:r>
        <w:t>движения)</w:t>
      </w:r>
      <w:r>
        <w:rPr>
          <w:spacing w:val="3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15"/>
        </w:rPr>
        <w:t xml:space="preserve"> </w:t>
      </w:r>
      <w:r>
        <w:t>физического</w:t>
      </w:r>
      <w:r>
        <w:rPr>
          <w:spacing w:val="15"/>
        </w:rPr>
        <w:t xml:space="preserve"> </w:t>
      </w:r>
      <w:r>
        <w:t>упражнения,</w:t>
      </w:r>
      <w:r>
        <w:rPr>
          <w:spacing w:val="15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объяснять</w:t>
      </w:r>
      <w:r>
        <w:rPr>
          <w:spacing w:val="16"/>
        </w:rPr>
        <w:t xml:space="preserve"> </w:t>
      </w:r>
      <w:r>
        <w:t>меру</w:t>
      </w:r>
      <w:r>
        <w:rPr>
          <w:spacing w:val="14"/>
        </w:rPr>
        <w:t xml:space="preserve"> </w:t>
      </w:r>
      <w:r>
        <w:t>воздействия</w:t>
      </w:r>
      <w:r>
        <w:rPr>
          <w:spacing w:val="15"/>
        </w:rPr>
        <w:t xml:space="preserve"> </w:t>
      </w:r>
      <w:r>
        <w:t>того</w:t>
      </w:r>
      <w:r>
        <w:rPr>
          <w:spacing w:val="1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иного упражнения (по заданию) на основные физические качества и способности;</w:t>
      </w:r>
      <w:r>
        <w:rPr>
          <w:spacing w:val="1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наблюдения</w:t>
      </w:r>
      <w:r>
        <w:rPr>
          <w:spacing w:val="42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своим</w:t>
      </w:r>
      <w:r>
        <w:rPr>
          <w:spacing w:val="41"/>
        </w:rPr>
        <w:t xml:space="preserve"> </w:t>
      </w:r>
      <w:r>
        <w:t>дыханием</w:t>
      </w:r>
      <w:r>
        <w:rPr>
          <w:spacing w:val="41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выполнении</w:t>
      </w:r>
      <w:r>
        <w:rPr>
          <w:spacing w:val="43"/>
        </w:rPr>
        <w:t xml:space="preserve"> </w:t>
      </w:r>
      <w:r>
        <w:t>упражнений</w:t>
      </w:r>
      <w:r>
        <w:rPr>
          <w:spacing w:val="43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гимнастики.</w:t>
      </w:r>
    </w:p>
    <w:p w:rsidR="00644A77" w:rsidRDefault="00644A77">
      <w:pPr>
        <w:pStyle w:val="BodyText"/>
        <w:spacing w:before="1"/>
        <w:ind w:right="2368"/>
        <w:jc w:val="left"/>
      </w:pPr>
      <w:r>
        <w:t>Самостоятельные развивающие, подвижные игры и спортивные эстафеты:</w:t>
      </w:r>
      <w:r>
        <w:rPr>
          <w:spacing w:val="-57"/>
        </w:rPr>
        <w:t xml:space="preserve"> </w:t>
      </w:r>
      <w:r>
        <w:t>составлять,</w:t>
      </w:r>
      <w:r>
        <w:rPr>
          <w:spacing w:val="-1"/>
        </w:rPr>
        <w:t xml:space="preserve"> </w:t>
      </w:r>
      <w:r>
        <w:t>организовывать и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задания;</w:t>
      </w:r>
    </w:p>
    <w:p w:rsidR="00644A77" w:rsidRDefault="00644A77">
      <w:pPr>
        <w:pStyle w:val="BodyText"/>
        <w:ind w:right="697"/>
      </w:pPr>
      <w:r>
        <w:t>выполнять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предметом/без гимнастического предмета (организатор эстафеты, главный судья, капитан,</w:t>
      </w:r>
      <w:r>
        <w:rPr>
          <w:spacing w:val="-57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команды).</w:t>
      </w:r>
    </w:p>
    <w:p w:rsidR="00644A77" w:rsidRDefault="00644A77">
      <w:pPr>
        <w:pStyle w:val="BodyText"/>
        <w:ind w:right="5292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0"/>
        </w:rPr>
        <w:t xml:space="preserve"> </w:t>
      </w:r>
      <w:r>
        <w:t>деятельность:</w:t>
      </w:r>
    </w:p>
    <w:p w:rsidR="00644A77" w:rsidRDefault="00644A77">
      <w:pPr>
        <w:pStyle w:val="BodyText"/>
        <w:ind w:right="698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комбинаций</w:t>
      </w:r>
      <w:r>
        <w:rPr>
          <w:spacing w:val="-57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-57"/>
        </w:rPr>
        <w:t xml:space="preserve"> </w:t>
      </w:r>
      <w:r>
        <w:t>поворотов, прыжков;</w:t>
      </w:r>
    </w:p>
    <w:p w:rsidR="00644A77" w:rsidRDefault="00644A77">
      <w:pPr>
        <w:pStyle w:val="BodyText"/>
        <w:spacing w:before="1"/>
        <w:ind w:right="693"/>
      </w:pPr>
      <w:r>
        <w:t>осваивать и выполнять технику спортивного плавания стилями (на выбор): брасс, кроль на</w:t>
      </w:r>
      <w:r>
        <w:rPr>
          <w:spacing w:val="-57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кроль;</w:t>
      </w:r>
    </w:p>
    <w:p w:rsidR="00644A77" w:rsidRDefault="00644A77">
      <w:pPr>
        <w:pStyle w:val="BodyText"/>
        <w:ind w:right="696"/>
      </w:pPr>
      <w:r>
        <w:t>осваивать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-4"/>
        </w:rPr>
        <w:t xml:space="preserve"> </w:t>
      </w:r>
      <w:r>
        <w:t>координационно-скоростных способностей;</w:t>
      </w:r>
    </w:p>
    <w:p w:rsidR="00644A77" w:rsidRDefault="00644A77">
      <w:pPr>
        <w:pStyle w:val="BodyText"/>
        <w:ind w:right="693"/>
      </w:pPr>
      <w:r>
        <w:t>осваивать универсальные умения при выполнении организующих упражнений и жизненно</w:t>
      </w:r>
      <w:r>
        <w:rPr>
          <w:spacing w:val="-5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перестроение,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группировка,</w:t>
      </w:r>
      <w:r>
        <w:rPr>
          <w:spacing w:val="1"/>
        </w:rPr>
        <w:t xml:space="preserve"> </w:t>
      </w:r>
      <w:r>
        <w:t>перекаты,</w:t>
      </w:r>
      <w:r>
        <w:rPr>
          <w:spacing w:val="-1"/>
        </w:rPr>
        <w:t xml:space="preserve"> </w:t>
      </w:r>
      <w:r>
        <w:t>повороты, прыжки, удержание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воде,</w:t>
      </w:r>
    </w:p>
    <w:p w:rsidR="00644A77" w:rsidRDefault="00644A77">
      <w:pPr>
        <w:pStyle w:val="BodyText"/>
      </w:pPr>
      <w:r>
        <w:t>дыхание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и другие;</w:t>
      </w:r>
    </w:p>
    <w:p w:rsidR="00644A77" w:rsidRDefault="00644A77">
      <w:pPr>
        <w:pStyle w:val="BodyText"/>
        <w:ind w:right="691"/>
      </w:pPr>
      <w:r>
        <w:t>проявлять физические качества: гибкость, координацию - и демонстрировать динамику их</w:t>
      </w:r>
      <w:r>
        <w:rPr>
          <w:spacing w:val="-57"/>
        </w:rPr>
        <w:t xml:space="preserve"> </w:t>
      </w:r>
      <w:r>
        <w:t>развития;</w:t>
      </w:r>
    </w:p>
    <w:p w:rsidR="00644A77" w:rsidRDefault="00644A77">
      <w:pPr>
        <w:pStyle w:val="BodyText"/>
        <w:ind w:right="696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формах занятий;</w:t>
      </w:r>
    </w:p>
    <w:p w:rsidR="00644A77" w:rsidRDefault="00644A77">
      <w:pPr>
        <w:pStyle w:val="BodyText"/>
        <w:ind w:right="5640"/>
        <w:jc w:val="left"/>
      </w:pPr>
      <w:r>
        <w:t>осваивать строевой и походный шаг.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деятельность:</w:t>
      </w:r>
    </w:p>
    <w:p w:rsidR="00644A77" w:rsidRDefault="00644A77">
      <w:pPr>
        <w:pStyle w:val="BodyText"/>
        <w:tabs>
          <w:tab w:val="left" w:pos="2661"/>
          <w:tab w:val="left" w:pos="4023"/>
          <w:tab w:val="left" w:pos="5910"/>
          <w:tab w:val="left" w:pos="7402"/>
          <w:tab w:val="left" w:pos="7764"/>
          <w:tab w:val="left" w:pos="9258"/>
          <w:tab w:val="left" w:pos="10669"/>
        </w:tabs>
        <w:ind w:right="688"/>
        <w:jc w:val="left"/>
      </w:pPr>
      <w:r>
        <w:t>осваивать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демонстрировать</w:t>
      </w:r>
      <w:r>
        <w:rPr>
          <w:spacing w:val="16"/>
        </w:rPr>
        <w:t xml:space="preserve"> </w:t>
      </w:r>
      <w:r>
        <w:t>технику</w:t>
      </w:r>
      <w:r>
        <w:rPr>
          <w:spacing w:val="14"/>
        </w:rPr>
        <w:t xml:space="preserve"> </w:t>
      </w:r>
      <w:r>
        <w:t>стилей</w:t>
      </w:r>
      <w:r>
        <w:rPr>
          <w:spacing w:val="15"/>
        </w:rPr>
        <w:t xml:space="preserve"> </w:t>
      </w:r>
      <w:r>
        <w:t>спортивного</w:t>
      </w:r>
      <w:r>
        <w:rPr>
          <w:spacing w:val="12"/>
        </w:rPr>
        <w:t xml:space="preserve"> </w:t>
      </w:r>
      <w:r>
        <w:t>плавания</w:t>
      </w:r>
      <w:r>
        <w:rPr>
          <w:spacing w:val="14"/>
        </w:rPr>
        <w:t xml:space="preserve"> </w:t>
      </w:r>
      <w:r>
        <w:t>(брасс,</w:t>
      </w:r>
      <w:r>
        <w:rPr>
          <w:spacing w:val="14"/>
        </w:rPr>
        <w:t xml:space="preserve"> </w:t>
      </w:r>
      <w:r>
        <w:t>кроль)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динамикой улучшения показателей скорости при плавании на определённое расстояние;</w:t>
      </w:r>
      <w:r>
        <w:rPr>
          <w:spacing w:val="1"/>
        </w:rPr>
        <w:t xml:space="preserve"> </w:t>
      </w:r>
      <w:r>
        <w:t>осваивать</w:t>
      </w:r>
      <w:r>
        <w:tab/>
        <w:t>комплексы</w:t>
      </w:r>
      <w:r>
        <w:tab/>
        <w:t>гимнастических</w:t>
      </w:r>
      <w:r>
        <w:tab/>
        <w:t>упражнений</w:t>
      </w:r>
      <w:r>
        <w:tab/>
        <w:t>и</w:t>
      </w:r>
      <w:r>
        <w:tab/>
        <w:t>упражнений</w:t>
      </w:r>
      <w:r>
        <w:tab/>
        <w:t>акробатики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гимнастических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(мяч,</w:t>
      </w:r>
      <w:r>
        <w:rPr>
          <w:spacing w:val="4"/>
        </w:rPr>
        <w:t xml:space="preserve"> </w:t>
      </w:r>
      <w:r>
        <w:t>скакалка);</w:t>
      </w:r>
      <w:r>
        <w:rPr>
          <w:spacing w:val="1"/>
        </w:rPr>
        <w:t xml:space="preserve"> </w:t>
      </w:r>
      <w:r>
        <w:t>осваивать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37"/>
        </w:rPr>
        <w:t xml:space="preserve"> </w:t>
      </w:r>
      <w:r>
        <w:t>умения</w:t>
      </w:r>
      <w:r>
        <w:rPr>
          <w:spacing w:val="38"/>
        </w:rPr>
        <w:t xml:space="preserve"> </w:t>
      </w:r>
      <w:r>
        <w:t>прыжков,</w:t>
      </w:r>
      <w:r>
        <w:rPr>
          <w:spacing w:val="38"/>
        </w:rPr>
        <w:t xml:space="preserve"> </w:t>
      </w:r>
      <w:r>
        <w:t>поворотов,</w:t>
      </w:r>
      <w:r>
        <w:rPr>
          <w:spacing w:val="38"/>
        </w:rPr>
        <w:t xml:space="preserve"> </w:t>
      </w:r>
      <w:r>
        <w:t>равновесий,</w:t>
      </w:r>
      <w:r>
        <w:rPr>
          <w:spacing w:val="38"/>
        </w:rPr>
        <w:t xml:space="preserve"> </w:t>
      </w:r>
      <w:r>
        <w:t>включая:</w:t>
      </w:r>
      <w:r>
        <w:rPr>
          <w:spacing w:val="39"/>
        </w:rPr>
        <w:t xml:space="preserve"> </w:t>
      </w:r>
      <w:r>
        <w:t>серию</w:t>
      </w:r>
      <w:r>
        <w:rPr>
          <w:spacing w:val="-57"/>
        </w:rPr>
        <w:t xml:space="preserve"> </w:t>
      </w:r>
      <w:r>
        <w:t>поворотов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прыжков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девяносто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сто</w:t>
      </w:r>
      <w:r>
        <w:rPr>
          <w:spacing w:val="12"/>
        </w:rPr>
        <w:t xml:space="preserve"> </w:t>
      </w:r>
      <w:r>
        <w:t>восемьдесят</w:t>
      </w:r>
      <w:r>
        <w:rPr>
          <w:spacing w:val="12"/>
        </w:rPr>
        <w:t xml:space="preserve"> </w:t>
      </w:r>
      <w:r>
        <w:t>градусов,</w:t>
      </w:r>
      <w:r>
        <w:rPr>
          <w:spacing w:val="11"/>
        </w:rPr>
        <w:t xml:space="preserve"> </w:t>
      </w:r>
      <w:r>
        <w:t>прыжки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толчком</w:t>
      </w:r>
      <w:r>
        <w:rPr>
          <w:spacing w:val="12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ногой,</w:t>
      </w:r>
      <w:r>
        <w:rPr>
          <w:spacing w:val="41"/>
        </w:rPr>
        <w:t xml:space="preserve"> </w:t>
      </w:r>
      <w:r>
        <w:t>обеими</w:t>
      </w:r>
      <w:r>
        <w:rPr>
          <w:spacing w:val="40"/>
        </w:rPr>
        <w:t xml:space="preserve"> </w:t>
      </w:r>
      <w:r>
        <w:t>ногами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прямыми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согнутыми</w:t>
      </w:r>
      <w:r>
        <w:rPr>
          <w:spacing w:val="42"/>
        </w:rPr>
        <w:t xml:space="preserve"> </w:t>
      </w:r>
      <w:r>
        <w:t>коленями,</w:t>
      </w:r>
      <w:r>
        <w:rPr>
          <w:spacing w:val="41"/>
        </w:rPr>
        <w:t xml:space="preserve"> </w:t>
      </w:r>
      <w:r>
        <w:t>прямо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полуповоротом,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разбега, прыжки и</w:t>
      </w:r>
      <w:r>
        <w:rPr>
          <w:spacing w:val="-2"/>
        </w:rPr>
        <w:t xml:space="preserve"> </w:t>
      </w:r>
      <w:r>
        <w:t>подскоки через</w:t>
      </w:r>
      <w:r>
        <w:rPr>
          <w:spacing w:val="-1"/>
        </w:rPr>
        <w:t xml:space="preserve"> </w:t>
      </w:r>
      <w:r>
        <w:t>вращающуюся скакалку;</w:t>
      </w:r>
    </w:p>
    <w:p w:rsidR="00644A77" w:rsidRDefault="00644A77">
      <w:pPr>
        <w:pStyle w:val="BodyText"/>
        <w:spacing w:before="1"/>
        <w:ind w:right="695"/>
      </w:pPr>
      <w:r>
        <w:t>осваивать универсальные умения ходьбы на лыжах (при возможных погодных условиях),</w:t>
      </w:r>
      <w:r>
        <w:rPr>
          <w:spacing w:val="1"/>
        </w:rPr>
        <w:t xml:space="preserve"> </w:t>
      </w:r>
      <w:r>
        <w:t>бега на скорость, метания теннисного мяча в заданную цель, прыжков в высоту через</w:t>
      </w:r>
      <w:r>
        <w:rPr>
          <w:spacing w:val="1"/>
        </w:rPr>
        <w:t xml:space="preserve"> </w:t>
      </w:r>
      <w:r>
        <w:t>планку,</w:t>
      </w:r>
      <w:r>
        <w:rPr>
          <w:spacing w:val="-4"/>
        </w:rPr>
        <w:t xml:space="preserve"> </w:t>
      </w:r>
      <w:r>
        <w:t>прыжков в</w:t>
      </w:r>
      <w:r>
        <w:rPr>
          <w:spacing w:val="-1"/>
        </w:rPr>
        <w:t xml:space="preserve"> </w:t>
      </w:r>
      <w:r>
        <w:t>длину и иное;</w:t>
      </w:r>
    </w:p>
    <w:p w:rsidR="00644A77" w:rsidRDefault="00644A77">
      <w:pPr>
        <w:pStyle w:val="BodyText"/>
        <w:ind w:right="697"/>
      </w:pPr>
      <w:r>
        <w:t>осваивать универсальные умения при выполнении специальных физических упражнений,</w:t>
      </w:r>
      <w:r>
        <w:rPr>
          <w:spacing w:val="1"/>
        </w:rPr>
        <w:t xml:space="preserve"> </w:t>
      </w:r>
      <w:r>
        <w:t>входящих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 начальной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по виду</w:t>
      </w:r>
      <w:r>
        <w:rPr>
          <w:spacing w:val="-1"/>
        </w:rPr>
        <w:t xml:space="preserve"> </w:t>
      </w:r>
      <w:r>
        <w:t>спорта (по</w:t>
      </w:r>
      <w:r>
        <w:rPr>
          <w:spacing w:val="-1"/>
        </w:rPr>
        <w:t xml:space="preserve"> </w:t>
      </w:r>
      <w:r>
        <w:t>выбору).</w:t>
      </w:r>
    </w:p>
    <w:p w:rsidR="00644A77" w:rsidRDefault="00644A77">
      <w:pPr>
        <w:pStyle w:val="BodyText"/>
        <w:ind w:right="693"/>
      </w:pPr>
      <w:r>
        <w:t>К концу обучения в 4 классе обучающийся достигнет следующих предметных результатов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644A77" w:rsidRDefault="00644A77">
      <w:pPr>
        <w:pStyle w:val="BodyText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культуре:</w:t>
      </w:r>
    </w:p>
    <w:p w:rsidR="00644A77" w:rsidRDefault="00644A77">
      <w:pPr>
        <w:pStyle w:val="BodyText"/>
        <w:ind w:right="696"/>
      </w:pPr>
      <w:r>
        <w:t>определять и кратко характеризовать физическую культуру, её роль в общей культуре</w:t>
      </w:r>
      <w:r>
        <w:rPr>
          <w:spacing w:val="1"/>
        </w:rPr>
        <w:t xml:space="preserve"> </w:t>
      </w:r>
      <w:r>
        <w:t>человека, пересказывать тексты по истории физической культуры, олимпизма, понимать и</w:t>
      </w:r>
      <w:r>
        <w:rPr>
          <w:spacing w:val="-57"/>
        </w:rPr>
        <w:t xml:space="preserve"> </w:t>
      </w:r>
      <w:r>
        <w:t>раскрывать связь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военной деятельностью;</w:t>
      </w:r>
    </w:p>
    <w:p w:rsidR="00644A77" w:rsidRDefault="00644A77">
      <w:pPr>
        <w:pStyle w:val="BodyText"/>
        <w:ind w:right="698"/>
      </w:pPr>
      <w:r>
        <w:t>называть направления физической культуры в классификации физических упражнений по</w:t>
      </w:r>
      <w:r>
        <w:rPr>
          <w:spacing w:val="1"/>
        </w:rPr>
        <w:t xml:space="preserve"> </w:t>
      </w:r>
      <w:r>
        <w:t>признаку</w:t>
      </w:r>
      <w:r>
        <w:rPr>
          <w:spacing w:val="-1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сложившихся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9"/>
      </w:pPr>
      <w:r>
        <w:t>понимать и перечислять физические упражнения в классификации по 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направленности;</w:t>
      </w:r>
    </w:p>
    <w:p w:rsidR="00644A77" w:rsidRDefault="00644A77">
      <w:pPr>
        <w:pStyle w:val="BodyText"/>
        <w:spacing w:before="1"/>
        <w:ind w:right="694"/>
      </w:pP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от задач</w:t>
      </w:r>
      <w:r>
        <w:rPr>
          <w:spacing w:val="-1"/>
        </w:rPr>
        <w:t xml:space="preserve"> </w:t>
      </w:r>
      <w:r>
        <w:t>спорта;</w:t>
      </w:r>
    </w:p>
    <w:p w:rsidR="00644A77" w:rsidRDefault="00644A77">
      <w:pPr>
        <w:pStyle w:val="BodyText"/>
        <w:ind w:right="693"/>
      </w:pPr>
      <w:r>
        <w:t>характеризовать</w:t>
      </w:r>
      <w:r>
        <w:rPr>
          <w:spacing w:val="1"/>
        </w:rPr>
        <w:t xml:space="preserve"> </w:t>
      </w:r>
      <w:r>
        <w:t>туристическую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по признаку исторически сложившихся систем физического воспитания и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жизнеобеспечении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 ситуациях;</w:t>
      </w:r>
    </w:p>
    <w:p w:rsidR="00644A77" w:rsidRDefault="00644A77">
      <w:pPr>
        <w:pStyle w:val="BodyText"/>
        <w:ind w:right="697"/>
      </w:pPr>
      <w:r>
        <w:t>давать основные определения по организации строевых упражнений: строй, фланг, фронт,</w:t>
      </w:r>
      <w:r>
        <w:rPr>
          <w:spacing w:val="-57"/>
        </w:rPr>
        <w:t xml:space="preserve"> </w:t>
      </w:r>
      <w:r>
        <w:t>интервал,</w:t>
      </w:r>
      <w:r>
        <w:rPr>
          <w:spacing w:val="-2"/>
        </w:rPr>
        <w:t xml:space="preserve"> </w:t>
      </w:r>
      <w:r>
        <w:t>дистанция,</w:t>
      </w:r>
      <w:r>
        <w:rPr>
          <w:spacing w:val="-1"/>
        </w:rPr>
        <w:t xml:space="preserve"> </w:t>
      </w:r>
      <w:r>
        <w:t>направляющий, замыкающий,</w:t>
      </w:r>
      <w:r>
        <w:rPr>
          <w:spacing w:val="-1"/>
        </w:rPr>
        <w:t xml:space="preserve"> </w:t>
      </w:r>
      <w:r>
        <w:t>шеренга, колонна;</w:t>
      </w:r>
    </w:p>
    <w:p w:rsidR="00644A77" w:rsidRDefault="00644A77">
      <w:pPr>
        <w:pStyle w:val="BodyText"/>
      </w:pPr>
      <w:r>
        <w:t>знать</w:t>
      </w:r>
      <w:r>
        <w:rPr>
          <w:spacing w:val="-1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644A77" w:rsidRDefault="00644A77">
      <w:pPr>
        <w:pStyle w:val="BodyText"/>
        <w:ind w:right="699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способностей:</w:t>
      </w:r>
      <w:r>
        <w:rPr>
          <w:spacing w:val="-1"/>
        </w:rPr>
        <w:t xml:space="preserve"> </w:t>
      </w:r>
      <w:r>
        <w:t>гибкости, координационно-скоростных</w:t>
      </w:r>
      <w:r>
        <w:rPr>
          <w:spacing w:val="-1"/>
        </w:rPr>
        <w:t xml:space="preserve"> </w:t>
      </w:r>
      <w:r>
        <w:t>способностей;</w:t>
      </w:r>
    </w:p>
    <w:p w:rsidR="00644A77" w:rsidRDefault="00644A77">
      <w:pPr>
        <w:pStyle w:val="BodyText"/>
        <w:spacing w:before="1"/>
        <w:ind w:right="691"/>
        <w:jc w:val="left"/>
      </w:pPr>
      <w:r>
        <w:t>определять ситуации, требующие применения правил предупреждения травматизма;</w:t>
      </w:r>
      <w:r>
        <w:rPr>
          <w:spacing w:val="1"/>
        </w:rPr>
        <w:t xml:space="preserve"> </w:t>
      </w:r>
      <w:r>
        <w:t>определять</w:t>
      </w:r>
      <w:r>
        <w:rPr>
          <w:spacing w:val="51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спортивной</w:t>
      </w:r>
      <w:r>
        <w:rPr>
          <w:spacing w:val="51"/>
        </w:rPr>
        <w:t xml:space="preserve"> </w:t>
      </w:r>
      <w:r>
        <w:t>одежды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погодных</w:t>
      </w:r>
      <w:r>
        <w:rPr>
          <w:spacing w:val="48"/>
        </w:rPr>
        <w:t xml:space="preserve"> </w:t>
      </w:r>
      <w:r>
        <w:t>условий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занятий;</w:t>
      </w:r>
    </w:p>
    <w:p w:rsidR="00644A77" w:rsidRDefault="00644A77">
      <w:pPr>
        <w:pStyle w:val="BodyText"/>
        <w:ind w:right="691"/>
        <w:jc w:val="left"/>
      </w:pPr>
      <w:r>
        <w:t>различать</w:t>
      </w:r>
      <w:r>
        <w:rPr>
          <w:spacing w:val="34"/>
        </w:rPr>
        <w:t xml:space="preserve"> </w:t>
      </w:r>
      <w:r>
        <w:t>гимнастические</w:t>
      </w:r>
      <w:r>
        <w:rPr>
          <w:spacing w:val="31"/>
        </w:rPr>
        <w:t xml:space="preserve"> </w:t>
      </w:r>
      <w:r>
        <w:t>упражнения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воздействию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физических</w:t>
      </w:r>
      <w:r>
        <w:rPr>
          <w:spacing w:val="33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(сила,</w:t>
      </w:r>
      <w:r>
        <w:rPr>
          <w:spacing w:val="-1"/>
        </w:rPr>
        <w:t xml:space="preserve"> </w:t>
      </w:r>
      <w:r>
        <w:t>быстрота, координация, гибкость).</w:t>
      </w:r>
    </w:p>
    <w:p w:rsidR="00644A77" w:rsidRDefault="00644A77">
      <w:pPr>
        <w:pStyle w:val="BodyText"/>
        <w:jc w:val="left"/>
      </w:pPr>
      <w:r>
        <w:t>Способы</w:t>
      </w:r>
      <w:r>
        <w:rPr>
          <w:spacing w:val="-3"/>
        </w:rPr>
        <w:t xml:space="preserve"> </w:t>
      </w:r>
      <w:r>
        <w:t>физкультурной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>
      <w:pPr>
        <w:pStyle w:val="BodyText"/>
        <w:ind w:right="691"/>
        <w:jc w:val="left"/>
      </w:pPr>
      <w:r>
        <w:t>составлять</w:t>
      </w:r>
      <w:r>
        <w:rPr>
          <w:spacing w:val="11"/>
        </w:rPr>
        <w:t xml:space="preserve"> </w:t>
      </w:r>
      <w:r>
        <w:t>индивидуальный</w:t>
      </w:r>
      <w:r>
        <w:rPr>
          <w:spacing w:val="12"/>
        </w:rPr>
        <w:t xml:space="preserve"> </w:t>
      </w:r>
      <w:r>
        <w:t>режим</w:t>
      </w:r>
      <w:r>
        <w:rPr>
          <w:spacing w:val="11"/>
        </w:rPr>
        <w:t xml:space="preserve"> </w:t>
      </w:r>
      <w:r>
        <w:t>дня,</w:t>
      </w:r>
      <w:r>
        <w:rPr>
          <w:spacing w:val="11"/>
        </w:rPr>
        <w:t xml:space="preserve"> </w:t>
      </w:r>
      <w:r>
        <w:t>вести</w:t>
      </w:r>
      <w:r>
        <w:rPr>
          <w:spacing w:val="13"/>
        </w:rPr>
        <w:t xml:space="preserve"> </w:t>
      </w:r>
      <w:r>
        <w:t>дневник</w:t>
      </w:r>
      <w:r>
        <w:rPr>
          <w:spacing w:val="12"/>
        </w:rPr>
        <w:t xml:space="preserve"> </w:t>
      </w:r>
      <w:r>
        <w:t>наблюдений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своим</w:t>
      </w:r>
      <w:r>
        <w:rPr>
          <w:spacing w:val="13"/>
        </w:rPr>
        <w:t xml:space="preserve"> </w:t>
      </w:r>
      <w:r>
        <w:t>физическим</w:t>
      </w:r>
      <w:r>
        <w:rPr>
          <w:spacing w:val="-57"/>
        </w:rPr>
        <w:t xml:space="preserve"> </w:t>
      </w:r>
      <w:r>
        <w:t>развитием,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оценивая своё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закаливающих</w:t>
      </w:r>
      <w:r>
        <w:rPr>
          <w:spacing w:val="-1"/>
        </w:rPr>
        <w:t xml:space="preserve"> </w:t>
      </w:r>
      <w:r>
        <w:t>процедур;</w:t>
      </w:r>
    </w:p>
    <w:p w:rsidR="00644A77" w:rsidRDefault="00644A77">
      <w:pPr>
        <w:pStyle w:val="BodyText"/>
        <w:ind w:right="687"/>
      </w:pPr>
      <w:r>
        <w:t>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61"/>
        </w:rPr>
        <w:t xml:space="preserve"> </w:t>
      </w:r>
      <w:r>
        <w:t>(гибкость,</w:t>
      </w:r>
      <w:r>
        <w:rPr>
          <w:spacing w:val="61"/>
        </w:rPr>
        <w:t xml:space="preserve"> </w:t>
      </w:r>
      <w:r>
        <w:t>координационно-скоростные</w:t>
      </w:r>
      <w:r>
        <w:rPr>
          <w:spacing w:val="1"/>
        </w:rPr>
        <w:t xml:space="preserve"> </w:t>
      </w:r>
      <w:r>
        <w:t>способности);</w:t>
      </w:r>
    </w:p>
    <w:p w:rsidR="00644A77" w:rsidRDefault="00644A77">
      <w:pPr>
        <w:pStyle w:val="BodyText"/>
        <w:ind w:right="689"/>
      </w:pPr>
      <w:r>
        <w:t>объяснять технику разученных гимнастических упражнений и специальных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по виду спорта (по выбору);</w:t>
      </w:r>
    </w:p>
    <w:p w:rsidR="00644A77" w:rsidRDefault="00644A77">
      <w:pPr>
        <w:pStyle w:val="BodyText"/>
      </w:pPr>
      <w:r>
        <w:t>общаться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деятельности;</w:t>
      </w:r>
    </w:p>
    <w:p w:rsidR="00644A77" w:rsidRDefault="00644A77">
      <w:pPr>
        <w:pStyle w:val="BodyText"/>
        <w:tabs>
          <w:tab w:val="left" w:pos="3027"/>
          <w:tab w:val="left" w:pos="4287"/>
          <w:tab w:val="left" w:pos="4388"/>
          <w:tab w:val="left" w:pos="5539"/>
          <w:tab w:val="left" w:pos="5860"/>
          <w:tab w:val="left" w:pos="6318"/>
          <w:tab w:val="left" w:pos="6875"/>
          <w:tab w:val="left" w:pos="7464"/>
          <w:tab w:val="left" w:pos="8225"/>
          <w:tab w:val="left" w:pos="8441"/>
          <w:tab w:val="left" w:pos="8668"/>
          <w:tab w:val="left" w:pos="9588"/>
          <w:tab w:val="left" w:pos="9783"/>
        </w:tabs>
        <w:ind w:right="690"/>
        <w:jc w:val="left"/>
      </w:pPr>
      <w:r>
        <w:t>моделировать</w:t>
      </w:r>
      <w:r>
        <w:tab/>
        <w:t>комплексы</w:t>
      </w:r>
      <w:r>
        <w:tab/>
      </w:r>
      <w:r>
        <w:tab/>
        <w:t>упражнений</w:t>
      </w:r>
      <w:r>
        <w:tab/>
        <w:t>по</w:t>
      </w:r>
      <w:r>
        <w:tab/>
        <w:t>заданной</w:t>
      </w:r>
      <w:r>
        <w:tab/>
        <w:t>цели:</w:t>
      </w:r>
      <w:r>
        <w:tab/>
        <w:t>на</w:t>
      </w:r>
      <w:r>
        <w:tab/>
        <w:t>развитие</w:t>
      </w:r>
      <w:r>
        <w:tab/>
      </w:r>
      <w:r>
        <w:tab/>
        <w:t>гибкости,</w:t>
      </w:r>
      <w:r>
        <w:rPr>
          <w:spacing w:val="-57"/>
        </w:rPr>
        <w:t xml:space="preserve"> </w:t>
      </w:r>
      <w:r>
        <w:t>координации,</w:t>
      </w:r>
      <w:r>
        <w:tab/>
        <w:t>быстроты,</w:t>
      </w:r>
      <w:r>
        <w:tab/>
        <w:t>моторики,</w:t>
      </w:r>
      <w:r>
        <w:tab/>
        <w:t>улучшение</w:t>
      </w:r>
      <w:r>
        <w:tab/>
        <w:t>подвижности</w:t>
      </w:r>
      <w:r>
        <w:tab/>
        <w:t>суставов,</w:t>
      </w:r>
      <w:r>
        <w:tab/>
        <w:t>увеличение</w:t>
      </w:r>
      <w:r>
        <w:rPr>
          <w:spacing w:val="-57"/>
        </w:rPr>
        <w:t xml:space="preserve"> </w:t>
      </w:r>
      <w:r>
        <w:t>эластичности мышц, формирование стопы и осанки, развитие меткости и другие;</w:t>
      </w:r>
      <w:r>
        <w:rPr>
          <w:spacing w:val="1"/>
        </w:rPr>
        <w:t xml:space="preserve"> </w:t>
      </w:r>
      <w:r>
        <w:t>составлять,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подвижные игры</w:t>
      </w:r>
      <w:r>
        <w:rPr>
          <w:spacing w:val="1"/>
        </w:rPr>
        <w:t xml:space="preserve"> </w:t>
      </w:r>
      <w:r>
        <w:t>с элементами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-57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5292"/>
        <w:jc w:val="left"/>
      </w:pPr>
      <w:r>
        <w:t>Физическое совершенствование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0"/>
        </w:rPr>
        <w:t xml:space="preserve"> </w:t>
      </w:r>
      <w:r>
        <w:t>деятельность:</w:t>
      </w:r>
    </w:p>
    <w:p w:rsidR="00644A77" w:rsidRDefault="00644A77">
      <w:pPr>
        <w:pStyle w:val="BodyText"/>
        <w:ind w:right="696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1"/>
        </w:rPr>
        <w:t xml:space="preserve"> </w:t>
      </w:r>
      <w:r>
        <w:t>минутки,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процесс);</w:t>
      </w:r>
    </w:p>
    <w:p w:rsidR="00644A77" w:rsidRDefault="00644A77">
      <w:pPr>
        <w:pStyle w:val="BodyText"/>
        <w:spacing w:before="1"/>
        <w:ind w:right="691"/>
      </w:pPr>
      <w:r>
        <w:t>моделировать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 в зависимости от уровня физической подготовленности и эффективности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развития физических качеств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способностей;</w:t>
      </w:r>
    </w:p>
    <w:p w:rsidR="00644A77" w:rsidRDefault="00644A77">
      <w:pPr>
        <w:pStyle w:val="BodyText"/>
        <w:ind w:right="694"/>
      </w:pPr>
      <w:r>
        <w:t>осваивать универсальные умения по контролю за величиной физической нагрузки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сердечных</w:t>
      </w:r>
      <w:r>
        <w:rPr>
          <w:spacing w:val="1"/>
        </w:rPr>
        <w:t xml:space="preserve"> </w:t>
      </w:r>
      <w:r>
        <w:t>сокращений;</w:t>
      </w:r>
    </w:p>
    <w:p w:rsidR="00644A77" w:rsidRDefault="00644A77">
      <w:pPr>
        <w:pStyle w:val="BodyText"/>
        <w:ind w:right="685"/>
        <w:jc w:val="left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видах</w:t>
      </w:r>
      <w:r>
        <w:rPr>
          <w:spacing w:val="25"/>
        </w:rPr>
        <w:t xml:space="preserve"> </w:t>
      </w:r>
      <w:r>
        <w:t>разминки:</w:t>
      </w:r>
      <w:r>
        <w:rPr>
          <w:spacing w:val="27"/>
        </w:rPr>
        <w:t xml:space="preserve"> </w:t>
      </w:r>
      <w:r>
        <w:t>общей,</w:t>
      </w:r>
      <w:r>
        <w:rPr>
          <w:spacing w:val="25"/>
        </w:rPr>
        <w:t xml:space="preserve"> </w:t>
      </w:r>
      <w:r>
        <w:t>партерной,</w:t>
      </w:r>
      <w:r>
        <w:rPr>
          <w:spacing w:val="25"/>
        </w:rPr>
        <w:t xml:space="preserve"> </w:t>
      </w:r>
      <w:r>
        <w:t>разминки</w:t>
      </w:r>
      <w:r>
        <w:rPr>
          <w:spacing w:val="25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опоры</w:t>
      </w:r>
      <w:r>
        <w:rPr>
          <w:spacing w:val="29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6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нагрузки на группы мышц в различных положениях (в движении, лёжа, сидя, стоя);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на 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результаты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:rsidR="00644A77" w:rsidRDefault="00644A77">
      <w:pPr>
        <w:pStyle w:val="BodyText"/>
        <w:jc w:val="left"/>
      </w:pPr>
      <w:r>
        <w:t>Спортивно-оздоровительная</w:t>
      </w:r>
      <w:r>
        <w:rPr>
          <w:spacing w:val="-5"/>
        </w:rPr>
        <w:t xml:space="preserve"> </w:t>
      </w:r>
      <w:r>
        <w:t>деятельность:</w:t>
      </w:r>
    </w:p>
    <w:p w:rsidR="00644A77" w:rsidRDefault="00644A77">
      <w:pPr>
        <w:pStyle w:val="BodyText"/>
        <w:tabs>
          <w:tab w:val="left" w:pos="2651"/>
          <w:tab w:val="left" w:pos="3006"/>
          <w:tab w:val="left" w:pos="4394"/>
          <w:tab w:val="left" w:pos="6174"/>
          <w:tab w:val="left" w:pos="7145"/>
          <w:tab w:val="left" w:pos="7749"/>
          <w:tab w:val="left" w:pos="9238"/>
        </w:tabs>
        <w:ind w:right="697"/>
        <w:jc w:val="left"/>
      </w:pPr>
      <w:r>
        <w:t>осваивать</w:t>
      </w:r>
      <w:r>
        <w:tab/>
        <w:t>и</w:t>
      </w:r>
      <w:r>
        <w:tab/>
        <w:t>показывать</w:t>
      </w:r>
      <w:r>
        <w:tab/>
        <w:t>универсальные</w:t>
      </w:r>
      <w:r>
        <w:tab/>
        <w:t>умения</w:t>
      </w:r>
      <w:r>
        <w:tab/>
        <w:t>при</w:t>
      </w:r>
      <w:r>
        <w:tab/>
        <w:t>выполнении</w:t>
      </w:r>
      <w:r>
        <w:tab/>
      </w:r>
      <w:r>
        <w:rPr>
          <w:spacing w:val="-1"/>
        </w:rPr>
        <w:t>организующих</w:t>
      </w:r>
      <w:r>
        <w:rPr>
          <w:spacing w:val="-57"/>
        </w:rPr>
        <w:t xml:space="preserve"> </w:t>
      </w:r>
      <w:r>
        <w:t>упражнений;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осваивать</w:t>
      </w:r>
      <w:r>
        <w:rPr>
          <w:spacing w:val="-4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упражнений;</w:t>
      </w:r>
    </w:p>
    <w:p w:rsidR="00644A77" w:rsidRDefault="00644A77">
      <w:pPr>
        <w:pStyle w:val="BodyText"/>
        <w:spacing w:before="1"/>
        <w:ind w:right="691"/>
        <w:jc w:val="left"/>
      </w:pPr>
      <w:r>
        <w:t>осваивать</w:t>
      </w:r>
      <w:r>
        <w:rPr>
          <w:spacing w:val="15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взаимодействию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парах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группах</w:t>
      </w:r>
      <w:r>
        <w:rPr>
          <w:spacing w:val="2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разучивании</w:t>
      </w:r>
      <w:r>
        <w:rPr>
          <w:spacing w:val="-57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физических упражнений;</w:t>
      </w:r>
    </w:p>
    <w:p w:rsidR="00644A77" w:rsidRDefault="00644A77">
      <w:pPr>
        <w:pStyle w:val="BodyText"/>
        <w:ind w:right="691"/>
        <w:jc w:val="left"/>
      </w:pPr>
      <w:r>
        <w:t>проявлять</w:t>
      </w:r>
      <w:r>
        <w:rPr>
          <w:spacing w:val="22"/>
        </w:rPr>
        <w:t xml:space="preserve"> </w:t>
      </w:r>
      <w:r>
        <w:t>физические</w:t>
      </w:r>
      <w:r>
        <w:rPr>
          <w:spacing w:val="18"/>
        </w:rPr>
        <w:t xml:space="preserve"> </w:t>
      </w:r>
      <w:r>
        <w:t>качества</w:t>
      </w:r>
      <w:r>
        <w:rPr>
          <w:spacing w:val="20"/>
        </w:rPr>
        <w:t xml:space="preserve"> </w:t>
      </w:r>
      <w:r>
        <w:t>гибкости,</w:t>
      </w:r>
      <w:r>
        <w:rPr>
          <w:spacing w:val="21"/>
        </w:rPr>
        <w:t xml:space="preserve"> </w:t>
      </w:r>
      <w:r>
        <w:t>координации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быстроты</w:t>
      </w:r>
      <w:r>
        <w:rPr>
          <w:spacing w:val="21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гимнастики;</w:t>
      </w:r>
    </w:p>
    <w:p w:rsidR="00644A77" w:rsidRDefault="00644A77">
      <w:pPr>
        <w:pStyle w:val="BodyText"/>
        <w:ind w:right="691"/>
        <w:jc w:val="left"/>
      </w:pPr>
      <w:r>
        <w:t>выявлять</w:t>
      </w:r>
      <w:r>
        <w:rPr>
          <w:spacing w:val="37"/>
        </w:rPr>
        <w:t xml:space="preserve"> </w:t>
      </w:r>
      <w:r>
        <w:t>характерные</w:t>
      </w:r>
      <w:r>
        <w:rPr>
          <w:spacing w:val="35"/>
        </w:rPr>
        <w:t xml:space="preserve"> </w:t>
      </w:r>
      <w:r>
        <w:t>ошибки</w:t>
      </w:r>
      <w:r>
        <w:rPr>
          <w:spacing w:val="35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выполнении</w:t>
      </w:r>
      <w:r>
        <w:rPr>
          <w:spacing w:val="37"/>
        </w:rPr>
        <w:t xml:space="preserve"> </w:t>
      </w:r>
      <w:r>
        <w:t>гимнастических</w:t>
      </w:r>
      <w:r>
        <w:rPr>
          <w:spacing w:val="36"/>
        </w:rPr>
        <w:t xml:space="preserve"> </w:t>
      </w:r>
      <w:r>
        <w:t>упражнений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плавания;</w:t>
      </w:r>
    </w:p>
    <w:p w:rsidR="00644A77" w:rsidRDefault="00644A77">
      <w:pPr>
        <w:pStyle w:val="BodyText"/>
        <w:jc w:val="left"/>
      </w:pPr>
      <w:r>
        <w:t>различать,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озвучивать</w:t>
      </w:r>
      <w:r>
        <w:rPr>
          <w:spacing w:val="-2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команды;</w:t>
      </w:r>
    </w:p>
    <w:p w:rsidR="00644A77" w:rsidRDefault="00644A77">
      <w:pPr>
        <w:pStyle w:val="BodyText"/>
        <w:ind w:right="691"/>
        <w:jc w:val="left"/>
      </w:pPr>
      <w:r>
        <w:t>осваивать</w:t>
      </w:r>
      <w:r>
        <w:rPr>
          <w:spacing w:val="29"/>
        </w:rPr>
        <w:t xml:space="preserve"> </w:t>
      </w:r>
      <w:r>
        <w:t>универсальные</w:t>
      </w:r>
      <w:r>
        <w:rPr>
          <w:spacing w:val="27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взаимодействию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группах</w:t>
      </w:r>
      <w:r>
        <w:rPr>
          <w:spacing w:val="26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разучивании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 упражнений;</w:t>
      </w:r>
    </w:p>
    <w:p w:rsidR="00644A77" w:rsidRDefault="00644A77">
      <w:pPr>
        <w:pStyle w:val="BodyText"/>
        <w:ind w:right="691"/>
        <w:jc w:val="left"/>
      </w:pPr>
      <w:r>
        <w:t>осваивать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демонстрировать</w:t>
      </w:r>
      <w:r>
        <w:rPr>
          <w:spacing w:val="16"/>
        </w:rPr>
        <w:t xml:space="preserve"> </w:t>
      </w:r>
      <w:r>
        <w:t>технику</w:t>
      </w:r>
      <w:r>
        <w:rPr>
          <w:spacing w:val="14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стилей</w:t>
      </w:r>
      <w:r>
        <w:rPr>
          <w:spacing w:val="14"/>
        </w:rPr>
        <w:t xml:space="preserve"> </w:t>
      </w:r>
      <w:r>
        <w:t>плавания</w:t>
      </w:r>
      <w:r>
        <w:rPr>
          <w:spacing w:val="14"/>
        </w:rPr>
        <w:t xml:space="preserve"> </w:t>
      </w:r>
      <w:r>
        <w:t>(на</w:t>
      </w:r>
      <w:r>
        <w:rPr>
          <w:spacing w:val="14"/>
        </w:rPr>
        <w:t xml:space="preserve"> </w:t>
      </w:r>
      <w:r>
        <w:t>выбор),</w:t>
      </w:r>
      <w:r>
        <w:rPr>
          <w:spacing w:val="14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скорость;</w:t>
      </w:r>
    </w:p>
    <w:p w:rsidR="00644A77" w:rsidRDefault="00644A77">
      <w:pPr>
        <w:pStyle w:val="BodyText"/>
        <w:jc w:val="left"/>
      </w:pPr>
      <w:r>
        <w:t>описывать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демонстрировать</w:t>
      </w:r>
      <w:r>
        <w:rPr>
          <w:spacing w:val="7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соревновательной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виду</w:t>
      </w:r>
      <w:r>
        <w:rPr>
          <w:spacing w:val="6"/>
        </w:rPr>
        <w:t xml:space="preserve"> </w:t>
      </w:r>
      <w:r>
        <w:t>спорта</w:t>
      </w:r>
      <w:r>
        <w:rPr>
          <w:spacing w:val="4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выбор);</w:t>
      </w:r>
    </w:p>
    <w:p w:rsidR="00644A77" w:rsidRDefault="00644A77">
      <w:pPr>
        <w:pStyle w:val="BodyText"/>
        <w:spacing w:before="1"/>
        <w:ind w:right="691"/>
        <w:jc w:val="left"/>
      </w:pPr>
      <w:r>
        <w:t>соблюдать правила техники безопасности при занятиях физической культурой и спортом;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28"/>
        </w:rPr>
        <w:t xml:space="preserve"> </w:t>
      </w:r>
      <w:r>
        <w:t>технику</w:t>
      </w:r>
      <w:r>
        <w:rPr>
          <w:spacing w:val="26"/>
        </w:rPr>
        <w:t xml:space="preserve"> </w:t>
      </w:r>
      <w:r>
        <w:t>удержания</w:t>
      </w:r>
      <w:r>
        <w:rPr>
          <w:spacing w:val="26"/>
        </w:rPr>
        <w:t xml:space="preserve"> </w:t>
      </w:r>
      <w:r>
        <w:t>гимнастических</w:t>
      </w:r>
      <w:r>
        <w:rPr>
          <w:spacing w:val="26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(мяч,</w:t>
      </w:r>
      <w:r>
        <w:rPr>
          <w:spacing w:val="26"/>
        </w:rPr>
        <w:t xml:space="preserve"> </w:t>
      </w:r>
      <w:r>
        <w:t>скакалка)</w:t>
      </w:r>
      <w:r>
        <w:rPr>
          <w:spacing w:val="2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передаче,</w:t>
      </w:r>
      <w:r>
        <w:rPr>
          <w:spacing w:val="-1"/>
        </w:rPr>
        <w:t xml:space="preserve"> </w:t>
      </w:r>
      <w:r>
        <w:t>броске, ловле, вращении, перекатах;</w:t>
      </w:r>
    </w:p>
    <w:p w:rsidR="00644A77" w:rsidRDefault="00644A77">
      <w:pPr>
        <w:pStyle w:val="BodyText"/>
        <w:ind w:right="691"/>
        <w:jc w:val="left"/>
      </w:pPr>
      <w:r>
        <w:t>демонстрировать</w:t>
      </w:r>
      <w:r>
        <w:rPr>
          <w:spacing w:val="22"/>
        </w:rPr>
        <w:t xml:space="preserve"> </w:t>
      </w:r>
      <w:r>
        <w:t>технику</w:t>
      </w:r>
      <w:r>
        <w:rPr>
          <w:spacing w:val="20"/>
        </w:rPr>
        <w:t xml:space="preserve"> </w:t>
      </w:r>
      <w:r>
        <w:t>выполнения</w:t>
      </w:r>
      <w:r>
        <w:rPr>
          <w:spacing w:val="20"/>
        </w:rPr>
        <w:t xml:space="preserve"> </w:t>
      </w:r>
      <w:r>
        <w:t>равновесий,</w:t>
      </w:r>
      <w:r>
        <w:rPr>
          <w:spacing w:val="20"/>
        </w:rPr>
        <w:t xml:space="preserve"> </w:t>
      </w:r>
      <w:r>
        <w:t>поворотов,</w:t>
      </w:r>
      <w:r>
        <w:rPr>
          <w:spacing w:val="19"/>
        </w:rPr>
        <w:t xml:space="preserve"> </w:t>
      </w:r>
      <w:r>
        <w:t>прыжков</w:t>
      </w:r>
      <w:r>
        <w:rPr>
          <w:spacing w:val="20"/>
        </w:rPr>
        <w:t xml:space="preserve"> </w:t>
      </w:r>
      <w:r>
        <w:t>толчком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(попеременно), на</w:t>
      </w:r>
      <w:r>
        <w:rPr>
          <w:spacing w:val="-1"/>
        </w:rPr>
        <w:t xml:space="preserve"> </w:t>
      </w:r>
      <w:r>
        <w:t>месте и с</w:t>
      </w:r>
      <w:r>
        <w:rPr>
          <w:spacing w:val="-1"/>
        </w:rPr>
        <w:t xml:space="preserve"> </w:t>
      </w:r>
      <w:r>
        <w:t>разбега;</w:t>
      </w:r>
    </w:p>
    <w:p w:rsidR="00644A77" w:rsidRDefault="00644A77">
      <w:pPr>
        <w:pStyle w:val="BodyText"/>
        <w:tabs>
          <w:tab w:val="left" w:pos="2697"/>
          <w:tab w:val="left" w:pos="3795"/>
          <w:tab w:val="left" w:pos="5313"/>
          <w:tab w:val="left" w:pos="7205"/>
          <w:tab w:val="left" w:pos="8738"/>
          <w:tab w:val="left" w:pos="10016"/>
        </w:tabs>
        <w:ind w:right="698"/>
        <w:jc w:val="left"/>
      </w:pPr>
      <w:r>
        <w:t>осваивать</w:t>
      </w:r>
      <w:r>
        <w:tab/>
        <w:t>технику</w:t>
      </w:r>
      <w:r>
        <w:tab/>
        <w:t>выполнения</w:t>
      </w:r>
      <w:r>
        <w:tab/>
        <w:t>акробатических</w:t>
      </w:r>
      <w:r>
        <w:tab/>
        <w:t>упражнений</w:t>
      </w:r>
      <w:r>
        <w:tab/>
        <w:t>(кувырок,</w:t>
      </w:r>
      <w:r>
        <w:tab/>
      </w:r>
      <w:r>
        <w:rPr>
          <w:spacing w:val="-1"/>
        </w:rPr>
        <w:t>колесо,</w:t>
      </w:r>
      <w:r>
        <w:rPr>
          <w:spacing w:val="-57"/>
        </w:rPr>
        <w:t xml:space="preserve"> </w:t>
      </w:r>
      <w:r>
        <w:t>шпагат/полушпагат,</w:t>
      </w:r>
      <w:r>
        <w:rPr>
          <w:spacing w:val="-1"/>
        </w:rPr>
        <w:t xml:space="preserve"> </w:t>
      </w:r>
      <w:r>
        <w:t>мост</w:t>
      </w:r>
      <w:r>
        <w:rPr>
          <w:spacing w:val="-1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по выбору,</w:t>
      </w:r>
      <w:r>
        <w:rPr>
          <w:spacing w:val="-1"/>
        </w:rPr>
        <w:t xml:space="preserve"> </w:t>
      </w:r>
      <w:r>
        <w:t>стойка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руках);</w:t>
      </w:r>
    </w:p>
    <w:p w:rsidR="00644A77" w:rsidRDefault="00644A77">
      <w:pPr>
        <w:pStyle w:val="BodyText"/>
        <w:ind w:right="698"/>
      </w:pPr>
      <w:r>
        <w:t>осваивать технику танцевальных шагов, выполняемых индивидуально, парами, в группах;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(общая,</w:t>
      </w:r>
      <w:r>
        <w:rPr>
          <w:spacing w:val="1"/>
        </w:rPr>
        <w:t xml:space="preserve"> </w:t>
      </w:r>
      <w:r>
        <w:t>партерная,</w:t>
      </w:r>
      <w:r>
        <w:rPr>
          <w:spacing w:val="-1"/>
        </w:rPr>
        <w:t xml:space="preserve"> </w:t>
      </w:r>
      <w:r>
        <w:t>у опоры);</w:t>
      </w:r>
    </w:p>
    <w:p w:rsidR="00644A77" w:rsidRDefault="00644A77">
      <w:pPr>
        <w:pStyle w:val="BodyText"/>
        <w:ind w:right="698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игровых заданий,</w:t>
      </w:r>
      <w:r>
        <w:rPr>
          <w:spacing w:val="-1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эстафет;</w:t>
      </w:r>
    </w:p>
    <w:p w:rsidR="00644A77" w:rsidRDefault="00644A77">
      <w:pPr>
        <w:pStyle w:val="BodyText"/>
        <w:ind w:right="698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</w:p>
    <w:p w:rsidR="00644A77" w:rsidRDefault="00644A77">
      <w:pPr>
        <w:pStyle w:val="BodyText"/>
      </w:pPr>
      <w:r>
        <w:t>осваивать</w:t>
      </w:r>
      <w:r>
        <w:rPr>
          <w:spacing w:val="-3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3"/>
      </w:pPr>
      <w:r>
        <w:t>Физическая культура. Культура движения. Гимнастика. Регулярные занятия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урока.</w:t>
      </w:r>
    </w:p>
    <w:p w:rsidR="00644A77" w:rsidRDefault="00644A77">
      <w:pPr>
        <w:pStyle w:val="BodyText"/>
        <w:ind w:right="697"/>
      </w:pPr>
      <w:r>
        <w:t>Исходные положения в физических упражнениях: стойки, упоры, седы, положения лёжа,</w:t>
      </w:r>
      <w:r>
        <w:rPr>
          <w:spacing w:val="1"/>
        </w:rPr>
        <w:t xml:space="preserve"> </w:t>
      </w:r>
      <w:r>
        <w:t>сидя, у опоры.</w:t>
      </w:r>
    </w:p>
    <w:p w:rsidR="00644A77" w:rsidRDefault="00644A77">
      <w:pPr>
        <w:pStyle w:val="BodyText"/>
        <w:ind w:right="692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(мягкий)</w:t>
      </w:r>
      <w:r>
        <w:rPr>
          <w:spacing w:val="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хореографические</w:t>
      </w:r>
      <w:r>
        <w:rPr>
          <w:spacing w:val="-1"/>
        </w:rPr>
        <w:t xml:space="preserve"> </w:t>
      </w:r>
      <w:r>
        <w:t>позиции.</w:t>
      </w:r>
    </w:p>
    <w:p w:rsidR="00644A77" w:rsidRDefault="00644A77">
      <w:pPr>
        <w:pStyle w:val="BodyText"/>
        <w:spacing w:before="1"/>
        <w:ind w:right="697"/>
      </w:pPr>
      <w:r>
        <w:t>Место для занятий физическими упражнениями. Спортивное оборудование и инвентарь.</w:t>
      </w:r>
      <w:r>
        <w:rPr>
          <w:spacing w:val="1"/>
        </w:rPr>
        <w:t xml:space="preserve"> </w:t>
      </w:r>
      <w:r>
        <w:t>Одежда для занятий физическими упражнениями. Техника безопасности при 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упражнений, проведении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эстафет.</w:t>
      </w:r>
    </w:p>
    <w:p w:rsidR="00644A77" w:rsidRDefault="00644A77">
      <w:pPr>
        <w:pStyle w:val="BodyText"/>
        <w:ind w:right="2877"/>
        <w:jc w:val="left"/>
      </w:pPr>
      <w:r>
        <w:t>Распорядок дня. Личная гигиена. Основные правила личной гигиены.</w:t>
      </w:r>
      <w:r>
        <w:rPr>
          <w:spacing w:val="-58"/>
        </w:rPr>
        <w:t xml:space="preserve"> </w:t>
      </w:r>
      <w:r>
        <w:t>Самоконтроль.</w:t>
      </w:r>
      <w:r>
        <w:rPr>
          <w:spacing w:val="-4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команды, построение,</w:t>
      </w:r>
      <w:r>
        <w:rPr>
          <w:spacing w:val="-1"/>
        </w:rPr>
        <w:t xml:space="preserve"> </w:t>
      </w:r>
      <w:r>
        <w:t>расчёт.</w:t>
      </w:r>
    </w:p>
    <w:p w:rsidR="00644A77" w:rsidRDefault="00644A77">
      <w:pPr>
        <w:pStyle w:val="BodyText"/>
        <w:jc w:val="left"/>
      </w:pPr>
      <w:r>
        <w:t>Физические</w:t>
      </w:r>
      <w:r>
        <w:rPr>
          <w:spacing w:val="-4"/>
        </w:rPr>
        <w:t xml:space="preserve"> </w:t>
      </w:r>
      <w:r>
        <w:t>упражнения.</w:t>
      </w:r>
    </w:p>
    <w:p w:rsidR="00644A77" w:rsidRDefault="00644A77">
      <w:pPr>
        <w:pStyle w:val="BodyText"/>
        <w:jc w:val="left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644A77" w:rsidRDefault="00644A77">
      <w:pPr>
        <w:pStyle w:val="BodyText"/>
        <w:ind w:right="690"/>
      </w:pPr>
      <w:r>
        <w:t>Общая разминка. Упражнения общей разминки. Влияние выполнения упражнений общей</w:t>
      </w:r>
      <w:r>
        <w:rPr>
          <w:spacing w:val="1"/>
        </w:rPr>
        <w:t xml:space="preserve"> </w:t>
      </w:r>
      <w:r>
        <w:t>разминки на подготовку мышц тела к выполнению физических упражнений. 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дыхания:</w:t>
      </w:r>
      <w:r>
        <w:rPr>
          <w:spacing w:val="60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 вперёд на полной стопе (гимнастический шаг), шаги с продвижением вперёд на</w:t>
      </w:r>
      <w:r>
        <w:rPr>
          <w:spacing w:val="1"/>
        </w:rPr>
        <w:t xml:space="preserve"> </w:t>
      </w:r>
      <w:r>
        <w:t>полупальцах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пятках</w:t>
      </w:r>
      <w:r>
        <w:rPr>
          <w:spacing w:val="1"/>
        </w:rPr>
        <w:t xml:space="preserve"> </w:t>
      </w:r>
      <w:r>
        <w:t>(«казачок»),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выпрямленными</w:t>
      </w:r>
      <w:r>
        <w:rPr>
          <w:spacing w:val="57"/>
        </w:rPr>
        <w:t xml:space="preserve"> </w:t>
      </w:r>
      <w:r>
        <w:t>коленями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полуприседе</w:t>
      </w:r>
      <w:r>
        <w:rPr>
          <w:spacing w:val="57"/>
        </w:rPr>
        <w:t xml:space="preserve"> </w:t>
      </w:r>
      <w:r>
        <w:t>(«жираф»),</w:t>
      </w:r>
      <w:r>
        <w:rPr>
          <w:spacing w:val="56"/>
        </w:rPr>
        <w:t xml:space="preserve"> </w:t>
      </w:r>
      <w:r>
        <w:t>шаги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продвижением</w:t>
      </w:r>
      <w:r>
        <w:rPr>
          <w:spacing w:val="56"/>
        </w:rPr>
        <w:t xml:space="preserve"> </w:t>
      </w:r>
      <w:r>
        <w:t>вперёд,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сочетаемые с отведением рук назад на горизонтальном уровне («конькобежец»). Освоение</w:t>
      </w:r>
      <w:r>
        <w:rPr>
          <w:spacing w:val="-57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у опоры.</w:t>
      </w:r>
    </w:p>
    <w:p w:rsidR="00644A77" w:rsidRDefault="00644A77">
      <w:pPr>
        <w:pStyle w:val="BodyText"/>
        <w:spacing w:before="1"/>
        <w:ind w:right="689"/>
      </w:pPr>
      <w:r>
        <w:t>Партерная разминка. Освоение техники</w:t>
      </w:r>
      <w:r>
        <w:rPr>
          <w:spacing w:val="1"/>
        </w:rPr>
        <w:t xml:space="preserve"> </w:t>
      </w:r>
      <w:r>
        <w:t>выполнения упражнений для</w:t>
      </w:r>
      <w:r>
        <w:rPr>
          <w:spacing w:val="1"/>
        </w:rPr>
        <w:t xml:space="preserve"> </w:t>
      </w:r>
      <w:r>
        <w:t>формирования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(«лягушонок»),</w:t>
      </w:r>
      <w:r>
        <w:rPr>
          <w:spacing w:val="1"/>
        </w:rPr>
        <w:t xml:space="preserve"> </w:t>
      </w:r>
      <w:r>
        <w:t>упражнения для растяжки задней поверхности мышц бедра и формирования выворотности</w:t>
      </w:r>
      <w:r>
        <w:rPr>
          <w:spacing w:val="-57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(«крестик»),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-1"/>
        </w:rPr>
        <w:t xml:space="preserve"> </w:t>
      </w:r>
      <w:r>
        <w:t>коленных и</w:t>
      </w:r>
      <w:r>
        <w:rPr>
          <w:spacing w:val="-1"/>
        </w:rPr>
        <w:t xml:space="preserve"> </w:t>
      </w:r>
      <w:r>
        <w:t>голеностопных суставов</w:t>
      </w:r>
      <w:r>
        <w:rPr>
          <w:spacing w:val="-1"/>
        </w:rPr>
        <w:t xml:space="preserve"> </w:t>
      </w:r>
      <w:r>
        <w:t>(«велосипед»).</w:t>
      </w:r>
    </w:p>
    <w:p w:rsidR="00644A77" w:rsidRDefault="00644A77">
      <w:pPr>
        <w:pStyle w:val="BodyText"/>
        <w:ind w:right="693"/>
      </w:pPr>
      <w:r>
        <w:t>Упражнения для укрепления мышц тела и развития гибкости позвоночника, 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скручивания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(«верёвочка»),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(«рыбка»),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позвоночника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плечевого</w:t>
      </w:r>
      <w:r>
        <w:rPr>
          <w:spacing w:val="-2"/>
        </w:rPr>
        <w:t xml:space="preserve"> </w:t>
      </w:r>
      <w:r>
        <w:t>пояса</w:t>
      </w:r>
      <w:r>
        <w:rPr>
          <w:spacing w:val="-2"/>
        </w:rPr>
        <w:t xml:space="preserve"> </w:t>
      </w:r>
      <w:r>
        <w:t>(«мост»)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лёжа.</w:t>
      </w:r>
    </w:p>
    <w:p w:rsidR="00644A77" w:rsidRDefault="00644A77">
      <w:pPr>
        <w:pStyle w:val="BodyText"/>
      </w:pPr>
      <w:r>
        <w:t>Подводящие</w:t>
      </w:r>
      <w:r>
        <w:rPr>
          <w:spacing w:val="-4"/>
        </w:rPr>
        <w:t xml:space="preserve"> </w:t>
      </w:r>
      <w:r>
        <w:t>упражнения</w:t>
      </w:r>
    </w:p>
    <w:p w:rsidR="00644A77" w:rsidRDefault="00644A77">
      <w:pPr>
        <w:pStyle w:val="BodyText"/>
        <w:spacing w:before="1"/>
        <w:ind w:right="696"/>
      </w:pPr>
      <w:r>
        <w:t>Группировка,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подводящих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продольных</w:t>
      </w:r>
      <w:r>
        <w:rPr>
          <w:spacing w:val="-1"/>
        </w:rPr>
        <w:t xml:space="preserve"> </w:t>
      </w:r>
      <w:r>
        <w:t>и поперечных шпагатов («ящерка»).</w:t>
      </w:r>
    </w:p>
    <w:p w:rsidR="00644A77" w:rsidRDefault="00644A77">
      <w:pPr>
        <w:pStyle w:val="BodyText"/>
        <w:ind w:right="691"/>
        <w:jc w:val="left"/>
      </w:pPr>
      <w:r>
        <w:t>Упражнения для развития моторики и координации с гимнастическим предметом.</w:t>
      </w:r>
      <w:r>
        <w:rPr>
          <w:spacing w:val="1"/>
        </w:rPr>
        <w:t xml:space="preserve"> </w:t>
      </w:r>
      <w:r>
        <w:t>Удержание</w:t>
      </w:r>
      <w:r>
        <w:rPr>
          <w:spacing w:val="11"/>
        </w:rPr>
        <w:t xml:space="preserve"> </w:t>
      </w:r>
      <w:r>
        <w:t>скакалки.</w:t>
      </w:r>
      <w:r>
        <w:rPr>
          <w:spacing w:val="12"/>
        </w:rPr>
        <w:t xml:space="preserve"> </w:t>
      </w:r>
      <w:r>
        <w:t>Вращение</w:t>
      </w:r>
      <w:r>
        <w:rPr>
          <w:spacing w:val="11"/>
        </w:rPr>
        <w:t xml:space="preserve"> </w:t>
      </w:r>
      <w:r>
        <w:t>кистью</w:t>
      </w:r>
      <w:r>
        <w:rPr>
          <w:spacing w:val="12"/>
        </w:rPr>
        <w:t xml:space="preserve"> </w:t>
      </w:r>
      <w:r>
        <w:t>руки</w:t>
      </w:r>
      <w:r>
        <w:rPr>
          <w:spacing w:val="13"/>
        </w:rPr>
        <w:t xml:space="preserve"> </w:t>
      </w:r>
      <w:r>
        <w:t>скакалки,</w:t>
      </w:r>
      <w:r>
        <w:rPr>
          <w:spacing w:val="12"/>
        </w:rPr>
        <w:t xml:space="preserve"> </w:t>
      </w:r>
      <w:r>
        <w:t>сложенной</w:t>
      </w:r>
      <w:r>
        <w:rPr>
          <w:spacing w:val="13"/>
        </w:rPr>
        <w:t xml:space="preserve"> </w:t>
      </w:r>
      <w:r>
        <w:t>вчетверо,</w:t>
      </w:r>
      <w:r>
        <w:rPr>
          <w:spacing w:val="2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</w:t>
      </w:r>
      <w:r>
        <w:rPr>
          <w:spacing w:val="1"/>
        </w:rPr>
        <w:t xml:space="preserve"> </w:t>
      </w:r>
      <w:r>
        <w:t>- поочерёдно</w:t>
      </w:r>
      <w:r>
        <w:rPr>
          <w:spacing w:val="1"/>
        </w:rPr>
        <w:t xml:space="preserve"> </w:t>
      </w:r>
      <w:r>
        <w:t>в лицевой,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плоскостях.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скакалку</w:t>
      </w:r>
      <w:r>
        <w:rPr>
          <w:spacing w:val="23"/>
        </w:rPr>
        <w:t xml:space="preserve"> </w:t>
      </w:r>
      <w:r>
        <w:t>вперёд,</w:t>
      </w:r>
      <w:r>
        <w:rPr>
          <w:spacing w:val="23"/>
        </w:rPr>
        <w:t xml:space="preserve"> </w:t>
      </w:r>
      <w:r>
        <w:t>назад.</w:t>
      </w:r>
      <w:r>
        <w:rPr>
          <w:spacing w:val="23"/>
        </w:rPr>
        <w:t xml:space="preserve"> </w:t>
      </w:r>
      <w:r>
        <w:t>Прыжки</w:t>
      </w:r>
      <w:r>
        <w:rPr>
          <w:spacing w:val="24"/>
        </w:rPr>
        <w:t xml:space="preserve"> </w:t>
      </w:r>
      <w:r>
        <w:t>через</w:t>
      </w:r>
      <w:r>
        <w:rPr>
          <w:spacing w:val="24"/>
        </w:rPr>
        <w:t xml:space="preserve"> </w:t>
      </w:r>
      <w:r>
        <w:t>скакалку</w:t>
      </w:r>
      <w:r>
        <w:rPr>
          <w:spacing w:val="23"/>
        </w:rPr>
        <w:t xml:space="preserve"> </w:t>
      </w:r>
      <w:r>
        <w:t>вперёд,</w:t>
      </w:r>
      <w:r>
        <w:rPr>
          <w:spacing w:val="23"/>
        </w:rPr>
        <w:t xml:space="preserve"> </w:t>
      </w:r>
      <w:r>
        <w:t>назад.</w:t>
      </w:r>
      <w:r>
        <w:rPr>
          <w:spacing w:val="18"/>
        </w:rPr>
        <w:t xml:space="preserve"> </w:t>
      </w:r>
      <w:r>
        <w:t>Игровые</w:t>
      </w:r>
      <w:r>
        <w:rPr>
          <w:spacing w:val="21"/>
        </w:rPr>
        <w:t xml:space="preserve"> </w:t>
      </w:r>
      <w:r>
        <w:t>задания</w:t>
      </w:r>
      <w:r>
        <w:rPr>
          <w:spacing w:val="2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скакалкой.</w:t>
      </w:r>
    </w:p>
    <w:p w:rsidR="00644A77" w:rsidRDefault="00644A77">
      <w:pPr>
        <w:pStyle w:val="BodyText"/>
        <w:ind w:right="691"/>
        <w:jc w:val="left"/>
      </w:pPr>
      <w:r>
        <w:t>Удержание</w:t>
      </w:r>
      <w:r>
        <w:rPr>
          <w:spacing w:val="13"/>
        </w:rPr>
        <w:t xml:space="preserve"> </w:t>
      </w:r>
      <w:r>
        <w:t>гимнастического</w:t>
      </w:r>
      <w:r>
        <w:rPr>
          <w:spacing w:val="14"/>
        </w:rPr>
        <w:t xml:space="preserve"> </w:t>
      </w:r>
      <w:r>
        <w:t>мяча.</w:t>
      </w:r>
      <w:r>
        <w:rPr>
          <w:spacing w:val="17"/>
        </w:rPr>
        <w:t xml:space="preserve"> </w:t>
      </w:r>
      <w:r>
        <w:t>Баланс</w:t>
      </w:r>
      <w:r>
        <w:rPr>
          <w:spacing w:val="13"/>
        </w:rPr>
        <w:t xml:space="preserve"> </w:t>
      </w:r>
      <w:r>
        <w:t>мяча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ладони,</w:t>
      </w:r>
      <w:r>
        <w:rPr>
          <w:spacing w:val="14"/>
        </w:rPr>
        <w:t xml:space="preserve"> </w:t>
      </w:r>
      <w:r>
        <w:t>передача</w:t>
      </w:r>
      <w:r>
        <w:rPr>
          <w:spacing w:val="19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руку.</w:t>
      </w:r>
      <w:r>
        <w:rPr>
          <w:spacing w:val="-57"/>
        </w:rPr>
        <w:t xml:space="preserve"> </w:t>
      </w:r>
      <w:r>
        <w:t>Одиночный</w:t>
      </w:r>
      <w:r>
        <w:rPr>
          <w:spacing w:val="30"/>
        </w:rPr>
        <w:t xml:space="preserve"> </w:t>
      </w:r>
      <w:r>
        <w:t>отбив</w:t>
      </w:r>
      <w:r>
        <w:rPr>
          <w:spacing w:val="29"/>
        </w:rPr>
        <w:t xml:space="preserve"> </w:t>
      </w:r>
      <w:r>
        <w:t>мяча</w:t>
      </w:r>
      <w:r>
        <w:rPr>
          <w:spacing w:val="2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пола.</w:t>
      </w:r>
      <w:r>
        <w:rPr>
          <w:spacing w:val="29"/>
        </w:rPr>
        <w:t xml:space="preserve"> </w:t>
      </w:r>
      <w:r>
        <w:t>Переброска</w:t>
      </w:r>
      <w:r>
        <w:rPr>
          <w:spacing w:val="31"/>
        </w:rPr>
        <w:t xml:space="preserve"> </w:t>
      </w:r>
      <w:r>
        <w:t>мяча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ладони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тыльную</w:t>
      </w:r>
      <w:r>
        <w:rPr>
          <w:spacing w:val="31"/>
        </w:rPr>
        <w:t xml:space="preserve"> </w:t>
      </w:r>
      <w:r>
        <w:t>сторону</w:t>
      </w:r>
      <w:r>
        <w:rPr>
          <w:spacing w:val="29"/>
        </w:rPr>
        <w:t xml:space="preserve"> </w:t>
      </w:r>
      <w:r>
        <w:t>руки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обратно. Перекат мяча по полу, по рукам. Бросок и ловля мяча. Игровые задания с мячом.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644A77" w:rsidRDefault="00644A77">
      <w:pPr>
        <w:pStyle w:val="BodyText"/>
        <w:ind w:right="697"/>
      </w:pPr>
      <w:r>
        <w:t>Равновесие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(«арабеск»)</w:t>
      </w:r>
      <w:r>
        <w:rPr>
          <w:spacing w:val="1"/>
        </w:rPr>
        <w:t xml:space="preserve"> </w:t>
      </w:r>
      <w:r>
        <w:t>попеременно каждой ногой. Повороты в обе стороны на сорок пять и девяносто градусов.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сорок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градусов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стороны.</w:t>
      </w:r>
    </w:p>
    <w:p w:rsidR="00644A77" w:rsidRDefault="00644A77">
      <w:pPr>
        <w:pStyle w:val="BodyText"/>
        <w:ind w:right="2199"/>
        <w:jc w:val="left"/>
      </w:pPr>
      <w:r>
        <w:t>Освоение</w:t>
      </w:r>
      <w:r>
        <w:rPr>
          <w:spacing w:val="-6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шагов:</w:t>
      </w:r>
      <w:r>
        <w:rPr>
          <w:spacing w:val="-5"/>
        </w:rPr>
        <w:t xml:space="preserve"> </w:t>
      </w:r>
      <w:r>
        <w:t>«буратино»,</w:t>
      </w:r>
      <w:r>
        <w:rPr>
          <w:spacing w:val="-5"/>
        </w:rPr>
        <w:t xml:space="preserve"> </w:t>
      </w:r>
      <w:r>
        <w:t>«ковырялочка»,</w:t>
      </w:r>
      <w:r>
        <w:rPr>
          <w:spacing w:val="-4"/>
        </w:rPr>
        <w:t xml:space="preserve"> </w:t>
      </w:r>
      <w:r>
        <w:t>«верёвочка».</w:t>
      </w:r>
      <w:r>
        <w:rPr>
          <w:spacing w:val="-57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сочетаемый с</w:t>
      </w:r>
      <w:r>
        <w:rPr>
          <w:spacing w:val="-1"/>
        </w:rPr>
        <w:t xml:space="preserve"> </w:t>
      </w:r>
      <w:r>
        <w:t>круговыми</w:t>
      </w:r>
      <w:r>
        <w:rPr>
          <w:spacing w:val="-1"/>
        </w:rPr>
        <w:t xml:space="preserve"> </w:t>
      </w:r>
      <w:r>
        <w:t>движениями руками.</w:t>
      </w:r>
    </w:p>
    <w:p w:rsidR="00644A77" w:rsidRDefault="00644A77">
      <w:pPr>
        <w:pStyle w:val="BodyText"/>
        <w:jc w:val="left"/>
      </w:pP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эстафеты.</w:t>
      </w:r>
    </w:p>
    <w:p w:rsidR="00644A77" w:rsidRDefault="00644A77">
      <w:pPr>
        <w:pStyle w:val="BodyText"/>
        <w:ind w:right="691"/>
        <w:jc w:val="left"/>
      </w:pPr>
      <w:r>
        <w:t>Музыкально-сценические</w:t>
      </w:r>
      <w:r>
        <w:rPr>
          <w:spacing w:val="15"/>
        </w:rPr>
        <w:t xml:space="preserve"> </w:t>
      </w:r>
      <w:r>
        <w:t>игры.</w:t>
      </w:r>
      <w:r>
        <w:rPr>
          <w:spacing w:val="15"/>
        </w:rPr>
        <w:t xml:space="preserve"> </w:t>
      </w:r>
      <w:r>
        <w:t>Игровые</w:t>
      </w:r>
      <w:r>
        <w:rPr>
          <w:spacing w:val="14"/>
        </w:rPr>
        <w:t xml:space="preserve"> </w:t>
      </w:r>
      <w:r>
        <w:t>задания.</w:t>
      </w:r>
      <w:r>
        <w:rPr>
          <w:spacing w:val="15"/>
        </w:rPr>
        <w:t xml:space="preserve"> </w:t>
      </w:r>
      <w:r>
        <w:t>Спортивные</w:t>
      </w:r>
      <w:r>
        <w:rPr>
          <w:spacing w:val="14"/>
        </w:rPr>
        <w:t xml:space="preserve"> </w:t>
      </w:r>
      <w:r>
        <w:t>эстафеты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мячом,</w:t>
      </w:r>
      <w:r>
        <w:rPr>
          <w:spacing w:val="15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скакалкой.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 единоборства.</w:t>
      </w:r>
    </w:p>
    <w:p w:rsidR="00644A77" w:rsidRDefault="00644A77">
      <w:pPr>
        <w:pStyle w:val="BodyText"/>
        <w:jc w:val="left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приёмы.</w:t>
      </w:r>
    </w:p>
    <w:p w:rsidR="00644A77" w:rsidRDefault="00644A77">
      <w:pPr>
        <w:pStyle w:val="BodyText"/>
        <w:jc w:val="left"/>
      </w:pPr>
      <w:r>
        <w:t>Освоение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организующих</w:t>
      </w:r>
      <w:r>
        <w:rPr>
          <w:spacing w:val="-4"/>
        </w:rPr>
        <w:t xml:space="preserve"> </w:t>
      </w:r>
      <w:r>
        <w:t>команд.</w:t>
      </w:r>
    </w:p>
    <w:p w:rsidR="00644A77" w:rsidRDefault="00644A77">
      <w:pPr>
        <w:pStyle w:val="Heading1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7"/>
      </w:pPr>
      <w:r>
        <w:t>Гармоничное физическое развитие. Контрольные измерения массы и длины своего тела.</w:t>
      </w:r>
      <w:r>
        <w:rPr>
          <w:spacing w:val="1"/>
        </w:rPr>
        <w:t xml:space="preserve"> </w:t>
      </w:r>
      <w:r>
        <w:t>Осанка. Занятия гимнастикой в Древней Греции. Древние Олимпийские игры. Символ</w:t>
      </w:r>
      <w:r>
        <w:rPr>
          <w:spacing w:val="1"/>
        </w:rPr>
        <w:t xml:space="preserve"> </w:t>
      </w:r>
      <w:r>
        <w:t>победы на Олимпийских играх. Возрождение Олимпийских игр. Современная история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6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-2"/>
        </w:rPr>
        <w:t xml:space="preserve"> </w:t>
      </w:r>
      <w:r>
        <w:t>Всероссийские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соревнования.</w:t>
      </w:r>
      <w:r>
        <w:rPr>
          <w:spacing w:val="-1"/>
        </w:rPr>
        <w:t xml:space="preserve"> </w:t>
      </w:r>
      <w:r>
        <w:t>Календарные</w:t>
      </w:r>
      <w:r>
        <w:rPr>
          <w:spacing w:val="-3"/>
        </w:rPr>
        <w:t xml:space="preserve"> </w:t>
      </w:r>
      <w:r>
        <w:t>соревнования.</w:t>
      </w:r>
    </w:p>
    <w:p w:rsidR="00644A77" w:rsidRDefault="00644A77">
      <w:pPr>
        <w:pStyle w:val="BodyText"/>
        <w:spacing w:before="1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644A77" w:rsidRDefault="00644A77">
      <w:pPr>
        <w:pStyle w:val="BodyText"/>
        <w:ind w:right="691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дыхания: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вперёд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 головой в стороны («индюшонок»), шаги в полном приседе («гусиный шаг»),</w:t>
      </w:r>
      <w:r>
        <w:rPr>
          <w:spacing w:val="-57"/>
        </w:rPr>
        <w:t xml:space="preserve"> </w:t>
      </w:r>
      <w:r>
        <w:t>небольшие прыжки в полном приседе («мячик»), шаги с наклоном туловища вперёд до</w:t>
      </w:r>
      <w:r>
        <w:rPr>
          <w:spacing w:val="1"/>
        </w:rPr>
        <w:t xml:space="preserve"> </w:t>
      </w:r>
      <w:r>
        <w:t>касания грудью бедра («цапля»), приставные шаги в сторону с наклонами («качалка»),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животом,</w:t>
      </w:r>
      <w:r>
        <w:rPr>
          <w:spacing w:val="1"/>
        </w:rPr>
        <w:t xml:space="preserve"> </w:t>
      </w:r>
      <w:r>
        <w:t>грудью</w:t>
      </w:r>
      <w:r>
        <w:rPr>
          <w:spacing w:val="1"/>
        </w:rPr>
        <w:t xml:space="preserve"> </w:t>
      </w:r>
      <w:r>
        <w:t>(«складочка»).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Партерная разминка. Повторение и освоение новых упражнений основной гимнастики 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-1"/>
        </w:rPr>
        <w:t xml:space="preserve"> </w:t>
      </w:r>
      <w:r>
        <w:t>подвижности тазобедренных,</w:t>
      </w:r>
      <w:r>
        <w:rPr>
          <w:spacing w:val="-1"/>
        </w:rPr>
        <w:t xml:space="preserve"> </w:t>
      </w:r>
      <w:r>
        <w:t>коленных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голеностопных</w:t>
      </w:r>
      <w:r>
        <w:rPr>
          <w:spacing w:val="-3"/>
        </w:rPr>
        <w:t xml:space="preserve"> </w:t>
      </w:r>
      <w:r>
        <w:t>суставов.</w:t>
      </w:r>
    </w:p>
    <w:p w:rsidR="00644A77" w:rsidRDefault="00644A77">
      <w:pPr>
        <w:pStyle w:val="BodyText"/>
        <w:spacing w:before="1"/>
        <w:ind w:right="689"/>
      </w:pP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(«берёзка»),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(«рыбка»,</w:t>
      </w:r>
      <w:r>
        <w:rPr>
          <w:spacing w:val="1"/>
        </w:rPr>
        <w:t xml:space="preserve"> </w:t>
      </w:r>
      <w:r>
        <w:t>«коробочка»),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брюшного пресса</w:t>
      </w:r>
      <w:r>
        <w:rPr>
          <w:spacing w:val="1"/>
        </w:rPr>
        <w:t xml:space="preserve"> </w:t>
      </w:r>
      <w:r>
        <w:t>(«уголок»),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 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(«киска»),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гибкости:</w:t>
      </w:r>
      <w:r>
        <w:rPr>
          <w:spacing w:val="60"/>
        </w:rPr>
        <w:t xml:space="preserve"> </w:t>
      </w:r>
      <w:r>
        <w:t>отведение</w:t>
      </w:r>
      <w:r>
        <w:rPr>
          <w:spacing w:val="-57"/>
        </w:rPr>
        <w:t xml:space="preserve"> </w:t>
      </w:r>
      <w:r>
        <w:t>ноги назад стоя на колене (махи назад) поочерёдно правой и левой ногой, прямые ноги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прижаты к</w:t>
      </w:r>
      <w:r>
        <w:rPr>
          <w:spacing w:val="1"/>
        </w:rPr>
        <w:t xml:space="preserve"> </w:t>
      </w:r>
      <w:r>
        <w:t>ушам («коромысло»), упражнение для укрепления мышц живота, развития</w:t>
      </w:r>
      <w:r>
        <w:rPr>
          <w:spacing w:val="1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укрепления мышц бедер («неваляшка»).</w:t>
      </w:r>
    </w:p>
    <w:p w:rsidR="00644A77" w:rsidRDefault="00644A77">
      <w:pPr>
        <w:pStyle w:val="BodyText"/>
        <w:spacing w:before="1"/>
        <w:ind w:right="687"/>
      </w:pPr>
      <w:r>
        <w:t>Разминка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развития координации и увеличения эластичности мышц: стоя лицом к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(колени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опущены,</w:t>
      </w:r>
      <w:r>
        <w:rPr>
          <w:spacing w:val="1"/>
        </w:rPr>
        <w:t xml:space="preserve"> </w:t>
      </w:r>
      <w:r>
        <w:t>живот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таз</w:t>
      </w:r>
      <w:r>
        <w:rPr>
          <w:spacing w:val="1"/>
        </w:rPr>
        <w:t xml:space="preserve"> </w:t>
      </w:r>
      <w:r>
        <w:t>подтянуты,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талии,</w:t>
      </w:r>
      <w:r>
        <w:rPr>
          <w:spacing w:val="1"/>
        </w:rPr>
        <w:t xml:space="preserve"> </w:t>
      </w:r>
      <w:r>
        <w:t>локти</w:t>
      </w:r>
      <w:r>
        <w:rPr>
          <w:spacing w:val="1"/>
        </w:rPr>
        <w:t xml:space="preserve"> </w:t>
      </w:r>
      <w:r>
        <w:t>вниз),</w:t>
      </w:r>
      <w:r>
        <w:rPr>
          <w:spacing w:val="1"/>
        </w:rPr>
        <w:t xml:space="preserve"> </w:t>
      </w:r>
      <w:r>
        <w:t>полуприсед</w:t>
      </w:r>
      <w:r>
        <w:rPr>
          <w:spacing w:val="1"/>
        </w:rPr>
        <w:t xml:space="preserve"> </w:t>
      </w:r>
      <w:r>
        <w:t>(колени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вместе)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вытянуть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опустить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«пассе»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сторону,</w:t>
      </w:r>
      <w:r>
        <w:rPr>
          <w:spacing w:val="60"/>
        </w:rPr>
        <w:t xml:space="preserve"> </w:t>
      </w:r>
      <w:r>
        <w:t>затем</w:t>
      </w:r>
      <w:r>
        <w:rPr>
          <w:spacing w:val="-57"/>
        </w:rPr>
        <w:t xml:space="preserve"> </w:t>
      </w:r>
      <w:r>
        <w:t>вперёд) в опоре на стопе и на носках. Равновесие с ногой вперёд (горизонтально) и мах</w:t>
      </w:r>
      <w:r>
        <w:rPr>
          <w:spacing w:val="1"/>
        </w:rPr>
        <w:t xml:space="preserve"> </w:t>
      </w:r>
      <w:r>
        <w:t>вперёд горизонтально. Приставные шаги в сторону и повороты. Прыжки: ноги вместе (с</w:t>
      </w:r>
      <w:r>
        <w:rPr>
          <w:spacing w:val="1"/>
        </w:rPr>
        <w:t xml:space="preserve"> </w:t>
      </w:r>
      <w:r>
        <w:t>прямыми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согнутыми</w:t>
      </w:r>
      <w:r>
        <w:rPr>
          <w:spacing w:val="9"/>
        </w:rPr>
        <w:t xml:space="preserve"> </w:t>
      </w:r>
      <w:r>
        <w:t>коленями),</w:t>
      </w:r>
      <w:r>
        <w:rPr>
          <w:spacing w:val="9"/>
        </w:rPr>
        <w:t xml:space="preserve"> </w:t>
      </w:r>
      <w:r>
        <w:t>разножка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сорок</w:t>
      </w:r>
      <w:r>
        <w:rPr>
          <w:spacing w:val="7"/>
        </w:rPr>
        <w:t xml:space="preserve"> </w:t>
      </w:r>
      <w:r>
        <w:t>пять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девяносто</w:t>
      </w:r>
      <w:r>
        <w:rPr>
          <w:spacing w:val="10"/>
        </w:rPr>
        <w:t xml:space="preserve"> </w:t>
      </w:r>
      <w:r>
        <w:t>градусов</w:t>
      </w:r>
      <w:r>
        <w:rPr>
          <w:spacing w:val="8"/>
        </w:rPr>
        <w:t xml:space="preserve"> </w:t>
      </w:r>
      <w:r>
        <w:t>(вперёд</w:t>
      </w:r>
      <w:r>
        <w:rPr>
          <w:spacing w:val="-57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сторону).</w:t>
      </w:r>
    </w:p>
    <w:p w:rsidR="00644A77" w:rsidRDefault="00644A77">
      <w:pPr>
        <w:pStyle w:val="BodyText"/>
      </w:pPr>
      <w:r>
        <w:t>Подводящие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акробатические</w:t>
      </w:r>
      <w:r>
        <w:rPr>
          <w:spacing w:val="-4"/>
        </w:rPr>
        <w:t xml:space="preserve"> </w:t>
      </w:r>
      <w:r>
        <w:t>упражнения.</w:t>
      </w:r>
    </w:p>
    <w:p w:rsidR="00644A77" w:rsidRDefault="00644A77">
      <w:pPr>
        <w:pStyle w:val="BodyText"/>
        <w:ind w:right="688"/>
      </w:pPr>
      <w:r>
        <w:t>Освоение упражнений: кувырок вперёд, назад, шпагат, колесо, мост из положения сидя,</w:t>
      </w:r>
      <w:r>
        <w:rPr>
          <w:spacing w:val="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вставание</w:t>
      </w:r>
      <w:r>
        <w:rPr>
          <w:spacing w:val="-1"/>
        </w:rPr>
        <w:t xml:space="preserve"> </w:t>
      </w:r>
      <w:r>
        <w:t>из положения мост.</w:t>
      </w:r>
    </w:p>
    <w:p w:rsidR="00644A77" w:rsidRDefault="00644A77">
      <w:pPr>
        <w:pStyle w:val="BodyText"/>
        <w:ind w:right="691"/>
        <w:jc w:val="left"/>
      </w:pPr>
      <w:r>
        <w:t>Упражнения для развития моторики и координации с гимнастическим предметом</w:t>
      </w:r>
      <w:r>
        <w:rPr>
          <w:spacing w:val="1"/>
        </w:rPr>
        <w:t xml:space="preserve"> </w:t>
      </w:r>
      <w:r>
        <w:t>Удержание</w:t>
      </w:r>
      <w:r>
        <w:rPr>
          <w:spacing w:val="43"/>
        </w:rPr>
        <w:t xml:space="preserve"> </w:t>
      </w:r>
      <w:r>
        <w:t>скакалки.</w:t>
      </w:r>
      <w:r>
        <w:rPr>
          <w:spacing w:val="42"/>
        </w:rPr>
        <w:t xml:space="preserve"> </w:t>
      </w:r>
      <w:r>
        <w:t>Вращение</w:t>
      </w:r>
      <w:r>
        <w:rPr>
          <w:spacing w:val="43"/>
        </w:rPr>
        <w:t xml:space="preserve"> </w:t>
      </w:r>
      <w:r>
        <w:t>кистью</w:t>
      </w:r>
      <w:r>
        <w:rPr>
          <w:spacing w:val="46"/>
        </w:rPr>
        <w:t xml:space="preserve"> </w:t>
      </w:r>
      <w:r>
        <w:t>руки</w:t>
      </w:r>
      <w:r>
        <w:rPr>
          <w:spacing w:val="45"/>
        </w:rPr>
        <w:t xml:space="preserve"> </w:t>
      </w:r>
      <w:r>
        <w:t>скакалки,</w:t>
      </w:r>
      <w:r>
        <w:rPr>
          <w:spacing w:val="44"/>
        </w:rPr>
        <w:t xml:space="preserve"> </w:t>
      </w:r>
      <w:r>
        <w:t>сложенной</w:t>
      </w:r>
      <w:r>
        <w:rPr>
          <w:spacing w:val="43"/>
        </w:rPr>
        <w:t xml:space="preserve"> </w:t>
      </w:r>
      <w:r>
        <w:t>вдвое,</w:t>
      </w:r>
      <w:r>
        <w:rPr>
          <w:spacing w:val="44"/>
        </w:rPr>
        <w:t xml:space="preserve"> </w:t>
      </w:r>
      <w:r>
        <w:t>перед</w:t>
      </w:r>
      <w:r>
        <w:rPr>
          <w:spacing w:val="46"/>
        </w:rPr>
        <w:t xml:space="preserve"> </w:t>
      </w:r>
      <w:r>
        <w:t>собой,</w:t>
      </w:r>
      <w:r>
        <w:rPr>
          <w:spacing w:val="-57"/>
        </w:rPr>
        <w:t xml:space="preserve"> </w:t>
      </w:r>
      <w:r>
        <w:t>ловля</w:t>
      </w:r>
      <w:r>
        <w:rPr>
          <w:spacing w:val="26"/>
        </w:rPr>
        <w:t xml:space="preserve"> </w:t>
      </w:r>
      <w:r>
        <w:t>скакалки.</w:t>
      </w:r>
      <w:r>
        <w:rPr>
          <w:spacing w:val="24"/>
        </w:rPr>
        <w:t xml:space="preserve"> </w:t>
      </w:r>
      <w:r>
        <w:t>Высокие</w:t>
      </w:r>
      <w:r>
        <w:rPr>
          <w:spacing w:val="25"/>
        </w:rPr>
        <w:t xml:space="preserve"> </w:t>
      </w:r>
      <w:r>
        <w:t>прыжки</w:t>
      </w:r>
      <w:r>
        <w:rPr>
          <w:spacing w:val="27"/>
        </w:rPr>
        <w:t xml:space="preserve"> </w:t>
      </w:r>
      <w:r>
        <w:t>вперёд</w:t>
      </w:r>
      <w:r>
        <w:rPr>
          <w:spacing w:val="26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скакалку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двойным</w:t>
      </w:r>
      <w:r>
        <w:rPr>
          <w:spacing w:val="31"/>
        </w:rPr>
        <w:t xml:space="preserve"> </w:t>
      </w:r>
      <w:r>
        <w:t>махом</w:t>
      </w:r>
      <w:r>
        <w:rPr>
          <w:spacing w:val="25"/>
        </w:rPr>
        <w:t xml:space="preserve"> </w:t>
      </w:r>
      <w:r>
        <w:t>вперёд.</w:t>
      </w:r>
      <w:r>
        <w:rPr>
          <w:spacing w:val="-57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 со скакалкой.</w:t>
      </w:r>
    </w:p>
    <w:p w:rsidR="00644A77" w:rsidRDefault="00644A77">
      <w:pPr>
        <w:pStyle w:val="BodyText"/>
        <w:jc w:val="left"/>
      </w:pPr>
      <w:r>
        <w:t>Бросок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Серия</w:t>
      </w:r>
      <w:r>
        <w:rPr>
          <w:spacing w:val="-1"/>
        </w:rPr>
        <w:t xml:space="preserve"> </w:t>
      </w:r>
      <w:r>
        <w:t>отбивов</w:t>
      </w:r>
      <w:r>
        <w:rPr>
          <w:spacing w:val="-3"/>
        </w:rPr>
        <w:t xml:space="preserve"> </w:t>
      </w:r>
      <w:r>
        <w:t>мяча.</w:t>
      </w:r>
    </w:p>
    <w:p w:rsidR="00644A77" w:rsidRDefault="00644A77">
      <w:pPr>
        <w:pStyle w:val="BodyText"/>
        <w:ind w:right="688"/>
      </w:pPr>
      <w:r>
        <w:t>Игровые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 предметом. Спортивные и туристические физические игры и игровые</w:t>
      </w:r>
      <w:r>
        <w:rPr>
          <w:spacing w:val="1"/>
        </w:rPr>
        <w:t xml:space="preserve"> </w:t>
      </w:r>
      <w:r>
        <w:t>задания.</w:t>
      </w:r>
    </w:p>
    <w:p w:rsidR="00644A77" w:rsidRDefault="00644A77">
      <w:pPr>
        <w:pStyle w:val="BodyText"/>
        <w:ind w:right="2450"/>
        <w:jc w:val="left"/>
      </w:pPr>
      <w:r>
        <w:t>Комбинации упражнений. Осваиваем соединение изученных упражнений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комбинации.</w:t>
      </w:r>
    </w:p>
    <w:p w:rsidR="00644A77" w:rsidRDefault="00644A77">
      <w:pPr>
        <w:pStyle w:val="BodyText"/>
        <w:spacing w:before="1"/>
        <w:jc w:val="left"/>
      </w:pPr>
      <w:r>
        <w:t>Пример:</w:t>
      </w:r>
    </w:p>
    <w:p w:rsidR="00644A77" w:rsidRDefault="00644A77">
      <w:pPr>
        <w:pStyle w:val="BodyText"/>
        <w:ind w:right="692"/>
      </w:pPr>
      <w:r>
        <w:t>Исходное положение: стоя в VI позиции ног, колени вытянуты, рука с мячом на ладони</w:t>
      </w:r>
      <w:r>
        <w:rPr>
          <w:spacing w:val="1"/>
        </w:rPr>
        <w:t xml:space="preserve"> </w:t>
      </w:r>
      <w:r>
        <w:t>вперёд</w:t>
      </w:r>
      <w:r>
        <w:rPr>
          <w:spacing w:val="10"/>
        </w:rPr>
        <w:t xml:space="preserve"> </w:t>
      </w:r>
      <w:r>
        <w:t>(локоть</w:t>
      </w:r>
      <w:r>
        <w:rPr>
          <w:spacing w:val="8"/>
        </w:rPr>
        <w:t xml:space="preserve"> </w:t>
      </w:r>
      <w:r>
        <w:t>прямой)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бросок</w:t>
      </w:r>
      <w:r>
        <w:rPr>
          <w:spacing w:val="10"/>
        </w:rPr>
        <w:t xml:space="preserve"> </w:t>
      </w:r>
      <w:r>
        <w:t>мяча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заданную</w:t>
      </w:r>
      <w:r>
        <w:rPr>
          <w:spacing w:val="11"/>
        </w:rPr>
        <w:t xml:space="preserve"> </w:t>
      </w:r>
      <w:r>
        <w:t>плоскость</w:t>
      </w:r>
      <w:r>
        <w:rPr>
          <w:spacing w:val="10"/>
        </w:rPr>
        <w:t xml:space="preserve"> </w:t>
      </w:r>
      <w:r>
        <w:t>(на</w:t>
      </w:r>
      <w:r>
        <w:rPr>
          <w:spacing w:val="9"/>
        </w:rPr>
        <w:t xml:space="preserve"> </w:t>
      </w:r>
      <w:r>
        <w:t>шаг</w:t>
      </w:r>
      <w:r>
        <w:rPr>
          <w:spacing w:val="13"/>
        </w:rPr>
        <w:t xml:space="preserve"> </w:t>
      </w:r>
      <w:r>
        <w:t>вперёд)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шаг</w:t>
      </w:r>
      <w:r>
        <w:rPr>
          <w:spacing w:val="9"/>
        </w:rPr>
        <w:t xml:space="preserve"> </w:t>
      </w:r>
      <w:r>
        <w:t>вперёд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 тела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триста</w:t>
      </w:r>
      <w:r>
        <w:rPr>
          <w:spacing w:val="-1"/>
        </w:rPr>
        <w:t xml:space="preserve"> </w:t>
      </w:r>
      <w:r>
        <w:t>шестьдесят градусов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мяча.</w:t>
      </w:r>
    </w:p>
    <w:p w:rsidR="00644A77" w:rsidRDefault="00644A77">
      <w:pPr>
        <w:pStyle w:val="BodyText"/>
        <w:jc w:val="left"/>
      </w:pPr>
      <w:r>
        <w:t>Пример:</w:t>
      </w:r>
    </w:p>
    <w:p w:rsidR="00644A77" w:rsidRDefault="00644A77">
      <w:pPr>
        <w:pStyle w:val="BodyText"/>
        <w:ind w:right="685"/>
        <w:jc w:val="left"/>
      </w:pPr>
      <w:r>
        <w:t>Исходное</w:t>
      </w:r>
      <w:r>
        <w:rPr>
          <w:spacing w:val="30"/>
        </w:rPr>
        <w:t xml:space="preserve"> </w:t>
      </w:r>
      <w:r>
        <w:t>положение:</w:t>
      </w:r>
      <w:r>
        <w:rPr>
          <w:spacing w:val="32"/>
        </w:rPr>
        <w:t xml:space="preserve"> </w:t>
      </w:r>
      <w:r>
        <w:t>сидя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группировке</w:t>
      </w:r>
      <w:r>
        <w:rPr>
          <w:spacing w:val="36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кувырок</w:t>
      </w:r>
      <w:r>
        <w:rPr>
          <w:spacing w:val="32"/>
        </w:rPr>
        <w:t xml:space="preserve"> </w:t>
      </w:r>
      <w:r>
        <w:t>вперед-поворот</w:t>
      </w:r>
      <w:r>
        <w:rPr>
          <w:spacing w:val="34"/>
        </w:rPr>
        <w:t xml:space="preserve"> </w:t>
      </w:r>
      <w:r>
        <w:t>«казак»</w:t>
      </w:r>
      <w:r>
        <w:rPr>
          <w:spacing w:val="34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подъём</w:t>
      </w:r>
      <w:r>
        <w:rPr>
          <w:spacing w:val="35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стойка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позиции, руки опущены.</w:t>
      </w:r>
    </w:p>
    <w:p w:rsidR="00644A77" w:rsidRDefault="00644A77">
      <w:pPr>
        <w:pStyle w:val="BodyText"/>
        <w:ind w:right="889"/>
        <w:jc w:val="left"/>
      </w:pPr>
      <w:r>
        <w:t>Упражнения для развития координации и развития жизненно важных навыков и умений.</w:t>
      </w:r>
      <w:r>
        <w:rPr>
          <w:spacing w:val="-57"/>
        </w:rPr>
        <w:t xml:space="preserve"> </w:t>
      </w:r>
      <w:r>
        <w:t>Плавательная</w:t>
      </w:r>
      <w:r>
        <w:rPr>
          <w:spacing w:val="-1"/>
        </w:rPr>
        <w:t xml:space="preserve"> </w:t>
      </w:r>
      <w:r>
        <w:t>подготовка.</w:t>
      </w:r>
    </w:p>
    <w:p w:rsidR="00644A77" w:rsidRDefault="00644A77">
      <w:pPr>
        <w:pStyle w:val="BodyText"/>
        <w:ind w:right="692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универсальных умений дыхания в воде. Освоение упражнений для формирования навыков</w:t>
      </w:r>
      <w:r>
        <w:rPr>
          <w:spacing w:val="-57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«поплавок»,</w:t>
      </w:r>
      <w:r>
        <w:rPr>
          <w:spacing w:val="1"/>
        </w:rPr>
        <w:t xml:space="preserve"> </w:t>
      </w:r>
      <w:r>
        <w:t>«морская</w:t>
      </w:r>
      <w:r>
        <w:rPr>
          <w:spacing w:val="1"/>
        </w:rPr>
        <w:t xml:space="preserve"> </w:t>
      </w:r>
      <w:r>
        <w:t>звезда»,</w:t>
      </w:r>
      <w:r>
        <w:rPr>
          <w:spacing w:val="1"/>
        </w:rPr>
        <w:t xml:space="preserve"> </w:t>
      </w:r>
      <w:r>
        <w:t>«лягушонок»,</w:t>
      </w:r>
      <w:r>
        <w:rPr>
          <w:spacing w:val="1"/>
        </w:rPr>
        <w:t xml:space="preserve"> </w:t>
      </w:r>
      <w:r>
        <w:t>«весёлый</w:t>
      </w:r>
      <w:r>
        <w:rPr>
          <w:spacing w:val="1"/>
        </w:rPr>
        <w:t xml:space="preserve"> </w:t>
      </w:r>
      <w:r>
        <w:t>дельфин».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плавания.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</w:pPr>
      <w:r>
        <w:t>Основная</w:t>
      </w:r>
      <w:r>
        <w:rPr>
          <w:spacing w:val="-4"/>
        </w:rPr>
        <w:t xml:space="preserve"> </w:t>
      </w:r>
      <w:r>
        <w:t>гимнастика.</w:t>
      </w:r>
    </w:p>
    <w:p w:rsidR="00644A77" w:rsidRDefault="00644A77">
      <w:pPr>
        <w:pStyle w:val="BodyText"/>
        <w:spacing w:before="1"/>
        <w:ind w:right="696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</w:p>
    <w:p w:rsidR="00644A77" w:rsidRDefault="00644A77">
      <w:pPr>
        <w:pStyle w:val="BodyText"/>
        <w:ind w:right="689"/>
      </w:pP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восемьдесят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-57"/>
        </w:rPr>
        <w:t xml:space="preserve"> </w:t>
      </w:r>
      <w:r>
        <w:t>градусов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«казак»,</w:t>
      </w:r>
      <w:r>
        <w:rPr>
          <w:spacing w:val="1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горизонтально.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</w:t>
      </w:r>
      <w:r>
        <w:rPr>
          <w:spacing w:val="-57"/>
        </w:rPr>
        <w:t xml:space="preserve"> </w:t>
      </w:r>
      <w:r>
        <w:t>восемьдесят</w:t>
      </w:r>
      <w:r>
        <w:rPr>
          <w:spacing w:val="-1"/>
        </w:rPr>
        <w:t xml:space="preserve"> </w:t>
      </w:r>
      <w:r>
        <w:t>градусов в</w:t>
      </w:r>
      <w:r>
        <w:rPr>
          <w:spacing w:val="1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644A77" w:rsidRDefault="00644A77">
      <w:pPr>
        <w:pStyle w:val="BodyText"/>
        <w:ind w:right="697"/>
      </w:pPr>
      <w:r>
        <w:t>Освоение танцевальных шагов: шаги с подскоками (вперёд, назад, с поворотом), шаги</w:t>
      </w:r>
      <w:r>
        <w:rPr>
          <w:spacing w:val="1"/>
        </w:rPr>
        <w:t xml:space="preserve"> </w:t>
      </w:r>
      <w:r>
        <w:t>галопа (в сторону, вперёд), а также в сочетании с различными подскоками, 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танца</w:t>
      </w:r>
      <w:r>
        <w:rPr>
          <w:spacing w:val="-1"/>
        </w:rPr>
        <w:t xml:space="preserve"> </w:t>
      </w:r>
      <w:r>
        <w:t>(«припадание»),</w:t>
      </w:r>
      <w:r>
        <w:rPr>
          <w:spacing w:val="-1"/>
        </w:rPr>
        <w:t xml:space="preserve"> </w:t>
      </w:r>
      <w:r>
        <w:t>элементы современного танца.</w:t>
      </w:r>
    </w:p>
    <w:p w:rsidR="00644A77" w:rsidRDefault="00644A77">
      <w:pPr>
        <w:pStyle w:val="BodyText"/>
        <w:ind w:right="765"/>
      </w:pPr>
      <w:r>
        <w:t>Освоение упражнений на развитие силы: сгибание и разгибание рук в упоре лёжа на полу.</w:t>
      </w:r>
      <w:r>
        <w:rPr>
          <w:spacing w:val="-58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 игровые</w:t>
      </w:r>
      <w:r>
        <w:rPr>
          <w:spacing w:val="-1"/>
        </w:rPr>
        <w:t xml:space="preserve"> </w:t>
      </w:r>
      <w:r>
        <w:t>задания, спортивные</w:t>
      </w:r>
      <w:r>
        <w:rPr>
          <w:spacing w:val="-2"/>
        </w:rPr>
        <w:t xml:space="preserve"> </w:t>
      </w:r>
      <w:r>
        <w:t>эстафеты.</w:t>
      </w:r>
    </w:p>
    <w:p w:rsidR="00644A77" w:rsidRDefault="00644A77">
      <w:pPr>
        <w:pStyle w:val="BodyText"/>
        <w:spacing w:before="1"/>
        <w:ind w:right="691"/>
      </w:pPr>
      <w:r>
        <w:t>Ролевые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 шагов. Спортивные эстафеты с мячом, со скакалкой. Спортивные игры.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задания.</w:t>
      </w:r>
    </w:p>
    <w:p w:rsidR="00644A77" w:rsidRDefault="00644A77">
      <w:pPr>
        <w:pStyle w:val="BodyText"/>
      </w:pPr>
      <w:r>
        <w:t>Организующие</w:t>
      </w:r>
      <w:r>
        <w:rPr>
          <w:spacing w:val="-6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приёмы.</w:t>
      </w:r>
    </w:p>
    <w:p w:rsidR="00644A77" w:rsidRDefault="00644A77">
      <w:pPr>
        <w:pStyle w:val="BodyText"/>
        <w:ind w:right="691"/>
        <w:jc w:val="left"/>
        <w:rPr>
          <w:b/>
        </w:rPr>
      </w:pPr>
      <w:r>
        <w:t>Освоение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организующих</w:t>
      </w:r>
      <w:r>
        <w:rPr>
          <w:spacing w:val="3"/>
        </w:rPr>
        <w:t xml:space="preserve"> </w:t>
      </w:r>
      <w:r>
        <w:t>команд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строевых</w:t>
      </w:r>
      <w:r>
        <w:rPr>
          <w:spacing w:val="-57"/>
        </w:rPr>
        <w:t xml:space="preserve"> </w:t>
      </w:r>
      <w:r>
        <w:t>упражнений:</w:t>
      </w:r>
      <w:r>
        <w:rPr>
          <w:spacing w:val="39"/>
        </w:rPr>
        <w:t xml:space="preserve"> </w:t>
      </w:r>
      <w:r>
        <w:t>построение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перестроение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одну,</w:t>
      </w:r>
      <w:r>
        <w:rPr>
          <w:spacing w:val="38"/>
        </w:rPr>
        <w:t xml:space="preserve"> </w:t>
      </w:r>
      <w:r>
        <w:t>две</w:t>
      </w:r>
      <w:r>
        <w:rPr>
          <w:spacing w:val="38"/>
        </w:rPr>
        <w:t xml:space="preserve"> </w:t>
      </w:r>
      <w:r>
        <w:t>шеренги,</w:t>
      </w:r>
      <w:r>
        <w:rPr>
          <w:spacing w:val="38"/>
        </w:rPr>
        <w:t xml:space="preserve"> </w:t>
      </w:r>
      <w:r>
        <w:t>стоя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месте,</w:t>
      </w:r>
      <w:r>
        <w:rPr>
          <w:spacing w:val="38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направо и налево, передвижение в колонне по одному с равномерной скоростью</w:t>
      </w:r>
      <w:r>
        <w:rPr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обучения в</w:t>
      </w:r>
      <w:r>
        <w:rPr>
          <w:b/>
          <w:spacing w:val="-1"/>
        </w:rPr>
        <w:t xml:space="preserve"> </w:t>
      </w:r>
      <w:r>
        <w:rPr>
          <w:b/>
        </w:rPr>
        <w:t>3 классе.</w:t>
      </w:r>
    </w:p>
    <w:p w:rsidR="00644A77" w:rsidRDefault="00644A77">
      <w:pPr>
        <w:pStyle w:val="BodyText"/>
        <w:ind w:right="696"/>
      </w:pPr>
      <w:r>
        <w:t>Нагрузка. Влияние нагрузки на мышцы. Влияние утренней гимнастики и 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 в соответствии с сенситивными периодами развития. Гимнастика и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гимнастической разминки.</w:t>
      </w:r>
    </w:p>
    <w:p w:rsidR="00644A77" w:rsidRDefault="00644A77">
      <w:pPr>
        <w:pStyle w:val="BodyText"/>
        <w:ind w:right="696"/>
      </w:pP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-1"/>
        </w:rPr>
        <w:t xml:space="preserve"> </w:t>
      </w:r>
      <w:r>
        <w:t>упражнений.</w:t>
      </w:r>
    </w:p>
    <w:p w:rsidR="00644A77" w:rsidRDefault="00644A77">
      <w:pPr>
        <w:pStyle w:val="BodyText"/>
        <w:ind w:right="698"/>
      </w:pPr>
      <w:r>
        <w:t>Моделирование физической нагрузки при выполнении гимнастических упражнений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основных физических качеств.</w:t>
      </w:r>
    </w:p>
    <w:p w:rsidR="00644A77" w:rsidRDefault="00644A77">
      <w:pPr>
        <w:pStyle w:val="BodyText"/>
        <w:ind w:right="699"/>
      </w:pPr>
      <w:r>
        <w:t>Освоение навыков по самостоятельному ведению общей, партерной разминки и разминки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опоры в</w:t>
      </w:r>
      <w:r>
        <w:rPr>
          <w:spacing w:val="-1"/>
        </w:rPr>
        <w:t xml:space="preserve"> </w:t>
      </w:r>
      <w:r>
        <w:t>группе.</w:t>
      </w:r>
    </w:p>
    <w:p w:rsidR="00644A77" w:rsidRDefault="00644A77">
      <w:pPr>
        <w:pStyle w:val="BodyText"/>
        <w:ind w:right="694"/>
      </w:pPr>
      <w:r>
        <w:t>Освоение и демонстрация приёмов выполнения различных комбинаций гимнастических</w:t>
      </w:r>
      <w:r>
        <w:rPr>
          <w:spacing w:val="1"/>
        </w:rPr>
        <w:t xml:space="preserve"> </w:t>
      </w:r>
      <w:r>
        <w:t>упражнений с использованием танцевальных шагов, поворотов, прыжков, гимнастических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акробатических упражнений.</w:t>
      </w:r>
    </w:p>
    <w:p w:rsidR="00644A77" w:rsidRDefault="00644A77">
      <w:pPr>
        <w:pStyle w:val="BodyText"/>
        <w:ind w:right="697"/>
      </w:pPr>
      <w:r>
        <w:t>Подбор комплекса и демонстрация техники выполнения гимнастических упражнений 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-1"/>
        </w:rPr>
        <w:t xml:space="preserve"> </w:t>
      </w:r>
      <w:r>
        <w:t>целевой направленности их использования.</w:t>
      </w:r>
    </w:p>
    <w:p w:rsidR="00644A77" w:rsidRDefault="00644A77">
      <w:pPr>
        <w:pStyle w:val="BodyText"/>
        <w:spacing w:before="1"/>
        <w:ind w:right="698"/>
      </w:pPr>
      <w:r>
        <w:t>Демонстрация умений построения и перестроения, перемещений различными 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перекаты, повороты,</w:t>
      </w:r>
      <w:r>
        <w:rPr>
          <w:spacing w:val="-1"/>
        </w:rPr>
        <w:t xml:space="preserve"> </w:t>
      </w:r>
      <w:r>
        <w:t>прыжки, танцевальные</w:t>
      </w:r>
      <w:r>
        <w:rPr>
          <w:spacing w:val="-3"/>
        </w:rPr>
        <w:t xml:space="preserve"> </w:t>
      </w:r>
      <w:r>
        <w:t>шаги.</w:t>
      </w:r>
    </w:p>
    <w:p w:rsidR="00644A77" w:rsidRDefault="00644A77">
      <w:pPr>
        <w:pStyle w:val="BodyText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приёмы.</w:t>
      </w:r>
    </w:p>
    <w:p w:rsidR="00644A77" w:rsidRDefault="00644A77">
      <w:pPr>
        <w:pStyle w:val="BodyText"/>
        <w:ind w:right="696"/>
      </w:pPr>
      <w:r>
        <w:t>Выполнение универсальных умений при выполнении организующих команд и строевых</w:t>
      </w:r>
      <w:r>
        <w:rPr>
          <w:spacing w:val="1"/>
        </w:rPr>
        <w:t xml:space="preserve"> </w:t>
      </w:r>
      <w:r>
        <w:t>упражнений: построение и перестроение в одну, две шеренги, повороты направо и налево,</w:t>
      </w:r>
      <w:r>
        <w:rPr>
          <w:spacing w:val="-57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 одному с</w:t>
      </w:r>
      <w:r>
        <w:rPr>
          <w:spacing w:val="-2"/>
        </w:rPr>
        <w:t xml:space="preserve"> </w:t>
      </w:r>
      <w:r>
        <w:t>равномерной скоростью.</w:t>
      </w:r>
    </w:p>
    <w:p w:rsidR="00644A77" w:rsidRDefault="00644A77">
      <w:pPr>
        <w:pStyle w:val="BodyText"/>
      </w:pPr>
      <w:r>
        <w:t>Спортивно-оздоровительная</w:t>
      </w:r>
      <w:r>
        <w:rPr>
          <w:spacing w:val="-4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6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644A77" w:rsidRDefault="00644A77">
      <w:pPr>
        <w:pStyle w:val="BodyText"/>
        <w:ind w:right="696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мышечных групп.</w:t>
      </w:r>
    </w:p>
    <w:p w:rsidR="00644A77" w:rsidRDefault="00644A77">
      <w:pPr>
        <w:pStyle w:val="BodyText"/>
        <w:ind w:right="69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работы мышц</w:t>
      </w:r>
      <w:r>
        <w:rPr>
          <w:spacing w:val="-1"/>
        </w:rPr>
        <w:t xml:space="preserve"> </w:t>
      </w:r>
      <w:r>
        <w:t>(динамичные, статичные).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гимнастических предметов.</w:t>
      </w:r>
    </w:p>
    <w:p w:rsidR="00644A77" w:rsidRDefault="00644A77">
      <w:pPr>
        <w:pStyle w:val="BodyText"/>
        <w:spacing w:before="1"/>
        <w:ind w:right="696"/>
      </w:pPr>
      <w:r>
        <w:t>Демонстрация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 плоскость пространства одной рукой (попеременно), двумя руками, 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кувырками,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цель, прыжки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высоту, в</w:t>
      </w:r>
      <w:r>
        <w:rPr>
          <w:spacing w:val="1"/>
        </w:rPr>
        <w:t xml:space="preserve"> </w:t>
      </w:r>
      <w:r>
        <w:t>длину, плавание.</w:t>
      </w:r>
    </w:p>
    <w:p w:rsidR="00644A77" w:rsidRDefault="00644A77">
      <w:pPr>
        <w:pStyle w:val="BodyText"/>
        <w:ind w:right="69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базы).</w:t>
      </w:r>
    </w:p>
    <w:p w:rsidR="00644A77" w:rsidRDefault="00644A77">
      <w:pPr>
        <w:pStyle w:val="BodyText"/>
        <w:ind w:right="696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 данному виду спорта.</w:t>
      </w:r>
    </w:p>
    <w:p w:rsidR="00644A77" w:rsidRDefault="00644A77">
      <w:pPr>
        <w:pStyle w:val="BodyText"/>
      </w:pP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ролевых</w:t>
      </w:r>
      <w:r>
        <w:rPr>
          <w:spacing w:val="-3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заданий.</w:t>
      </w:r>
    </w:p>
    <w:p w:rsidR="00644A77" w:rsidRDefault="00644A77">
      <w:pPr>
        <w:pStyle w:val="BodyText"/>
        <w:ind w:right="69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строевого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походного</w:t>
      </w:r>
      <w:r>
        <w:rPr>
          <w:spacing w:val="1"/>
        </w:rPr>
        <w:t xml:space="preserve"> </w:t>
      </w:r>
      <w:r>
        <w:t>шага.</w:t>
      </w:r>
      <w:r>
        <w:rPr>
          <w:spacing w:val="1"/>
        </w:rPr>
        <w:t xml:space="preserve"> </w:t>
      </w:r>
      <w:r>
        <w:t>Шеренги,</w:t>
      </w:r>
      <w:r>
        <w:rPr>
          <w:spacing w:val="1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и 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 Повороты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644A77" w:rsidRDefault="00644A77">
      <w:pPr>
        <w:pStyle w:val="BodyText"/>
        <w:spacing w:before="1"/>
        <w:ind w:right="688"/>
      </w:pPr>
      <w:r>
        <w:t>Различные групповые выступления, в том числе освоение основных условий участия во</w:t>
      </w:r>
      <w:r>
        <w:rPr>
          <w:spacing w:val="1"/>
        </w:rPr>
        <w:t xml:space="preserve"> </w:t>
      </w:r>
      <w:r>
        <w:t>флешмобах.</w:t>
      </w:r>
    </w:p>
    <w:p w:rsidR="00644A77" w:rsidRDefault="00644A77">
      <w:pPr>
        <w:pStyle w:val="Heading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классе.</w:t>
      </w:r>
    </w:p>
    <w:p w:rsidR="00644A77" w:rsidRDefault="00644A77">
      <w:pPr>
        <w:pStyle w:val="BodyText"/>
        <w:ind w:right="691"/>
      </w:pPr>
      <w:r>
        <w:t>Физическое воспитание и физическое совершенствование. Спорт и гимнастические 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-58"/>
        </w:rPr>
        <w:t xml:space="preserve"> </w:t>
      </w:r>
      <w:r>
        <w:t>выбор).</w:t>
      </w:r>
    </w:p>
    <w:p w:rsidR="00644A77" w:rsidRDefault="00644A77">
      <w:pPr>
        <w:pStyle w:val="BodyText"/>
        <w:ind w:right="689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 в том числе для утренней гимнастики, увеличения эффективности 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-4"/>
        </w:rPr>
        <w:t xml:space="preserve"> </w:t>
      </w:r>
      <w:r>
        <w:t>координации.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разминки по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видам.</w:t>
      </w:r>
    </w:p>
    <w:p w:rsidR="00644A77" w:rsidRDefault="00644A77">
      <w:pPr>
        <w:pStyle w:val="BodyText"/>
        <w:ind w:right="695"/>
      </w:pPr>
      <w:r>
        <w:t>Освоение методов организации и проведения спортивных эстафет, игр и игровых заданий,</w:t>
      </w:r>
      <w:r>
        <w:rPr>
          <w:spacing w:val="-57"/>
        </w:rPr>
        <w:t xml:space="preserve"> </w:t>
      </w:r>
      <w:r>
        <w:t>принципы проведения эстафет при ролевом участии (капитан команды, участник, судья,</w:t>
      </w:r>
      <w:r>
        <w:rPr>
          <w:spacing w:val="1"/>
        </w:rPr>
        <w:t xml:space="preserve"> </w:t>
      </w:r>
      <w:r>
        <w:t>организатор). Туристическая игровая и спортивная игровая деятельность. Обеспечение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флешмоба.</w:t>
      </w:r>
    </w:p>
    <w:p w:rsidR="00644A77" w:rsidRDefault="00644A77">
      <w:pPr>
        <w:pStyle w:val="BodyText"/>
        <w:ind w:right="699"/>
      </w:pPr>
      <w:r>
        <w:t>Овладение техникой выполнения простейших форм борьбы. Игровые задания в 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упражнений единоборств и</w:t>
      </w:r>
      <w:r>
        <w:rPr>
          <w:spacing w:val="1"/>
        </w:rPr>
        <w:t xml:space="preserve"> </w:t>
      </w:r>
      <w:r>
        <w:t>самообороны.</w:t>
      </w:r>
    </w:p>
    <w:p w:rsidR="00644A77" w:rsidRDefault="00644A77">
      <w:pPr>
        <w:pStyle w:val="BodyText"/>
        <w:ind w:right="697"/>
      </w:pPr>
      <w:r>
        <w:t>Освоение навыков туристической деятельности, включая сбор базового снаряжения для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-1"/>
        </w:rPr>
        <w:t xml:space="preserve"> </w:t>
      </w:r>
      <w:r>
        <w:t>похода,</w:t>
      </w:r>
      <w:r>
        <w:rPr>
          <w:spacing w:val="-4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маршрута на</w:t>
      </w:r>
      <w:r>
        <w:rPr>
          <w:spacing w:val="-2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компаса.</w:t>
      </w:r>
    </w:p>
    <w:p w:rsidR="00644A77" w:rsidRDefault="00644A77">
      <w:pPr>
        <w:pStyle w:val="BodyText"/>
        <w:ind w:right="690"/>
      </w:pPr>
      <w:r>
        <w:t>Освоение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(амплитуды</w:t>
      </w:r>
      <w:r>
        <w:rPr>
          <w:spacing w:val="-1"/>
        </w:rPr>
        <w:t xml:space="preserve"> </w:t>
      </w:r>
      <w:r>
        <w:t>движения)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физического упражнения.</w:t>
      </w:r>
    </w:p>
    <w:p w:rsidR="00644A77" w:rsidRDefault="00644A77">
      <w:pPr>
        <w:pStyle w:val="BodyText"/>
        <w:ind w:right="1512"/>
        <w:jc w:val="left"/>
      </w:pPr>
      <w:r>
        <w:t>Способы демонстрации результатов освоения программы по физической культуре.</w:t>
      </w:r>
      <w:r>
        <w:rPr>
          <w:spacing w:val="-57"/>
        </w:rPr>
        <w:t xml:space="preserve"> </w:t>
      </w:r>
      <w:r>
        <w:t>Спортивно-оздоровительная</w:t>
      </w:r>
      <w:r>
        <w:rPr>
          <w:spacing w:val="-1"/>
        </w:rPr>
        <w:t xml:space="preserve"> </w:t>
      </w:r>
      <w:r>
        <w:t>деятельность</w:t>
      </w:r>
    </w:p>
    <w:p w:rsidR="00644A77" w:rsidRDefault="00644A77">
      <w:pPr>
        <w:pStyle w:val="BodyText"/>
        <w:spacing w:before="1"/>
        <w:ind w:right="691"/>
        <w:jc w:val="left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акробатики</w:t>
      </w:r>
      <w:r>
        <w:rPr>
          <w:spacing w:val="-2"/>
        </w:rPr>
        <w:t xml:space="preserve"> </w:t>
      </w:r>
      <w:r>
        <w:t>и танцевальных шагов.</w:t>
      </w:r>
    </w:p>
    <w:p w:rsidR="00644A77" w:rsidRDefault="00644A77">
      <w:pPr>
        <w:pStyle w:val="BodyText"/>
        <w:ind w:right="691"/>
        <w:jc w:val="left"/>
      </w:pPr>
      <w:r>
        <w:t>Овладение</w:t>
      </w:r>
      <w:r>
        <w:rPr>
          <w:spacing w:val="27"/>
        </w:rPr>
        <w:t xml:space="preserve"> </w:t>
      </w:r>
      <w:r>
        <w:t>техникой</w:t>
      </w:r>
      <w:r>
        <w:rPr>
          <w:spacing w:val="28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гимнастических</w:t>
      </w:r>
      <w:r>
        <w:rPr>
          <w:spacing w:val="27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силы</w:t>
      </w:r>
      <w:r>
        <w:rPr>
          <w:spacing w:val="27"/>
        </w:rPr>
        <w:t xml:space="preserve"> </w:t>
      </w:r>
      <w:r>
        <w:t>мышц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(для удержания собственного веса).</w:t>
      </w:r>
    </w:p>
    <w:p w:rsidR="00644A77" w:rsidRDefault="00644A77">
      <w:pPr>
        <w:pStyle w:val="BodyText"/>
        <w:ind w:right="691"/>
        <w:jc w:val="left"/>
      </w:pPr>
      <w:r>
        <w:t>Овладение</w:t>
      </w:r>
      <w:r>
        <w:rPr>
          <w:spacing w:val="48"/>
        </w:rPr>
        <w:t xml:space="preserve"> </w:t>
      </w:r>
      <w:r>
        <w:t>техникой</w:t>
      </w:r>
      <w:r>
        <w:rPr>
          <w:spacing w:val="50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гимнастических</w:t>
      </w:r>
      <w:r>
        <w:rPr>
          <w:spacing w:val="49"/>
        </w:rPr>
        <w:t xml:space="preserve"> </w:t>
      </w:r>
      <w:r>
        <w:t>упражнений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сбалансированности</w:t>
      </w:r>
      <w:r>
        <w:rPr>
          <w:spacing w:val="-57"/>
        </w:rPr>
        <w:t xml:space="preserve"> </w:t>
      </w:r>
      <w:r>
        <w:t>веса</w:t>
      </w:r>
      <w:r>
        <w:rPr>
          <w:spacing w:val="-2"/>
        </w:rPr>
        <w:t xml:space="preserve"> </w:t>
      </w:r>
      <w:r>
        <w:t>и роста; эстетических движений.</w:t>
      </w:r>
    </w:p>
    <w:p w:rsidR="00644A77" w:rsidRDefault="00644A77">
      <w:pPr>
        <w:pStyle w:val="BodyText"/>
        <w:ind w:right="692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 пресса, спины, мышц груди: «уголок» (усложнённый вариант), упражнение для</w:t>
      </w:r>
      <w:r>
        <w:rPr>
          <w:spacing w:val="-57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«волна»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-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 туловища.</w:t>
      </w:r>
    </w:p>
    <w:p w:rsidR="00644A77" w:rsidRDefault="00644A77">
      <w:pPr>
        <w:pStyle w:val="BodyText"/>
        <w:ind w:right="697"/>
      </w:pPr>
      <w:r>
        <w:t>Освоение акробатических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мост из положения</w:t>
      </w:r>
      <w:r>
        <w:rPr>
          <w:spacing w:val="1"/>
        </w:rPr>
        <w:t xml:space="preserve"> </w:t>
      </w:r>
      <w:r>
        <w:t>стоя и поднятие из</w:t>
      </w:r>
      <w:r>
        <w:rPr>
          <w:spacing w:val="1"/>
        </w:rPr>
        <w:t xml:space="preserve"> </w:t>
      </w:r>
      <w:r>
        <w:t>моста,</w:t>
      </w:r>
      <w:r>
        <w:rPr>
          <w:spacing w:val="1"/>
        </w:rPr>
        <w:t xml:space="preserve"> </w:t>
      </w:r>
      <w:r>
        <w:t>шпагаты:</w:t>
      </w:r>
      <w:r>
        <w:rPr>
          <w:spacing w:val="-1"/>
        </w:rPr>
        <w:t xml:space="preserve"> </w:t>
      </w:r>
      <w:r>
        <w:t>поперечный или</w:t>
      </w:r>
      <w:r>
        <w:rPr>
          <w:spacing w:val="1"/>
        </w:rPr>
        <w:t xml:space="preserve"> </w:t>
      </w:r>
      <w:r>
        <w:t>продольный,</w:t>
      </w:r>
      <w:r>
        <w:rPr>
          <w:spacing w:val="-1"/>
        </w:rPr>
        <w:t xml:space="preserve"> </w:t>
      </w:r>
      <w:r>
        <w:t>стойка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руках,</w:t>
      </w:r>
      <w:r>
        <w:rPr>
          <w:spacing w:val="-1"/>
        </w:rPr>
        <w:t xml:space="preserve"> </w:t>
      </w:r>
      <w:r>
        <w:t>колесо.</w:t>
      </w:r>
    </w:p>
    <w:p w:rsidR="00644A77" w:rsidRDefault="00644A77">
      <w:pPr>
        <w:pStyle w:val="BodyText"/>
        <w:ind w:right="692"/>
      </w:pPr>
      <w:r>
        <w:t>Овладение техникой выполнения гимнастической, строевой и туристической ходьбы и</w:t>
      </w:r>
      <w:r>
        <w:rPr>
          <w:spacing w:val="1"/>
        </w:rPr>
        <w:t xml:space="preserve"> </w:t>
      </w:r>
      <w:r>
        <w:t>равномерного</w:t>
      </w:r>
      <w:r>
        <w:rPr>
          <w:spacing w:val="-1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60 и 100 м.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700"/>
      </w:pPr>
      <w:r>
        <w:t>Освоение прыжков в длину и высоту с места толчком двумя ногами, в высоту с разбега</w:t>
      </w:r>
      <w:r>
        <w:rPr>
          <w:spacing w:val="1"/>
        </w:rPr>
        <w:t xml:space="preserve"> </w:t>
      </w:r>
      <w:r>
        <w:t>(при наличии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легкоатлетического</w:t>
      </w:r>
      <w:r>
        <w:rPr>
          <w:spacing w:val="-1"/>
        </w:rPr>
        <w:t xml:space="preserve"> </w:t>
      </w:r>
      <w:r>
        <w:t>оборудования).</w:t>
      </w:r>
    </w:p>
    <w:p w:rsidR="00644A77" w:rsidRDefault="00644A77">
      <w:pPr>
        <w:pStyle w:val="BodyText"/>
        <w:spacing w:before="1"/>
        <w:ind w:right="692"/>
      </w:pPr>
      <w:r>
        <w:t>Овладение одним или более из спортивных стилей плавания на время и дистанцию (на</w:t>
      </w:r>
      <w:r>
        <w:rPr>
          <w:spacing w:val="1"/>
        </w:rPr>
        <w:t xml:space="preserve"> </w:t>
      </w:r>
      <w:r>
        <w:t>выбор)</w:t>
      </w:r>
      <w:r>
        <w:rPr>
          <w:spacing w:val="-1"/>
        </w:rPr>
        <w:t xml:space="preserve"> </w:t>
      </w:r>
      <w:r>
        <w:t>при наличии материально-технического</w:t>
      </w:r>
      <w:r>
        <w:rPr>
          <w:spacing w:val="-1"/>
        </w:rPr>
        <w:t xml:space="preserve"> </w:t>
      </w:r>
      <w:r>
        <w:t>обеспечения).</w:t>
      </w:r>
    </w:p>
    <w:p w:rsidR="00644A77" w:rsidRDefault="00644A77">
      <w:pPr>
        <w:pStyle w:val="BodyText"/>
        <w:ind w:right="692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 подготовки по данному виду спорта в соответствии со стандартами спортивной</w:t>
      </w:r>
      <w:r>
        <w:rPr>
          <w:spacing w:val="-57"/>
        </w:rPr>
        <w:t xml:space="preserve"> </w:t>
      </w:r>
      <w:r>
        <w:t>подготовки.</w:t>
      </w:r>
    </w:p>
    <w:p w:rsidR="00644A77" w:rsidRDefault="00644A77">
      <w:pPr>
        <w:pStyle w:val="BodyText"/>
        <w:ind w:right="689"/>
      </w:pPr>
      <w:r>
        <w:t>Демонстрация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 плоскость пространства одной рукой (попеременно), двумя руками, имитация</w:t>
      </w:r>
      <w:r>
        <w:rPr>
          <w:spacing w:val="1"/>
        </w:rPr>
        <w:t xml:space="preserve"> </w:t>
      </w:r>
      <w:r>
        <w:t>падения в группировке с кувырками, перемещение на лыжах, бег (челночный), 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высоту,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плавание.</w:t>
      </w:r>
    </w:p>
    <w:p w:rsidR="00644A77" w:rsidRDefault="00644A77">
      <w:pPr>
        <w:pStyle w:val="BodyText"/>
      </w:pP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ролевых,</w:t>
      </w:r>
      <w:r>
        <w:rPr>
          <w:spacing w:val="-3"/>
        </w:rPr>
        <w:t xml:space="preserve"> </w:t>
      </w:r>
      <w:r>
        <w:t>туристических,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играх.</w:t>
      </w:r>
    </w:p>
    <w:p w:rsidR="00644A77" w:rsidRDefault="00644A77">
      <w:pPr>
        <w:pStyle w:val="BodyText"/>
        <w:ind w:right="695"/>
      </w:pPr>
      <w:r>
        <w:t>Освоение</w:t>
      </w:r>
      <w:r>
        <w:rPr>
          <w:spacing w:val="1"/>
        </w:rPr>
        <w:t xml:space="preserve"> </w:t>
      </w:r>
      <w:r>
        <w:t>строевого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походного</w:t>
      </w:r>
      <w:r>
        <w:rPr>
          <w:spacing w:val="1"/>
        </w:rPr>
        <w:t xml:space="preserve"> </w:t>
      </w:r>
      <w:r>
        <w:t>шага.</w:t>
      </w:r>
      <w:r>
        <w:rPr>
          <w:spacing w:val="1"/>
        </w:rPr>
        <w:t xml:space="preserve"> </w:t>
      </w:r>
      <w:r>
        <w:t>Шеренги,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шеренгах.</w:t>
      </w:r>
      <w:r>
        <w:rPr>
          <w:spacing w:val="-1"/>
        </w:rPr>
        <w:t xml:space="preserve"> </w:t>
      </w:r>
      <w:r>
        <w:t>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644A77" w:rsidRDefault="00644A77">
      <w:pPr>
        <w:pStyle w:val="BodyText"/>
        <w:spacing w:before="1"/>
        <w:ind w:right="882"/>
      </w:pPr>
      <w:r>
        <w:t>Овладение техникой выполнения групповых гимнастических и спортивных упражнений.</w:t>
      </w:r>
      <w:r>
        <w:rPr>
          <w:spacing w:val="-5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культуре.</w:t>
      </w:r>
    </w:p>
    <w:p w:rsidR="00644A77" w:rsidRDefault="00644A77">
      <w:pPr>
        <w:pStyle w:val="BodyText"/>
        <w:ind w:left="0"/>
        <w:jc w:val="left"/>
        <w:rPr>
          <w:sz w:val="26"/>
        </w:rPr>
      </w:pPr>
    </w:p>
    <w:p w:rsidR="00644A77" w:rsidRDefault="00644A77">
      <w:pPr>
        <w:pStyle w:val="BodyText"/>
        <w:spacing w:before="11"/>
        <w:ind w:left="0"/>
        <w:jc w:val="left"/>
        <w:rPr>
          <w:sz w:val="21"/>
        </w:rPr>
      </w:pPr>
    </w:p>
    <w:p w:rsidR="00644A77" w:rsidRDefault="00644A77">
      <w:pPr>
        <w:pStyle w:val="Heading1"/>
        <w:ind w:left="3120"/>
        <w:jc w:val="left"/>
      </w:pPr>
      <w:r>
        <w:t>Курс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</w:t>
      </w:r>
    </w:p>
    <w:p w:rsidR="00644A77" w:rsidRDefault="00644A77">
      <w:pPr>
        <w:pStyle w:val="BodyText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644A77" w:rsidRDefault="00644A77">
      <w:pPr>
        <w:pStyle w:val="BodyText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644A77" w:rsidRDefault="00644A77">
      <w:pPr>
        <w:pStyle w:val="BodyText"/>
        <w:ind w:right="690"/>
      </w:pPr>
      <w:r>
        <w:t>Программа разработана в</w:t>
      </w:r>
      <w:r>
        <w:rPr>
          <w:spacing w:val="1"/>
        </w:rPr>
        <w:t xml:space="preserve"> </w:t>
      </w:r>
      <w:r>
        <w:t>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стандартов начального общего, основного общего 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образования. Это позволяет обеспечить единство обязательных</w:t>
      </w:r>
      <w:r>
        <w:rPr>
          <w:spacing w:val="1"/>
        </w:rPr>
        <w:t xml:space="preserve"> </w:t>
      </w:r>
      <w:r>
        <w:t>требований ФГОС во всем пространстве школьного образования в урочной и внеурочной</w:t>
      </w:r>
      <w:r>
        <w:rPr>
          <w:spacing w:val="1"/>
        </w:rPr>
        <w:t xml:space="preserve"> </w:t>
      </w:r>
      <w:r>
        <w:t>деятельности.</w:t>
      </w:r>
    </w:p>
    <w:p w:rsidR="00644A77" w:rsidRDefault="00644A77">
      <w:pPr>
        <w:pStyle w:val="BodyText"/>
        <w:spacing w:before="1"/>
        <w:ind w:right="69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знаниям,</w:t>
      </w:r>
      <w:r>
        <w:rPr>
          <w:spacing w:val="-1"/>
        </w:rPr>
        <w:t xml:space="preserve"> </w:t>
      </w:r>
      <w:r>
        <w:t>здоровью.</w:t>
      </w:r>
    </w:p>
    <w:p w:rsidR="00644A77" w:rsidRDefault="00644A77">
      <w:pPr>
        <w:pStyle w:val="BodyText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:rsidR="00644A77" w:rsidRDefault="00644A77">
      <w:pPr>
        <w:pStyle w:val="BodyText"/>
      </w:pPr>
      <w:r>
        <w:t>−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обучающихся;</w:t>
      </w:r>
    </w:p>
    <w:p w:rsidR="00644A77" w:rsidRDefault="00644A77">
      <w:pPr>
        <w:pStyle w:val="BodyText"/>
      </w:pPr>
      <w:r>
        <w:t>−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познанию;</w:t>
      </w:r>
    </w:p>
    <w:p w:rsidR="00644A77" w:rsidRDefault="00644A77">
      <w:pPr>
        <w:pStyle w:val="BodyText"/>
        <w:ind w:right="2771"/>
        <w:jc w:val="left"/>
      </w:pPr>
      <w:r>
        <w:t>− формирование осознанного отношения к своим правам и свободам и</w:t>
      </w:r>
      <w:r>
        <w:rPr>
          <w:spacing w:val="-57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свободам</w:t>
      </w:r>
      <w:r>
        <w:rPr>
          <w:spacing w:val="-1"/>
        </w:rPr>
        <w:t xml:space="preserve"> </w:t>
      </w:r>
      <w:r>
        <w:t>других;</w:t>
      </w:r>
    </w:p>
    <w:p w:rsidR="00644A77" w:rsidRDefault="00644A77">
      <w:pPr>
        <w:pStyle w:val="BodyText"/>
        <w:jc w:val="left"/>
      </w:pPr>
      <w:r>
        <w:t>−</w:t>
      </w:r>
      <w:r>
        <w:rPr>
          <w:spacing w:val="-4"/>
        </w:rPr>
        <w:t xml:space="preserve"> </w:t>
      </w:r>
      <w:r>
        <w:t>выстраивание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правовых</w:t>
      </w:r>
      <w:r>
        <w:rPr>
          <w:spacing w:val="2"/>
        </w:rPr>
        <w:t xml:space="preserve"> </w:t>
      </w:r>
      <w:r>
        <w:t>норм;</w:t>
      </w:r>
    </w:p>
    <w:p w:rsidR="00644A77" w:rsidRDefault="00644A77">
      <w:pPr>
        <w:pStyle w:val="BodyText"/>
        <w:jc w:val="left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деятельности;</w:t>
      </w:r>
    </w:p>
    <w:p w:rsidR="00644A77" w:rsidRDefault="00644A77">
      <w:pPr>
        <w:pStyle w:val="BodyText"/>
        <w:jc w:val="left"/>
      </w:pPr>
      <w:r>
        <w:t>−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общекультурной</w:t>
      </w:r>
      <w:r>
        <w:rPr>
          <w:spacing w:val="-2"/>
        </w:rPr>
        <w:t xml:space="preserve"> </w:t>
      </w:r>
      <w:r>
        <w:t>компетентности;</w:t>
      </w:r>
    </w:p>
    <w:p w:rsidR="00644A77" w:rsidRDefault="00644A77">
      <w:pPr>
        <w:pStyle w:val="BodyText"/>
        <w:jc w:val="left"/>
      </w:pPr>
      <w:r>
        <w:t>−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осознанные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выбор;</w:t>
      </w:r>
    </w:p>
    <w:p w:rsidR="00644A77" w:rsidRDefault="00644A77">
      <w:pPr>
        <w:pStyle w:val="BodyText"/>
        <w:spacing w:before="1"/>
        <w:jc w:val="left"/>
      </w:pPr>
      <w:r>
        <w:t>−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644A77" w:rsidRDefault="00644A77">
      <w:pPr>
        <w:pStyle w:val="BodyText"/>
        <w:jc w:val="left"/>
      </w:pPr>
      <w:r>
        <w:t>−</w:t>
      </w:r>
      <w:r>
        <w:rPr>
          <w:spacing w:val="-4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своих мотивов,</w:t>
      </w:r>
      <w:r>
        <w:rPr>
          <w:spacing w:val="-2"/>
        </w:rPr>
        <w:t xml:space="preserve"> </w:t>
      </w:r>
      <w:r>
        <w:t>устремлений,</w:t>
      </w:r>
      <w:r>
        <w:rPr>
          <w:spacing w:val="-2"/>
        </w:rPr>
        <w:t xml:space="preserve"> </w:t>
      </w:r>
      <w:r>
        <w:t>склонностей;</w:t>
      </w:r>
    </w:p>
    <w:p w:rsidR="00644A77" w:rsidRDefault="00644A77">
      <w:pPr>
        <w:pStyle w:val="BodyText"/>
        <w:jc w:val="left"/>
      </w:pPr>
      <w:r>
        <w:t>−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личностному</w:t>
      </w:r>
      <w:r>
        <w:rPr>
          <w:spacing w:val="-3"/>
        </w:rPr>
        <w:t xml:space="preserve"> </w:t>
      </w:r>
      <w:r>
        <w:t>самоопределению.</w:t>
      </w:r>
    </w:p>
    <w:p w:rsidR="00644A77" w:rsidRDefault="00644A77">
      <w:pPr>
        <w:pStyle w:val="BodyText"/>
        <w:ind w:right="688"/>
      </w:pPr>
      <w:r>
        <w:t>Программа реализуется в работе с обучающимися 1–2, 3–4 классов. В 2023–2024 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запланировано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 понедельникам, первым</w:t>
      </w:r>
      <w:r>
        <w:rPr>
          <w:spacing w:val="-1"/>
        </w:rPr>
        <w:t xml:space="preserve"> </w:t>
      </w:r>
      <w:r>
        <w:t>уроком.</w:t>
      </w:r>
    </w:p>
    <w:p w:rsidR="00644A77" w:rsidRDefault="00644A77">
      <w:pPr>
        <w:pStyle w:val="BodyText"/>
        <w:ind w:right="689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обучающихся к своей родине – России, населяющим ее людям, ее уникальной</w:t>
      </w:r>
      <w:r>
        <w:rPr>
          <w:spacing w:val="1"/>
        </w:rPr>
        <w:t xml:space="preserve"> </w:t>
      </w:r>
      <w:r>
        <w:t>истории, богатой природе и великой культуре. Внеурочные занятия «Разговоры о важном»</w:t>
      </w:r>
      <w:r>
        <w:rPr>
          <w:spacing w:val="-5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Основной формат внеурочных занятий «Разговоры о важном» – разговор и (или) беседа 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 по обсуждаемым</w:t>
      </w:r>
      <w:r>
        <w:rPr>
          <w:spacing w:val="1"/>
        </w:rPr>
        <w:t xml:space="preserve"> </w:t>
      </w:r>
      <w:r>
        <w:t>темам.</w:t>
      </w:r>
    </w:p>
    <w:p w:rsidR="00644A77" w:rsidRDefault="00644A77">
      <w:pPr>
        <w:pStyle w:val="BodyText"/>
        <w:spacing w:before="1"/>
        <w:ind w:right="689"/>
      </w:pPr>
      <w:r>
        <w:t>Основные темы занятий связаны с важнейшими аспектами жизни человека в 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644A77" w:rsidRDefault="00644A77">
      <w:pPr>
        <w:pStyle w:val="Heading1"/>
      </w:pPr>
      <w:r>
        <w:t>Взаимосвязь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воспитания.</w:t>
      </w:r>
    </w:p>
    <w:p w:rsidR="00644A77" w:rsidRDefault="00644A77">
      <w:pPr>
        <w:pStyle w:val="BodyText"/>
        <w:ind w:right="688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  <w:r>
        <w:rPr>
          <w:spacing w:val="-1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проявляется:</w:t>
      </w:r>
    </w:p>
    <w:p w:rsidR="00644A77" w:rsidRDefault="00644A77">
      <w:pPr>
        <w:pStyle w:val="BodyText"/>
        <w:spacing w:before="1"/>
      </w:pPr>
      <w:r>
        <w:t>−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выделении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приоритетов;</w:t>
      </w:r>
    </w:p>
    <w:p w:rsidR="00644A77" w:rsidRDefault="00644A77">
      <w:pPr>
        <w:pStyle w:val="BodyText"/>
      </w:pPr>
      <w:r>
        <w:t>−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приоритете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внеурочной</w:t>
      </w:r>
    </w:p>
    <w:p w:rsidR="00644A77" w:rsidRDefault="00644A77">
      <w:pPr>
        <w:pStyle w:val="BodyText"/>
      </w:pPr>
      <w:r>
        <w:t>деятельности,</w:t>
      </w:r>
      <w:r>
        <w:rPr>
          <w:spacing w:val="-2"/>
        </w:rPr>
        <w:t xml:space="preserve"> </w:t>
      </w:r>
      <w:r>
        <w:t>нашедших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конкретизацию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воспитания;</w:t>
      </w:r>
    </w:p>
    <w:p w:rsidR="00644A77" w:rsidRDefault="00644A77">
      <w:pPr>
        <w:pStyle w:val="BodyText"/>
        <w:ind w:right="2308"/>
        <w:jc w:val="left"/>
      </w:pPr>
      <w:r>
        <w:t>− в интерактивных формах занятий для обучающихся, обеспечивающих их</w:t>
      </w:r>
      <w:r>
        <w:rPr>
          <w:spacing w:val="-57"/>
        </w:rPr>
        <w:t xml:space="preserve"> </w:t>
      </w:r>
      <w:r>
        <w:t>вовлеченность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деятельность.</w:t>
      </w:r>
    </w:p>
    <w:p w:rsidR="00644A77" w:rsidRDefault="00644A77">
      <w:pPr>
        <w:pStyle w:val="BodyText"/>
        <w:jc w:val="left"/>
      </w:pPr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644A77" w:rsidRDefault="00644A77">
      <w:pPr>
        <w:pStyle w:val="BodyText"/>
        <w:jc w:val="left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принципа:</w:t>
      </w:r>
    </w:p>
    <w:p w:rsidR="00644A77" w:rsidRDefault="00644A77" w:rsidP="00404B6E">
      <w:pPr>
        <w:pStyle w:val="ListParagraph"/>
        <w:numPr>
          <w:ilvl w:val="1"/>
          <w:numId w:val="78"/>
        </w:numPr>
        <w:tabs>
          <w:tab w:val="left" w:pos="2139"/>
        </w:tabs>
        <w:ind w:hanging="36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календаря;</w:t>
      </w:r>
    </w:p>
    <w:p w:rsidR="00644A77" w:rsidRDefault="00644A77" w:rsidP="00404B6E">
      <w:pPr>
        <w:pStyle w:val="ListParagraph"/>
        <w:numPr>
          <w:ilvl w:val="1"/>
          <w:numId w:val="78"/>
        </w:numPr>
        <w:tabs>
          <w:tab w:val="left" w:pos="2139"/>
        </w:tabs>
        <w:ind w:right="691"/>
        <w:jc w:val="left"/>
        <w:rPr>
          <w:sz w:val="24"/>
        </w:rPr>
      </w:pPr>
      <w:r>
        <w:rPr>
          <w:sz w:val="24"/>
        </w:rPr>
        <w:t>значимость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1"/>
          <w:sz w:val="24"/>
        </w:rPr>
        <w:t xml:space="preserve"> </w:t>
      </w:r>
      <w:r>
        <w:rPr>
          <w:sz w:val="24"/>
        </w:rPr>
        <w:t>(даты),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30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календаре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644A77" w:rsidRDefault="00644A77">
      <w:pPr>
        <w:pStyle w:val="BodyText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644A77" w:rsidRDefault="00644A77" w:rsidP="00404B6E">
      <w:pPr>
        <w:pStyle w:val="ListParagraph"/>
        <w:numPr>
          <w:ilvl w:val="0"/>
          <w:numId w:val="75"/>
        </w:numPr>
        <w:tabs>
          <w:tab w:val="left" w:pos="1727"/>
        </w:tabs>
        <w:ind w:right="688" w:firstLine="0"/>
        <w:rPr>
          <w:sz w:val="24"/>
        </w:rPr>
      </w:pPr>
      <w:r>
        <w:rPr>
          <w:sz w:val="24"/>
        </w:rPr>
        <w:t>Даты,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«День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0"/>
          <w:sz w:val="24"/>
        </w:rPr>
        <w:t xml:space="preserve"> </w:t>
      </w:r>
      <w:r>
        <w:rPr>
          <w:sz w:val="24"/>
        </w:rPr>
        <w:t>(советники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воспитанию)»,</w:t>
      </w:r>
    </w:p>
    <w:p w:rsidR="00644A77" w:rsidRDefault="00644A77">
      <w:pPr>
        <w:pStyle w:val="BodyText"/>
      </w:pP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644A77" w:rsidRDefault="00644A77" w:rsidP="00404B6E">
      <w:pPr>
        <w:pStyle w:val="ListParagraph"/>
        <w:numPr>
          <w:ilvl w:val="0"/>
          <w:numId w:val="75"/>
        </w:numPr>
        <w:tabs>
          <w:tab w:val="left" w:pos="1662"/>
        </w:tabs>
        <w:ind w:right="689" w:firstLine="0"/>
        <w:rPr>
          <w:sz w:val="24"/>
        </w:rPr>
      </w:pPr>
      <w:r>
        <w:rPr>
          <w:sz w:val="24"/>
        </w:rPr>
        <w:t>Юбилейные даты выдающихся деятелей науки, литературы, искусства. Например, «190-</w:t>
      </w:r>
      <w:r>
        <w:rPr>
          <w:spacing w:val="-57"/>
          <w:sz w:val="24"/>
        </w:rPr>
        <w:t xml:space="preserve"> </w:t>
      </w:r>
      <w:r>
        <w:rPr>
          <w:sz w:val="24"/>
        </w:rPr>
        <w:t>летие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Менделеева.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«215-летие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 Н. В. Гоголя», «Русский язык. Великий и могучий. 225 лет со дня рождения А.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Пушкина».</w:t>
      </w:r>
    </w:p>
    <w:p w:rsidR="00644A77" w:rsidRDefault="00644A77">
      <w:pPr>
        <w:pStyle w:val="BodyText"/>
        <w:ind w:right="69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текущими</w:t>
      </w:r>
      <w:r>
        <w:rPr>
          <w:spacing w:val="1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календаря,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вместе»,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(Всемирный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буллинга)» и</w:t>
      </w:r>
      <w:r>
        <w:rPr>
          <w:spacing w:val="-1"/>
        </w:rPr>
        <w:t xml:space="preserve"> </w:t>
      </w:r>
      <w:r>
        <w:t>др.</w:t>
      </w:r>
    </w:p>
    <w:p w:rsidR="00644A77" w:rsidRDefault="00644A77">
      <w:pPr>
        <w:pStyle w:val="BodyText"/>
        <w:spacing w:before="1"/>
        <w:ind w:right="68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 реализацию их назначения и целей: становление у обучающихся гражданско-</w:t>
      </w:r>
      <w:r>
        <w:rPr>
          <w:spacing w:val="1"/>
        </w:rPr>
        <w:t xml:space="preserve"> </w:t>
      </w:r>
      <w:r>
        <w:t>патриотических чувств. Исходя из этого, в планируемых результатах каждого сценария</w:t>
      </w:r>
      <w:r>
        <w:rPr>
          <w:spacing w:val="1"/>
        </w:rPr>
        <w:t xml:space="preserve"> </w:t>
      </w:r>
      <w:r>
        <w:t>внеурочного занятия выделяются нравственные ценности, которые являются предметом</w:t>
      </w:r>
      <w:r>
        <w:rPr>
          <w:spacing w:val="1"/>
        </w:rPr>
        <w:t xml:space="preserve"> </w:t>
      </w:r>
      <w:r>
        <w:t>обсуждения.</w:t>
      </w:r>
    </w:p>
    <w:p w:rsidR="00644A77" w:rsidRDefault="00644A77">
      <w:pPr>
        <w:pStyle w:val="BodyText"/>
        <w:ind w:right="3942"/>
        <w:jc w:val="left"/>
      </w:pPr>
      <w:r>
        <w:t>Основные ценности характеризуются следующим образом.</w:t>
      </w:r>
      <w:r>
        <w:rPr>
          <w:spacing w:val="-57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599"/>
        </w:tabs>
        <w:ind w:left="1598" w:hanging="181"/>
        <w:jc w:val="left"/>
        <w:rPr>
          <w:sz w:val="24"/>
        </w:rPr>
      </w:pP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гражданина;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16"/>
        </w:tabs>
        <w:ind w:right="690" w:firstLine="0"/>
        <w:jc w:val="left"/>
        <w:rPr>
          <w:sz w:val="24"/>
        </w:rPr>
      </w:pPr>
      <w:r>
        <w:rPr>
          <w:sz w:val="24"/>
        </w:rPr>
        <w:t>историческая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5"/>
          <w:sz w:val="24"/>
        </w:rPr>
        <w:t xml:space="preserve"> </w:t>
      </w:r>
      <w:r>
        <w:rPr>
          <w:sz w:val="24"/>
        </w:rPr>
        <w:t>соединяет</w:t>
      </w:r>
      <w:r>
        <w:rPr>
          <w:spacing w:val="14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13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13"/>
          <w:sz w:val="24"/>
        </w:rPr>
        <w:t xml:space="preserve"> </w:t>
      </w:r>
      <w:r>
        <w:rPr>
          <w:sz w:val="24"/>
        </w:rPr>
        <w:t>позволяя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опыт, традиции прошлых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02"/>
        </w:tabs>
        <w:spacing w:before="73"/>
        <w:ind w:right="689" w:firstLine="0"/>
        <w:rPr>
          <w:sz w:val="24"/>
        </w:rPr>
      </w:pPr>
      <w:r>
        <w:rPr>
          <w:sz w:val="24"/>
        </w:rPr>
        <w:t>историческая память есть культура целого народа, которая складывается из объединения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гордость потомков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подвиги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предков.</w:t>
      </w:r>
    </w:p>
    <w:p w:rsidR="00644A77" w:rsidRDefault="00644A77">
      <w:pPr>
        <w:pStyle w:val="BodyText"/>
        <w:spacing w:before="1"/>
        <w:ind w:right="690"/>
      </w:pPr>
      <w:r>
        <w:t>Осознание этой нравственной ценности базируется на конкретном содержании занятия.</w:t>
      </w:r>
      <w:r>
        <w:rPr>
          <w:spacing w:val="1"/>
        </w:rPr>
        <w:t xml:space="preserve"> </w:t>
      </w:r>
      <w:r>
        <w:t>Например, тема «День народного единства» рассматривается на известных исторических</w:t>
      </w:r>
      <w:r>
        <w:rPr>
          <w:spacing w:val="1"/>
        </w:rPr>
        <w:t xml:space="preserve"> </w:t>
      </w:r>
      <w:r>
        <w:t>фактах</w:t>
      </w:r>
      <w:r>
        <w:rPr>
          <w:spacing w:val="-1"/>
        </w:rPr>
        <w:t xml:space="preserve"> </w:t>
      </w:r>
      <w:r>
        <w:t>– единение</w:t>
      </w:r>
      <w:r>
        <w:rPr>
          <w:spacing w:val="-1"/>
        </w:rPr>
        <w:t xml:space="preserve"> </w:t>
      </w:r>
      <w:r>
        <w:t>людей, когда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нуждается в</w:t>
      </w:r>
      <w:r>
        <w:rPr>
          <w:spacing w:val="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 г.</w:t>
      </w:r>
    </w:p>
    <w:p w:rsidR="00644A77" w:rsidRDefault="00644A77">
      <w:pPr>
        <w:pStyle w:val="BodyText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02"/>
        </w:tabs>
        <w:ind w:right="690" w:firstLine="0"/>
        <w:rPr>
          <w:sz w:val="24"/>
        </w:rPr>
      </w:pPr>
      <w:r>
        <w:rPr>
          <w:sz w:val="24"/>
        </w:rPr>
        <w:t>каждое следующее поколение учится у предыдущего: осваивает, воссоздаёт, продолжает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достижения, традиции;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59"/>
        </w:tabs>
        <w:ind w:right="689" w:firstLine="0"/>
        <w:rPr>
          <w:sz w:val="24"/>
        </w:rPr>
      </w:pP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построена на сохранении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поколений. 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поколениях бережно хранится в предметах, фото, вещах, а также в гуманном отношении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 поколениям. Например, тема: «О взаимоотношениях в семье (День матери)».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проблема: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культурой, историей, средой обитания, языком общения. Каждый человек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60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далёких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поколений: 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земле,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Отечеству.</w:t>
      </w:r>
    </w:p>
    <w:p w:rsidR="00644A77" w:rsidRDefault="00644A77">
      <w:pPr>
        <w:pStyle w:val="BodyText"/>
        <w:spacing w:before="1"/>
      </w:pPr>
      <w:r>
        <w:t>Патриотизм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599"/>
        </w:tabs>
        <w:ind w:left="1598" w:hanging="181"/>
        <w:rPr>
          <w:sz w:val="24"/>
        </w:rPr>
      </w:pPr>
      <w:r>
        <w:rPr>
          <w:sz w:val="24"/>
        </w:rPr>
        <w:t>патриотизм</w:t>
      </w:r>
      <w:r>
        <w:rPr>
          <w:spacing w:val="-3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28"/>
        </w:tabs>
        <w:ind w:right="690" w:firstLine="0"/>
        <w:rPr>
          <w:sz w:val="24"/>
        </w:rPr>
      </w:pPr>
      <w:r>
        <w:rPr>
          <w:sz w:val="24"/>
        </w:rPr>
        <w:t>любовь к своему Отечеству начинается с малого — с привязанности к родному дому,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родине;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599"/>
        </w:tabs>
        <w:ind w:right="2479" w:firstLine="0"/>
        <w:rPr>
          <w:sz w:val="24"/>
        </w:rPr>
      </w:pPr>
      <w:r>
        <w:rPr>
          <w:sz w:val="24"/>
        </w:rPr>
        <w:t>патриотизм строится на ответственности за судьбу своей родной земли;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чувстве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644A77" w:rsidRDefault="00644A77">
      <w:pPr>
        <w:pStyle w:val="BodyText"/>
        <w:ind w:right="688"/>
      </w:pPr>
      <w:r>
        <w:t>Эта высшая нравственная ценность является приоритетной во всех сценариях «Разговоров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 человеческой</w:t>
      </w:r>
      <w:r>
        <w:rPr>
          <w:spacing w:val="1"/>
        </w:rPr>
        <w:t xml:space="preserve"> </w:t>
      </w:r>
      <w:r>
        <w:t>жизни.</w:t>
      </w:r>
    </w:p>
    <w:p w:rsidR="00644A77" w:rsidRDefault="00644A77">
      <w:pPr>
        <w:pStyle w:val="BodyText"/>
      </w:pPr>
      <w:r>
        <w:t>Доброта,</w:t>
      </w:r>
      <w:r>
        <w:rPr>
          <w:spacing w:val="-4"/>
        </w:rPr>
        <w:t xml:space="preserve"> </w:t>
      </w:r>
      <w:r>
        <w:t>добрые</w:t>
      </w:r>
      <w:r>
        <w:rPr>
          <w:spacing w:val="-4"/>
        </w:rPr>
        <w:t xml:space="preserve"> </w:t>
      </w:r>
      <w:r>
        <w:t>дела.</w:t>
      </w:r>
    </w:p>
    <w:p w:rsidR="00644A77" w:rsidRDefault="00644A77">
      <w:pPr>
        <w:pStyle w:val="BodyText"/>
        <w:ind w:right="2849"/>
      </w:pPr>
      <w:r>
        <w:t>− доброта — это способность (желание и умение) быть милосердным,</w:t>
      </w:r>
      <w:r>
        <w:rPr>
          <w:spacing w:val="-57"/>
        </w:rPr>
        <w:t xml:space="preserve"> </w:t>
      </w:r>
      <w:r>
        <w:t>поддержать,</w:t>
      </w:r>
      <w:r>
        <w:rPr>
          <w:spacing w:val="-1"/>
        </w:rPr>
        <w:t xml:space="preserve"> </w:t>
      </w:r>
      <w:r>
        <w:t>помочь без</w:t>
      </w:r>
      <w:r>
        <w:rPr>
          <w:spacing w:val="-1"/>
        </w:rPr>
        <w:t xml:space="preserve"> </w:t>
      </w:r>
      <w:r>
        <w:t>ожидания благодарности;</w:t>
      </w:r>
    </w:p>
    <w:p w:rsidR="00644A77" w:rsidRDefault="00644A77">
      <w:pPr>
        <w:pStyle w:val="BodyText"/>
        <w:ind w:right="687"/>
      </w:pPr>
      <w:r>
        <w:t>−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распространена в России в прошлые века, что стало сегодня примером для подражания.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вместе».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644A77" w:rsidRDefault="00644A77">
      <w:pPr>
        <w:pStyle w:val="BodyText"/>
      </w:pP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81"/>
        </w:tabs>
        <w:ind w:right="689" w:firstLine="0"/>
        <w:rPr>
          <w:sz w:val="24"/>
        </w:rPr>
      </w:pPr>
      <w:r>
        <w:rPr>
          <w:sz w:val="24"/>
        </w:rPr>
        <w:t>семья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д.;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69"/>
        </w:tabs>
        <w:spacing w:before="1"/>
        <w:ind w:right="690" w:firstLine="0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другому:</w:t>
      </w:r>
      <w:r>
        <w:rPr>
          <w:spacing w:val="-1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проявить внимание, оказать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другу;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40"/>
        </w:tabs>
        <w:ind w:right="693" w:firstLine="0"/>
        <w:rPr>
          <w:sz w:val="24"/>
        </w:rPr>
      </w:pPr>
      <w:r>
        <w:rPr>
          <w:sz w:val="24"/>
        </w:rPr>
        <w:t>обучающийся должен ответственно относиться к своей семье, участвовать во всех 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69"/>
        </w:tabs>
        <w:ind w:right="690" w:firstLine="0"/>
        <w:rPr>
          <w:sz w:val="24"/>
        </w:rPr>
      </w:pP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в традиционных религиях России. Тема семьи, семейных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темам: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матери)»,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 и др.</w:t>
      </w:r>
    </w:p>
    <w:p w:rsidR="00644A77" w:rsidRDefault="00644A77">
      <w:pPr>
        <w:pStyle w:val="BodyText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734"/>
        </w:tabs>
        <w:ind w:right="690" w:firstLine="0"/>
        <w:rPr>
          <w:sz w:val="24"/>
        </w:rPr>
      </w:pP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истории;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599"/>
        </w:tabs>
        <w:ind w:left="1598" w:hanging="181"/>
        <w:rPr>
          <w:sz w:val="24"/>
        </w:rPr>
      </w:pP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643"/>
        </w:tabs>
        <w:spacing w:before="73"/>
        <w:ind w:right="690" w:firstLine="0"/>
        <w:rPr>
          <w:sz w:val="24"/>
        </w:rPr>
      </w:pPr>
      <w:r>
        <w:rPr>
          <w:sz w:val="24"/>
        </w:rPr>
        <w:t>культура представлена достижениями в материальной сфере (строительство, техника,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людей. Темы, связанные с осознанием обучающимися этой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 подробно и разносторонне представлены в «Разговорах о важном». 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 сценарии построены на чтении поэзии, обсуждении видеофильмов,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 и музыки: «По ту сторону экрана. 115 лет кино в России», «Цирк! Цирк! Цирк!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Международному дню цирка)».</w:t>
      </w:r>
    </w:p>
    <w:p w:rsidR="00644A77" w:rsidRDefault="00644A77">
      <w:pPr>
        <w:pStyle w:val="BodyText"/>
        <w:spacing w:before="1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Родины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599"/>
        </w:tabs>
        <w:ind w:left="1598" w:hanging="181"/>
        <w:rPr>
          <w:sz w:val="24"/>
        </w:rPr>
      </w:pP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832"/>
        </w:tabs>
        <w:ind w:right="694" w:firstLine="0"/>
        <w:rPr>
          <w:sz w:val="24"/>
        </w:rPr>
      </w:pP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науке  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    талантливые,    творческие    люди,    бесконечно    любящие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796"/>
        </w:tabs>
        <w:ind w:right="69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совершено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открытий,</w:t>
      </w:r>
      <w:r>
        <w:rPr>
          <w:spacing w:val="61"/>
          <w:sz w:val="24"/>
        </w:rPr>
        <w:t xml:space="preserve"> </w:t>
      </w:r>
      <w:r>
        <w:rPr>
          <w:sz w:val="24"/>
        </w:rPr>
        <w:t>без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 современный мир.</w:t>
      </w:r>
    </w:p>
    <w:p w:rsidR="00644A77" w:rsidRDefault="00644A77">
      <w:pPr>
        <w:pStyle w:val="BodyText"/>
        <w:spacing w:before="1"/>
        <w:ind w:right="688"/>
      </w:pPr>
      <w:r>
        <w:t>О</w:t>
      </w:r>
      <w:r>
        <w:rPr>
          <w:spacing w:val="61"/>
        </w:rPr>
        <w:t xml:space="preserve"> </w:t>
      </w:r>
      <w:r>
        <w:t>такой</w:t>
      </w:r>
      <w:r>
        <w:rPr>
          <w:spacing w:val="61"/>
        </w:rPr>
        <w:t xml:space="preserve"> </w:t>
      </w:r>
      <w:r>
        <w:t>ценности</w:t>
      </w:r>
      <w:r>
        <w:rPr>
          <w:spacing w:val="61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отдельно</w:t>
      </w:r>
      <w:r>
        <w:rPr>
          <w:spacing w:val="61"/>
        </w:rPr>
        <w:t xml:space="preserve"> </w:t>
      </w:r>
      <w:r>
        <w:t>взятого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учащиеся</w:t>
      </w:r>
      <w:r>
        <w:rPr>
          <w:spacing w:val="61"/>
        </w:rPr>
        <w:t xml:space="preserve"> </w:t>
      </w:r>
      <w:r>
        <w:t>узнают   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обсуждения</w:t>
      </w:r>
      <w:r>
        <w:rPr>
          <w:spacing w:val="61"/>
        </w:rPr>
        <w:t xml:space="preserve"> </w:t>
      </w:r>
      <w:r>
        <w:t>тем:</w:t>
      </w:r>
      <w:r>
        <w:rPr>
          <w:spacing w:val="61"/>
        </w:rPr>
        <w:t xml:space="preserve"> </w:t>
      </w:r>
      <w:r>
        <w:t>«190-лет</w:t>
      </w:r>
      <w:r>
        <w:rPr>
          <w:spacing w:val="6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дня</w:t>
      </w:r>
      <w:r>
        <w:rPr>
          <w:spacing w:val="61"/>
        </w:rPr>
        <w:t xml:space="preserve"> </w:t>
      </w:r>
      <w:r>
        <w:t>рождения</w:t>
      </w:r>
      <w:r>
        <w:rPr>
          <w:spacing w:val="61"/>
        </w:rPr>
        <w:t xml:space="preserve"> </w:t>
      </w:r>
      <w:r>
        <w:t>Д.</w:t>
      </w:r>
      <w:r>
        <w:rPr>
          <w:spacing w:val="61"/>
        </w:rPr>
        <w:t xml:space="preserve"> </w:t>
      </w:r>
      <w:r>
        <w:t xml:space="preserve">Менделеева.  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 xml:space="preserve">российской      </w:t>
      </w:r>
      <w:r>
        <w:rPr>
          <w:spacing w:val="1"/>
        </w:rPr>
        <w:t xml:space="preserve"> </w:t>
      </w:r>
      <w:r>
        <w:t xml:space="preserve">науки»,       </w:t>
      </w:r>
      <w:r>
        <w:rPr>
          <w:spacing w:val="1"/>
        </w:rPr>
        <w:t xml:space="preserve"> </w:t>
      </w:r>
      <w:r>
        <w:t xml:space="preserve">«Я       </w:t>
      </w:r>
      <w:r>
        <w:rPr>
          <w:spacing w:val="1"/>
        </w:rPr>
        <w:t xml:space="preserve"> </w:t>
      </w:r>
      <w:r>
        <w:t xml:space="preserve">вижу       </w:t>
      </w:r>
      <w:r>
        <w:rPr>
          <w:spacing w:val="1"/>
        </w:rPr>
        <w:t xml:space="preserve"> </w:t>
      </w:r>
      <w:r>
        <w:t xml:space="preserve">Землю!       </w:t>
      </w:r>
      <w:r>
        <w:rPr>
          <w:spacing w:val="1"/>
        </w:rPr>
        <w:t xml:space="preserve"> </w:t>
      </w:r>
      <w:r>
        <w:t xml:space="preserve">Это       </w:t>
      </w:r>
      <w:r>
        <w:rPr>
          <w:spacing w:val="1"/>
        </w:rPr>
        <w:t xml:space="preserve"> </w:t>
      </w:r>
      <w:r>
        <w:t xml:space="preserve">так       </w:t>
      </w:r>
      <w:r>
        <w:rPr>
          <w:spacing w:val="1"/>
        </w:rPr>
        <w:t xml:space="preserve"> </w:t>
      </w:r>
      <w:r>
        <w:t>красиво».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многие</w:t>
      </w:r>
      <w:r>
        <w:rPr>
          <w:spacing w:val="61"/>
        </w:rPr>
        <w:t xml:space="preserve"> </w:t>
      </w:r>
      <w:r>
        <w:t>темы</w:t>
      </w:r>
      <w:r>
        <w:rPr>
          <w:spacing w:val="61"/>
        </w:rPr>
        <w:t xml:space="preserve"> </w:t>
      </w:r>
      <w:r>
        <w:t>внеурочных</w:t>
      </w:r>
      <w:r>
        <w:rPr>
          <w:spacing w:val="6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выходят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рамки</w:t>
      </w:r>
      <w:r>
        <w:rPr>
          <w:spacing w:val="-57"/>
        </w:rPr>
        <w:t xml:space="preserve"> </w:t>
      </w:r>
      <w:r>
        <w:t>содержания,</w:t>
      </w:r>
      <w:r>
        <w:rPr>
          <w:spacing w:val="61"/>
        </w:rPr>
        <w:t xml:space="preserve"> </w:t>
      </w:r>
      <w:r>
        <w:t>изучаемого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уроках,</w:t>
      </w:r>
      <w:r>
        <w:rPr>
          <w:spacing w:val="6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означает,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учитель</w:t>
      </w:r>
      <w:r>
        <w:rPr>
          <w:spacing w:val="6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понимать,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внеурочных  </w:t>
      </w:r>
      <w:r>
        <w:rPr>
          <w:spacing w:val="1"/>
        </w:rPr>
        <w:t xml:space="preserve"> </w:t>
      </w:r>
      <w:r>
        <w:t xml:space="preserve">занятиях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неучебных  </w:t>
      </w:r>
      <w:r>
        <w:rPr>
          <w:spacing w:val="1"/>
        </w:rPr>
        <w:t xml:space="preserve"> </w:t>
      </w:r>
      <w:r>
        <w:t xml:space="preserve">формируются  </w:t>
      </w:r>
      <w:r>
        <w:rPr>
          <w:spacing w:val="1"/>
        </w:rPr>
        <w:t xml:space="preserve"> </w:t>
      </w:r>
      <w:r>
        <w:t xml:space="preserve">определенные  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60"/>
        </w:rPr>
        <w:t xml:space="preserve"> </w:t>
      </w:r>
      <w:r>
        <w:t>отношения.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течение</w:t>
      </w:r>
      <w:r>
        <w:rPr>
          <w:spacing w:val="60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возвращаться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 понятий,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послужит</w:t>
      </w:r>
      <w:r>
        <w:rPr>
          <w:spacing w:val="-5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 их принятию.</w:t>
      </w:r>
    </w:p>
    <w:p w:rsidR="00644A77" w:rsidRDefault="00644A77">
      <w:pPr>
        <w:pStyle w:val="BodyText"/>
        <w:ind w:right="691"/>
      </w:pPr>
      <w:r>
        <w:t xml:space="preserve">Наличие    </w:t>
      </w:r>
      <w:r>
        <w:rPr>
          <w:spacing w:val="1"/>
        </w:rPr>
        <w:t xml:space="preserve"> </w:t>
      </w:r>
      <w:r>
        <w:t xml:space="preserve">сценариев    </w:t>
      </w:r>
      <w:r>
        <w:rPr>
          <w:spacing w:val="1"/>
        </w:rPr>
        <w:t xml:space="preserve"> </w:t>
      </w:r>
      <w:r>
        <w:t xml:space="preserve">внеурочных    </w:t>
      </w:r>
      <w:r>
        <w:rPr>
          <w:spacing w:val="1"/>
        </w:rPr>
        <w:t xml:space="preserve"> </w:t>
      </w:r>
      <w:r>
        <w:t xml:space="preserve">занятий    </w:t>
      </w:r>
      <w:r>
        <w:rPr>
          <w:spacing w:val="1"/>
        </w:rPr>
        <w:t xml:space="preserve"> </w:t>
      </w:r>
      <w:r>
        <w:t xml:space="preserve">не    </w:t>
      </w:r>
      <w:r>
        <w:rPr>
          <w:spacing w:val="1"/>
        </w:rPr>
        <w:t xml:space="preserve"> </w:t>
      </w:r>
      <w:r>
        <w:t xml:space="preserve">означает    </w:t>
      </w:r>
      <w:r>
        <w:rPr>
          <w:spacing w:val="1"/>
        </w:rPr>
        <w:t xml:space="preserve"> </w:t>
      </w:r>
      <w:r>
        <w:t>формального</w:t>
      </w:r>
      <w:r>
        <w:rPr>
          <w:spacing w:val="-57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6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61"/>
        </w:rPr>
        <w:t xml:space="preserve"> </w:t>
      </w:r>
      <w:r>
        <w:t>скорректировать)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творческие  </w:t>
      </w:r>
      <w:r>
        <w:rPr>
          <w:spacing w:val="1"/>
        </w:rPr>
        <w:t xml:space="preserve"> </w:t>
      </w:r>
      <w:r>
        <w:t xml:space="preserve">задания,  </w:t>
      </w:r>
      <w:r>
        <w:rPr>
          <w:spacing w:val="1"/>
        </w:rPr>
        <w:t xml:space="preserve"> </w:t>
      </w:r>
      <w:r>
        <w:t xml:space="preserve">выполнение  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 другими</w:t>
      </w:r>
      <w:r>
        <w:rPr>
          <w:spacing w:val="-1"/>
        </w:rPr>
        <w:t xml:space="preserve"> </w:t>
      </w:r>
      <w:r>
        <w:t>членами семьи.</w:t>
      </w:r>
    </w:p>
    <w:p w:rsidR="00644A77" w:rsidRDefault="00644A77">
      <w:pPr>
        <w:pStyle w:val="Heading1"/>
      </w:pPr>
      <w:r>
        <w:t>Особенности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644A77" w:rsidRDefault="00644A77">
      <w:pPr>
        <w:pStyle w:val="BodyText"/>
        <w:ind w:right="691"/>
      </w:pPr>
      <w:r>
        <w:t xml:space="preserve">Личностное  </w:t>
      </w:r>
      <w:r>
        <w:rPr>
          <w:spacing w:val="1"/>
        </w:rPr>
        <w:t xml:space="preserve"> </w:t>
      </w:r>
      <w:r>
        <w:t xml:space="preserve">развитие   </w:t>
      </w:r>
      <w:r>
        <w:rPr>
          <w:spacing w:val="1"/>
        </w:rPr>
        <w:t xml:space="preserve"> </w:t>
      </w:r>
      <w:r>
        <w:t xml:space="preserve">ребёнка   </w:t>
      </w:r>
      <w:r>
        <w:rPr>
          <w:spacing w:val="1"/>
        </w:rPr>
        <w:t xml:space="preserve"> </w:t>
      </w:r>
      <w:r>
        <w:t xml:space="preserve">–   </w:t>
      </w:r>
      <w:r>
        <w:rPr>
          <w:spacing w:val="1"/>
        </w:rPr>
        <w:t xml:space="preserve"> </w:t>
      </w:r>
      <w:r>
        <w:t xml:space="preserve">главная   </w:t>
      </w:r>
      <w:r>
        <w:rPr>
          <w:spacing w:val="1"/>
        </w:rPr>
        <w:t xml:space="preserve"> </w:t>
      </w:r>
      <w:r>
        <w:t xml:space="preserve">цель   </w:t>
      </w:r>
      <w:r>
        <w:rPr>
          <w:spacing w:val="1"/>
        </w:rPr>
        <w:t xml:space="preserve"> </w:t>
      </w:r>
      <w:r>
        <w:t xml:space="preserve">педагога.   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обучающихся</w:t>
      </w:r>
      <w:r>
        <w:rPr>
          <w:spacing w:val="103"/>
        </w:rPr>
        <w:t xml:space="preserve"> </w:t>
      </w:r>
      <w:r>
        <w:t>педагог</w:t>
      </w:r>
      <w:r>
        <w:rPr>
          <w:spacing w:val="104"/>
        </w:rPr>
        <w:t xml:space="preserve"> </w:t>
      </w:r>
      <w:r>
        <w:t>может</w:t>
      </w:r>
      <w:r>
        <w:rPr>
          <w:spacing w:val="106"/>
        </w:rPr>
        <w:t xml:space="preserve"> </w:t>
      </w:r>
      <w:r>
        <w:t>достичь,</w:t>
      </w:r>
      <w:r>
        <w:rPr>
          <w:spacing w:val="104"/>
        </w:rPr>
        <w:t xml:space="preserve"> </w:t>
      </w:r>
      <w:r>
        <w:t>увлекая</w:t>
      </w:r>
      <w:r>
        <w:rPr>
          <w:spacing w:val="104"/>
        </w:rPr>
        <w:t xml:space="preserve"> </w:t>
      </w:r>
      <w:r>
        <w:t>школьников</w:t>
      </w:r>
      <w:r>
        <w:rPr>
          <w:spacing w:val="104"/>
        </w:rPr>
        <w:t xml:space="preserve"> </w:t>
      </w:r>
      <w:r>
        <w:t>совместной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многообразной</w:t>
      </w:r>
      <w:r>
        <w:rPr>
          <w:spacing w:val="61"/>
        </w:rPr>
        <w:t xml:space="preserve"> </w:t>
      </w:r>
      <w:r>
        <w:t>деятельностью,</w:t>
      </w:r>
      <w:r>
        <w:rPr>
          <w:spacing w:val="61"/>
        </w:rPr>
        <w:t xml:space="preserve"> </w:t>
      </w:r>
      <w:r>
        <w:t>позволяющей</w:t>
      </w:r>
      <w:r>
        <w:rPr>
          <w:spacing w:val="61"/>
        </w:rPr>
        <w:t xml:space="preserve"> </w:t>
      </w:r>
      <w:r>
        <w:t>раскрыть</w:t>
      </w:r>
      <w:r>
        <w:rPr>
          <w:spacing w:val="6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содержанием.</w:t>
      </w:r>
    </w:p>
    <w:p w:rsidR="00644A77" w:rsidRDefault="00644A77">
      <w:pPr>
        <w:pStyle w:val="BodyText"/>
        <w:spacing w:before="1"/>
        <w:ind w:right="687"/>
      </w:pPr>
      <w:r>
        <w:t>Задача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транслируя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опыт,</w:t>
      </w:r>
      <w:r>
        <w:rPr>
          <w:spacing w:val="6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 xml:space="preserve">возможность        </w:t>
      </w:r>
      <w:r>
        <w:rPr>
          <w:spacing w:val="1"/>
        </w:rPr>
        <w:t xml:space="preserve"> </w:t>
      </w:r>
      <w:r>
        <w:t>школьнику          анализировать,          сравнивать          и          выбирать.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приложениях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программе  </w:t>
      </w:r>
      <w:r>
        <w:rPr>
          <w:spacing w:val="1"/>
        </w:rPr>
        <w:t xml:space="preserve"> </w:t>
      </w:r>
      <w:r>
        <w:t xml:space="preserve">содержатся   </w:t>
      </w:r>
      <w:r>
        <w:rPr>
          <w:spacing w:val="1"/>
        </w:rPr>
        <w:t xml:space="preserve"> </w:t>
      </w:r>
      <w:r>
        <w:t xml:space="preserve">методические   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 xml:space="preserve">помогающие  </w:t>
      </w:r>
      <w:r>
        <w:rPr>
          <w:spacing w:val="1"/>
        </w:rPr>
        <w:t xml:space="preserve"> </w:t>
      </w:r>
      <w:r>
        <w:t xml:space="preserve">педагогу  </w:t>
      </w:r>
      <w:r>
        <w:rPr>
          <w:spacing w:val="1"/>
        </w:rPr>
        <w:t xml:space="preserve"> </w:t>
      </w:r>
      <w:r>
        <w:t xml:space="preserve">грамотно  </w:t>
      </w:r>
      <w:r>
        <w:rPr>
          <w:spacing w:val="1"/>
        </w:rPr>
        <w:t xml:space="preserve"> </w:t>
      </w:r>
      <w:r>
        <w:t xml:space="preserve">организовать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 xml:space="preserve">школьников 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</w:p>
    <w:p w:rsidR="00644A77" w:rsidRDefault="00644A77">
      <w:pPr>
        <w:pStyle w:val="BodyText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3857"/>
        <w:jc w:val="left"/>
      </w:pPr>
      <w: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644A77" w:rsidRDefault="00644A77">
      <w:pPr>
        <w:ind w:left="205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«Разговоры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важном»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04"/>
        </w:tabs>
        <w:ind w:right="696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чего</w:t>
      </w:r>
      <w:r>
        <w:rPr>
          <w:spacing w:val="4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42"/>
          <w:sz w:val="24"/>
        </w:rPr>
        <w:t xml:space="preserve"> </w:t>
      </w:r>
      <w:r>
        <w:rPr>
          <w:sz w:val="24"/>
        </w:rPr>
        <w:t>Родина?</w:t>
      </w:r>
      <w:r>
        <w:rPr>
          <w:spacing w:val="41"/>
          <w:sz w:val="24"/>
        </w:rPr>
        <w:t xml:space="preserve"> </w:t>
      </w:r>
      <w:r>
        <w:rPr>
          <w:sz w:val="24"/>
        </w:rPr>
        <w:t>Колыбельная</w:t>
      </w:r>
      <w:r>
        <w:rPr>
          <w:spacing w:val="39"/>
          <w:sz w:val="24"/>
        </w:rPr>
        <w:t xml:space="preserve"> </w:t>
      </w:r>
      <w:r>
        <w:rPr>
          <w:sz w:val="24"/>
        </w:rPr>
        <w:t>песня</w:t>
      </w:r>
      <w:r>
        <w:rPr>
          <w:spacing w:val="42"/>
          <w:sz w:val="24"/>
        </w:rPr>
        <w:t xml:space="preserve"> </w:t>
      </w:r>
      <w:r>
        <w:rPr>
          <w:sz w:val="24"/>
        </w:rPr>
        <w:t>мамы,</w:t>
      </w:r>
      <w:r>
        <w:rPr>
          <w:spacing w:val="4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42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42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42"/>
          <w:sz w:val="24"/>
        </w:rPr>
        <w:t xml:space="preserve"> </w:t>
      </w:r>
      <w:r>
        <w:rPr>
          <w:sz w:val="24"/>
        </w:rPr>
        <w:t>книга.</w:t>
      </w:r>
      <w:r>
        <w:rPr>
          <w:spacing w:val="-57"/>
          <w:sz w:val="24"/>
        </w:rPr>
        <w:t xml:space="preserve"> </w:t>
      </w:r>
      <w:r>
        <w:rPr>
          <w:sz w:val="24"/>
        </w:rPr>
        <w:t>Малая</w:t>
      </w:r>
      <w:r>
        <w:rPr>
          <w:spacing w:val="41"/>
          <w:sz w:val="24"/>
        </w:rPr>
        <w:t xml:space="preserve"> </w:t>
      </w:r>
      <w:r>
        <w:rPr>
          <w:sz w:val="24"/>
        </w:rPr>
        <w:t>Родина:</w:t>
      </w:r>
      <w:r>
        <w:rPr>
          <w:spacing w:val="42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4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4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4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9"/>
          <w:sz w:val="24"/>
        </w:rPr>
        <w:t xml:space="preserve"> </w:t>
      </w:r>
      <w:r>
        <w:rPr>
          <w:sz w:val="24"/>
        </w:rPr>
        <w:t>края.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</w:pPr>
      <w:r>
        <w:t>Ответственность гражданина за судьбу своей Отчизны. Историческая память народа 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живущего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нравственные ценности предыдущих поколений («Там, где Россия», «Что такое Родина?</w:t>
      </w:r>
      <w:r>
        <w:rPr>
          <w:spacing w:val="1"/>
        </w:rPr>
        <w:t xml:space="preserve"> </w:t>
      </w:r>
      <w:r>
        <w:t>(региональный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местный</w:t>
      </w:r>
      <w:r>
        <w:rPr>
          <w:spacing w:val="-1"/>
        </w:rPr>
        <w:t xml:space="preserve"> </w:t>
      </w:r>
      <w:r>
        <w:t>компонент)»,</w:t>
      </w:r>
      <w:r>
        <w:rPr>
          <w:spacing w:val="-1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 памяти»).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26"/>
        </w:tabs>
        <w:spacing w:before="1"/>
        <w:ind w:right="690" w:firstLine="60"/>
        <w:rPr>
          <w:sz w:val="24"/>
        </w:rPr>
      </w:pPr>
      <w:r>
        <w:rPr>
          <w:sz w:val="24"/>
        </w:rPr>
        <w:t>Любовь к Родине, патриотизм — качества гражданина России. Любовь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любоваться природой, беречь её — часть любви к Отчизне. 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 в готовности защищать родную землю. Великая Отечественная война: 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самопожертвование.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Непокоренный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Ленинград: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 («Зоя. К 100-летию со дня рождения Зои Космодемьянской», «Непокоренные. 80</w:t>
      </w:r>
      <w:r>
        <w:rPr>
          <w:spacing w:val="1"/>
          <w:sz w:val="24"/>
        </w:rPr>
        <w:t xml:space="preserve"> </w:t>
      </w:r>
      <w:r>
        <w:rPr>
          <w:sz w:val="24"/>
        </w:rPr>
        <w:t>лет со дня полного освобождения Ленинграда от фашистской блокады», «День 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280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Ушакова»,</w:t>
      </w:r>
      <w:r>
        <w:rPr>
          <w:spacing w:val="-1"/>
          <w:sz w:val="24"/>
        </w:rPr>
        <w:t xml:space="preserve"> </w:t>
      </w:r>
      <w:r>
        <w:rPr>
          <w:sz w:val="24"/>
        </w:rPr>
        <w:t>«Союзники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-1"/>
          <w:sz w:val="24"/>
        </w:rPr>
        <w:t xml:space="preserve"> </w:t>
      </w:r>
      <w:r>
        <w:rPr>
          <w:sz w:val="24"/>
        </w:rPr>
        <w:t>«Урок памяти»).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90"/>
        </w:tabs>
        <w:spacing w:before="1"/>
        <w:ind w:right="689" w:firstLine="0"/>
        <w:rPr>
          <w:sz w:val="24"/>
        </w:rPr>
      </w:pPr>
      <w:r>
        <w:rPr>
          <w:sz w:val="24"/>
        </w:rPr>
        <w:t>Конституция Российской Федерации — главный закон государства. Что такое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гражданина. Права ребёнка в России. Примеры выполнения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общества. Избирательная система в России (общее представление) («Главный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страны»,</w:t>
      </w:r>
      <w:r>
        <w:rPr>
          <w:spacing w:val="-3"/>
          <w:sz w:val="24"/>
        </w:rPr>
        <w:t xml:space="preserve"> </w:t>
      </w:r>
      <w:r>
        <w:rPr>
          <w:sz w:val="24"/>
        </w:rPr>
        <w:t>«Избирательная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(30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ЦИК)»,</w:t>
      </w:r>
      <w:r>
        <w:rPr>
          <w:spacing w:val="-4"/>
          <w:sz w:val="24"/>
        </w:rPr>
        <w:t xml:space="preserve"> </w:t>
      </w:r>
      <w:r>
        <w:rPr>
          <w:sz w:val="24"/>
        </w:rPr>
        <w:t>«Налоговая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грамотность»).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04"/>
        </w:tabs>
        <w:ind w:right="689" w:firstLine="0"/>
        <w:rPr>
          <w:sz w:val="24"/>
        </w:rPr>
      </w:pPr>
      <w:r>
        <w:rPr>
          <w:sz w:val="24"/>
        </w:rPr>
        <w:t>Любовь к родной природе, ее охрана и защита – проявление патриотических чувств.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 от края и до края: разнообразие природы, объекты природы, вошедшие в 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ЮНЕСКО.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 Поволжья, Севера, Сибири, Дальнего Востока. Крым – природная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жемчужина. Симферополь</w:t>
      </w:r>
      <w:r>
        <w:rPr>
          <w:spacing w:val="60"/>
          <w:sz w:val="24"/>
        </w:rPr>
        <w:t xml:space="preserve"> </w:t>
      </w:r>
      <w:r>
        <w:rPr>
          <w:sz w:val="24"/>
        </w:rPr>
        <w:t>— столица 13 Республики Крым, «ворота Крыма» («Крым.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домой», «Я вижу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Землю!</w:t>
      </w:r>
      <w:r>
        <w:rPr>
          <w:spacing w:val="-1"/>
          <w:sz w:val="24"/>
        </w:rPr>
        <w:t xml:space="preserve"> </w:t>
      </w:r>
      <w:r>
        <w:rPr>
          <w:sz w:val="24"/>
        </w:rPr>
        <w:t>Это так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красиво», «Экологичное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потребление»).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93"/>
        </w:tabs>
        <w:ind w:right="690" w:firstLine="0"/>
        <w:rPr>
          <w:sz w:val="24"/>
        </w:rPr>
      </w:pP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россиян,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Отчизны.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61"/>
          <w:sz w:val="24"/>
        </w:rPr>
        <w:t xml:space="preserve"> </w:t>
      </w:r>
      <w:r>
        <w:rPr>
          <w:sz w:val="24"/>
        </w:rPr>
        <w:t>люди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 (спецназ, МЧС, полиция, гражданская авиация) («День спецназа», ««Первым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самолеты». 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авиации»).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66"/>
        </w:tabs>
        <w:ind w:right="689" w:firstLine="0"/>
        <w:rPr>
          <w:sz w:val="24"/>
        </w:rPr>
      </w:pPr>
      <w:r>
        <w:rPr>
          <w:sz w:val="24"/>
        </w:rPr>
        <w:t>Герои нашего времени. Профессии прошлого и профессии будущего — что будет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дедушек.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династии. Зачем нужно учиться всё время, пока работаешь? («Труд</w:t>
      </w:r>
      <w:r>
        <w:rPr>
          <w:spacing w:val="1"/>
          <w:sz w:val="24"/>
        </w:rPr>
        <w:t xml:space="preserve"> </w:t>
      </w:r>
      <w:r>
        <w:rPr>
          <w:sz w:val="24"/>
        </w:rPr>
        <w:t>крут!»,</w:t>
      </w:r>
      <w:r>
        <w:rPr>
          <w:spacing w:val="-1"/>
          <w:sz w:val="24"/>
        </w:rPr>
        <w:t xml:space="preserve"> </w:t>
      </w:r>
      <w:r>
        <w:rPr>
          <w:sz w:val="24"/>
        </w:rPr>
        <w:t>«Как найти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обществе», «Герои</w:t>
      </w:r>
      <w:r>
        <w:rPr>
          <w:spacing w:val="-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времени»).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62"/>
        </w:tabs>
        <w:ind w:right="690" w:firstLine="0"/>
        <w:rPr>
          <w:sz w:val="24"/>
        </w:rPr>
      </w:pP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волонтёрская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оказать помощь, поддержку, проявить заботу и милосердие. Доброе дело:</w:t>
      </w:r>
      <w:r>
        <w:rPr>
          <w:spacing w:val="1"/>
          <w:sz w:val="24"/>
        </w:rPr>
        <w:t xml:space="preserve"> </w:t>
      </w:r>
      <w:r>
        <w:rPr>
          <w:sz w:val="24"/>
        </w:rPr>
        <w:t>кому оно необходимо и для кого предназначено. Добрые дела граждан России в прошлые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времена: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граждан;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религиях.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мирное время: примеры из истории и современной жизни. Качества людей,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добровольцами: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людям?</w:t>
      </w:r>
      <w:r>
        <w:rPr>
          <w:spacing w:val="1"/>
          <w:sz w:val="24"/>
        </w:rPr>
        <w:t xml:space="preserve"> </w:t>
      </w:r>
      <w:r>
        <w:rPr>
          <w:sz w:val="24"/>
        </w:rPr>
        <w:t>(«Мы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вместе»,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взаимоотношениях в коллективе (Всемирный день психического здоровья, 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буллинга)»).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11"/>
        </w:tabs>
        <w:spacing w:before="1"/>
        <w:ind w:right="692" w:firstLine="0"/>
        <w:rPr>
          <w:sz w:val="24"/>
        </w:rPr>
      </w:pPr>
      <w:r>
        <w:rPr>
          <w:sz w:val="24"/>
        </w:rPr>
        <w:t>Детские общественные организации в России и их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 мы вместе, и мы</w:t>
      </w:r>
      <w:r>
        <w:rPr>
          <w:spacing w:val="1"/>
          <w:sz w:val="24"/>
        </w:rPr>
        <w:t xml:space="preserve"> </w:t>
      </w:r>
      <w:r>
        <w:rPr>
          <w:sz w:val="24"/>
        </w:rPr>
        <w:t>делаем добрые дела. Наша помощь нужна тем, кто в ней нуждается: больным, старым,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(«Будь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готов!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организаций»).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832"/>
        </w:tabs>
        <w:ind w:right="688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Взаимоответственность членов учебного коллектива за успехи одноклассников,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залог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</w:t>
      </w:r>
      <w:r>
        <w:rPr>
          <w:spacing w:val="1"/>
          <w:sz w:val="24"/>
        </w:rPr>
        <w:t xml:space="preserve"> </w:t>
      </w:r>
      <w:r>
        <w:rPr>
          <w:sz w:val="24"/>
        </w:rPr>
        <w:t>(«Всемирный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буллинга)», «Россия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здоровая держава»).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09"/>
        </w:tabs>
        <w:spacing w:before="73"/>
        <w:ind w:right="690" w:firstLine="0"/>
        <w:rPr>
          <w:sz w:val="24"/>
        </w:rPr>
      </w:pPr>
      <w:r>
        <w:rPr>
          <w:sz w:val="24"/>
        </w:rPr>
        <w:t>Государственные праздники Российской Федерации: − Новый год, — замечательный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общенародный праздник. Традиции празднования Нового года в разных странах. 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новогоднего праздника в России. Рождество (7 января). История праздника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Рождества Христова. Рождественские традиции в России. История создания новогодних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1"/>
          <w:sz w:val="24"/>
        </w:rPr>
        <w:t xml:space="preserve"> </w:t>
      </w:r>
      <w:r>
        <w:rPr>
          <w:sz w:val="24"/>
        </w:rPr>
        <w:t>(«Новогодние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народов России»).</w:t>
      </w:r>
    </w:p>
    <w:p w:rsidR="00644A77" w:rsidRDefault="00644A77">
      <w:pPr>
        <w:pStyle w:val="BodyText"/>
        <w:spacing w:before="1"/>
        <w:ind w:right="694"/>
      </w:pPr>
      <w:r>
        <w:t>− День российской науки (8 февраля). Наука и научные открытия в России. Значение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достижениях.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веков: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Ломоносов, Д.И. Менделеев, К. Э. Циолковский. Научные открытия российских учёных,</w:t>
      </w:r>
      <w:r>
        <w:rPr>
          <w:spacing w:val="1"/>
        </w:rPr>
        <w:t xml:space="preserve"> </w:t>
      </w:r>
      <w:r>
        <w:t>без которых невозможно представить современный мир: телеграф, цветная фотография,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ранцевый</w:t>
      </w:r>
      <w:r>
        <w:rPr>
          <w:spacing w:val="1"/>
        </w:rPr>
        <w:t xml:space="preserve"> </w:t>
      </w:r>
      <w:r>
        <w:t>парашют,</w:t>
      </w:r>
      <w:r>
        <w:rPr>
          <w:spacing w:val="1"/>
        </w:rPr>
        <w:t xml:space="preserve"> </w:t>
      </w:r>
      <w:r>
        <w:t>наркоз,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сердце.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ученого:</w:t>
      </w:r>
      <w:r>
        <w:rPr>
          <w:spacing w:val="1"/>
        </w:rPr>
        <w:t xml:space="preserve"> </w:t>
      </w:r>
      <w:r>
        <w:t>талант, вдохновение, упорство, увлеченность. Проявление интереса к научным знаниям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 опытноисследовательской деятельности. Что такое виртуальный мир и кто его</w:t>
      </w:r>
      <w:r>
        <w:rPr>
          <w:spacing w:val="1"/>
        </w:rPr>
        <w:t xml:space="preserve"> </w:t>
      </w:r>
      <w:r>
        <w:t>создаёт?</w:t>
      </w:r>
      <w:r>
        <w:rPr>
          <w:spacing w:val="1"/>
        </w:rPr>
        <w:t xml:space="preserve"> </w:t>
      </w: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-57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-57"/>
        </w:rPr>
        <w:t xml:space="preserve"> </w:t>
      </w:r>
      <w:r>
        <w:t>суверенитет/цифровая</w:t>
      </w:r>
      <w:r>
        <w:rPr>
          <w:spacing w:val="1"/>
        </w:rPr>
        <w:t xml:space="preserve"> </w:t>
      </w:r>
      <w:r>
        <w:t>экономика/новые</w:t>
      </w:r>
      <w:r>
        <w:rPr>
          <w:spacing w:val="1"/>
        </w:rPr>
        <w:t xml:space="preserve"> </w:t>
      </w:r>
      <w:r>
        <w:t>профессии»,</w:t>
      </w:r>
      <w:r>
        <w:rPr>
          <w:spacing w:val="1"/>
        </w:rPr>
        <w:t xml:space="preserve"> </w:t>
      </w:r>
      <w:r>
        <w:t>«190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 российской</w:t>
      </w:r>
      <w:r>
        <w:rPr>
          <w:spacing w:val="-2"/>
        </w:rPr>
        <w:t xml:space="preserve"> </w:t>
      </w:r>
      <w:r>
        <w:t>науки»).</w:t>
      </w:r>
    </w:p>
    <w:p w:rsidR="00644A77" w:rsidRDefault="00644A77">
      <w:pPr>
        <w:pStyle w:val="BodyText"/>
        <w:spacing w:before="1"/>
        <w:ind w:right="690"/>
      </w:pPr>
      <w:r>
        <w:t>−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(23</w:t>
      </w:r>
      <w:r>
        <w:rPr>
          <w:spacing w:val="1"/>
        </w:rPr>
        <w:t xml:space="preserve"> </w:t>
      </w:r>
      <w:r>
        <w:t>февраля).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любви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 земле, Родине. Армия в годы войны и мирное время: всегда есть место подвигу.</w:t>
      </w:r>
      <w:r>
        <w:rPr>
          <w:spacing w:val="1"/>
        </w:rPr>
        <w:t xml:space="preserve"> </w:t>
      </w:r>
      <w:r>
        <w:t>Качество российского воина: смелость, героизм, самопожертвование («День защитника</w:t>
      </w:r>
      <w:r>
        <w:rPr>
          <w:spacing w:val="1"/>
        </w:rPr>
        <w:t xml:space="preserve"> </w:t>
      </w:r>
      <w:r>
        <w:t>Отечества. 280 лет со дня рождения Ф. Ушакова»). − Международный женский день (8</w:t>
      </w:r>
      <w:r>
        <w:rPr>
          <w:spacing w:val="1"/>
        </w:rPr>
        <w:t xml:space="preserve"> </w:t>
      </w:r>
      <w:r>
        <w:t>марта)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— труженица, мать, воспитатель детей. Великие женщины в истории России,</w:t>
      </w:r>
      <w:r>
        <w:rPr>
          <w:spacing w:val="1"/>
        </w:rPr>
        <w:t xml:space="preserve"> </w:t>
      </w:r>
      <w:r>
        <w:t>прославившие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Отчизну</w:t>
      </w:r>
      <w:r>
        <w:rPr>
          <w:spacing w:val="-1"/>
        </w:rPr>
        <w:t xml:space="preserve"> </w:t>
      </w:r>
      <w:r>
        <w:t>(«О</w:t>
      </w:r>
      <w:r>
        <w:rPr>
          <w:spacing w:val="-2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(День матери)»)</w:t>
      </w:r>
    </w:p>
    <w:p w:rsidR="00644A77" w:rsidRDefault="00644A77">
      <w:pPr>
        <w:pStyle w:val="BodyText"/>
        <w:ind w:right="688"/>
      </w:pPr>
      <w:r>
        <w:t xml:space="preserve">−  </w:t>
      </w:r>
      <w:r>
        <w:rPr>
          <w:spacing w:val="1"/>
        </w:rPr>
        <w:t xml:space="preserve"> </w:t>
      </w:r>
      <w:r>
        <w:t xml:space="preserve">День   </w:t>
      </w:r>
      <w:r>
        <w:rPr>
          <w:spacing w:val="1"/>
        </w:rPr>
        <w:t xml:space="preserve"> </w:t>
      </w:r>
      <w:r>
        <w:t xml:space="preserve">космонавтики   </w:t>
      </w:r>
      <w:r>
        <w:rPr>
          <w:spacing w:val="1"/>
        </w:rPr>
        <w:t xml:space="preserve"> </w:t>
      </w:r>
      <w:r>
        <w:t xml:space="preserve">(12   </w:t>
      </w:r>
      <w:r>
        <w:rPr>
          <w:spacing w:val="1"/>
        </w:rPr>
        <w:t xml:space="preserve"> </w:t>
      </w:r>
      <w:r>
        <w:t xml:space="preserve">апреля).   </w:t>
      </w:r>
      <w:r>
        <w:rPr>
          <w:spacing w:val="1"/>
        </w:rPr>
        <w:t xml:space="preserve"> </w:t>
      </w:r>
      <w:r>
        <w:t xml:space="preserve">Страницы   </w:t>
      </w:r>
      <w:r>
        <w:rPr>
          <w:spacing w:val="1"/>
        </w:rPr>
        <w:t xml:space="preserve"> </w:t>
      </w:r>
      <w:r>
        <w:t xml:space="preserve">истории   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спутник</w:t>
      </w:r>
      <w:r>
        <w:rPr>
          <w:spacing w:val="1"/>
        </w:rPr>
        <w:t xml:space="preserve"> </w:t>
      </w:r>
      <w:r>
        <w:t>Земли;</w:t>
      </w:r>
      <w:r>
        <w:rPr>
          <w:spacing w:val="61"/>
        </w:rPr>
        <w:t xml:space="preserve"> </w:t>
      </w:r>
      <w:r>
        <w:t>Луноход-1;</w:t>
      </w:r>
      <w:r>
        <w:rPr>
          <w:spacing w:val="61"/>
        </w:rPr>
        <w:t xml:space="preserve"> </w:t>
      </w:r>
      <w:r>
        <w:t>первый</w:t>
      </w:r>
      <w:r>
        <w:rPr>
          <w:spacing w:val="61"/>
        </w:rPr>
        <w:t xml:space="preserve"> </w:t>
      </w:r>
      <w:r>
        <w:t>полёт</w:t>
      </w:r>
      <w:r>
        <w:rPr>
          <w:spacing w:val="1"/>
        </w:rPr>
        <w:t xml:space="preserve"> </w:t>
      </w:r>
      <w:r>
        <w:t>человека</w:t>
      </w:r>
      <w:r>
        <w:rPr>
          <w:spacing w:val="93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космос</w:t>
      </w:r>
      <w:r>
        <w:rPr>
          <w:spacing w:val="98"/>
        </w:rPr>
        <w:t xml:space="preserve"> </w:t>
      </w:r>
      <w:r>
        <w:t xml:space="preserve">–  </w:t>
      </w:r>
      <w:r>
        <w:rPr>
          <w:spacing w:val="31"/>
        </w:rPr>
        <w:t xml:space="preserve"> </w:t>
      </w:r>
      <w:r>
        <w:t xml:space="preserve">Ю.  </w:t>
      </w:r>
      <w:r>
        <w:rPr>
          <w:spacing w:val="32"/>
        </w:rPr>
        <w:t xml:space="preserve"> </w:t>
      </w:r>
      <w:r>
        <w:t xml:space="preserve">А.  </w:t>
      </w:r>
      <w:r>
        <w:rPr>
          <w:spacing w:val="31"/>
        </w:rPr>
        <w:t xml:space="preserve"> </w:t>
      </w:r>
      <w:r>
        <w:t xml:space="preserve">Гагарин;  </w:t>
      </w:r>
      <w:r>
        <w:rPr>
          <w:spacing w:val="31"/>
        </w:rPr>
        <w:t xml:space="preserve"> </w:t>
      </w:r>
      <w:r>
        <w:t xml:space="preserve">первый  </w:t>
      </w:r>
      <w:r>
        <w:rPr>
          <w:spacing w:val="33"/>
        </w:rPr>
        <w:t xml:space="preserve"> </w:t>
      </w:r>
      <w:r>
        <w:t xml:space="preserve">выход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открытый  </w:t>
      </w:r>
      <w:r>
        <w:rPr>
          <w:spacing w:val="33"/>
        </w:rPr>
        <w:t xml:space="preserve"> </w:t>
      </w:r>
      <w:r>
        <w:t xml:space="preserve">космос  </w:t>
      </w:r>
      <w:r>
        <w:rPr>
          <w:spacing w:val="36"/>
        </w:rPr>
        <w:t xml:space="preserve"> </w:t>
      </w:r>
      <w:r>
        <w:t>—</w:t>
      </w:r>
      <w:r>
        <w:rPr>
          <w:spacing w:val="-58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Леонов;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полёт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космосе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Валерий</w:t>
      </w:r>
      <w:r>
        <w:rPr>
          <w:spacing w:val="60"/>
        </w:rPr>
        <w:t xml:space="preserve"> </w:t>
      </w:r>
      <w:r>
        <w:t>Поляков.</w:t>
      </w:r>
      <w:r>
        <w:rPr>
          <w:spacing w:val="60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россиян</w:t>
      </w:r>
      <w:r>
        <w:rPr>
          <w:spacing w:val="69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успехи</w:t>
      </w:r>
      <w:r>
        <w:rPr>
          <w:spacing w:val="69"/>
        </w:rPr>
        <w:t xml:space="preserve"> </w:t>
      </w:r>
      <w:r>
        <w:t>страны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освоении</w:t>
      </w:r>
      <w:r>
        <w:rPr>
          <w:spacing w:val="67"/>
        </w:rPr>
        <w:t xml:space="preserve"> </w:t>
      </w:r>
      <w:r>
        <w:t>космоса</w:t>
      </w:r>
      <w:r>
        <w:rPr>
          <w:spacing w:val="68"/>
        </w:rPr>
        <w:t xml:space="preserve"> </w:t>
      </w:r>
      <w:r>
        <w:t>(«Я</w:t>
      </w:r>
      <w:r>
        <w:rPr>
          <w:spacing w:val="69"/>
        </w:rPr>
        <w:t xml:space="preserve"> </w:t>
      </w:r>
      <w:r>
        <w:t>вижу</w:t>
      </w:r>
      <w:r>
        <w:rPr>
          <w:spacing w:val="69"/>
        </w:rPr>
        <w:t xml:space="preserve"> </w:t>
      </w:r>
      <w:r>
        <w:t>Землю!</w:t>
      </w:r>
      <w:r>
        <w:rPr>
          <w:spacing w:val="68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так</w:t>
      </w:r>
      <w:r>
        <w:rPr>
          <w:spacing w:val="68"/>
        </w:rPr>
        <w:t xml:space="preserve"> </w:t>
      </w:r>
      <w:r>
        <w:t>красиво»).</w:t>
      </w:r>
    </w:p>
    <w:p w:rsidR="00644A77" w:rsidRDefault="00644A77">
      <w:pPr>
        <w:pStyle w:val="BodyText"/>
        <w:tabs>
          <w:tab w:val="left" w:pos="9971"/>
        </w:tabs>
        <w:ind w:right="688"/>
      </w:pPr>
      <w:r>
        <w:t>−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(1</w:t>
      </w:r>
      <w:r>
        <w:rPr>
          <w:spacing w:val="61"/>
        </w:rPr>
        <w:t xml:space="preserve"> </w:t>
      </w:r>
      <w:r>
        <w:t>мая).</w:t>
      </w:r>
      <w:r>
        <w:rPr>
          <w:spacing w:val="61"/>
        </w:rPr>
        <w:t xml:space="preserve"> </w:t>
      </w:r>
      <w:r>
        <w:t>Истории</w:t>
      </w:r>
      <w:r>
        <w:rPr>
          <w:spacing w:val="61"/>
        </w:rPr>
        <w:t xml:space="preserve"> </w:t>
      </w:r>
      <w:r>
        <w:t>праздника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100</w:t>
      </w:r>
      <w:r>
        <w:rPr>
          <w:spacing w:val="61"/>
        </w:rPr>
        <w:t xml:space="preserve"> </w:t>
      </w:r>
      <w:r>
        <w:t>лет.</w:t>
      </w:r>
      <w:r>
        <w:rPr>
          <w:spacing w:val="61"/>
        </w:rPr>
        <w:t xml:space="preserve"> </w:t>
      </w:r>
      <w:r>
        <w:t>Последний</w:t>
      </w:r>
      <w:r>
        <w:rPr>
          <w:spacing w:val="-57"/>
        </w:rPr>
        <w:t xml:space="preserve"> </w:t>
      </w:r>
      <w:r>
        <w:t>весенний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разнообразными</w:t>
      </w:r>
      <w:r>
        <w:rPr>
          <w:spacing w:val="60"/>
        </w:rPr>
        <w:t xml:space="preserve"> </w:t>
      </w:r>
      <w:r>
        <w:t>работами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поле,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саду,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огороде.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давних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желали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урожая,</w:t>
      </w:r>
      <w:r>
        <w:rPr>
          <w:spacing w:val="1"/>
        </w:rPr>
        <w:t xml:space="preserve"> </w:t>
      </w:r>
      <w:r>
        <w:t>удачного</w:t>
      </w:r>
      <w:r>
        <w:rPr>
          <w:spacing w:val="1"/>
        </w:rPr>
        <w:t xml:space="preserve"> </w:t>
      </w:r>
      <w:r>
        <w:t>лета.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изменилась,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женщины-работницы</w:t>
      </w:r>
      <w:r>
        <w:rPr>
          <w:spacing w:val="1"/>
        </w:rPr>
        <w:t xml:space="preserve"> </w:t>
      </w:r>
      <w:r>
        <w:t>выступили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митинге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эксплуатировать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60"/>
        </w:rPr>
        <w:t xml:space="preserve"> </w:t>
      </w:r>
      <w:r>
        <w:t>женщинам</w:t>
      </w:r>
      <w:r>
        <w:rPr>
          <w:spacing w:val="1"/>
        </w:rPr>
        <w:t xml:space="preserve"> </w:t>
      </w:r>
      <w:r>
        <w:t>(«Труд</w:t>
      </w:r>
      <w:r>
        <w:tab/>
        <w:t>крут!»).</w:t>
      </w:r>
    </w:p>
    <w:p w:rsidR="00644A77" w:rsidRDefault="00644A77">
      <w:pPr>
        <w:pStyle w:val="BodyText"/>
        <w:tabs>
          <w:tab w:val="left" w:pos="5724"/>
          <w:tab w:val="left" w:pos="9780"/>
        </w:tabs>
        <w:spacing w:before="1"/>
        <w:ind w:right="687"/>
      </w:pPr>
      <w:r>
        <w:t>−</w:t>
      </w:r>
      <w:r>
        <w:rPr>
          <w:spacing w:val="6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Победы</w:t>
      </w:r>
      <w:r>
        <w:rPr>
          <w:spacing w:val="61"/>
        </w:rPr>
        <w:t xml:space="preserve"> </w:t>
      </w:r>
      <w:r>
        <w:t>(9</w:t>
      </w:r>
      <w:r>
        <w:rPr>
          <w:spacing w:val="61"/>
        </w:rPr>
        <w:t xml:space="preserve"> </w:t>
      </w:r>
      <w:r>
        <w:t>мая).</w:t>
      </w:r>
      <w:r>
        <w:rPr>
          <w:spacing w:val="61"/>
        </w:rPr>
        <w:t xml:space="preserve"> </w:t>
      </w:r>
      <w:r>
        <w:t xml:space="preserve">Великая  </w:t>
      </w:r>
      <w:r>
        <w:rPr>
          <w:spacing w:val="1"/>
        </w:rPr>
        <w:t xml:space="preserve"> </w:t>
      </w:r>
      <w:r>
        <w:t xml:space="preserve">победа  </w:t>
      </w:r>
      <w:r>
        <w:rPr>
          <w:spacing w:val="1"/>
        </w:rPr>
        <w:t xml:space="preserve"> </w:t>
      </w:r>
      <w:r>
        <w:t xml:space="preserve">советской  </w:t>
      </w:r>
      <w:r>
        <w:rPr>
          <w:spacing w:val="1"/>
        </w:rPr>
        <w:t xml:space="preserve"> </w:t>
      </w:r>
      <w:r>
        <w:t xml:space="preserve">армии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Какое</w:t>
      </w:r>
      <w:r>
        <w:rPr>
          <w:spacing w:val="60"/>
        </w:rPr>
        <w:t xml:space="preserve"> </w:t>
      </w:r>
      <w:r>
        <w:t>чувство</w:t>
      </w:r>
      <w:r>
        <w:rPr>
          <w:spacing w:val="60"/>
        </w:rPr>
        <w:t xml:space="preserve"> </w:t>
      </w:r>
      <w:r>
        <w:t>вело</w:t>
      </w:r>
      <w:r>
        <w:rPr>
          <w:spacing w:val="60"/>
        </w:rPr>
        <w:t xml:space="preserve"> </w:t>
      </w:r>
      <w:r>
        <w:t>советских</w:t>
      </w:r>
      <w:r>
        <w:rPr>
          <w:spacing w:val="60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борьбу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своей</w:t>
      </w:r>
      <w:r>
        <w:rPr>
          <w:spacing w:val="47"/>
        </w:rPr>
        <w:t xml:space="preserve"> </w:t>
      </w:r>
      <w:r>
        <w:t>Родины?</w:t>
      </w:r>
      <w:r>
        <w:rPr>
          <w:spacing w:val="45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победу</w:t>
      </w:r>
      <w:r>
        <w:rPr>
          <w:spacing w:val="47"/>
        </w:rPr>
        <w:t xml:space="preserve"> </w:t>
      </w:r>
      <w:r>
        <w:t>советских</w:t>
      </w:r>
      <w:r>
        <w:rPr>
          <w:spacing w:val="105"/>
        </w:rPr>
        <w:t xml:space="preserve"> </w:t>
      </w:r>
      <w:r>
        <w:t>воинов,</w:t>
      </w:r>
      <w:r>
        <w:rPr>
          <w:spacing w:val="106"/>
        </w:rPr>
        <w:t xml:space="preserve"> </w:t>
      </w:r>
      <w:r>
        <w:t>тыла,</w:t>
      </w:r>
      <w:r>
        <w:rPr>
          <w:spacing w:val="105"/>
        </w:rPr>
        <w:t xml:space="preserve"> </w:t>
      </w:r>
      <w:r>
        <w:t>партизанского</w:t>
      </w:r>
      <w:r>
        <w:rPr>
          <w:spacing w:val="106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фашисты?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рабами?</w:t>
      </w:r>
      <w:r>
        <w:rPr>
          <w:spacing w:val="1"/>
        </w:rPr>
        <w:t xml:space="preserve"> </w:t>
      </w:r>
      <w:r>
        <w:t xml:space="preserve">Преступления  </w:t>
      </w:r>
      <w:r>
        <w:rPr>
          <w:spacing w:val="1"/>
        </w:rPr>
        <w:t xml:space="preserve"> </w:t>
      </w:r>
      <w:r>
        <w:t xml:space="preserve">нацистов:  </w:t>
      </w:r>
      <w:r>
        <w:rPr>
          <w:spacing w:val="1"/>
        </w:rPr>
        <w:t xml:space="preserve"> </w:t>
      </w:r>
      <w:r>
        <w:t xml:space="preserve">концлагерь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места   </w:t>
      </w:r>
      <w:r>
        <w:rPr>
          <w:spacing w:val="1"/>
        </w:rPr>
        <w:t xml:space="preserve"> </w:t>
      </w:r>
      <w:r>
        <w:t xml:space="preserve">принудительной   </w:t>
      </w:r>
      <w:r>
        <w:rPr>
          <w:spacing w:val="1"/>
        </w:rPr>
        <w:t xml:space="preserve"> </w:t>
      </w:r>
      <w:r>
        <w:t>жестокой</w:t>
      </w:r>
      <w:r>
        <w:rPr>
          <w:spacing w:val="1"/>
        </w:rPr>
        <w:t xml:space="preserve"> </w:t>
      </w:r>
      <w:r>
        <w:t>изоляции.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Освенцима.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апреля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освобождения</w:t>
      </w:r>
      <w:r>
        <w:rPr>
          <w:spacing w:val="60"/>
        </w:rPr>
        <w:t xml:space="preserve"> </w:t>
      </w:r>
      <w:r>
        <w:t>узников</w:t>
      </w:r>
      <w:r>
        <w:rPr>
          <w:spacing w:val="60"/>
        </w:rPr>
        <w:t xml:space="preserve"> </w:t>
      </w:r>
      <w:r>
        <w:t>концлагерей.</w:t>
      </w:r>
      <w:r>
        <w:rPr>
          <w:spacing w:val="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(преемственность)</w:t>
      </w:r>
      <w:r>
        <w:rPr>
          <w:spacing w:val="61"/>
        </w:rPr>
        <w:t xml:space="preserve"> </w:t>
      </w:r>
      <w:r>
        <w:t>поколений:</w:t>
      </w:r>
      <w:r>
        <w:rPr>
          <w:spacing w:val="61"/>
        </w:rPr>
        <w:t xml:space="preserve"> </w:t>
      </w:r>
      <w:r>
        <w:t xml:space="preserve">бессмертный  </w:t>
      </w:r>
      <w:r>
        <w:rPr>
          <w:spacing w:val="1"/>
        </w:rPr>
        <w:t xml:space="preserve"> </w:t>
      </w:r>
      <w:r>
        <w:t xml:space="preserve">полк  </w:t>
      </w:r>
      <w:r>
        <w:rPr>
          <w:spacing w:val="1"/>
        </w:rPr>
        <w:t xml:space="preserve"> </w:t>
      </w:r>
      <w:r>
        <w:t xml:space="preserve">—  </w:t>
      </w:r>
      <w:r>
        <w:rPr>
          <w:spacing w:val="1"/>
        </w:rPr>
        <w:t xml:space="preserve"> </w:t>
      </w:r>
      <w:r>
        <w:t xml:space="preserve">помним,  </w:t>
      </w:r>
      <w:r>
        <w:rPr>
          <w:spacing w:val="1"/>
        </w:rPr>
        <w:t xml:space="preserve"> </w:t>
      </w:r>
      <w:r>
        <w:t>любим,</w:t>
      </w:r>
      <w:r>
        <w:rPr>
          <w:spacing w:val="1"/>
        </w:rPr>
        <w:t xml:space="preserve"> </w:t>
      </w:r>
      <w:r>
        <w:t>гордимся</w:t>
      </w:r>
      <w:r>
        <w:tab/>
        <w:t>(«День</w:t>
      </w:r>
      <w:r>
        <w:tab/>
        <w:t>памяти»).</w:t>
      </w:r>
    </w:p>
    <w:p w:rsidR="00644A77" w:rsidRDefault="00644A77">
      <w:pPr>
        <w:pStyle w:val="BodyText"/>
        <w:ind w:right="691"/>
      </w:pPr>
      <w:r>
        <w:t>−   День   России   (12   июня)   –</w:t>
      </w:r>
      <w:r>
        <w:rPr>
          <w:spacing w:val="60"/>
        </w:rPr>
        <w:t xml:space="preserve"> </w:t>
      </w:r>
      <w:r>
        <w:t>праздник   всех,   кто   любит   свою</w:t>
      </w:r>
      <w:r>
        <w:rPr>
          <w:spacing w:val="60"/>
        </w:rPr>
        <w:t xml:space="preserve"> </w:t>
      </w:r>
      <w:r>
        <w:t>страну,   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процветании.</w:t>
      </w:r>
      <w:r>
        <w:rPr>
          <w:spacing w:val="60"/>
        </w:rPr>
        <w:t xml:space="preserve"> </w:t>
      </w:r>
      <w:r>
        <w:t>Этот</w:t>
      </w:r>
      <w:r>
        <w:rPr>
          <w:spacing w:val="60"/>
        </w:rPr>
        <w:t xml:space="preserve"> </w:t>
      </w:r>
      <w:r>
        <w:t>праздник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символ</w:t>
      </w:r>
      <w:r>
        <w:rPr>
          <w:spacing w:val="60"/>
        </w:rPr>
        <w:t xml:space="preserve"> </w:t>
      </w:r>
      <w:r>
        <w:t>свободы,</w:t>
      </w:r>
      <w:r>
        <w:rPr>
          <w:spacing w:val="60"/>
        </w:rPr>
        <w:t xml:space="preserve"> </w:t>
      </w:r>
      <w:r>
        <w:t>гражданского</w:t>
      </w:r>
      <w:r>
        <w:rPr>
          <w:spacing w:val="60"/>
        </w:rPr>
        <w:t xml:space="preserve"> </w:t>
      </w:r>
      <w:r>
        <w:t>мира,</w:t>
      </w:r>
      <w:r>
        <w:rPr>
          <w:spacing w:val="60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день</w:t>
      </w:r>
      <w:r>
        <w:rPr>
          <w:spacing w:val="60"/>
        </w:rPr>
        <w:t xml:space="preserve"> </w:t>
      </w:r>
      <w:r>
        <w:t>каждый</w:t>
      </w:r>
      <w:r>
        <w:rPr>
          <w:spacing w:val="60"/>
        </w:rPr>
        <w:t xml:space="preserve"> </w:t>
      </w:r>
      <w:r>
        <w:t>еще</w:t>
      </w:r>
      <w:r>
        <w:rPr>
          <w:spacing w:val="60"/>
        </w:rPr>
        <w:t xml:space="preserve"> </w:t>
      </w:r>
      <w:r>
        <w:t>раз</w:t>
      </w:r>
      <w:r>
        <w:rPr>
          <w:spacing w:val="60"/>
        </w:rPr>
        <w:t xml:space="preserve"> </w:t>
      </w:r>
      <w:r>
        <w:t>вспомнит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Ледовитого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склонах</w:t>
      </w:r>
      <w:r>
        <w:rPr>
          <w:spacing w:val="1"/>
        </w:rPr>
        <w:t xml:space="preserve"> </w:t>
      </w:r>
      <w:r>
        <w:t>Кавказских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Поволжье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Уралом….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день</w:t>
      </w:r>
      <w:r>
        <w:rPr>
          <w:spacing w:val="92"/>
        </w:rPr>
        <w:t xml:space="preserve"> </w:t>
      </w:r>
      <w:r>
        <w:t>мы</w:t>
      </w:r>
      <w:r>
        <w:rPr>
          <w:spacing w:val="91"/>
        </w:rPr>
        <w:t xml:space="preserve"> </w:t>
      </w:r>
      <w:r>
        <w:t>еще</w:t>
      </w:r>
      <w:r>
        <w:rPr>
          <w:spacing w:val="93"/>
        </w:rPr>
        <w:t xml:space="preserve"> </w:t>
      </w:r>
      <w:r>
        <w:t>раз</w:t>
      </w:r>
      <w:r>
        <w:rPr>
          <w:spacing w:val="92"/>
        </w:rPr>
        <w:t xml:space="preserve"> </w:t>
      </w:r>
      <w:r>
        <w:t>убеждаемся,</w:t>
      </w:r>
      <w:r>
        <w:rPr>
          <w:spacing w:val="92"/>
        </w:rPr>
        <w:t xml:space="preserve"> </w:t>
      </w:r>
      <w:r>
        <w:t>что</w:t>
      </w:r>
      <w:r>
        <w:rPr>
          <w:spacing w:val="95"/>
        </w:rPr>
        <w:t xml:space="preserve"> </w:t>
      </w:r>
      <w:r>
        <w:t>все</w:t>
      </w:r>
      <w:r>
        <w:rPr>
          <w:spacing w:val="92"/>
        </w:rPr>
        <w:t xml:space="preserve"> </w:t>
      </w:r>
      <w:r>
        <w:t>народы</w:t>
      </w:r>
      <w:r>
        <w:rPr>
          <w:spacing w:val="92"/>
        </w:rPr>
        <w:t xml:space="preserve"> </w:t>
      </w:r>
      <w:r>
        <w:t>нашей</w:t>
      </w:r>
      <w:r>
        <w:rPr>
          <w:spacing w:val="93"/>
        </w:rPr>
        <w:t xml:space="preserve"> </w:t>
      </w:r>
      <w:r>
        <w:t>страны</w:t>
      </w:r>
      <w:r>
        <w:rPr>
          <w:spacing w:val="100"/>
        </w:rPr>
        <w:t xml:space="preserve"> </w:t>
      </w:r>
      <w:r>
        <w:t>–</w:t>
      </w:r>
      <w:r>
        <w:rPr>
          <w:spacing w:val="92"/>
        </w:rPr>
        <w:t xml:space="preserve"> </w:t>
      </w:r>
      <w:r>
        <w:t>едины</w:t>
      </w:r>
      <w:r>
        <w:rPr>
          <w:spacing w:val="91"/>
        </w:rPr>
        <w:t xml:space="preserve"> </w:t>
      </w:r>
      <w:r>
        <w:t>(«Там,</w:t>
      </w:r>
      <w:r>
        <w:rPr>
          <w:spacing w:val="92"/>
        </w:rPr>
        <w:t xml:space="preserve"> </w:t>
      </w:r>
      <w:r>
        <w:t>где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t>Россия»).</w:t>
      </w:r>
    </w:p>
    <w:p w:rsidR="00644A77" w:rsidRDefault="00644A77">
      <w:pPr>
        <w:pStyle w:val="BodyText"/>
        <w:spacing w:before="1"/>
        <w:ind w:right="688"/>
      </w:pPr>
      <w:r>
        <w:t>−</w:t>
      </w:r>
      <w:r>
        <w:rPr>
          <w:spacing w:val="6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(1</w:t>
      </w:r>
      <w:r>
        <w:rPr>
          <w:spacing w:val="61"/>
        </w:rPr>
        <w:t xml:space="preserve"> </w:t>
      </w:r>
      <w:r>
        <w:t>сентября).</w:t>
      </w:r>
      <w:r>
        <w:rPr>
          <w:spacing w:val="61"/>
        </w:rPr>
        <w:t xml:space="preserve"> </w:t>
      </w:r>
      <w:r>
        <w:t>Наша</w:t>
      </w:r>
      <w:r>
        <w:rPr>
          <w:spacing w:val="61"/>
        </w:rPr>
        <w:t xml:space="preserve"> </w:t>
      </w:r>
      <w:r>
        <w:t>страна</w:t>
      </w:r>
      <w:r>
        <w:rPr>
          <w:spacing w:val="61"/>
        </w:rPr>
        <w:t xml:space="preserve"> </w:t>
      </w:r>
      <w:r>
        <w:t>предоставляет</w:t>
      </w:r>
      <w:r>
        <w:rPr>
          <w:spacing w:val="61"/>
        </w:rPr>
        <w:t xml:space="preserve"> </w:t>
      </w:r>
      <w:r>
        <w:t>любому</w:t>
      </w:r>
      <w:r>
        <w:rPr>
          <w:spacing w:val="6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6,5</w:t>
      </w:r>
      <w:r>
        <w:rPr>
          <w:spacing w:val="61"/>
        </w:rPr>
        <w:t xml:space="preserve"> </w:t>
      </w:r>
      <w:r>
        <w:t>лет</w:t>
      </w:r>
      <w:r>
        <w:rPr>
          <w:spacing w:val="61"/>
        </w:rPr>
        <w:t xml:space="preserve"> </w:t>
      </w:r>
      <w:r>
        <w:t>учиться   в</w:t>
      </w:r>
      <w:r>
        <w:rPr>
          <w:spacing w:val="60"/>
        </w:rPr>
        <w:t xml:space="preserve"> </w:t>
      </w:r>
      <w:r>
        <w:t>школе.</w:t>
      </w:r>
      <w:r>
        <w:rPr>
          <w:spacing w:val="60"/>
        </w:rPr>
        <w:t xml:space="preserve"> </w:t>
      </w:r>
      <w:r>
        <w:t>Знания   —</w:t>
      </w:r>
      <w:r>
        <w:rPr>
          <w:spacing w:val="60"/>
        </w:rPr>
        <w:t xml:space="preserve"> </w:t>
      </w:r>
      <w:r>
        <w:t>ценность,</w:t>
      </w:r>
      <w:r>
        <w:rPr>
          <w:spacing w:val="60"/>
        </w:rPr>
        <w:t xml:space="preserve"> </w:t>
      </w:r>
      <w:r>
        <w:t>которая   необходима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обществу.</w:t>
      </w:r>
      <w:r>
        <w:rPr>
          <w:spacing w:val="60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основа</w:t>
      </w:r>
      <w:r>
        <w:rPr>
          <w:spacing w:val="60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Каждый</w:t>
      </w:r>
      <w:r>
        <w:rPr>
          <w:spacing w:val="61"/>
        </w:rPr>
        <w:t xml:space="preserve"> </w:t>
      </w:r>
      <w:r>
        <w:t>должен</w:t>
      </w:r>
      <w:r>
        <w:rPr>
          <w:spacing w:val="61"/>
        </w:rPr>
        <w:t xml:space="preserve"> </w:t>
      </w:r>
      <w:r>
        <w:t>стремиться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обогащению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своих знаний</w:t>
      </w:r>
      <w:r>
        <w:rPr>
          <w:spacing w:val="3"/>
        </w:rPr>
        <w:t xml:space="preserve"> </w:t>
      </w:r>
      <w:r>
        <w:t>(«День Знаний»).</w:t>
      </w:r>
    </w:p>
    <w:p w:rsidR="00644A77" w:rsidRDefault="00644A77">
      <w:pPr>
        <w:pStyle w:val="BodyText"/>
        <w:ind w:right="687"/>
      </w:pPr>
      <w:r>
        <w:t>−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учителя</w:t>
      </w:r>
      <w:r>
        <w:rPr>
          <w:spacing w:val="61"/>
        </w:rPr>
        <w:t xml:space="preserve"> </w:t>
      </w:r>
      <w:r>
        <w:t>(5</w:t>
      </w:r>
      <w:r>
        <w:rPr>
          <w:spacing w:val="61"/>
        </w:rPr>
        <w:t xml:space="preserve"> </w:t>
      </w:r>
      <w:r>
        <w:t>октября).</w:t>
      </w:r>
      <w:r>
        <w:rPr>
          <w:spacing w:val="61"/>
        </w:rPr>
        <w:t xml:space="preserve"> </w:t>
      </w:r>
      <w:r>
        <w:t>Учитель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важнейшая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</w:t>
      </w:r>
      <w:r>
        <w:rPr>
          <w:spacing w:val="61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Назначение</w:t>
      </w:r>
      <w:r>
        <w:rPr>
          <w:spacing w:val="61"/>
        </w:rPr>
        <w:t xml:space="preserve"> </w:t>
      </w:r>
      <w:r>
        <w:t>учителя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социальное</w:t>
      </w:r>
      <w:r>
        <w:rPr>
          <w:spacing w:val="61"/>
        </w:rPr>
        <w:t xml:space="preserve"> </w:t>
      </w:r>
      <w:r>
        <w:t>служение,</w:t>
      </w:r>
      <w:r>
        <w:rPr>
          <w:spacing w:val="61"/>
        </w:rPr>
        <w:t xml:space="preserve"> </w:t>
      </w:r>
      <w:r>
        <w:t>образование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61"/>
        </w:rPr>
        <w:t xml:space="preserve"> </w:t>
      </w:r>
      <w:r>
        <w:t>поколения.</w:t>
      </w:r>
      <w:r>
        <w:rPr>
          <w:spacing w:val="61"/>
        </w:rPr>
        <w:t xml:space="preserve"> </w:t>
      </w:r>
      <w:r>
        <w:t>Учитель</w:t>
      </w:r>
      <w:r>
        <w:rPr>
          <w:spacing w:val="61"/>
        </w:rPr>
        <w:t xml:space="preserve"> </w:t>
      </w:r>
      <w:r>
        <w:t xml:space="preserve">—  </w:t>
      </w:r>
      <w:r>
        <w:rPr>
          <w:spacing w:val="1"/>
        </w:rPr>
        <w:t xml:space="preserve"> </w:t>
      </w:r>
      <w:r>
        <w:t xml:space="preserve">советчик,  </w:t>
      </w:r>
      <w:r>
        <w:rPr>
          <w:spacing w:val="1"/>
        </w:rPr>
        <w:t xml:space="preserve"> </w:t>
      </w:r>
      <w:r>
        <w:t xml:space="preserve">помощник,  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учительского</w:t>
      </w:r>
      <w:r>
        <w:rPr>
          <w:spacing w:val="61"/>
        </w:rPr>
        <w:t xml:space="preserve"> </w:t>
      </w:r>
      <w:r>
        <w:t>труда.</w:t>
      </w:r>
      <w:r>
        <w:rPr>
          <w:spacing w:val="6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учителя-монахи.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книгопечатания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Федоров.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Учебники</w:t>
      </w:r>
      <w:r>
        <w:rPr>
          <w:spacing w:val="48"/>
        </w:rPr>
        <w:t xml:space="preserve"> </w:t>
      </w:r>
      <w:r>
        <w:t>К.Д.</w:t>
      </w:r>
      <w:r>
        <w:rPr>
          <w:spacing w:val="49"/>
        </w:rPr>
        <w:t xml:space="preserve"> </w:t>
      </w:r>
      <w:r>
        <w:t>Ушинского</w:t>
      </w:r>
      <w:r>
        <w:rPr>
          <w:spacing w:val="50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обучения</w:t>
      </w:r>
      <w:r>
        <w:rPr>
          <w:spacing w:val="109"/>
        </w:rPr>
        <w:t xml:space="preserve"> </w:t>
      </w:r>
      <w:r>
        <w:t>грамоте</w:t>
      </w:r>
      <w:r>
        <w:rPr>
          <w:spacing w:val="108"/>
        </w:rPr>
        <w:t xml:space="preserve"> </w:t>
      </w:r>
      <w:r>
        <w:t>детей.</w:t>
      </w:r>
      <w:r>
        <w:rPr>
          <w:spacing w:val="109"/>
        </w:rPr>
        <w:t xml:space="preserve"> </w:t>
      </w:r>
      <w:r>
        <w:t>Яснополянская</w:t>
      </w:r>
      <w:r>
        <w:rPr>
          <w:spacing w:val="109"/>
        </w:rPr>
        <w:t xml:space="preserve"> </w:t>
      </w:r>
      <w:r>
        <w:t>школа</w:t>
      </w:r>
      <w:r>
        <w:rPr>
          <w:spacing w:val="108"/>
        </w:rPr>
        <w:t xml:space="preserve"> </w:t>
      </w:r>
      <w:r>
        <w:t>Л.</w:t>
      </w:r>
      <w:r>
        <w:rPr>
          <w:spacing w:val="-58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Толстого</w:t>
      </w:r>
      <w:r>
        <w:rPr>
          <w:spacing w:val="15"/>
        </w:rPr>
        <w:t xml:space="preserve"> </w:t>
      </w:r>
      <w:r>
        <w:t>(«День</w:t>
      </w:r>
      <w:r>
        <w:rPr>
          <w:spacing w:val="15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(советники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воспитанию)»).</w:t>
      </w:r>
    </w:p>
    <w:p w:rsidR="00644A77" w:rsidRDefault="00644A77">
      <w:pPr>
        <w:pStyle w:val="BodyText"/>
        <w:spacing w:before="1"/>
        <w:ind w:right="688"/>
      </w:pPr>
      <w:r>
        <w:t>−</w:t>
      </w:r>
      <w:r>
        <w:rPr>
          <w:spacing w:val="80"/>
        </w:rPr>
        <w:t xml:space="preserve"> </w:t>
      </w:r>
      <w:r>
        <w:t xml:space="preserve">День  </w:t>
      </w:r>
      <w:r>
        <w:rPr>
          <w:spacing w:val="20"/>
        </w:rPr>
        <w:t xml:space="preserve"> </w:t>
      </w:r>
      <w:r>
        <w:t xml:space="preserve">народного  </w:t>
      </w:r>
      <w:r>
        <w:rPr>
          <w:spacing w:val="20"/>
        </w:rPr>
        <w:t xml:space="preserve"> </w:t>
      </w:r>
      <w:r>
        <w:t xml:space="preserve">единства  </w:t>
      </w:r>
      <w:r>
        <w:rPr>
          <w:spacing w:val="18"/>
        </w:rPr>
        <w:t xml:space="preserve"> </w:t>
      </w:r>
      <w:r>
        <w:t xml:space="preserve">(4  </w:t>
      </w:r>
      <w:r>
        <w:rPr>
          <w:spacing w:val="19"/>
        </w:rPr>
        <w:t xml:space="preserve"> </w:t>
      </w:r>
      <w:r>
        <w:t xml:space="preserve">ноября).  </w:t>
      </w:r>
      <w:r>
        <w:rPr>
          <w:spacing w:val="18"/>
        </w:rPr>
        <w:t xml:space="preserve"> </w:t>
      </w:r>
      <w:r>
        <w:t xml:space="preserve">Этот  </w:t>
      </w:r>
      <w:r>
        <w:rPr>
          <w:spacing w:val="21"/>
        </w:rPr>
        <w:t xml:space="preserve"> </w:t>
      </w:r>
      <w:r>
        <w:t xml:space="preserve">праздник  </w:t>
      </w:r>
      <w:r>
        <w:rPr>
          <w:spacing w:val="25"/>
        </w:rPr>
        <w:t xml:space="preserve"> </w:t>
      </w:r>
      <w:r>
        <w:t xml:space="preserve">–  </w:t>
      </w:r>
      <w:r>
        <w:rPr>
          <w:spacing w:val="21"/>
        </w:rPr>
        <w:t xml:space="preserve"> </w:t>
      </w:r>
      <w:r>
        <w:t xml:space="preserve">проявление  </w:t>
      </w:r>
      <w:r>
        <w:rPr>
          <w:spacing w:val="18"/>
        </w:rPr>
        <w:t xml:space="preserve"> </w:t>
      </w:r>
      <w:r>
        <w:t>гордости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поклонения</w:t>
      </w:r>
      <w:r>
        <w:rPr>
          <w:spacing w:val="61"/>
        </w:rPr>
        <w:t xml:space="preserve"> </w:t>
      </w:r>
      <w:r>
        <w:t>предшествующим</w:t>
      </w:r>
      <w:r>
        <w:rPr>
          <w:spacing w:val="61"/>
        </w:rPr>
        <w:t xml:space="preserve"> </w:t>
      </w:r>
      <w:r>
        <w:t>поколениям,</w:t>
      </w:r>
      <w:r>
        <w:rPr>
          <w:spacing w:val="6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раз</w:t>
      </w:r>
      <w:r>
        <w:rPr>
          <w:spacing w:val="61"/>
        </w:rPr>
        <w:t xml:space="preserve"> </w:t>
      </w:r>
      <w:r>
        <w:t>проявляли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объединялись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те</w:t>
      </w:r>
      <w:r>
        <w:rPr>
          <w:spacing w:val="61"/>
        </w:rPr>
        <w:t xml:space="preserve"> </w:t>
      </w:r>
      <w:r>
        <w:t>времена,</w:t>
      </w:r>
      <w:r>
        <w:rPr>
          <w:spacing w:val="61"/>
        </w:rPr>
        <w:t xml:space="preserve"> </w:t>
      </w:r>
      <w:r>
        <w:t>когда</w:t>
      </w:r>
      <w:r>
        <w:rPr>
          <w:spacing w:val="61"/>
        </w:rPr>
        <w:t xml:space="preserve"> </w:t>
      </w:r>
      <w:r>
        <w:t>Родина</w:t>
      </w:r>
      <w:r>
        <w:rPr>
          <w:spacing w:val="61"/>
        </w:rPr>
        <w:t xml:space="preserve"> </w:t>
      </w:r>
      <w:r>
        <w:t>нуждалась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1612</w:t>
      </w:r>
      <w:r>
        <w:rPr>
          <w:spacing w:val="61"/>
        </w:rPr>
        <w:t xml:space="preserve"> </w:t>
      </w:r>
      <w:r>
        <w:t>году,</w:t>
      </w:r>
      <w:r>
        <w:rPr>
          <w:spacing w:val="61"/>
        </w:rPr>
        <w:t xml:space="preserve"> </w:t>
      </w:r>
      <w:r>
        <w:t>когда</w:t>
      </w:r>
      <w:r>
        <w:rPr>
          <w:spacing w:val="61"/>
        </w:rPr>
        <w:t xml:space="preserve"> </w:t>
      </w:r>
      <w:r>
        <w:t>Минин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Пожарский</w:t>
      </w:r>
      <w:r>
        <w:rPr>
          <w:spacing w:val="61"/>
        </w:rPr>
        <w:t xml:space="preserve"> </w:t>
      </w:r>
      <w:r>
        <w:t>собрали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ополчение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иноземными</w:t>
      </w:r>
      <w:r>
        <w:rPr>
          <w:spacing w:val="1"/>
        </w:rPr>
        <w:t xml:space="preserve"> </w:t>
      </w:r>
      <w:r>
        <w:t>захватчиками.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было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1941-1945</w:t>
      </w:r>
      <w:r>
        <w:rPr>
          <w:spacing w:val="60"/>
        </w:rPr>
        <w:t xml:space="preserve"> </w:t>
      </w:r>
      <w:r>
        <w:t>годах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фашистами.</w:t>
      </w:r>
      <w:r>
        <w:rPr>
          <w:spacing w:val="-1"/>
        </w:rPr>
        <w:t xml:space="preserve"> </w:t>
      </w:r>
      <w:r>
        <w:t>(«День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единства»).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923"/>
          <w:tab w:val="left" w:pos="2745"/>
          <w:tab w:val="left" w:pos="3786"/>
          <w:tab w:val="left" w:pos="6424"/>
          <w:tab w:val="left" w:pos="7206"/>
          <w:tab w:val="left" w:pos="8456"/>
          <w:tab w:val="left" w:pos="9712"/>
        </w:tabs>
        <w:ind w:right="686" w:firstLine="0"/>
        <w:rPr>
          <w:sz w:val="24"/>
        </w:rPr>
      </w:pPr>
      <w:r>
        <w:rPr>
          <w:sz w:val="24"/>
        </w:rPr>
        <w:t xml:space="preserve">Различные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праздники,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посвященные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культуре   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память:</w:t>
      </w:r>
      <w:r>
        <w:rPr>
          <w:spacing w:val="1"/>
          <w:sz w:val="24"/>
        </w:rPr>
        <w:t xml:space="preserve"> </w:t>
      </w:r>
      <w:r>
        <w:rPr>
          <w:sz w:val="24"/>
        </w:rPr>
        <w:t>Пётр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Феврония</w:t>
      </w:r>
      <w:r>
        <w:rPr>
          <w:spacing w:val="61"/>
          <w:sz w:val="24"/>
        </w:rPr>
        <w:t xml:space="preserve"> </w:t>
      </w:r>
      <w:r>
        <w:rPr>
          <w:sz w:val="24"/>
        </w:rPr>
        <w:t>Муромские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61"/>
          <w:sz w:val="24"/>
        </w:rPr>
        <w:t xml:space="preserve"> </w:t>
      </w:r>
      <w:r>
        <w:rPr>
          <w:sz w:val="24"/>
        </w:rPr>
        <w:t>любви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61"/>
          <w:sz w:val="24"/>
        </w:rPr>
        <w:t xml:space="preserve"> </w:t>
      </w:r>
      <w:r>
        <w:rPr>
          <w:sz w:val="24"/>
        </w:rPr>
        <w:t>хозяйстве,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детей).   Семья   –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досуговая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«древо».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6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бабушкам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дедушкам,</w:t>
      </w:r>
      <w:r>
        <w:rPr>
          <w:spacing w:val="60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них.</w:t>
      </w:r>
      <w:r>
        <w:rPr>
          <w:spacing w:val="60"/>
          <w:sz w:val="24"/>
        </w:rPr>
        <w:t xml:space="preserve"> </w:t>
      </w:r>
      <w:r>
        <w:rPr>
          <w:sz w:val="24"/>
        </w:rPr>
        <w:t>Роль</w:t>
      </w:r>
      <w:r>
        <w:rPr>
          <w:spacing w:val="60"/>
          <w:sz w:val="24"/>
        </w:rPr>
        <w:t xml:space="preserve"> </w:t>
      </w:r>
      <w:r>
        <w:rPr>
          <w:sz w:val="24"/>
        </w:rPr>
        <w:t>отца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досуге</w:t>
      </w:r>
      <w:r>
        <w:rPr>
          <w:spacing w:val="6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отца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сына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дочь.</w:t>
      </w:r>
      <w:r>
        <w:rPr>
          <w:spacing w:val="1"/>
          <w:sz w:val="24"/>
        </w:rPr>
        <w:t xml:space="preserve"> </w:t>
      </w:r>
      <w:r>
        <w:rPr>
          <w:sz w:val="24"/>
        </w:rPr>
        <w:t>Мать,</w:t>
      </w:r>
      <w:r>
        <w:rPr>
          <w:spacing w:val="1"/>
          <w:sz w:val="24"/>
        </w:rPr>
        <w:t xml:space="preserve"> </w:t>
      </w:r>
      <w:r>
        <w:rPr>
          <w:sz w:val="24"/>
        </w:rPr>
        <w:t>мама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Мать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хозяйка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очага,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1"/>
          <w:sz w:val="24"/>
        </w:rPr>
        <w:t xml:space="preserve"> </w:t>
      </w:r>
      <w:r>
        <w:rPr>
          <w:sz w:val="24"/>
        </w:rPr>
        <w:t>рядом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61"/>
          <w:sz w:val="24"/>
        </w:rPr>
        <w:t xml:space="preserve"> </w:t>
      </w:r>
      <w:r>
        <w:rPr>
          <w:sz w:val="24"/>
        </w:rPr>
        <w:t>всё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мама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60"/>
          <w:sz w:val="24"/>
        </w:rPr>
        <w:t xml:space="preserve"> </w:t>
      </w:r>
      <w:r>
        <w:rPr>
          <w:sz w:val="24"/>
        </w:rPr>
        <w:t>чьё</w:t>
      </w:r>
      <w:r>
        <w:rPr>
          <w:spacing w:val="60"/>
          <w:sz w:val="24"/>
        </w:rPr>
        <w:t xml:space="preserve"> </w:t>
      </w:r>
      <w:r>
        <w:rPr>
          <w:sz w:val="24"/>
        </w:rPr>
        <w:t>сердце</w:t>
      </w:r>
      <w:r>
        <w:rPr>
          <w:spacing w:val="60"/>
          <w:sz w:val="24"/>
        </w:rPr>
        <w:t xml:space="preserve"> </w:t>
      </w:r>
      <w:r>
        <w:rPr>
          <w:sz w:val="24"/>
        </w:rPr>
        <w:t>бьётся</w:t>
      </w:r>
      <w:r>
        <w:rPr>
          <w:spacing w:val="60"/>
          <w:sz w:val="24"/>
        </w:rPr>
        <w:t xml:space="preserve"> </w:t>
      </w:r>
      <w:r>
        <w:rPr>
          <w:sz w:val="24"/>
        </w:rPr>
        <w:t>чаще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сильнее,</w:t>
      </w:r>
      <w:r>
        <w:rPr>
          <w:spacing w:val="60"/>
          <w:sz w:val="24"/>
        </w:rPr>
        <w:t xml:space="preserve"> </w:t>
      </w:r>
      <w:r>
        <w:rPr>
          <w:sz w:val="24"/>
        </w:rPr>
        <w:t>чем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z w:val="24"/>
        </w:rPr>
        <w:tab/>
        <w:t>(«О</w:t>
      </w:r>
      <w:r>
        <w:rPr>
          <w:sz w:val="24"/>
        </w:rPr>
        <w:tab/>
        <w:t>взаимоотношениях</w:t>
      </w:r>
      <w:r>
        <w:rPr>
          <w:sz w:val="24"/>
        </w:rPr>
        <w:tab/>
        <w:t>в</w:t>
      </w:r>
      <w:r>
        <w:rPr>
          <w:sz w:val="24"/>
        </w:rPr>
        <w:tab/>
        <w:t>семье</w:t>
      </w:r>
      <w:r>
        <w:rPr>
          <w:sz w:val="24"/>
        </w:rPr>
        <w:tab/>
        <w:t>(День</w:t>
      </w:r>
      <w:r>
        <w:rPr>
          <w:sz w:val="24"/>
        </w:rPr>
        <w:tab/>
        <w:t>матери)»).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творчество?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профессий:</w:t>
      </w:r>
      <w:r>
        <w:rPr>
          <w:spacing w:val="61"/>
          <w:sz w:val="24"/>
        </w:rPr>
        <w:t xml:space="preserve"> </w:t>
      </w:r>
      <w:r>
        <w:rPr>
          <w:sz w:val="24"/>
        </w:rPr>
        <w:t>поэты,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художники, композиторы, артисты, создатели игрушек. Примеры народных промыслов.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(скоморохи,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балета,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драматические театры в России). Музыкальное, изобразительное, театральное, цирковое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и его выдающиеся представители. К. С.</w:t>
      </w:r>
      <w:r>
        <w:rPr>
          <w:spacing w:val="1"/>
          <w:sz w:val="24"/>
        </w:rPr>
        <w:t xml:space="preserve"> </w:t>
      </w:r>
      <w:r>
        <w:rPr>
          <w:sz w:val="24"/>
        </w:rPr>
        <w:t>Станиславский — великий деятель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для всего мира («По ту сторону экрана. 115 лет кино в России», «Цирк! Цирк!</w:t>
      </w:r>
      <w:r>
        <w:rPr>
          <w:spacing w:val="1"/>
          <w:sz w:val="24"/>
        </w:rPr>
        <w:t xml:space="preserve"> </w:t>
      </w:r>
      <w:r>
        <w:rPr>
          <w:sz w:val="24"/>
        </w:rPr>
        <w:t>Цирк!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цирка)»,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«А»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«Я»,</w:t>
      </w:r>
      <w:r>
        <w:rPr>
          <w:spacing w:val="1"/>
          <w:sz w:val="24"/>
        </w:rPr>
        <w:t xml:space="preserve"> </w:t>
      </w:r>
      <w:r>
        <w:rPr>
          <w:sz w:val="24"/>
        </w:rPr>
        <w:t>450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«Азбуке»</w:t>
      </w:r>
      <w:r>
        <w:rPr>
          <w:spacing w:val="1"/>
          <w:sz w:val="24"/>
        </w:rPr>
        <w:t xml:space="preserve"> </w:t>
      </w:r>
      <w:r>
        <w:rPr>
          <w:sz w:val="24"/>
        </w:rPr>
        <w:t>Ивана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Федорова»).</w:t>
      </w:r>
    </w:p>
    <w:p w:rsidR="00644A77" w:rsidRDefault="00644A77">
      <w:pPr>
        <w:pStyle w:val="BodyText"/>
        <w:spacing w:before="1"/>
        <w:ind w:right="686"/>
      </w:pPr>
      <w:r>
        <w:t>Великая</w:t>
      </w:r>
      <w:r>
        <w:rPr>
          <w:spacing w:val="61"/>
        </w:rPr>
        <w:t xml:space="preserve"> </w:t>
      </w:r>
      <w:r>
        <w:t>российская</w:t>
      </w:r>
      <w:r>
        <w:rPr>
          <w:spacing w:val="61"/>
        </w:rPr>
        <w:t xml:space="preserve"> </w:t>
      </w:r>
      <w:r>
        <w:t xml:space="preserve">литература.  </w:t>
      </w:r>
      <w:r>
        <w:rPr>
          <w:spacing w:val="1"/>
        </w:rPr>
        <w:t xml:space="preserve"> </w:t>
      </w:r>
      <w:r>
        <w:t xml:space="preserve">Великие  </w:t>
      </w:r>
      <w:r>
        <w:rPr>
          <w:spacing w:val="1"/>
        </w:rPr>
        <w:t xml:space="preserve"> </w:t>
      </w:r>
      <w:r>
        <w:t xml:space="preserve">поэты  </w:t>
      </w:r>
      <w:r>
        <w:rPr>
          <w:spacing w:val="1"/>
        </w:rPr>
        <w:t xml:space="preserve"> </w:t>
      </w:r>
      <w:r>
        <w:t xml:space="preserve">России:  </w:t>
      </w:r>
      <w:r>
        <w:rPr>
          <w:spacing w:val="1"/>
        </w:rPr>
        <w:t xml:space="preserve"> </w:t>
      </w:r>
      <w:r>
        <w:t xml:space="preserve">А.  </w:t>
      </w:r>
      <w:r>
        <w:rPr>
          <w:spacing w:val="1"/>
        </w:rPr>
        <w:t xml:space="preserve"> </w:t>
      </w:r>
      <w:r>
        <w:t xml:space="preserve">С.  </w:t>
      </w:r>
      <w:r>
        <w:rPr>
          <w:spacing w:val="1"/>
        </w:rPr>
        <w:t xml:space="preserve"> </w:t>
      </w:r>
      <w:r>
        <w:t xml:space="preserve">Пушкин  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календаря: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памяти</w:t>
      </w:r>
      <w:r>
        <w:rPr>
          <w:spacing w:val="-57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поэтов</w:t>
      </w:r>
      <w:r>
        <w:rPr>
          <w:spacing w:val="61"/>
        </w:rPr>
        <w:t xml:space="preserve"> </w:t>
      </w:r>
      <w:r>
        <w:t>прошлых</w:t>
      </w:r>
      <w:r>
        <w:rPr>
          <w:spacing w:val="61"/>
        </w:rPr>
        <w:t xml:space="preserve"> </w:t>
      </w:r>
      <w:r>
        <w:t>веков.</w:t>
      </w:r>
      <w:r>
        <w:rPr>
          <w:spacing w:val="61"/>
        </w:rPr>
        <w:t xml:space="preserve"> </w:t>
      </w:r>
      <w:r>
        <w:t>Николай</w:t>
      </w:r>
      <w:r>
        <w:rPr>
          <w:spacing w:val="61"/>
        </w:rPr>
        <w:t xml:space="preserve"> </w:t>
      </w:r>
      <w:r>
        <w:t>Васильевич</w:t>
      </w:r>
      <w:r>
        <w:rPr>
          <w:spacing w:val="61"/>
        </w:rPr>
        <w:t xml:space="preserve"> </w:t>
      </w:r>
      <w:r>
        <w:t>Гоголь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русский</w:t>
      </w:r>
      <w:r>
        <w:rPr>
          <w:spacing w:val="61"/>
        </w:rPr>
        <w:t xml:space="preserve"> </w:t>
      </w:r>
      <w:r>
        <w:t>писатель,</w:t>
      </w:r>
      <w:r>
        <w:rPr>
          <w:spacing w:val="61"/>
        </w:rPr>
        <w:t xml:space="preserve"> </w:t>
      </w:r>
      <w:r>
        <w:t>внесший</w:t>
      </w:r>
      <w:r>
        <w:rPr>
          <w:spacing w:val="61"/>
        </w:rPr>
        <w:t xml:space="preserve"> </w:t>
      </w:r>
      <w:r>
        <w:t>вклад</w:t>
      </w:r>
      <w:r>
        <w:rPr>
          <w:spacing w:val="61"/>
        </w:rPr>
        <w:t xml:space="preserve"> </w:t>
      </w:r>
      <w:r>
        <w:t>в   развитие   отечественной   литературы   («215-</w:t>
      </w:r>
      <w:r>
        <w:rPr>
          <w:spacing w:val="1"/>
        </w:rPr>
        <w:t xml:space="preserve"> </w:t>
      </w:r>
      <w:r>
        <w:t>летие</w:t>
      </w:r>
      <w:r>
        <w:rPr>
          <w:spacing w:val="60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дня</w:t>
      </w:r>
      <w:r>
        <w:rPr>
          <w:spacing w:val="60"/>
        </w:rPr>
        <w:t xml:space="preserve"> </w:t>
      </w:r>
      <w:r>
        <w:t>рождения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Гоголя»,</w:t>
      </w:r>
      <w:r>
        <w:rPr>
          <w:spacing w:val="60"/>
        </w:rPr>
        <w:t xml:space="preserve"> </w:t>
      </w:r>
      <w:r>
        <w:t>«Русский</w:t>
      </w:r>
      <w:r>
        <w:rPr>
          <w:spacing w:val="60"/>
        </w:rPr>
        <w:t xml:space="preserve"> </w:t>
      </w:r>
      <w:r>
        <w:t>язык.</w:t>
      </w:r>
      <w:r>
        <w:rPr>
          <w:spacing w:val="60"/>
        </w:rPr>
        <w:t xml:space="preserve"> </w:t>
      </w:r>
      <w:r>
        <w:t>Великий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могучий.</w:t>
      </w:r>
      <w:r>
        <w:rPr>
          <w:spacing w:val="60"/>
        </w:rPr>
        <w:t xml:space="preserve"> </w:t>
      </w:r>
      <w:r>
        <w:t>225</w:t>
      </w:r>
      <w:r>
        <w:rPr>
          <w:spacing w:val="60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 рождения А.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Пушкина»).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0"/>
        <w:ind w:left="2298" w:right="1581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</w:p>
    <w:p w:rsidR="00644A77" w:rsidRDefault="00644A77">
      <w:pPr>
        <w:ind w:left="2298" w:right="1574"/>
        <w:jc w:val="center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важном»</w:t>
      </w:r>
    </w:p>
    <w:p w:rsidR="00644A77" w:rsidRDefault="00644A77">
      <w:pPr>
        <w:pStyle w:val="BodyText"/>
        <w:ind w:left="0"/>
        <w:jc w:val="left"/>
        <w:rPr>
          <w:b/>
        </w:rPr>
      </w:pPr>
    </w:p>
    <w:p w:rsidR="00644A77" w:rsidRDefault="00644A77">
      <w:pPr>
        <w:pStyle w:val="BodyText"/>
        <w:ind w:right="690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результатов.</w:t>
      </w:r>
    </w:p>
    <w:p w:rsidR="00644A77" w:rsidRDefault="00644A77">
      <w:pPr>
        <w:pStyle w:val="Heading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644A77" w:rsidRDefault="00644A77">
      <w:pPr>
        <w:pStyle w:val="BodyText"/>
        <w:ind w:right="690"/>
      </w:pPr>
      <w:r>
        <w:t>Гражданско-патриотического воспитание: осознание своей этнокультурной и российской</w:t>
      </w:r>
      <w:r>
        <w:rPr>
          <w:spacing w:val="1"/>
        </w:rPr>
        <w:t xml:space="preserve"> </w:t>
      </w:r>
      <w:r>
        <w:t>гражданской идентичности; сопричастность к прошлому, настоящему и 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качествах</w:t>
      </w:r>
      <w:r>
        <w:rPr>
          <w:spacing w:val="-1"/>
        </w:rPr>
        <w:t xml:space="preserve"> </w:t>
      </w:r>
      <w:r>
        <w:t>патриота своей страны.</w:t>
      </w:r>
    </w:p>
    <w:p w:rsidR="00644A77" w:rsidRDefault="00644A77">
      <w:pPr>
        <w:pStyle w:val="BodyText"/>
        <w:ind w:right="688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природе;</w:t>
      </w:r>
      <w:r>
        <w:rPr>
          <w:spacing w:val="60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вред.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 направленных на причинение физического и морального вреда другим 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644A77" w:rsidRDefault="00644A77">
      <w:pPr>
        <w:pStyle w:val="BodyText"/>
        <w:spacing w:before="1"/>
        <w:ind w:right="690"/>
      </w:pPr>
      <w:r>
        <w:t>Эстетическое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 восприимчивость к разным видам искусства, традициям и творчеству 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89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культура</w:t>
      </w:r>
      <w:r>
        <w:rPr>
          <w:spacing w:val="6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эмоционального</w:t>
      </w:r>
      <w:r>
        <w:rPr>
          <w:spacing w:val="61"/>
        </w:rPr>
        <w:t xml:space="preserve"> </w:t>
      </w:r>
      <w:r>
        <w:t>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здорового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(для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людей)   образа</w:t>
      </w:r>
      <w:r>
        <w:rPr>
          <w:spacing w:val="1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окружающей</w:t>
      </w:r>
      <w:r>
        <w:rPr>
          <w:spacing w:val="102"/>
        </w:rPr>
        <w:t xml:space="preserve"> </w:t>
      </w:r>
      <w:r>
        <w:t>среде</w:t>
      </w:r>
      <w:r>
        <w:rPr>
          <w:spacing w:val="102"/>
        </w:rPr>
        <w:t xml:space="preserve"> </w:t>
      </w:r>
      <w:r>
        <w:t>(в</w:t>
      </w:r>
      <w:r>
        <w:rPr>
          <w:spacing w:val="101"/>
        </w:rPr>
        <w:t xml:space="preserve"> </w:t>
      </w:r>
      <w:r>
        <w:t>том</w:t>
      </w:r>
      <w:r>
        <w:rPr>
          <w:spacing w:val="103"/>
        </w:rPr>
        <w:t xml:space="preserve"> </w:t>
      </w:r>
      <w:r>
        <w:t>числе</w:t>
      </w:r>
      <w:r>
        <w:rPr>
          <w:spacing w:val="104"/>
        </w:rPr>
        <w:t xml:space="preserve"> </w:t>
      </w:r>
      <w:r>
        <w:t>информационной);</w:t>
      </w:r>
      <w:r>
        <w:rPr>
          <w:spacing w:val="103"/>
        </w:rPr>
        <w:t xml:space="preserve"> </w:t>
      </w:r>
      <w:r>
        <w:t>бережное</w:t>
      </w:r>
      <w:r>
        <w:rPr>
          <w:spacing w:val="101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 и психическому здоровью.</w:t>
      </w:r>
    </w:p>
    <w:p w:rsidR="00644A77" w:rsidRDefault="00644A77">
      <w:pPr>
        <w:pStyle w:val="BodyText"/>
        <w:ind w:right="690"/>
      </w:pPr>
      <w:r>
        <w:t xml:space="preserve">Трудовое  </w:t>
      </w:r>
      <w:r>
        <w:rPr>
          <w:spacing w:val="1"/>
        </w:rPr>
        <w:t xml:space="preserve"> </w:t>
      </w:r>
      <w:r>
        <w:t xml:space="preserve">воспитание:  </w:t>
      </w:r>
      <w:r>
        <w:rPr>
          <w:spacing w:val="1"/>
        </w:rPr>
        <w:t xml:space="preserve"> </w:t>
      </w:r>
      <w:r>
        <w:t xml:space="preserve">осознание   </w:t>
      </w:r>
      <w:r>
        <w:rPr>
          <w:spacing w:val="1"/>
        </w:rPr>
        <w:t xml:space="preserve"> </w:t>
      </w:r>
      <w:r>
        <w:t xml:space="preserve">ценности   </w:t>
      </w:r>
      <w:r>
        <w:rPr>
          <w:spacing w:val="1"/>
        </w:rPr>
        <w:t xml:space="preserve"> </w:t>
      </w:r>
      <w:r>
        <w:t xml:space="preserve">труда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жизни   </w:t>
      </w:r>
      <w:r>
        <w:rPr>
          <w:spacing w:val="1"/>
        </w:rPr>
        <w:t xml:space="preserve"> </w:t>
      </w:r>
      <w:r>
        <w:t xml:space="preserve">человека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 интерес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профессиям.</w:t>
      </w:r>
    </w:p>
    <w:p w:rsidR="00644A77" w:rsidRDefault="00644A77">
      <w:pPr>
        <w:pStyle w:val="BodyText"/>
        <w:ind w:right="688"/>
        <w:rPr>
          <w:b/>
        </w:rPr>
      </w:pPr>
      <w:r>
        <w:t xml:space="preserve">Ценности   </w:t>
      </w:r>
      <w:r>
        <w:rPr>
          <w:spacing w:val="1"/>
        </w:rPr>
        <w:t xml:space="preserve"> </w:t>
      </w:r>
      <w:r>
        <w:t xml:space="preserve">научного   </w:t>
      </w:r>
      <w:r>
        <w:rPr>
          <w:spacing w:val="1"/>
        </w:rPr>
        <w:t xml:space="preserve"> </w:t>
      </w:r>
      <w:r>
        <w:t xml:space="preserve">познания:   </w:t>
      </w:r>
      <w:r>
        <w:rPr>
          <w:spacing w:val="1"/>
        </w:rPr>
        <w:t xml:space="preserve"> </w:t>
      </w:r>
      <w:r>
        <w:t xml:space="preserve">первоначальные   </w:t>
      </w:r>
      <w:r>
        <w:rPr>
          <w:spacing w:val="1"/>
        </w:rPr>
        <w:t xml:space="preserve"> </w:t>
      </w:r>
      <w:r>
        <w:t xml:space="preserve">представления   </w:t>
      </w:r>
      <w:r>
        <w:rPr>
          <w:spacing w:val="1"/>
        </w:rPr>
        <w:t xml:space="preserve"> </w:t>
      </w:r>
      <w:r>
        <w:t xml:space="preserve">о    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61"/>
        </w:rPr>
        <w:t xml:space="preserve"> </w:t>
      </w:r>
      <w:r>
        <w:t>познавательные</w:t>
      </w:r>
      <w:r>
        <w:rPr>
          <w:spacing w:val="61"/>
        </w:rPr>
        <w:t xml:space="preserve"> </w:t>
      </w:r>
      <w:r>
        <w:t>интересы,</w:t>
      </w:r>
      <w:r>
        <w:rPr>
          <w:spacing w:val="61"/>
        </w:rPr>
        <w:t xml:space="preserve"> </w:t>
      </w:r>
      <w:r>
        <w:t>активность,</w:t>
      </w:r>
      <w:r>
        <w:rPr>
          <w:spacing w:val="6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 xml:space="preserve">любознательность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самостоятельность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познании.  </w:t>
      </w:r>
      <w:r>
        <w:rPr>
          <w:spacing w:val="1"/>
        </w:rPr>
        <w:t xml:space="preserve"> </w:t>
      </w:r>
      <w:r>
        <w:t xml:space="preserve">Проявление   </w:t>
      </w:r>
      <w:r>
        <w:rPr>
          <w:spacing w:val="1"/>
        </w:rPr>
        <w:t xml:space="preserve"> </w:t>
      </w:r>
      <w:r>
        <w:t>желания</w:t>
      </w:r>
      <w:r>
        <w:rPr>
          <w:spacing w:val="-57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b/>
        </w:rPr>
        <w:t>Метапредметные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</w:p>
    <w:p w:rsidR="00644A77" w:rsidRDefault="00644A77">
      <w:pPr>
        <w:pStyle w:val="BodyText"/>
        <w:ind w:right="688"/>
      </w:pPr>
      <w:r>
        <w:t>Универсальные учебные познавательные действия: для решения предложенных 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 ситуации нравственного и безнравственного поведения, приводить 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 нравственно-этических качеств. Работать с информацией, представленной 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 графическом</w:t>
      </w:r>
      <w:r>
        <w:rPr>
          <w:spacing w:val="-1"/>
        </w:rPr>
        <w:t xml:space="preserve"> </w:t>
      </w:r>
      <w:r>
        <w:t>виде.</w:t>
      </w:r>
    </w:p>
    <w:p w:rsidR="00644A77" w:rsidRDefault="00644A77">
      <w:pPr>
        <w:pStyle w:val="BodyText"/>
        <w:spacing w:before="1"/>
        <w:ind w:right="689"/>
      </w:pPr>
      <w:r>
        <w:t>Универсальные учебные коммуникативные действия: проявлять активность в 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 высказывания,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выступления.</w:t>
      </w:r>
    </w:p>
    <w:p w:rsidR="00644A77" w:rsidRDefault="00644A77">
      <w:pPr>
        <w:pStyle w:val="BodyText"/>
        <w:ind w:right="689"/>
      </w:pPr>
      <w:r>
        <w:t>Универсальные учебные регулятивные действия: признавать возможность 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Принимать участие в планировании действий и операций по решению учебной задачи,</w:t>
      </w:r>
      <w:r>
        <w:rPr>
          <w:spacing w:val="1"/>
        </w:rPr>
        <w:t xml:space="preserve"> </w:t>
      </w:r>
      <w:r>
        <w:t>оценивать свое</w:t>
      </w:r>
      <w:r>
        <w:rPr>
          <w:spacing w:val="-2"/>
        </w:rPr>
        <w:t xml:space="preserve"> </w:t>
      </w:r>
      <w:r>
        <w:t>участие в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 учебном</w:t>
      </w:r>
      <w:r>
        <w:rPr>
          <w:spacing w:val="2"/>
        </w:rPr>
        <w:t xml:space="preserve"> </w:t>
      </w:r>
      <w:r>
        <w:t>диалоге).</w:t>
      </w:r>
    </w:p>
    <w:p w:rsidR="00644A77" w:rsidRDefault="00644A77">
      <w:pPr>
        <w:sectPr w:rsidR="00644A77">
          <w:pgSz w:w="11910" w:h="16840"/>
          <w:pgMar w:top="132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4"/>
      </w:pPr>
      <w:r>
        <w:t>Занятия</w:t>
      </w:r>
      <w:r>
        <w:rPr>
          <w:spacing w:val="61"/>
        </w:rPr>
        <w:t xml:space="preserve"> </w:t>
      </w:r>
      <w:r>
        <w:t>«Разговоры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 xml:space="preserve">важном»  </w:t>
      </w:r>
      <w:r>
        <w:rPr>
          <w:spacing w:val="1"/>
        </w:rPr>
        <w:t xml:space="preserve"> </w:t>
      </w:r>
      <w:r>
        <w:t xml:space="preserve">позволяют  </w:t>
      </w:r>
      <w:r>
        <w:rPr>
          <w:spacing w:val="1"/>
        </w:rPr>
        <w:t xml:space="preserve"> </w:t>
      </w:r>
      <w:r>
        <w:t xml:space="preserve">осуществить  </w:t>
      </w:r>
      <w:r>
        <w:rPr>
          <w:spacing w:val="1"/>
        </w:rPr>
        <w:t xml:space="preserve"> </w:t>
      </w:r>
      <w:r>
        <w:t xml:space="preserve">решение  </w:t>
      </w:r>
      <w:r>
        <w:rPr>
          <w:spacing w:val="1"/>
        </w:rPr>
        <w:t xml:space="preserve"> </w:t>
      </w:r>
      <w:r>
        <w:t xml:space="preserve">задач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предметных планируемых результатов.</w:t>
      </w:r>
    </w:p>
    <w:p w:rsidR="00644A77" w:rsidRDefault="00644A77">
      <w:pPr>
        <w:pStyle w:val="BodyText"/>
        <w:spacing w:before="1"/>
        <w:ind w:right="693"/>
      </w:pPr>
      <w:r>
        <w:t>Многие</w:t>
      </w:r>
      <w:r>
        <w:rPr>
          <w:spacing w:val="61"/>
        </w:rPr>
        <w:t xml:space="preserve"> </w:t>
      </w:r>
      <w:r>
        <w:t>темы</w:t>
      </w:r>
      <w:r>
        <w:rPr>
          <w:spacing w:val="61"/>
        </w:rPr>
        <w:t xml:space="preserve"> </w:t>
      </w:r>
      <w:r>
        <w:t>«Разговоров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важном»</w:t>
      </w:r>
      <w:r>
        <w:rPr>
          <w:spacing w:val="61"/>
        </w:rPr>
        <w:t xml:space="preserve"> </w:t>
      </w:r>
      <w:r>
        <w:t>строятся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использовании   содержания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 xml:space="preserve">предметов.  </w:t>
      </w:r>
      <w:r>
        <w:rPr>
          <w:spacing w:val="1"/>
        </w:rPr>
        <w:t xml:space="preserve"> </w:t>
      </w:r>
      <w:r>
        <w:t xml:space="preserve">Это  </w:t>
      </w:r>
      <w:r>
        <w:rPr>
          <w:spacing w:val="1"/>
        </w:rPr>
        <w:t xml:space="preserve"> </w:t>
      </w:r>
      <w:r>
        <w:t xml:space="preserve">позволяет   </w:t>
      </w:r>
      <w:r>
        <w:rPr>
          <w:spacing w:val="1"/>
        </w:rPr>
        <w:t xml:space="preserve"> </w:t>
      </w:r>
      <w:r>
        <w:t xml:space="preserve">совершенствовать   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61"/>
        </w:rPr>
        <w:t xml:space="preserve"> </w:t>
      </w:r>
      <w:r>
        <w:t>младших</w:t>
      </w:r>
      <w:r>
        <w:rPr>
          <w:spacing w:val="61"/>
        </w:rPr>
        <w:t xml:space="preserve"> </w:t>
      </w:r>
      <w:r>
        <w:t>школьников:</w:t>
      </w:r>
      <w:r>
        <w:rPr>
          <w:spacing w:val="6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 xml:space="preserve">умения  </w:t>
      </w:r>
      <w:r>
        <w:rPr>
          <w:spacing w:val="1"/>
        </w:rPr>
        <w:t xml:space="preserve"> </w:t>
      </w:r>
      <w:r>
        <w:t xml:space="preserve">использовать  </w:t>
      </w:r>
      <w:r>
        <w:rPr>
          <w:spacing w:val="1"/>
        </w:rPr>
        <w:t xml:space="preserve"> </w:t>
      </w:r>
      <w:r>
        <w:t>полученные</w:t>
      </w:r>
      <w:r>
        <w:rPr>
          <w:spacing w:val="-57"/>
        </w:rPr>
        <w:t xml:space="preserve"> </w:t>
      </w:r>
      <w:r>
        <w:t>знания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нестандартных</w:t>
      </w:r>
      <w:r>
        <w:rPr>
          <w:spacing w:val="61"/>
        </w:rPr>
        <w:t xml:space="preserve"> </w:t>
      </w:r>
      <w:r>
        <w:t>ситуациях;</w:t>
      </w:r>
      <w:r>
        <w:rPr>
          <w:spacing w:val="61"/>
        </w:rPr>
        <w:t xml:space="preserve"> </w:t>
      </w:r>
      <w:r>
        <w:t>отбирать,</w:t>
      </w:r>
      <w:r>
        <w:rPr>
          <w:spacing w:val="61"/>
        </w:rPr>
        <w:t xml:space="preserve"> </w:t>
      </w:r>
      <w:r>
        <w:t>анализировать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строить</w:t>
      </w:r>
      <w:r>
        <w:rPr>
          <w:spacing w:val="60"/>
        </w:rPr>
        <w:t xml:space="preserve"> </w:t>
      </w:r>
      <w:r>
        <w:t>высказывания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тексты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644A77" w:rsidRDefault="00644A77">
      <w:pPr>
        <w:pStyle w:val="Heading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644A77" w:rsidRDefault="00644A77">
      <w:pPr>
        <w:pStyle w:val="BodyText"/>
        <w:ind w:right="689"/>
      </w:pP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 xml:space="preserve">Русский   </w:t>
      </w:r>
      <w:r>
        <w:rPr>
          <w:spacing w:val="1"/>
        </w:rPr>
        <w:t xml:space="preserve"> </w:t>
      </w:r>
      <w:r>
        <w:t xml:space="preserve">язык:   </w:t>
      </w:r>
      <w:r>
        <w:rPr>
          <w:spacing w:val="1"/>
        </w:rPr>
        <w:t xml:space="preserve"> </w:t>
      </w:r>
      <w:r>
        <w:t xml:space="preserve">первоначальное   </w:t>
      </w:r>
      <w:r>
        <w:rPr>
          <w:spacing w:val="1"/>
        </w:rPr>
        <w:t xml:space="preserve"> </w:t>
      </w:r>
      <w:r>
        <w:t xml:space="preserve">представление   </w:t>
      </w:r>
      <w:r>
        <w:rPr>
          <w:spacing w:val="1"/>
        </w:rPr>
        <w:t xml:space="preserve"> </w:t>
      </w:r>
      <w:r>
        <w:t xml:space="preserve">о   </w:t>
      </w:r>
      <w:r>
        <w:rPr>
          <w:spacing w:val="1"/>
        </w:rPr>
        <w:t xml:space="preserve"> </w:t>
      </w:r>
      <w:r>
        <w:t xml:space="preserve">многообразии   </w:t>
      </w:r>
      <w:r>
        <w:rPr>
          <w:spacing w:val="1"/>
        </w:rPr>
        <w:t xml:space="preserve"> </w:t>
      </w:r>
      <w:r>
        <w:t xml:space="preserve">языков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роли</w:t>
      </w:r>
      <w:r>
        <w:rPr>
          <w:spacing w:val="61"/>
        </w:rPr>
        <w:t xml:space="preserve"> </w:t>
      </w:r>
      <w:r>
        <w:t>языка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Федерации;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роли</w:t>
      </w:r>
      <w:r>
        <w:rPr>
          <w:spacing w:val="61"/>
        </w:rPr>
        <w:t xml:space="preserve"> </w:t>
      </w:r>
      <w:r>
        <w:t>русского</w:t>
      </w:r>
      <w:r>
        <w:rPr>
          <w:spacing w:val="61"/>
        </w:rPr>
        <w:t xml:space="preserve"> </w:t>
      </w:r>
      <w:r>
        <w:t xml:space="preserve">языка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видами</w:t>
      </w:r>
      <w:r>
        <w:rPr>
          <w:spacing w:val="6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нормах</w:t>
      </w:r>
      <w:r>
        <w:rPr>
          <w:spacing w:val="6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речевой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 xml:space="preserve">современного   </w:t>
      </w:r>
      <w:r>
        <w:rPr>
          <w:spacing w:val="1"/>
        </w:rPr>
        <w:t xml:space="preserve"> </w:t>
      </w:r>
      <w:r>
        <w:t xml:space="preserve">русского   </w:t>
      </w:r>
      <w:r>
        <w:rPr>
          <w:spacing w:val="1"/>
        </w:rPr>
        <w:t xml:space="preserve"> </w:t>
      </w:r>
      <w:r>
        <w:t xml:space="preserve">литературного    </w:t>
      </w:r>
      <w:r>
        <w:rPr>
          <w:spacing w:val="1"/>
        </w:rPr>
        <w:t xml:space="preserve"> </w:t>
      </w:r>
      <w:r>
        <w:t xml:space="preserve">языка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речевого    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 xml:space="preserve">Литературное     </w:t>
      </w:r>
      <w:r>
        <w:rPr>
          <w:spacing w:val="1"/>
        </w:rPr>
        <w:t xml:space="preserve"> </w:t>
      </w:r>
      <w:r>
        <w:t>чтение:       осознание      значимости       художественной       литературы</w:t>
      </w:r>
      <w:r>
        <w:rPr>
          <w:spacing w:val="-5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 xml:space="preserve">устного  </w:t>
      </w:r>
      <w:r>
        <w:rPr>
          <w:spacing w:val="1"/>
        </w:rPr>
        <w:t xml:space="preserve"> </w:t>
      </w:r>
      <w:r>
        <w:t xml:space="preserve">народного  </w:t>
      </w:r>
      <w:r>
        <w:rPr>
          <w:spacing w:val="1"/>
        </w:rPr>
        <w:t xml:space="preserve"> </w:t>
      </w:r>
      <w:r>
        <w:t xml:space="preserve">творчества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всестороннего  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устного</w:t>
      </w:r>
      <w:r>
        <w:rPr>
          <w:spacing w:val="61"/>
        </w:rPr>
        <w:t xml:space="preserve"> </w:t>
      </w:r>
      <w:r>
        <w:t>народного</w:t>
      </w:r>
      <w:r>
        <w:rPr>
          <w:spacing w:val="6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 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текста.</w:t>
      </w:r>
    </w:p>
    <w:p w:rsidR="00644A77" w:rsidRDefault="00644A77">
      <w:pPr>
        <w:pStyle w:val="BodyText"/>
        <w:spacing w:before="1"/>
        <w:ind w:right="693"/>
      </w:pPr>
      <w:r>
        <w:t xml:space="preserve">Иностранный  </w:t>
      </w:r>
      <w:r>
        <w:rPr>
          <w:spacing w:val="1"/>
        </w:rPr>
        <w:t xml:space="preserve"> </w:t>
      </w:r>
      <w:r>
        <w:t xml:space="preserve">язык:  </w:t>
      </w:r>
      <w:r>
        <w:rPr>
          <w:spacing w:val="1"/>
        </w:rPr>
        <w:t xml:space="preserve"> </w:t>
      </w:r>
      <w:r>
        <w:t xml:space="preserve">знакомство   </w:t>
      </w:r>
      <w:r>
        <w:rPr>
          <w:spacing w:val="1"/>
        </w:rPr>
        <w:t xml:space="preserve"> </w:t>
      </w:r>
      <w:r>
        <w:t xml:space="preserve">представителей   </w:t>
      </w:r>
      <w:r>
        <w:rPr>
          <w:spacing w:val="1"/>
        </w:rPr>
        <w:t xml:space="preserve"> </w:t>
      </w:r>
      <w:r>
        <w:t xml:space="preserve">других   </w:t>
      </w:r>
      <w:r>
        <w:rPr>
          <w:spacing w:val="1"/>
        </w:rPr>
        <w:t xml:space="preserve"> </w:t>
      </w:r>
      <w:r>
        <w:t xml:space="preserve">стран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народа.</w:t>
      </w:r>
    </w:p>
    <w:p w:rsidR="00644A77" w:rsidRDefault="00644A77">
      <w:pPr>
        <w:pStyle w:val="BodyText"/>
        <w:tabs>
          <w:tab w:val="left" w:pos="3309"/>
          <w:tab w:val="left" w:pos="4083"/>
          <w:tab w:val="left" w:pos="6163"/>
          <w:tab w:val="left" w:pos="7713"/>
          <w:tab w:val="left" w:pos="9610"/>
        </w:tabs>
        <w:ind w:right="692"/>
      </w:pPr>
      <w:r>
        <w:t>Математика</w:t>
      </w:r>
      <w:r>
        <w:tab/>
        <w:t>и</w:t>
      </w:r>
      <w:r>
        <w:tab/>
        <w:t>информатика:</w:t>
      </w:r>
      <w:r>
        <w:tab/>
        <w:t>развитие</w:t>
      </w:r>
      <w:r>
        <w:tab/>
        <w:t>логического</w:t>
      </w:r>
      <w:r>
        <w:tab/>
        <w:t>мышления;</w:t>
      </w:r>
      <w:r>
        <w:rPr>
          <w:spacing w:val="-58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информацией,</w:t>
      </w:r>
      <w:r>
        <w:rPr>
          <w:spacing w:val="61"/>
        </w:rPr>
        <w:t xml:space="preserve"> </w:t>
      </w:r>
      <w:r>
        <w:t>представленной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графической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извлекать,</w:t>
      </w:r>
      <w:r>
        <w:rPr>
          <w:spacing w:val="61"/>
        </w:rPr>
        <w:t xml:space="preserve"> </w:t>
      </w:r>
      <w:r>
        <w:t>анализировать,</w:t>
      </w:r>
      <w:r>
        <w:rPr>
          <w:spacing w:val="6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 делать</w:t>
      </w:r>
      <w:r>
        <w:rPr>
          <w:spacing w:val="1"/>
        </w:rPr>
        <w:t xml:space="preserve"> </w:t>
      </w:r>
      <w:r>
        <w:t>выводы.</w:t>
      </w:r>
    </w:p>
    <w:p w:rsidR="00644A77" w:rsidRDefault="00644A77">
      <w:pPr>
        <w:pStyle w:val="BodyText"/>
        <w:ind w:right="687"/>
      </w:pPr>
      <w:r>
        <w:t xml:space="preserve">Окружающий   </w:t>
      </w:r>
      <w:r>
        <w:rPr>
          <w:spacing w:val="1"/>
        </w:rPr>
        <w:t xml:space="preserve"> </w:t>
      </w:r>
      <w:r>
        <w:t xml:space="preserve">мир:   </w:t>
      </w:r>
      <w:r>
        <w:rPr>
          <w:spacing w:val="1"/>
        </w:rPr>
        <w:t xml:space="preserve"> </w:t>
      </w:r>
      <w:r>
        <w:t xml:space="preserve">сформированность   </w:t>
      </w:r>
      <w:r>
        <w:rPr>
          <w:spacing w:val="1"/>
        </w:rPr>
        <w:t xml:space="preserve"> </w:t>
      </w:r>
      <w:r>
        <w:t xml:space="preserve">уважительного     отношения     к    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61"/>
        </w:rPr>
        <w:t xml:space="preserve"> </w:t>
      </w:r>
      <w:r>
        <w:t xml:space="preserve">природе;  </w:t>
      </w:r>
      <w:r>
        <w:rPr>
          <w:spacing w:val="1"/>
        </w:rPr>
        <w:t xml:space="preserve"> </w:t>
      </w:r>
      <w:r>
        <w:t xml:space="preserve">сформированность  </w:t>
      </w:r>
      <w:r>
        <w:rPr>
          <w:spacing w:val="1"/>
        </w:rPr>
        <w:t xml:space="preserve"> </w:t>
      </w:r>
      <w:r>
        <w:t xml:space="preserve">чувства  </w:t>
      </w:r>
      <w:r>
        <w:rPr>
          <w:spacing w:val="1"/>
        </w:rPr>
        <w:t xml:space="preserve"> </w:t>
      </w:r>
      <w:r>
        <w:t xml:space="preserve">гордости  </w:t>
      </w:r>
      <w:r>
        <w:rPr>
          <w:spacing w:val="1"/>
        </w:rPr>
        <w:t xml:space="preserve"> </w:t>
      </w:r>
      <w:r>
        <w:t xml:space="preserve">за  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природных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многообразии</w:t>
      </w:r>
      <w:r>
        <w:rPr>
          <w:spacing w:val="60"/>
        </w:rPr>
        <w:t xml:space="preserve"> </w:t>
      </w:r>
      <w:r>
        <w:t>объектов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61"/>
        </w:rPr>
        <w:t xml:space="preserve"> </w:t>
      </w:r>
      <w:r>
        <w:t>природы;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живой</w:t>
      </w:r>
      <w:r>
        <w:rPr>
          <w:spacing w:val="61"/>
        </w:rPr>
        <w:t xml:space="preserve"> </w:t>
      </w:r>
      <w:r>
        <w:t>и   неживой   природы;  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61"/>
        </w:rPr>
        <w:t xml:space="preserve"> </w:t>
      </w:r>
      <w:r>
        <w:t>рационального</w:t>
      </w:r>
      <w:r>
        <w:rPr>
          <w:spacing w:val="61"/>
        </w:rPr>
        <w:t xml:space="preserve"> </w:t>
      </w:r>
      <w:r>
        <w:t xml:space="preserve">поведения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обоснованного  </w:t>
      </w:r>
      <w:r>
        <w:rPr>
          <w:spacing w:val="1"/>
        </w:rPr>
        <w:t xml:space="preserve"> </w:t>
      </w:r>
      <w:r>
        <w:t xml:space="preserve">принятия  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6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60"/>
        </w:rPr>
        <w:t xml:space="preserve"> </w:t>
      </w:r>
      <w:r>
        <w:t>достопримечательностях</w:t>
      </w:r>
      <w:r>
        <w:rPr>
          <w:spacing w:val="60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природного</w:t>
      </w:r>
      <w:r>
        <w:rPr>
          <w:spacing w:val="61"/>
        </w:rPr>
        <w:t xml:space="preserve"> </w:t>
      </w:r>
      <w:r>
        <w:t>наследия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России;</w:t>
      </w:r>
      <w:r>
        <w:rPr>
          <w:spacing w:val="61"/>
        </w:rPr>
        <w:t xml:space="preserve"> </w:t>
      </w:r>
      <w:r>
        <w:t>важнейших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событиях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фактах</w:t>
      </w:r>
      <w:r>
        <w:rPr>
          <w:spacing w:val="61"/>
        </w:rPr>
        <w:t xml:space="preserve"> </w:t>
      </w:r>
      <w:r>
        <w:t>прошлого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настоящего</w:t>
      </w:r>
      <w:r>
        <w:rPr>
          <w:spacing w:val="61"/>
        </w:rPr>
        <w:t xml:space="preserve"> </w:t>
      </w:r>
      <w:r>
        <w:t>России;</w:t>
      </w:r>
      <w:r>
        <w:rPr>
          <w:spacing w:val="61"/>
        </w:rPr>
        <w:t xml:space="preserve"> </w:t>
      </w:r>
      <w:r>
        <w:t xml:space="preserve">основных  </w:t>
      </w:r>
      <w:r>
        <w:rPr>
          <w:spacing w:val="1"/>
        </w:rPr>
        <w:t xml:space="preserve"> </w:t>
      </w:r>
      <w:r>
        <w:t xml:space="preserve">правах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описывать,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материале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культуре</w:t>
      </w:r>
      <w:r>
        <w:rPr>
          <w:spacing w:val="6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края);</w:t>
      </w:r>
      <w:r>
        <w:rPr>
          <w:spacing w:val="61"/>
        </w:rPr>
        <w:t xml:space="preserve"> </w:t>
      </w:r>
      <w:r>
        <w:t>приобретение</w:t>
      </w:r>
      <w:r>
        <w:rPr>
          <w:spacing w:val="61"/>
        </w:rPr>
        <w:t xml:space="preserve"> </w:t>
      </w:r>
      <w:r>
        <w:t>базовых</w:t>
      </w:r>
      <w:r>
        <w:rPr>
          <w:spacing w:val="6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 xml:space="preserve">работы  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25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использования</w:t>
      </w:r>
      <w:r>
        <w:rPr>
          <w:spacing w:val="25"/>
        </w:rPr>
        <w:t xml:space="preserve"> </w:t>
      </w:r>
      <w:r>
        <w:t>электронных</w:t>
      </w:r>
      <w:r>
        <w:rPr>
          <w:spacing w:val="25"/>
        </w:rPr>
        <w:t xml:space="preserve"> </w:t>
      </w:r>
      <w:r>
        <w:t>ресурсов</w:t>
      </w:r>
      <w:r>
        <w:rPr>
          <w:spacing w:val="25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сети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Интернет,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источников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современной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окружающей</w:t>
      </w:r>
      <w:r>
        <w:rPr>
          <w:spacing w:val="61"/>
        </w:rPr>
        <w:t xml:space="preserve"> </w:t>
      </w:r>
      <w:r>
        <w:t>среде,   в   том   числе</w:t>
      </w:r>
      <w:r>
        <w:rPr>
          <w:spacing w:val="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небезопасности</w:t>
      </w:r>
      <w:r>
        <w:rPr>
          <w:spacing w:val="61"/>
        </w:rPr>
        <w:t xml:space="preserve"> </w:t>
      </w:r>
      <w:r>
        <w:t>разглашения</w:t>
      </w:r>
      <w:r>
        <w:rPr>
          <w:spacing w:val="61"/>
        </w:rPr>
        <w:t xml:space="preserve"> </w:t>
      </w:r>
      <w:r>
        <w:t>личной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финансовой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сети</w:t>
      </w:r>
      <w:r>
        <w:rPr>
          <w:spacing w:val="61"/>
        </w:rPr>
        <w:t xml:space="preserve"> </w:t>
      </w:r>
      <w:r>
        <w:t>Интернет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соблюдения</w:t>
      </w:r>
      <w:r>
        <w:rPr>
          <w:spacing w:val="6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финансов;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61"/>
        </w:rPr>
        <w:t xml:space="preserve"> </w:t>
      </w:r>
      <w:r>
        <w:t>среде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экологическими</w:t>
      </w:r>
      <w:r>
        <w:rPr>
          <w:spacing w:val="61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поведения.</w:t>
      </w:r>
    </w:p>
    <w:p w:rsidR="00644A77" w:rsidRDefault="00644A77">
      <w:pPr>
        <w:pStyle w:val="BodyText"/>
        <w:spacing w:before="1"/>
        <w:ind w:right="687"/>
      </w:pPr>
      <w:r>
        <w:t>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61"/>
        </w:rPr>
        <w:t xml:space="preserve"> </w:t>
      </w:r>
      <w:r>
        <w:t>этики:</w:t>
      </w:r>
      <w:r>
        <w:rPr>
          <w:spacing w:val="6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61"/>
        </w:rPr>
        <w:t xml:space="preserve"> </w:t>
      </w:r>
      <w:r>
        <w:t xml:space="preserve">совершенствования,  </w:t>
      </w:r>
      <w:r>
        <w:rPr>
          <w:spacing w:val="1"/>
        </w:rPr>
        <w:t xml:space="preserve"> </w:t>
      </w:r>
      <w:r>
        <w:t xml:space="preserve">духовного  </w:t>
      </w:r>
      <w:r>
        <w:rPr>
          <w:spacing w:val="1"/>
        </w:rPr>
        <w:t xml:space="preserve"> </w:t>
      </w:r>
      <w:r>
        <w:t xml:space="preserve">развития,  </w:t>
      </w:r>
      <w:r>
        <w:rPr>
          <w:spacing w:val="1"/>
        </w:rPr>
        <w:t xml:space="preserve"> </w:t>
      </w:r>
      <w:r>
        <w:t xml:space="preserve">роли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этом  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61"/>
        </w:rPr>
        <w:t xml:space="preserve"> </w:t>
      </w:r>
      <w:r>
        <w:t>человека;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анализировать</w:t>
      </w:r>
      <w:r>
        <w:rPr>
          <w:spacing w:val="61"/>
        </w:rPr>
        <w:t xml:space="preserve"> </w:t>
      </w:r>
      <w:r>
        <w:t>и   давать  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 xml:space="preserve">раскрывающих  </w:t>
      </w:r>
      <w:r>
        <w:rPr>
          <w:spacing w:val="1"/>
        </w:rPr>
        <w:t xml:space="preserve"> </w:t>
      </w:r>
      <w:r>
        <w:t xml:space="preserve">значение  </w:t>
      </w:r>
      <w:r>
        <w:rPr>
          <w:spacing w:val="1"/>
        </w:rPr>
        <w:t xml:space="preserve"> </w:t>
      </w:r>
      <w:r>
        <w:t xml:space="preserve">нравственности,  </w:t>
      </w:r>
      <w:r>
        <w:rPr>
          <w:spacing w:val="1"/>
        </w:rPr>
        <w:t xml:space="preserve"> </w:t>
      </w:r>
      <w:r>
        <w:t xml:space="preserve">веры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регуляторов   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 xml:space="preserve">духовно-нравственного  </w:t>
      </w:r>
      <w:r>
        <w:rPr>
          <w:spacing w:val="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61"/>
        </w:rPr>
        <w:t xml:space="preserve"> </w:t>
      </w:r>
      <w:r>
        <w:t>традиции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семье,  </w:t>
      </w:r>
      <w:r>
        <w:rPr>
          <w:spacing w:val="1"/>
        </w:rPr>
        <w:t xml:space="preserve"> </w:t>
      </w:r>
      <w:r>
        <w:t xml:space="preserve">воспитание  </w:t>
      </w:r>
      <w:r>
        <w:rPr>
          <w:spacing w:val="1"/>
        </w:rPr>
        <w:t xml:space="preserve"> </w:t>
      </w:r>
      <w:r>
        <w:t xml:space="preserve">детей;  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61"/>
        </w:rPr>
        <w:t xml:space="preserve"> </w:t>
      </w:r>
      <w:r>
        <w:t xml:space="preserve">общения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людьми  </w:t>
      </w:r>
      <w:r>
        <w:rPr>
          <w:spacing w:val="1"/>
        </w:rPr>
        <w:t xml:space="preserve"> </w:t>
      </w:r>
      <w:r>
        <w:t xml:space="preserve">разного  </w:t>
      </w:r>
      <w:r>
        <w:rPr>
          <w:spacing w:val="1"/>
        </w:rPr>
        <w:t xml:space="preserve"> </w:t>
      </w:r>
      <w:r>
        <w:t xml:space="preserve">вероисповедания;  </w:t>
      </w:r>
      <w:r>
        <w:rPr>
          <w:spacing w:val="1"/>
        </w:rPr>
        <w:t xml:space="preserve"> </w:t>
      </w:r>
      <w:r>
        <w:t xml:space="preserve">осознание,  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61"/>
        </w:rPr>
        <w:t xml:space="preserve"> </w:t>
      </w:r>
      <w:r>
        <w:t>веры</w:t>
      </w:r>
      <w:r>
        <w:rPr>
          <w:spacing w:val="61"/>
        </w:rPr>
        <w:t xml:space="preserve"> </w:t>
      </w:r>
      <w:r>
        <w:t>есть</w:t>
      </w:r>
      <w:r>
        <w:rPr>
          <w:spacing w:val="61"/>
        </w:rPr>
        <w:t xml:space="preserve"> </w:t>
      </w:r>
      <w:r>
        <w:t>нарушение</w:t>
      </w:r>
      <w:r>
        <w:rPr>
          <w:spacing w:val="61"/>
        </w:rPr>
        <w:t xml:space="preserve"> </w:t>
      </w:r>
      <w:r>
        <w:t>нравственных</w:t>
      </w:r>
      <w:r>
        <w:rPr>
          <w:spacing w:val="6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6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людей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благо</w:t>
      </w:r>
      <w:r>
        <w:rPr>
          <w:spacing w:val="6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общества;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6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ближнему,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помощь;</w:t>
      </w:r>
      <w:r>
        <w:rPr>
          <w:spacing w:val="-57"/>
        </w:rPr>
        <w:t xml:space="preserve"> </w:t>
      </w:r>
      <w:r>
        <w:t>осуждение</w:t>
      </w:r>
      <w:r>
        <w:rPr>
          <w:spacing w:val="61"/>
        </w:rPr>
        <w:t xml:space="preserve"> </w:t>
      </w:r>
      <w:r>
        <w:t>любых</w:t>
      </w:r>
      <w:r>
        <w:rPr>
          <w:spacing w:val="61"/>
        </w:rPr>
        <w:t xml:space="preserve"> </w:t>
      </w:r>
      <w:r>
        <w:t>случаев</w:t>
      </w:r>
      <w:r>
        <w:rPr>
          <w:spacing w:val="61"/>
        </w:rPr>
        <w:t xml:space="preserve"> </w:t>
      </w:r>
      <w:r>
        <w:t>унижения</w:t>
      </w:r>
      <w:r>
        <w:rPr>
          <w:spacing w:val="61"/>
        </w:rPr>
        <w:t xml:space="preserve"> </w:t>
      </w:r>
      <w:r>
        <w:t>человеческого</w:t>
      </w:r>
      <w:r>
        <w:rPr>
          <w:spacing w:val="61"/>
        </w:rPr>
        <w:t xml:space="preserve"> </w:t>
      </w:r>
      <w:r>
        <w:t>достоинства;</w:t>
      </w:r>
      <w:r>
        <w:rPr>
          <w:spacing w:val="6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российском</w:t>
      </w:r>
      <w:r>
        <w:rPr>
          <w:spacing w:val="61"/>
        </w:rPr>
        <w:t xml:space="preserve"> </w:t>
      </w:r>
      <w:r>
        <w:t>обществе</w:t>
      </w:r>
      <w:r>
        <w:rPr>
          <w:spacing w:val="61"/>
        </w:rPr>
        <w:t xml:space="preserve"> </w:t>
      </w:r>
      <w:r>
        <w:t>норм   морали,   отношений   и   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6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 xml:space="preserve">конституционных   </w:t>
      </w:r>
      <w:r>
        <w:rPr>
          <w:spacing w:val="1"/>
        </w:rPr>
        <w:t xml:space="preserve"> </w:t>
      </w:r>
      <w:r>
        <w:t xml:space="preserve">правах,   </w:t>
      </w:r>
      <w:r>
        <w:rPr>
          <w:spacing w:val="1"/>
        </w:rPr>
        <w:t xml:space="preserve"> </w:t>
      </w:r>
      <w:r>
        <w:t xml:space="preserve">свободах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обязанностях    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Изобразительное искусство: выполнение творческих работ с использованием 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России.</w:t>
      </w:r>
    </w:p>
    <w:p w:rsidR="00644A77" w:rsidRDefault="00644A77">
      <w:pPr>
        <w:pStyle w:val="BodyText"/>
        <w:spacing w:before="1"/>
      </w:pPr>
      <w:r>
        <w:t>Музыка: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музыки.</w:t>
      </w:r>
    </w:p>
    <w:p w:rsidR="00644A77" w:rsidRDefault="00644A77">
      <w:pPr>
        <w:pStyle w:val="BodyText"/>
        <w:ind w:right="695"/>
      </w:pPr>
      <w:r>
        <w:t xml:space="preserve">Технология:  </w:t>
      </w:r>
      <w:r>
        <w:rPr>
          <w:spacing w:val="1"/>
        </w:rPr>
        <w:t xml:space="preserve"> </w:t>
      </w:r>
      <w:r>
        <w:t xml:space="preserve">сформированность  </w:t>
      </w:r>
      <w:r>
        <w:rPr>
          <w:spacing w:val="1"/>
        </w:rPr>
        <w:t xml:space="preserve"> </w:t>
      </w:r>
      <w:r>
        <w:t xml:space="preserve">общих  </w:t>
      </w:r>
      <w:r>
        <w:rPr>
          <w:spacing w:val="1"/>
        </w:rPr>
        <w:t xml:space="preserve"> </w:t>
      </w:r>
      <w:r>
        <w:t xml:space="preserve">представлений   </w:t>
      </w:r>
      <w:r>
        <w:rPr>
          <w:spacing w:val="1"/>
        </w:rPr>
        <w:t xml:space="preserve"> </w:t>
      </w:r>
      <w:r>
        <w:t xml:space="preserve">о   </w:t>
      </w:r>
      <w:r>
        <w:rPr>
          <w:spacing w:val="1"/>
        </w:rPr>
        <w:t xml:space="preserve"> </w:t>
      </w:r>
      <w:r>
        <w:t xml:space="preserve">мире   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значении</w:t>
      </w:r>
      <w:r>
        <w:rPr>
          <w:spacing w:val="6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общества,  </w:t>
      </w:r>
      <w:r>
        <w:rPr>
          <w:spacing w:val="1"/>
        </w:rPr>
        <w:t xml:space="preserve"> </w:t>
      </w:r>
      <w:r>
        <w:t xml:space="preserve">многообразии  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644A77" w:rsidRDefault="00644A77">
      <w:pPr>
        <w:pStyle w:val="BodyText"/>
        <w:spacing w:before="1"/>
        <w:ind w:right="691"/>
      </w:pPr>
      <w:r>
        <w:t>Физическая культура: сформированность общих представлений о физической культуре 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 игры</w:t>
      </w:r>
    </w:p>
    <w:p w:rsidR="00644A77" w:rsidRDefault="00644A77">
      <w:pPr>
        <w:pStyle w:val="BodyText"/>
        <w:ind w:right="688"/>
      </w:pPr>
      <w:r>
        <w:t>Многие</w:t>
      </w:r>
      <w:r>
        <w:rPr>
          <w:spacing w:val="61"/>
        </w:rPr>
        <w:t xml:space="preserve"> </w:t>
      </w:r>
      <w:r>
        <w:t>темы</w:t>
      </w:r>
      <w:r>
        <w:rPr>
          <w:spacing w:val="61"/>
        </w:rPr>
        <w:t xml:space="preserve"> </w:t>
      </w:r>
      <w:r>
        <w:t>«Разговоров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важном»</w:t>
      </w:r>
      <w:r>
        <w:rPr>
          <w:spacing w:val="61"/>
        </w:rPr>
        <w:t xml:space="preserve"> </w:t>
      </w:r>
      <w:r>
        <w:t>выходят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рамки</w:t>
      </w:r>
      <w:r>
        <w:rPr>
          <w:spacing w:val="61"/>
        </w:rPr>
        <w:t xml:space="preserve"> </w:t>
      </w:r>
      <w:r>
        <w:t xml:space="preserve">программ  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способствуют</w:t>
      </w:r>
      <w:r>
        <w:rPr>
          <w:spacing w:val="61"/>
        </w:rPr>
        <w:t xml:space="preserve"> </w:t>
      </w:r>
      <w:r>
        <w:t xml:space="preserve">развитию  </w:t>
      </w:r>
      <w:r>
        <w:rPr>
          <w:spacing w:val="1"/>
        </w:rPr>
        <w:t xml:space="preserve"> </w:t>
      </w:r>
      <w:r>
        <w:t xml:space="preserve">кругозора  </w:t>
      </w:r>
      <w:r>
        <w:rPr>
          <w:spacing w:val="1"/>
        </w:rPr>
        <w:t xml:space="preserve"> </w:t>
      </w:r>
      <w:r>
        <w:t xml:space="preserve">младшего  </w:t>
      </w:r>
      <w:r>
        <w:rPr>
          <w:spacing w:val="1"/>
        </w:rPr>
        <w:t xml:space="preserve"> </w:t>
      </w:r>
      <w:r>
        <w:t xml:space="preserve">школьника,  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Эта</w:t>
      </w:r>
      <w:r>
        <w:rPr>
          <w:spacing w:val="61"/>
        </w:rPr>
        <w:t xml:space="preserve"> </w:t>
      </w:r>
      <w:r>
        <w:t>функция</w:t>
      </w:r>
      <w:r>
        <w:rPr>
          <w:spacing w:val="6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приоритетной.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Heading1"/>
        <w:numPr>
          <w:ilvl w:val="1"/>
          <w:numId w:val="106"/>
        </w:numPr>
        <w:tabs>
          <w:tab w:val="left" w:pos="2934"/>
        </w:tabs>
        <w:spacing w:before="73"/>
        <w:ind w:left="2933" w:hanging="421"/>
        <w:jc w:val="left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644A77" w:rsidRDefault="00644A77">
      <w:pPr>
        <w:pStyle w:val="BodyText"/>
        <w:ind w:left="0"/>
        <w:jc w:val="left"/>
        <w:rPr>
          <w:b/>
        </w:rPr>
      </w:pPr>
    </w:p>
    <w:p w:rsidR="00644A77" w:rsidRDefault="00644A77" w:rsidP="00404B6E">
      <w:pPr>
        <w:pStyle w:val="ListParagraph"/>
        <w:numPr>
          <w:ilvl w:val="2"/>
          <w:numId w:val="73"/>
        </w:numPr>
        <w:tabs>
          <w:tab w:val="left" w:pos="2742"/>
        </w:tabs>
        <w:spacing w:before="1"/>
        <w:ind w:hanging="601"/>
        <w:jc w:val="left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взаимосвязи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содержанием</w:t>
      </w:r>
    </w:p>
    <w:p w:rsidR="00644A77" w:rsidRDefault="00644A77">
      <w:pPr>
        <w:pStyle w:val="Heading1"/>
        <w:ind w:left="5012"/>
        <w:jc w:val="left"/>
      </w:pPr>
      <w:r>
        <w:t>учебных</w:t>
      </w:r>
      <w:r>
        <w:rPr>
          <w:spacing w:val="-4"/>
        </w:rPr>
        <w:t xml:space="preserve"> </w:t>
      </w:r>
      <w:r>
        <w:t>предметов</w:t>
      </w:r>
    </w:p>
    <w:p w:rsidR="00644A77" w:rsidRDefault="00644A77">
      <w:pPr>
        <w:pStyle w:val="BodyText"/>
        <w:ind w:left="0"/>
        <w:jc w:val="left"/>
        <w:rPr>
          <w:b/>
        </w:rPr>
      </w:pPr>
    </w:p>
    <w:p w:rsidR="00644A77" w:rsidRDefault="00644A77">
      <w:pPr>
        <w:pStyle w:val="BodyText"/>
        <w:ind w:right="694" w:firstLine="707"/>
      </w:pPr>
      <w:r>
        <w:t>Цель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реализуется через установление связи и взаимодействия между освоением 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-1"/>
        </w:rPr>
        <w:t xml:space="preserve"> </w:t>
      </w:r>
      <w:r>
        <w:t>Это взаимодействие</w:t>
      </w:r>
      <w:r>
        <w:rPr>
          <w:spacing w:val="-1"/>
        </w:rPr>
        <w:t xml:space="preserve"> </w:t>
      </w:r>
      <w:r>
        <w:t>проявляется в</w:t>
      </w:r>
      <w:r>
        <w:rPr>
          <w:spacing w:val="-2"/>
        </w:rPr>
        <w:t xml:space="preserve"> </w:t>
      </w:r>
      <w:r>
        <w:t>следующем:</w:t>
      </w:r>
    </w:p>
    <w:p w:rsidR="00644A77" w:rsidRDefault="00644A77" w:rsidP="00404B6E">
      <w:pPr>
        <w:pStyle w:val="ListParagraph"/>
        <w:numPr>
          <w:ilvl w:val="1"/>
          <w:numId w:val="9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УУД;</w:t>
      </w:r>
    </w:p>
    <w:p w:rsidR="00644A77" w:rsidRDefault="00644A77" w:rsidP="00404B6E">
      <w:pPr>
        <w:pStyle w:val="ListParagraph"/>
        <w:numPr>
          <w:ilvl w:val="1"/>
          <w:numId w:val="92"/>
        </w:numPr>
        <w:tabs>
          <w:tab w:val="left" w:pos="2139"/>
        </w:tabs>
        <w:spacing w:before="1"/>
        <w:ind w:right="693"/>
        <w:rPr>
          <w:sz w:val="24"/>
        </w:rPr>
      </w:pPr>
      <w:r>
        <w:rPr>
          <w:sz w:val="24"/>
        </w:rPr>
        <w:t>развивающиеся УУД обеспечивают протекание учебного процесса как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 интеллектуальных процессов, прежде всего теоретического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 речи и воображения, в том числе в условиях дистанционного обучения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процесса);</w:t>
      </w:r>
    </w:p>
    <w:p w:rsidR="00644A77" w:rsidRDefault="00644A77" w:rsidP="00404B6E">
      <w:pPr>
        <w:pStyle w:val="ListParagraph"/>
        <w:numPr>
          <w:ilvl w:val="1"/>
          <w:numId w:val="92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сюжетов, процессов, что положительно отражается на качестве изучения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644A77" w:rsidRDefault="00644A77" w:rsidP="00404B6E">
      <w:pPr>
        <w:pStyle w:val="ListParagraph"/>
        <w:numPr>
          <w:ilvl w:val="1"/>
          <w:numId w:val="92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7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19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6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сюжетов, процессов.</w:t>
      </w:r>
    </w:p>
    <w:p w:rsidR="00644A77" w:rsidRDefault="00644A77">
      <w:pPr>
        <w:pStyle w:val="Heading1"/>
        <w:spacing w:line="276" w:lineRule="exact"/>
      </w:pPr>
      <w:r>
        <w:t>Русский</w:t>
      </w:r>
      <w:r>
        <w:rPr>
          <w:spacing w:val="-2"/>
        </w:rPr>
        <w:t xml:space="preserve"> </w:t>
      </w:r>
      <w:r>
        <w:t>язык.</w:t>
      </w:r>
    </w:p>
    <w:p w:rsidR="00644A77" w:rsidRDefault="00644A77">
      <w:pPr>
        <w:pStyle w:val="BodyText"/>
        <w:ind w:right="694" w:firstLine="707"/>
      </w:pPr>
      <w:r>
        <w:t>В результате изучения русского языка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основания для сравнения языковых единиц (частеречная принадлежность,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 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 классифицировать 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7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 w:line="242" w:lineRule="auto"/>
        <w:ind w:right="696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3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7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 плану проектное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7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материала;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700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 уточнения;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 и дискуссии;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задачей; создавать устные и письменные тексты 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 ситуацией;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left="2126" w:hanging="709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 w:line="294" w:lineRule="exact"/>
        <w:ind w:left="2126" w:hanging="709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tabs>
          <w:tab w:val="left" w:pos="2126"/>
          <w:tab w:val="left" w:pos="4251"/>
          <w:tab w:val="left" w:pos="7083"/>
          <w:tab w:val="left" w:pos="8500"/>
        </w:tabs>
        <w:ind w:right="690"/>
        <w:jc w:val="left"/>
      </w:pPr>
      <w:r>
        <w:t>У</w:t>
      </w:r>
      <w:r>
        <w:tab/>
        <w:t>обучающегося</w:t>
      </w:r>
      <w:r>
        <w:tab/>
        <w:t>будут</w:t>
      </w:r>
      <w:r>
        <w:rPr>
          <w:spacing w:val="56"/>
        </w:rPr>
        <w:t xml:space="preserve"> </w:t>
      </w:r>
      <w:r>
        <w:t>сформированы</w:t>
      </w:r>
      <w:r>
        <w:tab/>
        <w:t>следующие</w:t>
      </w:r>
      <w:r>
        <w:tab/>
        <w:t>умения</w:t>
      </w:r>
      <w:r>
        <w:rPr>
          <w:spacing w:val="29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2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преодоления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 единиц;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6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ошибку;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  <w:tab w:val="left" w:pos="3464"/>
          <w:tab w:val="left" w:pos="4812"/>
          <w:tab w:val="left" w:pos="5587"/>
          <w:tab w:val="left" w:pos="7158"/>
          <w:tab w:val="left" w:pos="7489"/>
          <w:tab w:val="left" w:pos="9058"/>
        </w:tabs>
        <w:ind w:right="696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 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критериям.</w:t>
      </w:r>
    </w:p>
    <w:p w:rsidR="00644A77" w:rsidRDefault="00644A77">
      <w:pPr>
        <w:pStyle w:val="BodyText"/>
        <w:spacing w:line="276" w:lineRule="exact"/>
        <w:jc w:val="lef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644A77" w:rsidRDefault="00644A77">
      <w:pPr>
        <w:pStyle w:val="Heading1"/>
        <w:spacing w:line="276" w:lineRule="exact"/>
      </w:pPr>
      <w:r>
        <w:t>Литературное</w:t>
      </w:r>
      <w:r>
        <w:rPr>
          <w:spacing w:val="-5"/>
        </w:rPr>
        <w:t xml:space="preserve"> </w:t>
      </w:r>
      <w:r>
        <w:t>чтение.</w:t>
      </w:r>
    </w:p>
    <w:p w:rsidR="00644A77" w:rsidRDefault="00644A77">
      <w:pPr>
        <w:pStyle w:val="BodyText"/>
        <w:ind w:right="689"/>
      </w:pPr>
      <w:r>
        <w:t>Изучение литературного чтения в 4 классе способствует освоению ряда универсальных</w:t>
      </w:r>
      <w:r>
        <w:rPr>
          <w:spacing w:val="1"/>
        </w:rPr>
        <w:t xml:space="preserve"> </w:t>
      </w:r>
      <w:r>
        <w:rPr>
          <w:spacing w:val="-1"/>
        </w:rPr>
        <w:t xml:space="preserve">учебных действий: познавательных универсальных учебных действий,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7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89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 способствуют</w:t>
      </w:r>
      <w:r>
        <w:rPr>
          <w:spacing w:val="1"/>
        </w:rPr>
        <w:t xml:space="preserve"> </w:t>
      </w:r>
      <w:r>
        <w:t>формированию 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7" w:firstLine="0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 восприятию и небольшие по объёму прозаические и стихотворные произведения (без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оценивания);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9" w:firstLine="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(молча),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 к жанру, определять тему и главную мысль, находить в тексте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4"/>
          <w:sz w:val="24"/>
        </w:rPr>
        <w:t xml:space="preserve"> </w:t>
      </w:r>
      <w:r>
        <w:rPr>
          <w:sz w:val="24"/>
        </w:rPr>
        <w:t>эпизодами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поступков (по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аналогии);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9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2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9" w:firstLine="0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метафора),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интерьер),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6"/>
          <w:sz w:val="24"/>
        </w:rPr>
        <w:t xml:space="preserve"> </w:t>
      </w:r>
      <w:r>
        <w:rPr>
          <w:sz w:val="24"/>
        </w:rPr>
        <w:t>строфа).</w:t>
      </w:r>
    </w:p>
    <w:p w:rsidR="00644A77" w:rsidRDefault="00644A77">
      <w:pPr>
        <w:pStyle w:val="BodyText"/>
        <w:spacing w:line="276" w:lineRule="exact"/>
      </w:pPr>
      <w:r>
        <w:t>Работа</w:t>
      </w:r>
      <w:r>
        <w:rPr>
          <w:spacing w:val="54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информацией</w:t>
      </w:r>
      <w:r>
        <w:rPr>
          <w:spacing w:val="76"/>
        </w:rPr>
        <w:t xml:space="preserve"> </w:t>
      </w:r>
      <w:r>
        <w:t>как</w:t>
      </w:r>
      <w:r>
        <w:rPr>
          <w:spacing w:val="110"/>
        </w:rPr>
        <w:t xml:space="preserve"> </w:t>
      </w:r>
      <w:r>
        <w:t>часть</w:t>
      </w:r>
      <w:r>
        <w:rPr>
          <w:spacing w:val="114"/>
        </w:rPr>
        <w:t xml:space="preserve"> </w:t>
      </w:r>
      <w:r>
        <w:t>познавательных</w:t>
      </w:r>
      <w:r>
        <w:rPr>
          <w:spacing w:val="105"/>
        </w:rPr>
        <w:t xml:space="preserve"> </w:t>
      </w:r>
      <w:r>
        <w:t>универсальных</w:t>
      </w:r>
      <w:r>
        <w:rPr>
          <w:spacing w:val="47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действий</w:t>
      </w:r>
    </w:p>
    <w:p w:rsidR="00644A77" w:rsidRDefault="00644A77">
      <w:pPr>
        <w:spacing w:line="276" w:lineRule="exact"/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jc w:val="left"/>
      </w:pPr>
      <w:r>
        <w:rPr>
          <w:w w:val="95"/>
        </w:rPr>
        <w:t>способствуют</w:t>
      </w:r>
      <w:r>
        <w:rPr>
          <w:spacing w:val="30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16"/>
          <w:w w:val="95"/>
        </w:rPr>
        <w:t xml:space="preserve"> </w:t>
      </w:r>
      <w:r>
        <w:rPr>
          <w:w w:val="95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3543"/>
          <w:tab w:val="left" w:pos="7410"/>
          <w:tab w:val="left" w:pos="9174"/>
        </w:tabs>
        <w:ind w:right="690" w:hanging="1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справочную</w:t>
      </w:r>
      <w:r>
        <w:rPr>
          <w:spacing w:val="10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pacing w:val="-1"/>
          <w:w w:val="95"/>
          <w:sz w:val="24"/>
        </w:rPr>
        <w:t>дополнительной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3646"/>
          <w:tab w:val="left" w:pos="4457"/>
          <w:tab w:val="left" w:pos="4978"/>
          <w:tab w:val="left" w:pos="5470"/>
          <w:tab w:val="left" w:pos="6846"/>
          <w:tab w:val="left" w:pos="8149"/>
          <w:tab w:val="left" w:pos="9652"/>
        </w:tabs>
        <w:spacing w:before="1"/>
        <w:ind w:right="689" w:hanging="12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книгу</w:t>
      </w:r>
      <w:r>
        <w:rPr>
          <w:sz w:val="24"/>
        </w:rPr>
        <w:tab/>
        <w:t>по</w:t>
      </w:r>
      <w:r>
        <w:rPr>
          <w:sz w:val="24"/>
        </w:rPr>
        <w:tab/>
        <w:t>её</w:t>
      </w:r>
      <w:r>
        <w:rPr>
          <w:sz w:val="24"/>
        </w:rPr>
        <w:tab/>
        <w:t>элементам</w:t>
      </w:r>
      <w:r>
        <w:rPr>
          <w:sz w:val="24"/>
        </w:rPr>
        <w:tab/>
        <w:t>(обложка,</w:t>
      </w:r>
      <w:r>
        <w:rPr>
          <w:sz w:val="24"/>
        </w:rPr>
        <w:tab/>
        <w:t>оглавление,</w:t>
      </w:r>
      <w:r>
        <w:rPr>
          <w:sz w:val="24"/>
        </w:rPr>
        <w:tab/>
      </w:r>
      <w:r>
        <w:rPr>
          <w:spacing w:val="-1"/>
          <w:sz w:val="24"/>
        </w:rPr>
        <w:t>аннотация,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5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9"/>
          <w:sz w:val="24"/>
        </w:rPr>
        <w:t xml:space="preserve"> </w:t>
      </w:r>
      <w:r>
        <w:rPr>
          <w:sz w:val="24"/>
        </w:rPr>
        <w:t>примечания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2" w:lineRule="exact"/>
        <w:ind w:left="1702" w:hanging="297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7"/>
          <w:sz w:val="24"/>
        </w:rPr>
        <w:t xml:space="preserve"> </w:t>
      </w:r>
      <w:r>
        <w:rPr>
          <w:sz w:val="24"/>
        </w:rPr>
        <w:t>книгу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97"/>
        <w:jc w:val="left"/>
        <w:rPr>
          <w:sz w:val="24"/>
        </w:rPr>
      </w:pPr>
      <w:r>
        <w:rPr>
          <w:sz w:val="24"/>
        </w:rPr>
        <w:t>составлятьаннотацию.</w:t>
      </w:r>
    </w:p>
    <w:p w:rsidR="00644A77" w:rsidRDefault="00644A77">
      <w:pPr>
        <w:pStyle w:val="BodyText"/>
        <w:spacing w:line="275" w:lineRule="exact"/>
        <w:jc w:val="left"/>
      </w:pPr>
      <w:r>
        <w:rPr>
          <w:w w:val="95"/>
        </w:rPr>
        <w:t>Коммуникативные</w:t>
      </w:r>
      <w:r>
        <w:rPr>
          <w:spacing w:val="51"/>
          <w:w w:val="95"/>
        </w:rPr>
        <w:t xml:space="preserve"> </w:t>
      </w:r>
      <w:r>
        <w:rPr>
          <w:w w:val="95"/>
        </w:rPr>
        <w:t>универсальные</w:t>
      </w:r>
      <w:r>
        <w:rPr>
          <w:spacing w:val="23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24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84"/>
        </w:rPr>
        <w:t xml:space="preserve"> </w:t>
      </w:r>
      <w:r>
        <w:rPr>
          <w:w w:val="95"/>
        </w:rPr>
        <w:t>способствуют</w:t>
      </w:r>
      <w:r>
        <w:rPr>
          <w:spacing w:val="10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21"/>
          <w:w w:val="95"/>
        </w:rPr>
        <w:t xml:space="preserve"> </w:t>
      </w:r>
      <w:r>
        <w:rPr>
          <w:w w:val="95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4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28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2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2" w:lineRule="exact"/>
        <w:ind w:left="1702" w:hanging="285"/>
        <w:jc w:val="left"/>
        <w:rPr>
          <w:sz w:val="24"/>
        </w:rPr>
      </w:pPr>
      <w:r>
        <w:rPr>
          <w:spacing w:val="-1"/>
          <w:w w:val="95"/>
          <w:sz w:val="24"/>
        </w:rPr>
        <w:t>пересказывать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текст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учебной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85"/>
        <w:jc w:val="left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писателеи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произведениях;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before="1"/>
        <w:ind w:right="2143" w:firstLine="0"/>
        <w:jc w:val="left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ним;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фольклорныхпроизведений;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2853"/>
          <w:tab w:val="left" w:pos="4205"/>
          <w:tab w:val="left" w:pos="5120"/>
          <w:tab w:val="left" w:pos="7362"/>
          <w:tab w:val="left" w:pos="7693"/>
          <w:tab w:val="left" w:pos="9419"/>
        </w:tabs>
        <w:ind w:right="690" w:firstLine="0"/>
        <w:jc w:val="left"/>
        <w:rPr>
          <w:sz w:val="24"/>
        </w:rPr>
      </w:pPr>
      <w:r>
        <w:rPr>
          <w:sz w:val="24"/>
        </w:rPr>
        <w:t>сочинять</w:t>
      </w:r>
      <w:r>
        <w:rPr>
          <w:sz w:val="24"/>
        </w:rPr>
        <w:tab/>
        <w:t>небольшие</w:t>
      </w:r>
      <w:r>
        <w:rPr>
          <w:sz w:val="24"/>
        </w:rPr>
        <w:tab/>
        <w:t>тексты</w:t>
      </w:r>
      <w:r>
        <w:rPr>
          <w:sz w:val="24"/>
        </w:rPr>
        <w:tab/>
        <w:t>повествовательного</w:t>
      </w:r>
      <w:r>
        <w:rPr>
          <w:sz w:val="24"/>
        </w:rPr>
        <w:tab/>
        <w:t>и</w:t>
      </w:r>
      <w:r>
        <w:rPr>
          <w:sz w:val="24"/>
        </w:rPr>
        <w:tab/>
        <w:t>описательного</w:t>
      </w:r>
      <w:r>
        <w:rPr>
          <w:sz w:val="24"/>
        </w:rPr>
        <w:tab/>
        <w:t>характера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наблюдениям,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3"/>
          <w:sz w:val="24"/>
        </w:rPr>
        <w:t xml:space="preserve"> </w:t>
      </w:r>
      <w:r>
        <w:rPr>
          <w:sz w:val="24"/>
        </w:rPr>
        <w:t>тему.</w:t>
      </w:r>
    </w:p>
    <w:p w:rsidR="00644A77" w:rsidRDefault="00644A77">
      <w:pPr>
        <w:pStyle w:val="BodyText"/>
        <w:spacing w:line="275" w:lineRule="exact"/>
        <w:jc w:val="left"/>
      </w:pPr>
      <w:r>
        <w:rPr>
          <w:spacing w:val="-1"/>
        </w:rP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способствуют</w:t>
      </w:r>
      <w:r>
        <w:rPr>
          <w:spacing w:val="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9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97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3" w:lineRule="exact"/>
        <w:ind w:left="1702" w:hanging="297"/>
        <w:jc w:val="left"/>
        <w:rPr>
          <w:sz w:val="24"/>
        </w:rPr>
      </w:pPr>
      <w:r>
        <w:rPr>
          <w:w w:val="95"/>
          <w:sz w:val="24"/>
        </w:rPr>
        <w:t>определять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цель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выразительного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исполнения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текстом;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90" w:hanging="12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точки</w:t>
      </w:r>
      <w:r>
        <w:rPr>
          <w:spacing w:val="6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героев;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6" w:hanging="12"/>
        <w:rPr>
          <w:sz w:val="24"/>
        </w:rPr>
      </w:pPr>
      <w:r>
        <w:rPr>
          <w:sz w:val="24"/>
        </w:rPr>
        <w:t>осуществлять контроль процесса и результата деятельности, устанавливать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 и 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 их в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644A77" w:rsidRDefault="00644A77">
      <w:pPr>
        <w:pStyle w:val="BodyText"/>
        <w:spacing w:line="275" w:lineRule="exact"/>
      </w:pPr>
      <w:r>
        <w:rPr>
          <w:w w:val="95"/>
        </w:rPr>
        <w:t>Совместная</w:t>
      </w:r>
      <w:r>
        <w:rPr>
          <w:spacing w:val="-8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-6"/>
          <w:w w:val="95"/>
        </w:rPr>
        <w:t xml:space="preserve"> </w:t>
      </w:r>
      <w:r>
        <w:rPr>
          <w:w w:val="95"/>
        </w:rPr>
        <w:t>способствует</w:t>
      </w:r>
      <w:r>
        <w:rPr>
          <w:spacing w:val="-9"/>
          <w:w w:val="95"/>
        </w:rPr>
        <w:t xml:space="preserve"> </w:t>
      </w:r>
      <w:r>
        <w:rPr>
          <w:w w:val="95"/>
        </w:rPr>
        <w:t>формированию</w:t>
      </w:r>
      <w:r>
        <w:rPr>
          <w:spacing w:val="-7"/>
          <w:w w:val="95"/>
        </w:rPr>
        <w:t xml:space="preserve"> </w:t>
      </w:r>
      <w:r>
        <w:rPr>
          <w:w w:val="95"/>
        </w:rPr>
        <w:t>умений: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  <w:tab w:val="left" w:pos="3153"/>
          <w:tab w:val="left" w:pos="3468"/>
          <w:tab w:val="left" w:pos="7158"/>
        </w:tabs>
        <w:ind w:right="690" w:firstLine="0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 xml:space="preserve">театрализованной  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z w:val="24"/>
        </w:rPr>
        <w:tab/>
        <w:t>инсценировании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(читать по</w:t>
      </w:r>
      <w:r>
        <w:rPr>
          <w:spacing w:val="-14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8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сценки);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spacing w:line="292" w:lineRule="exact"/>
        <w:ind w:left="1702" w:hanging="28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взаимодействия;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1703"/>
        </w:tabs>
        <w:ind w:right="687" w:firstLine="0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3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своим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свой</w:t>
      </w:r>
      <w:r>
        <w:rPr>
          <w:spacing w:val="5"/>
          <w:sz w:val="24"/>
        </w:rPr>
        <w:t xml:space="preserve"> </w:t>
      </w:r>
      <w:r>
        <w:rPr>
          <w:sz w:val="24"/>
        </w:rPr>
        <w:t>вклад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дело.</w:t>
      </w:r>
    </w:p>
    <w:p w:rsidR="00644A77" w:rsidRDefault="00644A77">
      <w:pPr>
        <w:pStyle w:val="Heading1"/>
        <w:spacing w:line="275" w:lineRule="exact"/>
        <w:jc w:val="left"/>
      </w:pPr>
      <w:r>
        <w:t>Родной</w:t>
      </w:r>
      <w:r>
        <w:rPr>
          <w:spacing w:val="-2"/>
        </w:rPr>
        <w:t xml:space="preserve"> </w:t>
      </w:r>
      <w:r>
        <w:t>(русский</w:t>
      </w:r>
      <w:r>
        <w:rPr>
          <w:spacing w:val="-1"/>
        </w:rPr>
        <w:t xml:space="preserve"> </w:t>
      </w:r>
      <w:r>
        <w:t>язык)</w:t>
      </w:r>
    </w:p>
    <w:p w:rsidR="00644A77" w:rsidRDefault="00644A77">
      <w:pPr>
        <w:pStyle w:val="BodyText"/>
        <w:ind w:right="691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5" w:firstLine="707"/>
      </w:pP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сформированы</w:t>
      </w:r>
      <w:r>
        <w:rPr>
          <w:spacing w:val="50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базовые</w:t>
      </w:r>
      <w:r>
        <w:rPr>
          <w:spacing w:val="49"/>
        </w:rPr>
        <w:t xml:space="preserve"> </w:t>
      </w:r>
      <w:r>
        <w:t>логические</w:t>
      </w:r>
      <w:r>
        <w:rPr>
          <w:spacing w:val="49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9" w:firstLine="0"/>
        <w:rPr>
          <w:sz w:val="24"/>
        </w:rPr>
      </w:pPr>
      <w:r>
        <w:rPr>
          <w:sz w:val="24"/>
        </w:rPr>
        <w:t>сравнивать различные языковые единицы, устанавливать основания для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единиц, устанавливать аналогии языковых единиц;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/>
        <w:ind w:left="1418" w:right="695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алгоритма наблюдения, анализировать алгоритм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 языковыми единицами, самостоятельно выделять учебные операции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0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73" w:line="242" w:lineRule="auto"/>
        <w:ind w:left="1418" w:right="696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 (на основе предложенных критериев), проводить по предложенному 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700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 уточнения;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о синонимах слова);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0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 и условиями общения в знакомой среде, проявлять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 соблюдать правила ведения диалоги и дискуссии;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разных точек зрения; корректно и аргументированно высказывать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повествование)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6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73"/>
        <w:ind w:left="2126" w:hanging="709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before="1" w:line="294" w:lineRule="exact"/>
        <w:ind w:left="2126" w:hanging="709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самоконтроля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0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0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для 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и</w:t>
      </w:r>
      <w:r>
        <w:rPr>
          <w:spacing w:val="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языковых единиц;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7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пунктуационную ошибки;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 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критериям.</w:t>
      </w:r>
    </w:p>
    <w:p w:rsidR="00644A77" w:rsidRDefault="00644A77">
      <w:pPr>
        <w:pStyle w:val="BodyText"/>
        <w:spacing w:line="275" w:lineRule="exact"/>
        <w:jc w:val="lef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2" w:lineRule="exact"/>
        <w:ind w:left="2126" w:hanging="709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подчиняться,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7" w:firstLine="0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5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pStyle w:val="Heading1"/>
        <w:spacing w:line="276" w:lineRule="exact"/>
      </w:pPr>
      <w:r>
        <w:t>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5"/>
        </w:rPr>
        <w:t xml:space="preserve"> </w:t>
      </w:r>
      <w:r>
        <w:t>язык</w:t>
      </w:r>
    </w:p>
    <w:p w:rsidR="00644A77" w:rsidRDefault="00644A77">
      <w:pPr>
        <w:pStyle w:val="BodyText"/>
        <w:ind w:right="689" w:firstLine="707"/>
      </w:pPr>
      <w:r>
        <w:t>В результате изучения родного (башкирского) языка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умения</w:t>
      </w:r>
      <w:r>
        <w:rPr>
          <w:spacing w:val="-1"/>
        </w:rPr>
        <w:t xml:space="preserve"> </w:t>
      </w:r>
      <w:r>
        <w:t>совместной деятельности.</w:t>
      </w:r>
    </w:p>
    <w:p w:rsidR="00644A77" w:rsidRDefault="00644A77">
      <w:pPr>
        <w:pStyle w:val="BodyText"/>
        <w:ind w:right="693" w:firstLine="707"/>
      </w:pPr>
      <w:r>
        <w:t>У обучающегося будут</w:t>
      </w:r>
      <w:r>
        <w:rPr>
          <w:spacing w:val="60"/>
        </w:rPr>
        <w:t xml:space="preserve"> </w:t>
      </w:r>
      <w:r>
        <w:t>сформированы следующие базовые логические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ind w:right="687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 и явления родного (башкирского) языка с языковыми явлениями русского языка;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объекты (языковые</w:t>
      </w:r>
      <w:r>
        <w:rPr>
          <w:spacing w:val="-2"/>
        </w:rPr>
        <w:t xml:space="preserve"> </w:t>
      </w:r>
      <w:r>
        <w:t>единицы)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 признаку;</w:t>
      </w:r>
    </w:p>
    <w:p w:rsidR="00644A77" w:rsidRDefault="00644A77">
      <w:pPr>
        <w:pStyle w:val="BodyText"/>
        <w:ind w:right="695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:rsidR="00644A77" w:rsidRDefault="00644A77">
      <w:pPr>
        <w:pStyle w:val="BodyText"/>
        <w:ind w:right="694"/>
      </w:pPr>
      <w:r>
        <w:t>находить закономерности и противоречия в языковом материале на основе предложенного</w:t>
      </w:r>
      <w:r>
        <w:rPr>
          <w:spacing w:val="-5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</w:t>
      </w:r>
      <w:r>
        <w:rPr>
          <w:spacing w:val="-2"/>
        </w:rPr>
        <w:t xml:space="preserve"> </w:t>
      </w:r>
      <w:r>
        <w:t>наблюдения;</w:t>
      </w:r>
    </w:p>
    <w:p w:rsidR="00644A77" w:rsidRDefault="00644A77">
      <w:pPr>
        <w:pStyle w:val="BodyText"/>
        <w:ind w:right="698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644A77" w:rsidRDefault="00644A77">
      <w:pPr>
        <w:pStyle w:val="BodyText"/>
        <w:ind w:right="693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644A77" w:rsidRDefault="00644A77">
      <w:pPr>
        <w:pStyle w:val="BodyText"/>
        <w:ind w:right="695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>
      <w:pPr>
        <w:pStyle w:val="BodyText"/>
        <w:ind w:right="694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ситуации)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вопросов;</w:t>
      </w:r>
    </w:p>
    <w:p w:rsidR="00644A77" w:rsidRDefault="00644A77">
      <w:pPr>
        <w:pStyle w:val="BodyText"/>
        <w:ind w:right="695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644A77" w:rsidRDefault="00644A77">
      <w:pPr>
        <w:sectPr w:rsidR="00644A77">
          <w:pgSz w:w="11910" w:h="16840"/>
          <w:pgMar w:top="1040" w:right="440" w:bottom="134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4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:rsidR="00644A77" w:rsidRDefault="00644A77">
      <w:pPr>
        <w:pStyle w:val="BodyText"/>
        <w:spacing w:before="1"/>
      </w:pPr>
      <w:r>
        <w:t>выполнять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:rsidR="00644A77" w:rsidRDefault="00644A77">
      <w:pPr>
        <w:pStyle w:val="BodyText"/>
        <w:ind w:right="691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644A77" w:rsidRDefault="00644A77">
      <w:pPr>
        <w:pStyle w:val="BodyText"/>
        <w:ind w:right="697"/>
      </w:pPr>
      <w:r>
        <w:t>прогнозировать возможное развитие процессов, событий и их последствия в аналогичных</w:t>
      </w:r>
      <w:r>
        <w:rPr>
          <w:spacing w:val="1"/>
        </w:rPr>
        <w:t xml:space="preserve"> </w:t>
      </w:r>
      <w:r>
        <w:t>или сходных ситуациях.</w:t>
      </w:r>
    </w:p>
    <w:p w:rsidR="00644A77" w:rsidRDefault="00644A77">
      <w:pPr>
        <w:pStyle w:val="BodyText"/>
        <w:ind w:right="697" w:firstLine="707"/>
      </w:pPr>
      <w:r>
        <w:t>У обучающегося будут сформированы умения работать с информацией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ind w:right="696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справочник;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57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644A77" w:rsidRDefault="00644A77">
      <w:pPr>
        <w:pStyle w:val="BodyText"/>
        <w:spacing w:before="1"/>
        <w:ind w:right="689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справочников);</w:t>
      </w:r>
    </w:p>
    <w:p w:rsidR="00644A77" w:rsidRDefault="00644A77">
      <w:pPr>
        <w:pStyle w:val="BodyText"/>
        <w:ind w:right="689"/>
      </w:pPr>
      <w:r>
        <w:t>соблюдать с помощью взрослых (учителей, родителей, законных представителей) 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 и произношении слова, о значении слова, о происхождении слова, о синонимах</w:t>
      </w:r>
      <w:r>
        <w:rPr>
          <w:spacing w:val="-57"/>
        </w:rPr>
        <w:t xml:space="preserve"> </w:t>
      </w:r>
      <w:r>
        <w:t>слова);</w:t>
      </w:r>
    </w:p>
    <w:p w:rsidR="00644A77" w:rsidRDefault="00644A77">
      <w:pPr>
        <w:pStyle w:val="BodyText"/>
        <w:ind w:right="69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задачей;</w:t>
      </w:r>
    </w:p>
    <w:p w:rsidR="00644A77" w:rsidRDefault="00644A77">
      <w:pPr>
        <w:pStyle w:val="BodyText"/>
        <w:ind w:right="691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информации; понимать лингвистическую информацию, зафиксированную в виде таблиц,</w:t>
      </w:r>
      <w:r>
        <w:rPr>
          <w:spacing w:val="1"/>
        </w:rPr>
        <w:t xml:space="preserve"> </w:t>
      </w:r>
      <w:r>
        <w:t>схем.</w:t>
      </w:r>
    </w:p>
    <w:p w:rsidR="00644A77" w:rsidRDefault="00644A77">
      <w:pPr>
        <w:pStyle w:val="BodyText"/>
        <w:ind w:right="691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ind w:right="695"/>
      </w:pPr>
      <w:r>
        <w:t>воспринимать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644A77" w:rsidRDefault="00644A77">
      <w:pPr>
        <w:pStyle w:val="BodyText"/>
        <w:ind w:right="697"/>
      </w:pPr>
      <w:r>
        <w:t>проявлять уважительное отношение к собеседнику, соблюдать правила ведения диалога и</w:t>
      </w:r>
      <w:r>
        <w:rPr>
          <w:spacing w:val="1"/>
        </w:rPr>
        <w:t xml:space="preserve"> </w:t>
      </w:r>
      <w:r>
        <w:t>дискуссии;</w:t>
      </w:r>
    </w:p>
    <w:p w:rsidR="00644A77" w:rsidRDefault="00644A77">
      <w:pPr>
        <w:pStyle w:val="BodyText"/>
        <w:ind w:right="695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задачей; создавать устные и письменные тексты 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644A77" w:rsidRDefault="00644A77">
      <w:pPr>
        <w:pStyle w:val="BodyText"/>
      </w:pPr>
      <w:r>
        <w:t>подготавливать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644A77" w:rsidRDefault="00644A77">
      <w:pPr>
        <w:pStyle w:val="BodyText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выступления.</w:t>
      </w:r>
    </w:p>
    <w:p w:rsidR="00644A77" w:rsidRDefault="00644A77">
      <w:pPr>
        <w:pStyle w:val="BodyText"/>
        <w:spacing w:before="1"/>
        <w:ind w:right="700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ind w:right="699"/>
      </w:pPr>
      <w:r>
        <w:t>планировать действия по решению учебной задачи для получения результата; выстраивать</w:t>
      </w:r>
      <w:r>
        <w:rPr>
          <w:spacing w:val="-57"/>
        </w:rPr>
        <w:t xml:space="preserve"> </w:t>
      </w:r>
      <w:r>
        <w:t>последовательность выбранных действий.</w:t>
      </w:r>
    </w:p>
    <w:p w:rsidR="00644A77" w:rsidRDefault="00644A77">
      <w:pPr>
        <w:pStyle w:val="BodyText"/>
        <w:ind w:right="696" w:firstLine="70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pStyle w:val="BodyText"/>
        <w:ind w:right="697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 преодоления</w:t>
      </w:r>
      <w:r>
        <w:rPr>
          <w:spacing w:val="-1"/>
        </w:rPr>
        <w:t xml:space="preserve"> </w:t>
      </w:r>
      <w:r>
        <w:t>речевых и</w:t>
      </w:r>
      <w:r>
        <w:rPr>
          <w:spacing w:val="3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ошибок.</w:t>
      </w:r>
    </w:p>
    <w:p w:rsidR="00644A77" w:rsidRDefault="00644A77">
      <w:pPr>
        <w:pStyle w:val="BodyText"/>
        <w:ind w:left="2126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>
      <w:pPr>
        <w:pStyle w:val="BodyText"/>
        <w:ind w:right="688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работы);</w:t>
      </w:r>
    </w:p>
    <w:p w:rsidR="00644A77" w:rsidRDefault="00644A77">
      <w:pPr>
        <w:pStyle w:val="BodyText"/>
        <w:spacing w:before="1"/>
        <w:ind w:right="695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 свою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644A77" w:rsidRDefault="00644A77">
      <w:pPr>
        <w:pStyle w:val="BodyTex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образцов.</w:t>
      </w:r>
    </w:p>
    <w:p w:rsidR="00644A77" w:rsidRDefault="00644A77">
      <w:pPr>
        <w:pStyle w:val="Heading1"/>
      </w:pPr>
      <w:r>
        <w:t>Родной</w:t>
      </w:r>
      <w:r>
        <w:rPr>
          <w:spacing w:val="-2"/>
        </w:rPr>
        <w:t xml:space="preserve"> </w:t>
      </w:r>
      <w:r>
        <w:t>(татарский)</w:t>
      </w:r>
      <w:r>
        <w:rPr>
          <w:spacing w:val="-1"/>
        </w:rPr>
        <w:t xml:space="preserve"> </w:t>
      </w:r>
      <w:r>
        <w:t>язык</w:t>
      </w:r>
    </w:p>
    <w:p w:rsidR="00644A77" w:rsidRDefault="00644A77">
      <w:pPr>
        <w:pStyle w:val="BodyText"/>
        <w:ind w:right="694" w:firstLine="707"/>
      </w:pPr>
      <w:r>
        <w:t>В результате изучения родного (татарского) языка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умения</w:t>
      </w:r>
      <w:r>
        <w:rPr>
          <w:spacing w:val="-1"/>
        </w:rPr>
        <w:t xml:space="preserve"> </w:t>
      </w:r>
      <w:r>
        <w:t>совместной деятельности.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сравнивать различные языковые единицы, устанавливать основания для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единиц, устанавливать аналогии языковых единиц, сравнивать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и явления родного (татарского) языка с языковыми явлениями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  <w:tab w:val="left" w:pos="3527"/>
          <w:tab w:val="left" w:pos="5261"/>
          <w:tab w:val="left" w:pos="6323"/>
          <w:tab w:val="left" w:pos="6913"/>
          <w:tab w:val="left" w:pos="8737"/>
          <w:tab w:val="left" w:pos="9970"/>
        </w:tabs>
        <w:ind w:right="68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</w:t>
      </w:r>
      <w:r>
        <w:rPr>
          <w:sz w:val="24"/>
        </w:rPr>
        <w:tab/>
        <w:t>языковых</w:t>
      </w:r>
      <w:r>
        <w:rPr>
          <w:sz w:val="24"/>
        </w:rPr>
        <w:tab/>
        <w:t>единиц,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39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базовые</w:t>
      </w:r>
      <w:r>
        <w:rPr>
          <w:spacing w:val="39"/>
        </w:rPr>
        <w:t xml:space="preserve"> </w:t>
      </w:r>
      <w:r>
        <w:t>исследовательские</w:t>
      </w:r>
      <w:r>
        <w:rPr>
          <w:spacing w:val="39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 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цель,</w:t>
      </w:r>
      <w:r>
        <w:rPr>
          <w:spacing w:val="4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соблюдать с помощью взрослых (учителей, родителей, 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Интернете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tabs>
          <w:tab w:val="left" w:pos="3733"/>
          <w:tab w:val="left" w:pos="4071"/>
          <w:tab w:val="left" w:pos="5380"/>
          <w:tab w:val="left" w:pos="5728"/>
          <w:tab w:val="left" w:pos="7462"/>
          <w:tab w:val="left" w:pos="8304"/>
          <w:tab w:val="left" w:pos="8642"/>
          <w:tab w:val="left" w:pos="9805"/>
          <w:tab w:val="left" w:pos="10647"/>
        </w:tabs>
        <w:spacing w:before="73"/>
        <w:ind w:left="2138" w:right="697"/>
        <w:jc w:val="left"/>
      </w:pPr>
      <w:r>
        <w:t>(информации</w:t>
      </w:r>
      <w:r>
        <w:tab/>
        <w:t>о</w:t>
      </w:r>
      <w:r>
        <w:tab/>
        <w:t>написании</w:t>
      </w:r>
      <w:r>
        <w:tab/>
        <w:t>и</w:t>
      </w:r>
      <w:r>
        <w:tab/>
        <w:t>произношении</w:t>
      </w:r>
      <w:r>
        <w:tab/>
        <w:t>слова,</w:t>
      </w:r>
      <w:r>
        <w:tab/>
        <w:t>о</w:t>
      </w:r>
      <w:r>
        <w:tab/>
        <w:t>значении</w:t>
      </w:r>
      <w:r>
        <w:tab/>
        <w:t>слова,</w:t>
      </w:r>
      <w:r>
        <w:tab/>
      </w:r>
      <w:r>
        <w:rPr>
          <w:spacing w:val="-2"/>
        </w:rPr>
        <w:t>о</w:t>
      </w:r>
      <w:r>
        <w:rPr>
          <w:spacing w:val="-57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 о синонимах слова);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2"/>
        <w:jc w:val="left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представления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  <w:tab w:val="left" w:pos="8500"/>
        </w:tabs>
        <w:spacing w:line="293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лингвистической</w:t>
      </w:r>
      <w:r>
        <w:rPr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z w:val="24"/>
        </w:rPr>
        <w:t xml:space="preserve"> понимать</w:t>
      </w:r>
      <w:r>
        <w:rPr>
          <w:spacing w:val="-31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z w:val="24"/>
        </w:rPr>
        <w:tab/>
        <w:t>информацию,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зафиксированную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схем.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20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сформированы</w:t>
      </w:r>
      <w:r>
        <w:rPr>
          <w:spacing w:val="19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действий.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и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 деятельности: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 (распределять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pStyle w:val="Heading1"/>
        <w:spacing w:line="275" w:lineRule="exact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</w:t>
      </w:r>
    </w:p>
    <w:p w:rsidR="00644A77" w:rsidRDefault="00644A77">
      <w:pPr>
        <w:pStyle w:val="BodyText"/>
        <w:ind w:right="694" w:firstLine="707"/>
      </w:pPr>
      <w:r>
        <w:t>В результате изучения литературного чтения на родном (русском) языке на уровне</w:t>
      </w:r>
      <w:r>
        <w:rPr>
          <w:spacing w:val="1"/>
        </w:rPr>
        <w:t xml:space="preserve"> </w:t>
      </w:r>
      <w:r>
        <w:t>начального общего образования у обучающегося будут сформированы 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 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73" w:line="242" w:lineRule="auto"/>
        <w:ind w:right="696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3"/>
          <w:sz w:val="24"/>
        </w:rPr>
        <w:t xml:space="preserve"> </w:t>
      </w:r>
      <w:r>
        <w:rPr>
          <w:sz w:val="24"/>
        </w:rPr>
        <w:t>фразеологизмов;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алгоритма наблюдения, анализировать алгоритм действий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2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проводить по предложенному плану несложное миниисследование, выполнять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текстового материала;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6"/>
      </w:pPr>
      <w:r>
        <w:t>У обучающегося будут сформированы следующие умения работать с информацией как</w:t>
      </w:r>
      <w:r>
        <w:rPr>
          <w:spacing w:val="1"/>
        </w:rPr>
        <w:t xml:space="preserve"> </w:t>
      </w:r>
      <w:r>
        <w:t>часть познавательных универсальных 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 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уточнения;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(обращаясь к 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учебнику);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анализировать и создавать текстовую, графическую, видео, звуковую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644A77" w:rsidRDefault="00644A77">
      <w:pPr>
        <w:pStyle w:val="BodyText"/>
        <w:ind w:right="69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 и дискуссии;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73"/>
        <w:ind w:right="689"/>
        <w:rPr>
          <w:sz w:val="24"/>
        </w:rPr>
      </w:pP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работы, о результатах наблюдения, выполненного 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1"/>
        <w:ind w:right="692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самоорганизации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действий.</w:t>
      </w:r>
    </w:p>
    <w:p w:rsidR="00644A77" w:rsidRDefault="00644A77">
      <w:pPr>
        <w:pStyle w:val="BodyText"/>
        <w:ind w:right="69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устанавливать причины успеха/неудач учебной деятельности; корректировать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сравнивать результаты своей деятельности и деятельности других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pStyle w:val="Heading1"/>
        <w:spacing w:line="275" w:lineRule="exact"/>
        <w:ind w:left="1778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(башкирском)</w:t>
      </w:r>
      <w:r>
        <w:rPr>
          <w:spacing w:val="-3"/>
        </w:rPr>
        <w:t xml:space="preserve"> </w:t>
      </w:r>
      <w:r>
        <w:t>языке</w:t>
      </w:r>
    </w:p>
    <w:p w:rsidR="00644A77" w:rsidRDefault="00644A77">
      <w:pPr>
        <w:pStyle w:val="BodyText"/>
        <w:ind w:right="688" w:firstLine="707"/>
      </w:pPr>
      <w:r>
        <w:t>В результате изучения литературного чтения на родном (башкирском) языке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0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темам, жанрам;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алгоритму;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73" w:line="242" w:lineRule="auto"/>
        <w:ind w:right="698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текста, при составлении плана, пересказе текста, 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1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48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будут</w:t>
      </w:r>
      <w:r>
        <w:rPr>
          <w:spacing w:val="49"/>
        </w:rPr>
        <w:t xml:space="preserve"> </w:t>
      </w:r>
      <w:r>
        <w:t>сформированы</w:t>
      </w:r>
      <w:r>
        <w:rPr>
          <w:spacing w:val="47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работать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информацией</w:t>
      </w:r>
      <w:r>
        <w:rPr>
          <w:spacing w:val="49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 алгоритму находить в предложенном источнике (словаре, справочнике)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схемы, таблицы 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задачей; создавать устные (описание,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(повествование)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4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73" w:line="242" w:lineRule="auto"/>
        <w:ind w:right="697"/>
        <w:rPr>
          <w:sz w:val="24"/>
        </w:rPr>
      </w:pPr>
      <w:r>
        <w:rPr>
          <w:sz w:val="24"/>
        </w:rPr>
        <w:t>устанавливать причины успеха или неудач учебной деятельности;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для преодоления речевых ошибок.</w:t>
      </w:r>
    </w:p>
    <w:p w:rsidR="00644A77" w:rsidRDefault="00644A77">
      <w:pPr>
        <w:pStyle w:val="BodyText"/>
        <w:spacing w:line="272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 (распределять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выполнять совместные проектные задания по литературному чтению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(башкирском)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образца.</w:t>
      </w:r>
    </w:p>
    <w:p w:rsidR="00644A77" w:rsidRDefault="00644A77">
      <w:pPr>
        <w:pStyle w:val="Heading1"/>
        <w:spacing w:line="275" w:lineRule="exact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3"/>
        </w:rPr>
        <w:t xml:space="preserve"> </w:t>
      </w:r>
      <w:r>
        <w:t>языке</w:t>
      </w:r>
    </w:p>
    <w:p w:rsidR="00644A77" w:rsidRDefault="00644A77">
      <w:pPr>
        <w:pStyle w:val="BodyText"/>
        <w:ind w:right="694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5" w:firstLine="707"/>
      </w:pP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50"/>
        </w:rPr>
        <w:t xml:space="preserve"> </w:t>
      </w:r>
      <w:r>
        <w:t>будут</w:t>
      </w:r>
      <w:r>
        <w:rPr>
          <w:spacing w:val="51"/>
        </w:rPr>
        <w:t xml:space="preserve"> </w:t>
      </w:r>
      <w:r>
        <w:t>сформированы</w:t>
      </w:r>
      <w:r>
        <w:rPr>
          <w:spacing w:val="50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базовые</w:t>
      </w:r>
      <w:r>
        <w:rPr>
          <w:spacing w:val="49"/>
        </w:rPr>
        <w:t xml:space="preserve"> </w:t>
      </w:r>
      <w:r>
        <w:t>логические</w:t>
      </w:r>
      <w:r>
        <w:rPr>
          <w:spacing w:val="49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признаку;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  <w:tab w:val="left" w:pos="3544"/>
          <w:tab w:val="left" w:pos="5293"/>
          <w:tab w:val="left" w:pos="6371"/>
          <w:tab w:val="left" w:pos="6978"/>
          <w:tab w:val="left" w:pos="8870"/>
        </w:tabs>
        <w:ind w:right="69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темам, жанрам;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аннотацию,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текста, при составлении плана, пересказе текста, 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644A77" w:rsidRDefault="00644A77">
      <w:pPr>
        <w:pStyle w:val="BodyText"/>
        <w:ind w:right="694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цель;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9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48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будут</w:t>
      </w:r>
      <w:r>
        <w:rPr>
          <w:spacing w:val="49"/>
        </w:rPr>
        <w:t xml:space="preserve"> </w:t>
      </w:r>
      <w:r>
        <w:t>сформированы</w:t>
      </w:r>
      <w:r>
        <w:rPr>
          <w:spacing w:val="47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работать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информацией</w:t>
      </w:r>
      <w:r>
        <w:rPr>
          <w:spacing w:val="49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hanging="36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справочник;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73" w:line="242" w:lineRule="auto"/>
        <w:ind w:right="696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звуковую,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схемы, таблицы 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задачей; создавать устные (описание,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(повествование)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6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действий.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устанавливать причины успеха или неудач учебной деятельности;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для преодоления речевых ошибок.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 (распределять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4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4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48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образца.</w:t>
      </w:r>
    </w:p>
    <w:p w:rsidR="00644A77" w:rsidRDefault="00644A77">
      <w:pPr>
        <w:pStyle w:val="Heading1"/>
        <w:spacing w:line="275" w:lineRule="exact"/>
        <w:jc w:val="left"/>
      </w:pPr>
      <w:r>
        <w:t>Государственный</w:t>
      </w:r>
      <w:r>
        <w:rPr>
          <w:spacing w:val="-5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</w:t>
      </w:r>
    </w:p>
    <w:p w:rsidR="00644A77" w:rsidRDefault="00644A77">
      <w:pPr>
        <w:pStyle w:val="BodyText"/>
        <w:tabs>
          <w:tab w:val="left" w:pos="2495"/>
          <w:tab w:val="left" w:pos="4093"/>
          <w:tab w:val="left" w:pos="4539"/>
          <w:tab w:val="left" w:pos="6360"/>
          <w:tab w:val="left" w:pos="7280"/>
          <w:tab w:val="left" w:pos="9137"/>
        </w:tabs>
        <w:ind w:right="689"/>
        <w:jc w:val="left"/>
      </w:pPr>
      <w:r>
        <w:t>В</w:t>
      </w:r>
      <w:r>
        <w:rPr>
          <w:spacing w:val="22"/>
        </w:rPr>
        <w:t xml:space="preserve"> </w:t>
      </w:r>
      <w:r>
        <w:t>результате</w:t>
      </w:r>
      <w:r>
        <w:rPr>
          <w:spacing w:val="21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государственного</w:t>
      </w:r>
      <w:r>
        <w:rPr>
          <w:spacing w:val="21"/>
        </w:rPr>
        <w:t xml:space="preserve"> </w:t>
      </w:r>
      <w:r>
        <w:t>(башкирского)</w:t>
      </w:r>
      <w:r>
        <w:rPr>
          <w:spacing w:val="21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уровне</w:t>
      </w:r>
      <w:r>
        <w:rPr>
          <w:spacing w:val="20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tab/>
        <w:t>образования</w:t>
      </w:r>
      <w:r>
        <w:tab/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познавательные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универсальные учебные действия, коммуникативные универсальные учебные 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spacing w:before="1"/>
        <w:ind w:right="691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сравнивать различные языковые единицы, устанавливать основания для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единиц, устанавливать аналогии языковых единиц, сравнивать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и явления государственного (башкирского) языка с языковыми явлениями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для классификации языковых единиц,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цель,</w:t>
      </w:r>
      <w:r>
        <w:rPr>
          <w:spacing w:val="4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 наблюдения за языковым материалом (классификации,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 алгоритму находить информацию в предложенном источнике (словаре,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(с помощью словарей,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соблюдать с помощью взрослых (учителей, родителей, 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о синонимах слова);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понимать лингвистическую информацию, зафиксированную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73" w:line="242" w:lineRule="auto"/>
        <w:ind w:right="697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3"/>
      </w:pPr>
      <w:r>
        <w:t>У обучающегося будут сформированы умения самоорганизации как части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(неудач)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принимать цель совместной деятельности, коллективно выстраивать действия по 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 (распределять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образцов.</w:t>
      </w:r>
    </w:p>
    <w:p w:rsidR="00644A77" w:rsidRDefault="00644A77">
      <w:pPr>
        <w:pStyle w:val="Heading1"/>
        <w:spacing w:line="275" w:lineRule="exact"/>
        <w:jc w:val="left"/>
      </w:pPr>
      <w:r>
        <w:t>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</w:t>
      </w:r>
    </w:p>
    <w:p w:rsidR="00644A77" w:rsidRDefault="00644A77">
      <w:pPr>
        <w:pStyle w:val="BodyText"/>
        <w:ind w:right="689" w:firstLine="707"/>
      </w:pPr>
      <w:r>
        <w:t>В результате изучения иностранного (английского) языка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6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 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</w:t>
      </w:r>
      <w:r>
        <w:rPr>
          <w:spacing w:val="-1"/>
        </w:rPr>
        <w:t xml:space="preserve"> </w:t>
      </w:r>
      <w:r>
        <w:t>деятельность.</w:t>
      </w:r>
    </w:p>
    <w:p w:rsidR="00644A77" w:rsidRDefault="00644A77">
      <w:pPr>
        <w:pStyle w:val="BodyText"/>
        <w:ind w:right="695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73" w:line="242" w:lineRule="auto"/>
        <w:ind w:right="693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выводы.</w:t>
      </w:r>
    </w:p>
    <w:p w:rsidR="00644A77" w:rsidRDefault="00644A77">
      <w:pPr>
        <w:pStyle w:val="BodyText"/>
        <w:ind w:right="692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 ситуации;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ситуациях.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  <w:tab w:val="left" w:pos="3433"/>
          <w:tab w:val="left" w:pos="5417"/>
          <w:tab w:val="left" w:pos="6592"/>
          <w:tab w:val="left" w:pos="7813"/>
          <w:tab w:val="left" w:pos="8605"/>
          <w:tab w:val="left" w:pos="9765"/>
          <w:tab w:val="left" w:pos="10115"/>
        </w:tabs>
        <w:ind w:right="689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самоорганизации</w:t>
      </w:r>
      <w:r>
        <w:rPr>
          <w:spacing w:val="26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самоконтроля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73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1"/>
        <w:ind w:left="1418" w:right="2533" w:firstLine="360"/>
        <w:rPr>
          <w:sz w:val="24"/>
        </w:rPr>
      </w:pPr>
      <w:r>
        <w:rPr>
          <w:sz w:val="24"/>
        </w:rPr>
        <w:t>корректировать свои учебные действия для преодоления ошибок.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сроков;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pStyle w:val="Heading1"/>
        <w:spacing w:line="275" w:lineRule="exact"/>
        <w:jc w:val="left"/>
      </w:pPr>
      <w:r>
        <w:t>Математика</w:t>
      </w:r>
    </w:p>
    <w:p w:rsidR="00644A77" w:rsidRDefault="00644A77">
      <w:pPr>
        <w:pStyle w:val="BodyText"/>
        <w:ind w:right="694" w:firstLine="707"/>
      </w:pPr>
      <w:r>
        <w:t>В результате изучения математики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1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связи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2"/>
          <w:sz w:val="24"/>
        </w:rPr>
        <w:t xml:space="preserve"> </w:t>
      </w:r>
      <w:r>
        <w:rPr>
          <w:sz w:val="24"/>
        </w:rPr>
        <w:t>между</w:t>
      </w:r>
      <w:r>
        <w:rPr>
          <w:spacing w:val="5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5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1"/>
          <w:sz w:val="24"/>
        </w:rPr>
        <w:t xml:space="preserve"> </w:t>
      </w:r>
      <w:r>
        <w:rPr>
          <w:sz w:val="24"/>
        </w:rPr>
        <w:t>(«часть-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целое»,</w:t>
      </w:r>
      <w:r>
        <w:rPr>
          <w:spacing w:val="-1"/>
          <w:sz w:val="24"/>
        </w:rPr>
        <w:t xml:space="preserve"> </w:t>
      </w:r>
      <w:r>
        <w:rPr>
          <w:sz w:val="24"/>
        </w:rPr>
        <w:t>«причина-следствие», протяжённость);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(группировка), обобщение;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приобретать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 житейских задач;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3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проблемой.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39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базовые</w:t>
      </w:r>
      <w:r>
        <w:rPr>
          <w:spacing w:val="39"/>
        </w:rPr>
        <w:t xml:space="preserve"> </w:t>
      </w:r>
      <w:r>
        <w:t>исследовательские</w:t>
      </w:r>
      <w:r>
        <w:rPr>
          <w:spacing w:val="39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  <w:tab w:val="left" w:pos="3479"/>
          <w:tab w:val="left" w:pos="3968"/>
          <w:tab w:val="left" w:pos="5692"/>
          <w:tab w:val="left" w:pos="7765"/>
          <w:tab w:val="left" w:pos="9698"/>
        </w:tabs>
        <w:ind w:right="696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математическую</w:t>
      </w:r>
      <w:r>
        <w:rPr>
          <w:sz w:val="24"/>
        </w:rPr>
        <w:tab/>
        <w:t>терминологию:</w:t>
      </w:r>
      <w:r>
        <w:rPr>
          <w:sz w:val="24"/>
        </w:rPr>
        <w:tab/>
      </w:r>
      <w:r>
        <w:rPr>
          <w:spacing w:val="-1"/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9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5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55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55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55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вариантов).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будут</w:t>
      </w:r>
      <w:r>
        <w:rPr>
          <w:spacing w:val="37"/>
        </w:rPr>
        <w:t xml:space="preserve"> </w:t>
      </w:r>
      <w:r>
        <w:t>сформированы</w:t>
      </w:r>
      <w:r>
        <w:rPr>
          <w:spacing w:val="33"/>
        </w:rPr>
        <w:t xml:space="preserve"> </w:t>
      </w:r>
      <w:r>
        <w:t>следующие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2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диаграмму, другую модель);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утверждение по образцу, в соответствии с требованиями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hanging="361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1"/>
        <w:ind w:right="69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комментировать процесс вычисления, построения, решения; объяснять полученный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этику общения;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 (например, 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 отрезка);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деформированные;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изученным.</w:t>
      </w:r>
    </w:p>
    <w:p w:rsidR="00644A77" w:rsidRDefault="00644A77">
      <w:pPr>
        <w:pStyle w:val="BodyText"/>
        <w:ind w:right="693"/>
      </w:pPr>
      <w:r>
        <w:t>У обучающегося будут сформированы следующие действия самоорганизации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этапы предстоящей работы, определять последовательность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644A77" w:rsidRDefault="00644A77">
      <w:pPr>
        <w:pStyle w:val="BodyText"/>
        <w:ind w:right="69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осуществлять контроль процесса и результата своей деятельности; выбирать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 (формулирование вопросов, обращение к 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электронным);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контрпримеров),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</w:p>
    <w:p w:rsidR="00644A77" w:rsidRDefault="00644A77">
      <w:pPr>
        <w:pStyle w:val="Heading1"/>
        <w:spacing w:line="275" w:lineRule="exact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644A77" w:rsidRDefault="00644A77">
      <w:pPr>
        <w:pStyle w:val="BodyText"/>
        <w:ind w:right="694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73"/>
        <w:ind w:right="695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1"/>
        <w:ind w:right="691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целое;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предположению) 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и неживая природа, цепи питания; природные зоны), а также в социуме (лента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 труд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 изучения и связей между объектами (часть 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исследования).</w:t>
      </w:r>
    </w:p>
    <w:p w:rsidR="00644A77" w:rsidRDefault="00644A77">
      <w:pPr>
        <w:pStyle w:val="BodyText"/>
        <w:ind w:right="693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учебной задачи;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7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явном</w:t>
      </w:r>
      <w:r>
        <w:rPr>
          <w:spacing w:val="17"/>
          <w:sz w:val="24"/>
        </w:rPr>
        <w:t xml:space="preserve"> </w:t>
      </w:r>
      <w:r>
        <w:rPr>
          <w:sz w:val="24"/>
        </w:rPr>
        <w:t>виде,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 алгоритму;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</w:t>
      </w:r>
      <w:r>
        <w:rPr>
          <w:spacing w:val="59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46"/>
          <w:sz w:val="24"/>
        </w:rPr>
        <w:t xml:space="preserve"> </w:t>
      </w:r>
      <w:r>
        <w:rPr>
          <w:sz w:val="24"/>
        </w:rPr>
        <w:t>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  <w:tab w:val="left" w:pos="3543"/>
          <w:tab w:val="left" w:pos="495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  <w:tab w:val="left" w:pos="4251"/>
          <w:tab w:val="left" w:pos="5667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контролируемого</w:t>
      </w:r>
      <w:r>
        <w:rPr>
          <w:sz w:val="24"/>
        </w:rPr>
        <w:tab/>
        <w:t>доступа</w:t>
      </w:r>
      <w:r>
        <w:rPr>
          <w:sz w:val="24"/>
        </w:rPr>
        <w:tab/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сеть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«Интернет»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644A77" w:rsidRDefault="00644A77">
      <w:pPr>
        <w:spacing w:line="293" w:lineRule="exact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before="73" w:line="242" w:lineRule="auto"/>
        <w:ind w:right="692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схема, диаграмма).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собеседнику;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  <w:tab w:val="left" w:pos="3980"/>
          <w:tab w:val="left" w:pos="5343"/>
          <w:tab w:val="left" w:pos="5693"/>
          <w:tab w:val="left" w:pos="6702"/>
          <w:tab w:val="left" w:pos="7158"/>
          <w:tab w:val="left" w:pos="8072"/>
          <w:tab w:val="left" w:pos="9549"/>
        </w:tabs>
        <w:ind w:right="695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обобщения</w:t>
      </w:r>
      <w:r>
        <w:rPr>
          <w:sz w:val="24"/>
        </w:rPr>
        <w:tab/>
        <w:t>и</w:t>
      </w:r>
      <w:r>
        <w:rPr>
          <w:sz w:val="24"/>
        </w:rPr>
        <w:tab/>
        <w:t>выводы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полученных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доказательствами;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 событиях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подготавливать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9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 и другие) к тексту выступления.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25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  <w:r>
        <w:rPr>
          <w:spacing w:val="25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самоорганизации</w:t>
      </w:r>
      <w:r>
        <w:rPr>
          <w:spacing w:val="26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будут</w:t>
      </w:r>
      <w:r>
        <w:rPr>
          <w:spacing w:val="5"/>
        </w:rPr>
        <w:t xml:space="preserve"> </w:t>
      </w:r>
      <w:r>
        <w:t>сформированы</w:t>
      </w:r>
      <w:r>
        <w:rPr>
          <w:spacing w:val="4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самоконтроля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самооценки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предупреждения, в том числе в житейских ситуациях, опасных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понимать значения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 целей совместной деятельности (на основе изученного материала 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29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2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каждого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1"/>
        <w:jc w:val="left"/>
      </w:pPr>
      <w:r>
        <w:t>участника;</w:t>
      </w:r>
      <w:r>
        <w:rPr>
          <w:spacing w:val="6"/>
        </w:rPr>
        <w:t xml:space="preserve"> </w:t>
      </w:r>
      <w:r>
        <w:t>считаться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наличием</w:t>
      </w:r>
      <w:r>
        <w:rPr>
          <w:spacing w:val="6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мнений;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допускать</w:t>
      </w:r>
      <w:r>
        <w:rPr>
          <w:spacing w:val="6"/>
        </w:rPr>
        <w:t xml:space="preserve"> </w:t>
      </w:r>
      <w:r>
        <w:t>конфликтов,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мирно разрешать их без</w:t>
      </w:r>
      <w:r>
        <w:rPr>
          <w:spacing w:val="-1"/>
        </w:rPr>
        <w:t xml:space="preserve"> </w:t>
      </w:r>
      <w:r>
        <w:t>участия взрослого;</w:t>
      </w:r>
    </w:p>
    <w:p w:rsidR="00644A77" w:rsidRDefault="00644A77" w:rsidP="00404B6E">
      <w:pPr>
        <w:pStyle w:val="ListParagraph"/>
        <w:numPr>
          <w:ilvl w:val="0"/>
          <w:numId w:val="72"/>
        </w:numPr>
        <w:tabs>
          <w:tab w:val="left" w:pos="359"/>
          <w:tab w:val="left" w:pos="2139"/>
        </w:tabs>
        <w:ind w:right="4771" w:hanging="2139"/>
        <w:jc w:val="righ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644A77" w:rsidRDefault="00644A77">
      <w:pPr>
        <w:pStyle w:val="Heading1"/>
        <w:spacing w:before="2"/>
        <w:ind w:left="0" w:right="4824"/>
        <w:jc w:val="right"/>
      </w:pPr>
      <w:r>
        <w:t>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</w:t>
      </w:r>
    </w:p>
    <w:p w:rsidR="00644A77" w:rsidRDefault="00644A77">
      <w:pPr>
        <w:pStyle w:val="BodyText"/>
        <w:ind w:right="687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spacing w:line="276" w:lineRule="exact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70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 достижения;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её реализации, определять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коррективы в процесс их реализации на основе оценки и 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 отнесения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 различных точек зрения и право каждого иметь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собственную, умений излагать своё мнение и аргументировать свою точку зрения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определять общую цель и пути её достижения, умений 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окружающих.</w:t>
      </w:r>
    </w:p>
    <w:p w:rsidR="00644A77" w:rsidRDefault="00644A77">
      <w:pPr>
        <w:pStyle w:val="BodyText"/>
        <w:ind w:right="698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этика,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этике</w:t>
      </w:r>
      <w:r>
        <w:rPr>
          <w:spacing w:val="-2"/>
          <w:sz w:val="24"/>
        </w:rPr>
        <w:t xml:space="preserve"> </w:t>
      </w:r>
      <w:r>
        <w:rPr>
          <w:sz w:val="24"/>
        </w:rPr>
        <w:t>(наблюдение, чтение,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 вычисление);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материала;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признавать возможность существования разных точек зрения, обосновывать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(прочитанную)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подчёркивать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1"/>
        <w:ind w:right="69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(текстовую, графическую, видео);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находить дополнительную информацию к основному учебному материалу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анализировать, сравнивать информацию, представленную в разных источниках,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 оценивать её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правильность.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соблюдать правила ведения диалога и дискуссии, корректно задавать 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участников общения;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этике.</w:t>
      </w:r>
    </w:p>
    <w:p w:rsidR="00644A77" w:rsidRDefault="00644A77">
      <w:pPr>
        <w:pStyle w:val="BodyText"/>
        <w:spacing w:line="237" w:lineRule="auto"/>
        <w:ind w:right="696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 своего здоровья и эмоционального благополучия, предвидеть 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ситуации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1"/>
        <w:ind w:right="693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правила 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российского общества,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к сознательному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 нравственные нормы поведения, осуждать проявление несправедливости,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зла;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 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этикета.</w:t>
      </w:r>
    </w:p>
    <w:p w:rsidR="00644A77" w:rsidRDefault="00644A77">
      <w:pPr>
        <w:pStyle w:val="BodyText"/>
        <w:spacing w:line="275" w:lineRule="exac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 высказывать свои пожелания к работе, спокойно принимать замечания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объективно их оценивать;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спокойно разрешать 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подготавливать индивидуально, в парах, в группах сообщения по изученному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видеопрезентацией.</w:t>
      </w:r>
    </w:p>
    <w:p w:rsidR="00644A77" w:rsidRDefault="00644A77">
      <w:pPr>
        <w:pStyle w:val="Heading1"/>
        <w:spacing w:line="275" w:lineRule="exact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644A77" w:rsidRDefault="00644A77">
      <w:pPr>
        <w:spacing w:line="275" w:lineRule="exact"/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 w:firstLine="707"/>
      </w:pPr>
      <w:r>
        <w:t>В результате изучения изобразительного искусства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spacing w:before="1" w:line="276" w:lineRule="exact"/>
      </w:pPr>
      <w:r>
        <w:t>Пространственные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(характерные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30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9"/>
          <w:sz w:val="24"/>
        </w:rPr>
        <w:t xml:space="preserve"> </w:t>
      </w:r>
      <w:r>
        <w:rPr>
          <w:sz w:val="24"/>
        </w:rPr>
        <w:t>между</w:t>
      </w:r>
      <w:r>
        <w:rPr>
          <w:spacing w:val="29"/>
          <w:sz w:val="24"/>
        </w:rPr>
        <w:t xml:space="preserve"> </w:t>
      </w:r>
      <w:r>
        <w:rPr>
          <w:sz w:val="24"/>
        </w:rPr>
        <w:t>визуальными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пропорциональные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jc w:val="left"/>
        <w:rPr>
          <w:sz w:val="24"/>
        </w:rPr>
      </w:pPr>
      <w:r>
        <w:rPr>
          <w:sz w:val="24"/>
        </w:rPr>
        <w:t>выявлять и анализировать ритмические отношения в пространстве и в изображении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(визуальном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образе) на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 основаниях;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плоской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композиции;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(тёмное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светлое)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объектах;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цветовых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и плоскостном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изображении.</w:t>
      </w:r>
    </w:p>
    <w:p w:rsidR="00644A77" w:rsidRDefault="00644A77">
      <w:pPr>
        <w:pStyle w:val="BodyText"/>
        <w:tabs>
          <w:tab w:val="left" w:pos="1915"/>
          <w:tab w:val="left" w:pos="3735"/>
          <w:tab w:val="left" w:pos="4654"/>
          <w:tab w:val="left" w:pos="6511"/>
          <w:tab w:val="left" w:pos="8010"/>
          <w:tab w:val="left" w:pos="9162"/>
          <w:tab w:val="left" w:pos="10639"/>
        </w:tabs>
        <w:ind w:right="69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базовые</w:t>
      </w:r>
      <w:r>
        <w:tab/>
        <w:t>логические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42" w:lineRule="auto"/>
        <w:ind w:right="696"/>
        <w:rPr>
          <w:sz w:val="24"/>
        </w:rPr>
      </w:pPr>
      <w:r>
        <w:rPr>
          <w:sz w:val="24"/>
        </w:rPr>
        <w:t>проявлять исследовательские, экспериментальные действия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материалов;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проявлять творческие экспериментальные действия в процессе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 действия на основе определённых учебных установок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произведений изобразительного искусства, архитектуры и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творчества;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городской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9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2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 жизни человека;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2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9"/>
          <w:sz w:val="24"/>
        </w:rPr>
        <w:t xml:space="preserve"> </w:t>
      </w:r>
      <w:r>
        <w:rPr>
          <w:sz w:val="24"/>
        </w:rPr>
        <w:t>эстетическим,</w:t>
      </w:r>
      <w:r>
        <w:rPr>
          <w:spacing w:val="21"/>
          <w:sz w:val="24"/>
        </w:rPr>
        <w:t xml:space="preserve"> </w:t>
      </w:r>
      <w:r>
        <w:rPr>
          <w:sz w:val="24"/>
        </w:rPr>
        <w:t>аналитическим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12"/>
          <w:sz w:val="24"/>
        </w:rPr>
        <w:t xml:space="preserve"> </w:t>
      </w:r>
      <w:r>
        <w:rPr>
          <w:sz w:val="24"/>
        </w:rPr>
        <w:t>и,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соответственно,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людей;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произведений;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48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будут</w:t>
      </w:r>
      <w:r>
        <w:rPr>
          <w:spacing w:val="50"/>
        </w:rPr>
        <w:t xml:space="preserve"> </w:t>
      </w:r>
      <w:r>
        <w:t>сформированы</w:t>
      </w:r>
      <w:r>
        <w:rPr>
          <w:spacing w:val="47"/>
        </w:rPr>
        <w:t xml:space="preserve"> </w:t>
      </w:r>
      <w:r>
        <w:t>умения</w:t>
      </w:r>
      <w:r>
        <w:rPr>
          <w:spacing w:val="48"/>
        </w:rPr>
        <w:t xml:space="preserve"> </w:t>
      </w:r>
      <w:r>
        <w:t>работать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информацией</w:t>
      </w:r>
      <w:r>
        <w:rPr>
          <w:spacing w:val="49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73" w:line="242" w:lineRule="auto"/>
        <w:ind w:right="695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схемах;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самостоятельно подготавливать информацию на заданную или выбранную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видах: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эскизах,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презентациях;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музеи</w:t>
      </w:r>
      <w:r>
        <w:rPr>
          <w:spacing w:val="1"/>
          <w:sz w:val="24"/>
        </w:rPr>
        <w:t xml:space="preserve"> </w:t>
      </w:r>
      <w:r>
        <w:rPr>
          <w:sz w:val="24"/>
        </w:rPr>
        <w:t>(галереи)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установок и квестов, 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понимать искусство в качестве особого языка общения - межличностного (автор -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зритель),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поколениями, между народами;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оппонентам,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 и корректно отстаивая свои позиции в оценке и понимании обсуждаемого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9"/>
        <w:rPr>
          <w:sz w:val="24"/>
        </w:rPr>
      </w:pPr>
      <w:r>
        <w:rPr>
          <w:sz w:val="24"/>
        </w:rPr>
        <w:t>находить общее решение и разрешать конфликты на основе общих позиций и учёта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демонстрировать и объяснять результаты своего творческого, художественного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анализировать произведения детского художественного творчества с позиций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учителем;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взаимодействовать,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6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"/>
          <w:sz w:val="24"/>
        </w:rPr>
        <w:t xml:space="preserve"> </w:t>
      </w:r>
      <w:r>
        <w:rPr>
          <w:sz w:val="24"/>
        </w:rPr>
        <w:t>по достижению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результата.</w:t>
      </w:r>
    </w:p>
    <w:p w:rsidR="00644A77" w:rsidRDefault="00644A77">
      <w:pPr>
        <w:pStyle w:val="BodyText"/>
        <w:ind w:right="697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наводить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относясь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644A77" w:rsidRDefault="00644A77">
      <w:pPr>
        <w:pStyle w:val="Heading1"/>
        <w:jc w:val="left"/>
      </w:pPr>
      <w:r>
        <w:t>Музыка</w:t>
      </w:r>
    </w:p>
    <w:p w:rsidR="00644A77" w:rsidRDefault="00644A77">
      <w:pPr>
        <w:pStyle w:val="BodyText"/>
        <w:ind w:right="691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универсальные познавательные учебные 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познавательных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определённому признаку;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 исполнительские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составы);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73"/>
        <w:ind w:right="69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before="1"/>
        <w:ind w:right="695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644A77" w:rsidRDefault="00644A77">
      <w:pPr>
        <w:pStyle w:val="BodyText"/>
        <w:ind w:right="697"/>
      </w:pPr>
      <w:r>
        <w:t>У обучающегося будут сформированы следующие базовые исследовательские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познавательных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на основе предложенных учителем вопросов определять 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музыкально-исполнительских навыков;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планировать изменения результатов своей музыкальной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музицирования;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 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(в том числе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 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6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условиях.</w:t>
      </w:r>
    </w:p>
    <w:p w:rsidR="00644A77" w:rsidRDefault="00644A77">
      <w:pPr>
        <w:pStyle w:val="BodyText"/>
        <w:ind w:right="692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познавательных учебных действий: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 правила информационной безопасности при поиске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анализировать музыкальные тексты (акустические и нотные)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алгоритму;</w:t>
      </w:r>
    </w:p>
    <w:p w:rsidR="00644A77" w:rsidRDefault="00644A77" w:rsidP="00404B6E">
      <w:pPr>
        <w:pStyle w:val="ListParagraph"/>
        <w:numPr>
          <w:ilvl w:val="1"/>
          <w:numId w:val="93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644A77" w:rsidRDefault="00644A77">
      <w:pPr>
        <w:pStyle w:val="BodyText"/>
        <w:tabs>
          <w:tab w:val="left" w:pos="1927"/>
          <w:tab w:val="left" w:pos="3760"/>
          <w:tab w:val="left" w:pos="4688"/>
          <w:tab w:val="left" w:pos="6555"/>
          <w:tab w:val="left" w:pos="7639"/>
          <w:tab w:val="left" w:pos="8318"/>
          <w:tab w:val="left" w:pos="9200"/>
        </w:tabs>
        <w:ind w:right="694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как</w:t>
      </w:r>
      <w:r>
        <w:tab/>
        <w:t>часть</w:t>
      </w:r>
      <w:r>
        <w:tab/>
      </w:r>
      <w:r>
        <w:rPr>
          <w:spacing w:val="-1"/>
        </w:rPr>
        <w:t>универсальных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1"/>
        </w:numPr>
        <w:tabs>
          <w:tab w:val="left" w:pos="2127"/>
        </w:tabs>
        <w:ind w:hanging="709"/>
        <w:jc w:val="left"/>
        <w:rPr>
          <w:sz w:val="24"/>
        </w:rPr>
      </w:pPr>
      <w:r>
        <w:rPr>
          <w:sz w:val="24"/>
        </w:rPr>
        <w:t>невербальная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коммуникация:</w:t>
      </w:r>
    </w:p>
    <w:p w:rsidR="00644A77" w:rsidRDefault="00644A77">
      <w:pPr>
        <w:pStyle w:val="BodyText"/>
        <w:ind w:right="698"/>
        <w:jc w:val="left"/>
      </w:pPr>
      <w:r>
        <w:t>воспринимать</w:t>
      </w:r>
      <w:r>
        <w:rPr>
          <w:spacing w:val="7"/>
        </w:rPr>
        <w:t xml:space="preserve"> </w:t>
      </w:r>
      <w:r>
        <w:t>музыку</w:t>
      </w:r>
      <w:r>
        <w:rPr>
          <w:spacing w:val="4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специфическую</w:t>
      </w:r>
      <w:r>
        <w:rPr>
          <w:spacing w:val="6"/>
        </w:rPr>
        <w:t xml:space="preserve"> </w:t>
      </w:r>
      <w:r>
        <w:t>форму</w:t>
      </w:r>
      <w:r>
        <w:rPr>
          <w:spacing w:val="6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высказывания;</w:t>
      </w:r>
    </w:p>
    <w:p w:rsidR="00644A77" w:rsidRDefault="00644A77">
      <w:pPr>
        <w:pStyle w:val="BodyText"/>
        <w:jc w:val="left"/>
      </w:pPr>
      <w:r>
        <w:t>выступать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публикой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исполнителя</w:t>
      </w:r>
      <w:r>
        <w:rPr>
          <w:spacing w:val="-1"/>
        </w:rPr>
        <w:t xml:space="preserve"> </w:t>
      </w:r>
      <w:r>
        <w:t>музыки (соло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коллективе);</w:t>
      </w:r>
    </w:p>
    <w:p w:rsidR="00644A77" w:rsidRDefault="00644A77">
      <w:pPr>
        <w:pStyle w:val="BodyText"/>
        <w:ind w:right="691"/>
        <w:jc w:val="left"/>
      </w:pPr>
      <w:r>
        <w:t>передавать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собственном</w:t>
      </w:r>
      <w:r>
        <w:rPr>
          <w:spacing w:val="2"/>
        </w:rPr>
        <w:t xml:space="preserve"> </w:t>
      </w:r>
      <w:r>
        <w:t>исполнении</w:t>
      </w:r>
      <w:r>
        <w:rPr>
          <w:spacing w:val="3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художественное</w:t>
      </w:r>
      <w:r>
        <w:rPr>
          <w:spacing w:val="2"/>
        </w:rPr>
        <w:t xml:space="preserve"> </w:t>
      </w:r>
      <w:r>
        <w:t>содержание,</w:t>
      </w:r>
      <w:r>
        <w:rPr>
          <w:spacing w:val="2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исполняемому произведению;</w:t>
      </w:r>
    </w:p>
    <w:p w:rsidR="00644A77" w:rsidRDefault="00644A77">
      <w:pPr>
        <w:pStyle w:val="BodyText"/>
        <w:ind w:right="691"/>
        <w:jc w:val="left"/>
      </w:pPr>
      <w:r>
        <w:t>осознанно</w:t>
      </w:r>
      <w:r>
        <w:rPr>
          <w:spacing w:val="30"/>
        </w:rPr>
        <w:t xml:space="preserve"> </w:t>
      </w:r>
      <w:r>
        <w:t>пользоваться</w:t>
      </w:r>
      <w:r>
        <w:rPr>
          <w:spacing w:val="37"/>
        </w:rPr>
        <w:t xml:space="preserve"> </w:t>
      </w:r>
      <w:r>
        <w:t>интонационной</w:t>
      </w:r>
      <w:r>
        <w:rPr>
          <w:spacing w:val="32"/>
        </w:rPr>
        <w:t xml:space="preserve"> </w:t>
      </w:r>
      <w:r>
        <w:t>выразительностью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обыденной</w:t>
      </w:r>
      <w:r>
        <w:rPr>
          <w:spacing w:val="32"/>
        </w:rPr>
        <w:t xml:space="preserve"> </w:t>
      </w:r>
      <w:r>
        <w:t>речи,</w:t>
      </w:r>
      <w:r>
        <w:rPr>
          <w:spacing w:val="3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 в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общении;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1"/>
        </w:numPr>
        <w:tabs>
          <w:tab w:val="left" w:pos="2127"/>
        </w:tabs>
        <w:spacing w:before="73"/>
        <w:ind w:hanging="709"/>
        <w:rPr>
          <w:sz w:val="24"/>
        </w:rPr>
      </w:pPr>
      <w:r>
        <w:rPr>
          <w:sz w:val="24"/>
        </w:rPr>
        <w:t>вербальная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коммуникация:</w:t>
      </w:r>
    </w:p>
    <w:p w:rsidR="00644A77" w:rsidRDefault="00644A77">
      <w:pPr>
        <w:pStyle w:val="BodyText"/>
        <w:spacing w:before="1"/>
        <w:ind w:right="698"/>
      </w:pPr>
      <w:r>
        <w:t>воспринимать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644A77" w:rsidRDefault="00644A77">
      <w:pPr>
        <w:pStyle w:val="BodyText"/>
        <w:ind w:right="697"/>
      </w:pPr>
      <w:r>
        <w:t>проявлять уважительное отношение к собеседнику, соблюдать правила ведения диалога и</w:t>
      </w:r>
      <w:r>
        <w:rPr>
          <w:spacing w:val="1"/>
        </w:rPr>
        <w:t xml:space="preserve"> </w:t>
      </w:r>
      <w:r>
        <w:t>дискуссии;</w:t>
      </w:r>
    </w:p>
    <w:p w:rsidR="00644A77" w:rsidRDefault="00644A77">
      <w:pPr>
        <w:pStyle w:val="BodyText"/>
        <w:ind w:right="696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задачей; создавать устные и письменные тексты 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644A77" w:rsidRDefault="00644A77">
      <w:pPr>
        <w:pStyle w:val="BodyText"/>
      </w:pPr>
      <w:r>
        <w:t>подготавливать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644A77" w:rsidRDefault="00644A77">
      <w:pPr>
        <w:pStyle w:val="BodyTex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выступлении;</w:t>
      </w:r>
    </w:p>
    <w:p w:rsidR="00644A77" w:rsidRDefault="00644A77" w:rsidP="00404B6E">
      <w:pPr>
        <w:pStyle w:val="ListParagraph"/>
        <w:numPr>
          <w:ilvl w:val="0"/>
          <w:numId w:val="71"/>
        </w:numPr>
        <w:tabs>
          <w:tab w:val="left" w:pos="2127"/>
        </w:tabs>
        <w:ind w:hanging="709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(сотрудничество):</w:t>
      </w:r>
    </w:p>
    <w:p w:rsidR="00644A77" w:rsidRDefault="00644A77">
      <w:pPr>
        <w:pStyle w:val="BodyText"/>
        <w:ind w:right="697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 музыки;</w:t>
      </w:r>
    </w:p>
    <w:p w:rsidR="00644A77" w:rsidRDefault="00644A77">
      <w:pPr>
        <w:pStyle w:val="BodyText"/>
        <w:spacing w:before="1"/>
        <w:ind w:right="692"/>
      </w:pPr>
      <w:r>
        <w:t>переключаться между различными формами коллективной, групповой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 задачи;</w:t>
      </w:r>
    </w:p>
    <w:p w:rsidR="00644A77" w:rsidRDefault="00644A77">
      <w:pPr>
        <w:pStyle w:val="BodyText"/>
        <w:ind w:right="689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:rsidR="00644A77" w:rsidRDefault="00644A77">
      <w:pPr>
        <w:pStyle w:val="BodyText"/>
        <w:ind w:right="692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644A77" w:rsidRDefault="00644A77">
      <w:pPr>
        <w:pStyle w:val="BodyText"/>
        <w:ind w:right="691"/>
        <w:jc w:val="left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 задания</w:t>
      </w:r>
      <w:r>
        <w:rPr>
          <w:spacing w:val="1"/>
        </w:rPr>
        <w:t xml:space="preserve"> </w:t>
      </w:r>
      <w:r>
        <w:t>с использованием предложенных</w:t>
      </w:r>
      <w:r>
        <w:rPr>
          <w:spacing w:val="-57"/>
        </w:rPr>
        <w:t xml:space="preserve"> </w:t>
      </w:r>
      <w:r>
        <w:t>образцов.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8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сформированы</w:t>
      </w:r>
      <w:r>
        <w:rPr>
          <w:spacing w:val="8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самоорганизации</w:t>
      </w:r>
      <w:r>
        <w:rPr>
          <w:spacing w:val="6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>
      <w:pPr>
        <w:pStyle w:val="BodyText"/>
        <w:ind w:right="2022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644A77" w:rsidRDefault="00644A77">
      <w:pPr>
        <w:pStyle w:val="BodyText"/>
        <w:ind w:right="691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 части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644A77" w:rsidRDefault="00644A77">
      <w:pPr>
        <w:pStyle w:val="BodyText"/>
        <w:ind w:right="2714"/>
        <w:jc w:val="left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644A77" w:rsidRDefault="00644A77">
      <w:pPr>
        <w:pStyle w:val="BodyText"/>
        <w:ind w:right="694" w:firstLine="707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эмоционального душевного</w:t>
      </w:r>
      <w:r>
        <w:rPr>
          <w:spacing w:val="-1"/>
        </w:rPr>
        <w:t xml:space="preserve"> </w:t>
      </w:r>
      <w:r>
        <w:t>равновесия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644A77" w:rsidRDefault="00644A77">
      <w:pPr>
        <w:pStyle w:val="Heading1"/>
        <w:spacing w:before="1"/>
        <w:jc w:val="left"/>
      </w:pPr>
      <w:r>
        <w:t>Технология</w:t>
      </w:r>
    </w:p>
    <w:p w:rsidR="00644A77" w:rsidRDefault="00644A77">
      <w:pPr>
        <w:pStyle w:val="BodyText"/>
        <w:ind w:right="691" w:firstLine="707"/>
      </w:pPr>
      <w:r>
        <w:t>В результате изучения технологии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ориентироваться в терминах и понятиях, используемых в технологии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 использовать изученную терминологию в своих устных и 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before="73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(изделий),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before="1"/>
        <w:ind w:right="691"/>
        <w:rPr>
          <w:sz w:val="24"/>
        </w:rPr>
      </w:pPr>
      <w:r>
        <w:rPr>
          <w:sz w:val="24"/>
        </w:rPr>
        <w:t>проводить обобщения (технико-технологического и декоративно-художественного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изучаемой тематике;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использовать схемы, модели и простейшие чертежи в собственной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комбинировать и использовать освоенные технологии при изготовлении изделий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технической, технологической или декоративно¬художественной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понимать необходимость поиска новых технологий на основе изучения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BodyText"/>
        <w:ind w:right="697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осуществлять поиск необходимой для выполнения работы информации в 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доступных источниках, анализировать её и отбирать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действия моделирования, 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 практических задач (в том числе Интернет с 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выходом), оценивать объективность информации и возможности её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конкретных учебных задач;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следовать при выполнении работы инструкциям учителя или представленным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источниках.</w:t>
      </w:r>
    </w:p>
    <w:p w:rsidR="00644A77" w:rsidRDefault="00644A77">
      <w:pPr>
        <w:pStyle w:val="BodyText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87"/>
        <w:rPr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реплики-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8"/>
        <w:rPr>
          <w:sz w:val="24"/>
        </w:rPr>
      </w:pPr>
      <w:r>
        <w:rPr>
          <w:sz w:val="24"/>
        </w:rPr>
        <w:t>строить рассуждения о связях природного и предметного мира, простые 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 создания;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изделия.</w:t>
      </w:r>
    </w:p>
    <w:p w:rsidR="00644A77" w:rsidRDefault="00644A77">
      <w:pPr>
        <w:pStyle w:val="BodyText"/>
        <w:ind w:right="697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  <w:tab w:val="left" w:pos="3738"/>
          <w:tab w:val="left" w:pos="5643"/>
          <w:tab w:val="left" w:pos="6444"/>
          <w:tab w:val="left" w:pos="7423"/>
          <w:tab w:val="left" w:pos="8936"/>
          <w:tab w:val="left" w:pos="10131"/>
        </w:tabs>
        <w:ind w:right="696"/>
        <w:jc w:val="left"/>
        <w:rPr>
          <w:sz w:val="24"/>
        </w:rPr>
      </w:pPr>
      <w:r>
        <w:rPr>
          <w:sz w:val="24"/>
        </w:rPr>
        <w:t>рационально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свою</w:t>
      </w:r>
      <w:r>
        <w:rPr>
          <w:sz w:val="24"/>
        </w:rPr>
        <w:tab/>
        <w:t>работу</w:t>
      </w:r>
      <w:r>
        <w:rPr>
          <w:sz w:val="24"/>
        </w:rPr>
        <w:tab/>
        <w:t>(подготовка</w:t>
      </w:r>
      <w:r>
        <w:rPr>
          <w:sz w:val="24"/>
        </w:rPr>
        <w:tab/>
        <w:t>рабочего</w:t>
      </w:r>
      <w:r>
        <w:rPr>
          <w:sz w:val="24"/>
        </w:rPr>
        <w:tab/>
      </w:r>
      <w:r>
        <w:rPr>
          <w:spacing w:val="-1"/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наведение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88"/>
        <w:rPr>
          <w:sz w:val="24"/>
        </w:rPr>
      </w:pPr>
      <w:r>
        <w:rPr>
          <w:sz w:val="24"/>
        </w:rPr>
        <w:t>устанавливать причинно-следственные связи между выполняемыми действиями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после его завершения на основе его оценки и учёта характера 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line="293" w:lineRule="exact"/>
        <w:ind w:hanging="361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644A77" w:rsidRDefault="00644A77">
      <w:pPr>
        <w:pStyle w:val="BodyTex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before="73"/>
        <w:ind w:right="695"/>
        <w:rPr>
          <w:sz w:val="24"/>
        </w:rPr>
      </w:pPr>
      <w:r>
        <w:rPr>
          <w:sz w:val="24"/>
        </w:rPr>
        <w:t>организовывать под руководством учителя и самостоятельно совместную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 обсуждать задачу, распределять роли, выполнять функции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before="1"/>
        <w:ind w:right="693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предлагаемых проектных заданий, мысленно создавать 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Heading1"/>
        <w:spacing w:line="275" w:lineRule="exac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644A77" w:rsidRDefault="00644A77">
      <w:pPr>
        <w:pStyle w:val="BodyText"/>
        <w:ind w:right="691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 совместная деятельность.</w:t>
      </w:r>
    </w:p>
    <w:p w:rsidR="00644A77" w:rsidRDefault="00644A77">
      <w:pPr>
        <w:pStyle w:val="BodyText"/>
        <w:ind w:right="69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 действия, умения работать с информацией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ориентироваться в терминах и понятиях, используемых в физической культуре 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плавании;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устанавливать связь между физическими упражнениями и их влиянием на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классифицировать виды физических упражнений в соответствии с 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признаком: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 преимущественному воздействию на развитие отдельных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приводить примеры и осуществлять демонстрацию гимнастических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плавания, ходьбы на лыжах (при условии наличия снежного покрова),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формировать умение понимать причины успеха/неуспеха учебной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для целей эффективного развития физических качеств и способностей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действовать 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овладевать базовыми предметными и межпредметными понятиями, 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 учебных предметов;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53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left="2138" w:right="695"/>
      </w:pP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 практических задач (в том числе Интернет с 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выходом), оценивать объективность информации и возможности её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конкретных учебных задач.</w:t>
      </w:r>
    </w:p>
    <w:p w:rsidR="00644A77" w:rsidRDefault="00644A77">
      <w:pPr>
        <w:pStyle w:val="BodyText"/>
        <w:spacing w:before="2"/>
        <w:ind w:right="695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действий: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дополнения, формулировать собственное мнение и идеи, аргументированно 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2"/>
        <w:rPr>
          <w:sz w:val="24"/>
        </w:rPr>
      </w:pPr>
      <w:r>
        <w:rPr>
          <w:sz w:val="24"/>
        </w:rPr>
        <w:t>строить</w:t>
      </w:r>
      <w:r>
        <w:rPr>
          <w:spacing w:val="5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52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5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при выполнении физических движений, в играх и игровых заданиях,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эстафетах;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0"/>
        <w:rPr>
          <w:sz w:val="24"/>
        </w:rPr>
      </w:pPr>
      <w:r>
        <w:rPr>
          <w:sz w:val="24"/>
        </w:rPr>
        <w:t>организовывать (при содействии взрослого или самостоятельно) игры,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эстафеты, выполнение физических упражнений в коллективе, включая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достижения результата;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3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задач выполнения физических упражнений, игровых заданий и игр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сотрудничества.</w:t>
      </w:r>
    </w:p>
    <w:p w:rsidR="00644A77" w:rsidRDefault="00644A77">
      <w:pPr>
        <w:pStyle w:val="BodyText"/>
        <w:ind w:right="697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6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заболеваний);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повседневной физической деятельности по показателям 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самочувствия;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7"/>
        <w:rPr>
          <w:sz w:val="24"/>
        </w:rPr>
      </w:pPr>
      <w:r>
        <w:rPr>
          <w:sz w:val="24"/>
        </w:rPr>
        <w:t>проявлять волевую саморегуляцию при планировании и выполнении 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 организации своей жизнедеятельности, проявлять стремление к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физкультурно-спортивной, деятельности,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spacing w:line="292" w:lineRule="exact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 w:rsidR="00644A77" w:rsidRDefault="00644A77" w:rsidP="00404B6E">
      <w:pPr>
        <w:pStyle w:val="ListParagraph"/>
        <w:numPr>
          <w:ilvl w:val="0"/>
          <w:numId w:val="70"/>
        </w:numPr>
        <w:tabs>
          <w:tab w:val="left" w:pos="2139"/>
        </w:tabs>
        <w:ind w:right="696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коммуникации.</w:t>
      </w:r>
    </w:p>
    <w:p w:rsidR="00644A77" w:rsidRDefault="00644A77">
      <w:pPr>
        <w:pStyle w:val="BodyText"/>
        <w:spacing w:before="4"/>
        <w:ind w:left="0"/>
        <w:jc w:val="left"/>
        <w:rPr>
          <w:sz w:val="23"/>
        </w:rPr>
      </w:pPr>
    </w:p>
    <w:p w:rsidR="00644A77" w:rsidRDefault="00644A77" w:rsidP="00404B6E">
      <w:pPr>
        <w:pStyle w:val="Heading1"/>
        <w:numPr>
          <w:ilvl w:val="2"/>
          <w:numId w:val="73"/>
        </w:numPr>
        <w:tabs>
          <w:tab w:val="left" w:pos="2977"/>
        </w:tabs>
        <w:ind w:left="3805" w:right="932" w:hanging="1429"/>
        <w:jc w:val="left"/>
      </w:pPr>
      <w:r>
        <w:t>Характеристики регулятивных, познавательных, 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 обучающихся</w:t>
      </w:r>
    </w:p>
    <w:p w:rsidR="00644A77" w:rsidRDefault="00644A77">
      <w:pPr>
        <w:pStyle w:val="BodyText"/>
        <w:ind w:firstLine="707"/>
        <w:jc w:val="left"/>
      </w:pPr>
      <w:r>
        <w:t>Познавательные</w:t>
      </w:r>
      <w:r>
        <w:rPr>
          <w:spacing w:val="39"/>
        </w:rPr>
        <w:t xml:space="preserve"> </w:t>
      </w:r>
      <w:r>
        <w:t>УУД</w:t>
      </w:r>
      <w:r>
        <w:rPr>
          <w:spacing w:val="38"/>
        </w:rPr>
        <w:t xml:space="preserve"> </w:t>
      </w:r>
      <w:r>
        <w:t>отражают</w:t>
      </w:r>
      <w:r>
        <w:rPr>
          <w:spacing w:val="42"/>
        </w:rPr>
        <w:t xml:space="preserve"> </w:t>
      </w:r>
      <w:r>
        <w:t>совокупность</w:t>
      </w:r>
      <w:r>
        <w:rPr>
          <w:spacing w:val="41"/>
        </w:rPr>
        <w:t xml:space="preserve"> </w:t>
      </w:r>
      <w:r>
        <w:t>операций,</w:t>
      </w:r>
      <w:r>
        <w:rPr>
          <w:spacing w:val="40"/>
        </w:rPr>
        <w:t xml:space="preserve"> </w:t>
      </w:r>
      <w:r>
        <w:t>участвующих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spacing w:before="73"/>
        <w:ind w:right="690"/>
        <w:rPr>
          <w:sz w:val="24"/>
        </w:rPr>
      </w:pPr>
      <w:r>
        <w:rPr>
          <w:sz w:val="24"/>
        </w:rPr>
        <w:t>методы познания окружающего мира, в том числе представленного (на экране)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эксперименты; 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spacing w:before="1"/>
        <w:ind w:right="692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 (таблицы, диаграммы, инфограммы, схемы), аудио- и видеоформатах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экране).</w:t>
      </w:r>
    </w:p>
    <w:p w:rsidR="00644A77" w:rsidRDefault="00644A77">
      <w:pPr>
        <w:pStyle w:val="BodyText"/>
        <w:ind w:right="696" w:firstLine="707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самообразованию и саморазвитию.</w:t>
      </w:r>
    </w:p>
    <w:p w:rsidR="00644A77" w:rsidRDefault="00644A77">
      <w:pPr>
        <w:pStyle w:val="BodyText"/>
        <w:ind w:right="696" w:firstLine="707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 разных социальных групп, в том числе представленного (на экране)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виртуального</w:t>
      </w:r>
      <w:r>
        <w:rPr>
          <w:spacing w:val="-1"/>
        </w:rPr>
        <w:t xml:space="preserve"> </w:t>
      </w:r>
      <w:r>
        <w:t>отображения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собой.</w:t>
      </w:r>
    </w:p>
    <w:p w:rsidR="00644A77" w:rsidRDefault="00644A77">
      <w:pPr>
        <w:pStyle w:val="BodyText"/>
        <w:ind w:right="696" w:firstLine="707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среду класса,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644A77" w:rsidRDefault="00644A77">
      <w:pPr>
        <w:pStyle w:val="BodyText"/>
        <w:ind w:right="696" w:firstLine="707"/>
      </w:pPr>
      <w:r>
        <w:t>Коммуникативные УУД характеризуются четырьмя группами учебных операций,</w:t>
      </w:r>
      <w:r>
        <w:rPr>
          <w:spacing w:val="1"/>
        </w:rPr>
        <w:t xml:space="preserve"> </w:t>
      </w:r>
      <w:r>
        <w:t>обеспечивающих: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ind w:right="691"/>
        <w:rPr>
          <w:sz w:val="24"/>
        </w:rPr>
      </w:pPr>
      <w:r>
        <w:rPr>
          <w:sz w:val="24"/>
        </w:rPr>
        <w:t>успешное участие обучающегося в диалогическом взаимодействии с 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диалога),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 условиях использования технологий неконтактного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ind w:right="689"/>
        <w:rPr>
          <w:sz w:val="24"/>
        </w:rPr>
      </w:pP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продуктивно-творческую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ind w:right="694"/>
        <w:rPr>
          <w:sz w:val="24"/>
        </w:rPr>
      </w:pPr>
      <w:r>
        <w:rPr>
          <w:sz w:val="24"/>
        </w:rPr>
        <w:t>результативное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(высказывание собственного мнения, учёт суждений других собеседников,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644A77" w:rsidRDefault="00644A77">
      <w:pPr>
        <w:pStyle w:val="BodyText"/>
        <w:ind w:right="693" w:firstLine="360"/>
      </w:pP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-2"/>
        </w:rPr>
        <w:t xml:space="preserve"> </w:t>
      </w:r>
      <w:r>
        <w:t>уровне).</w:t>
      </w:r>
    </w:p>
    <w:p w:rsidR="00644A77" w:rsidRDefault="00644A77">
      <w:pPr>
        <w:pStyle w:val="BodyText"/>
        <w:spacing w:line="276" w:lineRule="exact"/>
      </w:pPr>
      <w:r>
        <w:t>Выделяются</w:t>
      </w:r>
      <w:r>
        <w:rPr>
          <w:spacing w:val="-3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операций: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ind w:right="697"/>
        <w:jc w:val="left"/>
        <w:rPr>
          <w:sz w:val="24"/>
        </w:rPr>
      </w:pPr>
      <w:r>
        <w:rPr>
          <w:sz w:val="24"/>
        </w:rPr>
        <w:t>предвидеть</w:t>
      </w:r>
      <w:r>
        <w:rPr>
          <w:spacing w:val="45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4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BodyText"/>
        <w:ind w:right="689" w:firstLine="70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мирному</w:t>
      </w:r>
      <w:r>
        <w:rPr>
          <w:spacing w:val="11"/>
        </w:rPr>
        <w:t xml:space="preserve"> </w:t>
      </w:r>
      <w:r>
        <w:t>самостоятельному</w:t>
      </w:r>
      <w:r>
        <w:rPr>
          <w:spacing w:val="11"/>
        </w:rPr>
        <w:t xml:space="preserve"> </w:t>
      </w:r>
      <w:r>
        <w:t>предупреждению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преодолению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644A77" w:rsidRDefault="00644A77">
      <w:pPr>
        <w:pStyle w:val="BodyText"/>
        <w:spacing w:before="1"/>
        <w:ind w:right="694" w:firstLine="707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совместной деятельности выделены в специальный раздел, что</w:t>
      </w:r>
      <w:r>
        <w:rPr>
          <w:spacing w:val="1"/>
        </w:rPr>
        <w:t xml:space="preserve"> </w:t>
      </w:r>
      <w:r>
        <w:t>позволяет учителю осознать, что способность к результативной совместной 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феноменах, участие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обеспечивает её</w:t>
      </w:r>
      <w:r>
        <w:rPr>
          <w:spacing w:val="-2"/>
        </w:rPr>
        <w:t xml:space="preserve"> </w:t>
      </w:r>
      <w:r>
        <w:t>успешность: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ind w:right="695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644A77" w:rsidRDefault="00644A77" w:rsidP="00404B6E">
      <w:pPr>
        <w:pStyle w:val="ListParagraph"/>
        <w:numPr>
          <w:ilvl w:val="1"/>
          <w:numId w:val="71"/>
        </w:numPr>
        <w:tabs>
          <w:tab w:val="left" w:pos="2139"/>
        </w:tabs>
        <w:spacing w:before="1"/>
        <w:ind w:right="696"/>
        <w:rPr>
          <w:sz w:val="24"/>
        </w:rPr>
      </w:pPr>
      <w:r>
        <w:rPr>
          <w:sz w:val="24"/>
        </w:rPr>
        <w:t>волевые регулятивные умения (подчиняться, уступать, объективно оценивать вклад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 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другие).</w:t>
      </w:r>
    </w:p>
    <w:p w:rsidR="00644A77" w:rsidRDefault="00644A77">
      <w:pPr>
        <w:pStyle w:val="BodyText"/>
        <w:ind w:right="696" w:firstLine="707"/>
      </w:pP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позиции.</w:t>
      </w:r>
    </w:p>
    <w:p w:rsidR="00644A77" w:rsidRDefault="00644A77">
      <w:pPr>
        <w:pStyle w:val="BodyText"/>
        <w:ind w:right="697" w:firstLine="707"/>
      </w:pPr>
      <w:r>
        <w:t>Педагогический работник проводит анализ содержания учебного предмета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способствуют формированию разных метапредметных результатов. На уроке по каждому</w:t>
      </w:r>
      <w:r>
        <w:rPr>
          <w:spacing w:val="1"/>
        </w:rPr>
        <w:t xml:space="preserve"> </w:t>
      </w:r>
      <w:r>
        <w:t>учебному предмету предусматривается включение заданий, выполнение которых 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 действия. Соответствующий вклад в формирование УУД можно выделить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 каждого учебного предмета.</w:t>
      </w:r>
    </w:p>
    <w:p w:rsidR="00644A77" w:rsidRDefault="00644A77">
      <w:pPr>
        <w:pStyle w:val="BodyText"/>
        <w:ind w:right="695" w:firstLine="707"/>
      </w:pPr>
      <w:r>
        <w:t>Таким образом, на первом этапе формирования УУД определяются приоритеты</w:t>
      </w:r>
      <w:r>
        <w:rPr>
          <w:spacing w:val="1"/>
        </w:rPr>
        <w:t xml:space="preserve"> </w:t>
      </w:r>
      <w:r>
        <w:t>учебных предметов для формирования качества универсальности на данном предметном</w:t>
      </w:r>
      <w:r>
        <w:rPr>
          <w:spacing w:val="1"/>
        </w:rPr>
        <w:t xml:space="preserve"> </w:t>
      </w:r>
      <w:r>
        <w:t>содержании.</w:t>
      </w:r>
    </w:p>
    <w:p w:rsidR="00644A77" w:rsidRDefault="00644A77">
      <w:pPr>
        <w:pStyle w:val="BodyText"/>
        <w:ind w:right="694" w:firstLine="707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 предлагает задания, требующие применения учебного действия или операций на</w:t>
      </w:r>
      <w:r>
        <w:rPr>
          <w:spacing w:val="-57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644A77" w:rsidRDefault="00644A77">
      <w:pPr>
        <w:pStyle w:val="BodyText"/>
        <w:ind w:right="689" w:firstLine="707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обобщённое видение учебного действия, он может охарактеризовать его, не ссылаясь на</w:t>
      </w:r>
      <w:r>
        <w:rPr>
          <w:spacing w:val="1"/>
        </w:rPr>
        <w:t xml:space="preserve"> </w:t>
      </w:r>
      <w:r>
        <w:t>конкретное</w:t>
      </w:r>
      <w:r>
        <w:rPr>
          <w:spacing w:val="8"/>
        </w:rPr>
        <w:t xml:space="preserve"> </w:t>
      </w:r>
      <w:r>
        <w:t>содержание.</w:t>
      </w:r>
      <w:r>
        <w:rPr>
          <w:spacing w:val="9"/>
        </w:rPr>
        <w:t xml:space="preserve"> </w:t>
      </w:r>
      <w:r>
        <w:t>Например,</w:t>
      </w:r>
      <w:r>
        <w:rPr>
          <w:spacing w:val="9"/>
        </w:rPr>
        <w:t xml:space="preserve"> </w:t>
      </w:r>
      <w:r>
        <w:t>«наблюдать</w:t>
      </w:r>
      <w:r>
        <w:rPr>
          <w:spacing w:val="16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значит...»,</w:t>
      </w:r>
      <w:r>
        <w:rPr>
          <w:spacing w:val="10"/>
        </w:rPr>
        <w:t xml:space="preserve"> </w:t>
      </w:r>
      <w:r>
        <w:t>«сравнение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это...»,</w:t>
      </w:r>
    </w:p>
    <w:p w:rsidR="00644A77" w:rsidRDefault="00644A77">
      <w:pPr>
        <w:pStyle w:val="BodyText"/>
      </w:pPr>
      <w:r>
        <w:t>«контролировать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значит...»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644A77" w:rsidRDefault="00644A77">
      <w:pPr>
        <w:pStyle w:val="BodyText"/>
        <w:ind w:right="690"/>
      </w:pPr>
      <w:r>
        <w:t>Педагогический работник делает вывод о том, что универсальность (независимость 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-2"/>
        </w:rPr>
        <w:t xml:space="preserve"> </w:t>
      </w:r>
      <w:r>
        <w:t>как свойство</w:t>
      </w:r>
      <w:r>
        <w:rPr>
          <w:spacing w:val="-1"/>
        </w:rPr>
        <w:t xml:space="preserve"> </w:t>
      </w:r>
      <w:r>
        <w:t>учебного действия</w:t>
      </w:r>
      <w:r>
        <w:rPr>
          <w:spacing w:val="-1"/>
        </w:rPr>
        <w:t xml:space="preserve"> </w:t>
      </w:r>
      <w:r>
        <w:t>сформировалась.</w:t>
      </w:r>
    </w:p>
    <w:p w:rsidR="00644A77" w:rsidRDefault="00644A77">
      <w:pPr>
        <w:pStyle w:val="BodyText"/>
        <w:ind w:right="689" w:firstLine="707"/>
      </w:pPr>
      <w:r>
        <w:t>Педагогический работник использует виды деятельности, которые в особой мере</w:t>
      </w:r>
      <w:r>
        <w:rPr>
          <w:spacing w:val="1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электронных образовательных и информационных ресурсов Интернета,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отказаться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репродуктивного типа организации обучения, при котором главным методом обучения</w:t>
      </w:r>
      <w:r>
        <w:rPr>
          <w:spacing w:val="1"/>
        </w:rPr>
        <w:t xml:space="preserve"> </w:t>
      </w:r>
      <w:r>
        <w:t>является образец, предъявляемый обучающимся в готовом виде. В этом случае задача</w:t>
      </w:r>
      <w:r>
        <w:rPr>
          <w:spacing w:val="1"/>
        </w:rPr>
        <w:t xml:space="preserve"> </w:t>
      </w:r>
      <w:r>
        <w:t>обучающегося - запомнить образец и каждый раз вспоминать его при решении 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только на</w:t>
      </w:r>
      <w:r>
        <w:rPr>
          <w:spacing w:val="-2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память.</w:t>
      </w:r>
    </w:p>
    <w:p w:rsidR="00644A77" w:rsidRDefault="00644A77">
      <w:pPr>
        <w:pStyle w:val="BodyText"/>
        <w:ind w:right="692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 обсуждению проблем, разрешению возникших противоречий в точках зрения.</w:t>
      </w:r>
      <w:r>
        <w:rPr>
          <w:spacing w:val="1"/>
        </w:rPr>
        <w:t xml:space="preserve"> </w:t>
      </w:r>
      <w:r>
        <w:t>Поисковая и исследовательская деятельность может осуществляться с 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 или игрового, бытового назначения),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 взаимодействия.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1" w:firstLine="70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-57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визуализации, технологические</w:t>
      </w:r>
      <w:r>
        <w:rPr>
          <w:spacing w:val="-2"/>
        </w:rPr>
        <w:t xml:space="preserve"> </w:t>
      </w:r>
      <w:r>
        <w:t>процессы и другие).</w:t>
      </w:r>
    </w:p>
    <w:p w:rsidR="00644A77" w:rsidRDefault="00644A77">
      <w:pPr>
        <w:pStyle w:val="BodyText"/>
        <w:spacing w:before="1"/>
        <w:ind w:right="694" w:firstLine="707"/>
      </w:pPr>
      <w:r>
        <w:t>Уроки литературного чтения позволяют проводить наблюдения текста, на 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 на экране виртуальным собеседником, дают возможность высказывать</w:t>
      </w:r>
      <w:r>
        <w:rPr>
          <w:spacing w:val="1"/>
        </w:rPr>
        <w:t xml:space="preserve"> </w:t>
      </w:r>
      <w:r>
        <w:t>гипотезы, строить рассуждения, сравнивать доказательства, формулировать 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 предметном</w:t>
      </w:r>
      <w:r>
        <w:rPr>
          <w:spacing w:val="-1"/>
        </w:rPr>
        <w:t xml:space="preserve"> </w:t>
      </w:r>
      <w:r>
        <w:t>содержании.</w:t>
      </w:r>
    </w:p>
    <w:p w:rsidR="00644A77" w:rsidRDefault="00644A77">
      <w:pPr>
        <w:pStyle w:val="BodyText"/>
        <w:ind w:right="697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универсальность 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быстро.</w:t>
      </w:r>
    </w:p>
    <w:p w:rsidR="00644A77" w:rsidRDefault="00644A77">
      <w:pPr>
        <w:pStyle w:val="BodyText"/>
        <w:spacing w:before="1"/>
        <w:ind w:right="689" w:firstLine="707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операциональный состав учебного действия. Цель таких заданий - создание 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 задачи,</w:t>
      </w:r>
      <w:r>
        <w:rPr>
          <w:spacing w:val="-1"/>
        </w:rPr>
        <w:t xml:space="preserve"> </w:t>
      </w:r>
      <w:r>
        <w:t>выбор соответствующего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действия.</w:t>
      </w:r>
    </w:p>
    <w:p w:rsidR="00644A77" w:rsidRDefault="00644A77">
      <w:pPr>
        <w:pStyle w:val="BodyText"/>
        <w:ind w:right="688" w:firstLine="707"/>
      </w:pPr>
      <w:r>
        <w:t>На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пошаговые операции, постепенно обучающиеся учатся выполнять их самостоятельно. При</w:t>
      </w:r>
      <w:r>
        <w:rPr>
          <w:spacing w:val="-5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содержании;</w:t>
      </w:r>
      <w:r>
        <w:rPr>
          <w:spacing w:val="1"/>
        </w:rPr>
        <w:t xml:space="preserve"> </w:t>
      </w:r>
      <w:r>
        <w:t>проговаривание их во внешней речи; постепенный переход на новый уровень - построение</w:t>
      </w:r>
      <w:r>
        <w:rPr>
          <w:spacing w:val="-57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речи.</w:t>
      </w:r>
    </w:p>
    <w:p w:rsidR="00644A77" w:rsidRDefault="00644A77">
      <w:pPr>
        <w:pStyle w:val="BodyText"/>
        <w:ind w:left="2126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контроля:</w:t>
      </w:r>
    </w:p>
    <w:p w:rsidR="00644A77" w:rsidRDefault="00644A77">
      <w:pPr>
        <w:pStyle w:val="BodyText"/>
        <w:ind w:right="694"/>
      </w:pP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-2"/>
        </w:rPr>
        <w:t xml:space="preserve"> </w:t>
      </w:r>
      <w:r>
        <w:t>оценкам;</w:t>
      </w:r>
    </w:p>
    <w:p w:rsidR="00644A77" w:rsidRDefault="00644A77">
      <w:pPr>
        <w:pStyle w:val="BodyText"/>
        <w:ind w:right="690"/>
      </w:pPr>
      <w:r>
        <w:t>выполняющий задание осваивает два вида контроля - результата и процесса деятельности;</w:t>
      </w:r>
      <w:r>
        <w:rPr>
          <w:spacing w:val="-5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ошибок.</w:t>
      </w:r>
    </w:p>
    <w:p w:rsidR="00644A77" w:rsidRDefault="00644A77">
      <w:pPr>
        <w:pStyle w:val="BodyText"/>
        <w:ind w:right="692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 способность обучающихся работать не только в типовых учебных ситуациях, 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 нестандартных ситуациях.</w:t>
      </w:r>
    </w:p>
    <w:p w:rsidR="00644A77" w:rsidRDefault="00644A77">
      <w:pPr>
        <w:pStyle w:val="BodyText"/>
        <w:ind w:right="688" w:firstLine="707"/>
      </w:pPr>
      <w:r>
        <w:t>Сравнение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 определение индивидуальности, специфических черт объекта. Для повышения</w:t>
      </w:r>
      <w:r>
        <w:rPr>
          <w:spacing w:val="-57"/>
        </w:rPr>
        <w:t xml:space="preserve"> </w:t>
      </w:r>
      <w:r>
        <w:t>мотивации обучения обучающемуся предлагается новый вид деятельности 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 явлений) и видоизменять их таким образом, чтобы привести их к сходству или</w:t>
      </w:r>
      <w:r>
        <w:rPr>
          <w:spacing w:val="1"/>
        </w:rPr>
        <w:t xml:space="preserve"> </w:t>
      </w:r>
      <w:r>
        <w:t>похожести с</w:t>
      </w:r>
      <w:r>
        <w:rPr>
          <w:spacing w:val="-1"/>
        </w:rPr>
        <w:t xml:space="preserve"> </w:t>
      </w:r>
      <w:r>
        <w:t>другими.</w:t>
      </w:r>
    </w:p>
    <w:p w:rsidR="00644A77" w:rsidRDefault="00644A77">
      <w:pPr>
        <w:pStyle w:val="BodyText"/>
        <w:spacing w:before="1"/>
        <w:ind w:right="691" w:firstLine="707"/>
      </w:pPr>
      <w:r>
        <w:t>Классификация как УУД включает: анализ свойств объектов, которые подлежат</w:t>
      </w:r>
      <w:r>
        <w:rPr>
          <w:spacing w:val="1"/>
        </w:rPr>
        <w:t xml:space="preserve"> </w:t>
      </w:r>
      <w:r>
        <w:t>классификации; сравнение выделенных свойств с целью их дифференциации на 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-57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(типы) по общему главному (существенному) признаку. Обучающемуся предлагается (в</w:t>
      </w:r>
      <w:r>
        <w:rPr>
          <w:spacing w:val="1"/>
        </w:rPr>
        <w:t xml:space="preserve"> </w:t>
      </w:r>
      <w:r>
        <w:t>условиях экранного представления моделей</w:t>
      </w:r>
      <w:r>
        <w:rPr>
          <w:spacing w:val="60"/>
        </w:rPr>
        <w:t xml:space="preserve"> </w:t>
      </w:r>
      <w:r>
        <w:t>объектов) большее их количество в отличие</w:t>
      </w:r>
      <w:r>
        <w:rPr>
          <w:spacing w:val="1"/>
        </w:rPr>
        <w:t xml:space="preserve"> </w:t>
      </w:r>
      <w:r>
        <w:t>от реальных условий, для анализа свойств объектов, которые подлежат 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55"/>
        </w:rPr>
        <w:t xml:space="preserve"> </w:t>
      </w:r>
      <w:r>
        <w:t>объектов</w:t>
      </w:r>
      <w:r>
        <w:rPr>
          <w:spacing w:val="59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целью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дифференциации.</w:t>
      </w:r>
      <w:r>
        <w:rPr>
          <w:spacing w:val="56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этом</w:t>
      </w:r>
      <w:r>
        <w:rPr>
          <w:spacing w:val="56"/>
        </w:rPr>
        <w:t xml:space="preserve"> </w:t>
      </w:r>
      <w:r>
        <w:t>возможна</w:t>
      </w:r>
      <w:r>
        <w:rPr>
          <w:spacing w:val="55"/>
        </w:rPr>
        <w:t xml:space="preserve"> </w:t>
      </w:r>
      <w:r>
        <w:t>фиксация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6"/>
      </w:pPr>
      <w:r>
        <w:t>деятельности обучающегося в электронном формате для рассмотрения учителем итогов</w:t>
      </w:r>
      <w:r>
        <w:rPr>
          <w:spacing w:val="1"/>
        </w:rPr>
        <w:t xml:space="preserve"> </w:t>
      </w:r>
      <w:r>
        <w:t>работы.</w:t>
      </w:r>
    </w:p>
    <w:p w:rsidR="00644A77" w:rsidRDefault="00644A77">
      <w:pPr>
        <w:pStyle w:val="BodyText"/>
        <w:spacing w:before="1"/>
        <w:ind w:right="692" w:firstLine="707"/>
      </w:pPr>
      <w:r>
        <w:t>Обобщение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понятий)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 и определение наиболее устойчивых (инвариантных) существенных признаков</w:t>
      </w:r>
      <w:r>
        <w:rPr>
          <w:spacing w:val="1"/>
        </w:rPr>
        <w:t xml:space="preserve"> </w:t>
      </w:r>
      <w:r>
        <w:t>(свойств); игнорирование индивидуальных и (или) особенных свойств каждого 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моделей объектов) большее их количество в отличие от реальных условий,</w:t>
      </w:r>
      <w:r>
        <w:rPr>
          <w:spacing w:val="1"/>
        </w:rPr>
        <w:t xml:space="preserve"> </w:t>
      </w:r>
      <w:r>
        <w:t>для сравнения предметов (объектов, явлений) и выделения их общих признаков. При 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итогов работы.</w:t>
      </w:r>
    </w:p>
    <w:p w:rsidR="00644A77" w:rsidRDefault="00644A77">
      <w:pPr>
        <w:pStyle w:val="BodyText"/>
        <w:ind w:right="696" w:firstLine="707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чёткое представление об их универсальных свойствах, то есть возможность</w:t>
      </w:r>
      <w:r>
        <w:rPr>
          <w:spacing w:val="1"/>
        </w:rPr>
        <w:t xml:space="preserve"> </w:t>
      </w:r>
      <w:r>
        <w:t>обобщённой</w:t>
      </w:r>
      <w:r>
        <w:rPr>
          <w:spacing w:val="-1"/>
        </w:rPr>
        <w:t xml:space="preserve"> </w:t>
      </w:r>
      <w:r>
        <w:t>характеристики сущности универсального</w:t>
      </w:r>
      <w:r>
        <w:rPr>
          <w:spacing w:val="-1"/>
        </w:rPr>
        <w:t xml:space="preserve"> </w:t>
      </w:r>
      <w:r>
        <w:t>действия.</w:t>
      </w:r>
    </w:p>
    <w:p w:rsidR="00644A77" w:rsidRDefault="00644A77">
      <w:pPr>
        <w:pStyle w:val="BodyText"/>
        <w:spacing w:before="1"/>
        <w:ind w:right="685" w:firstLine="707"/>
      </w:pPr>
      <w:r>
        <w:t>Сформированность УУД у обучающихся определяется на этапе завершения 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достижения, 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встретившиеся</w:t>
      </w:r>
      <w:r>
        <w:rPr>
          <w:spacing w:val="-1"/>
        </w:rPr>
        <w:t xml:space="preserve"> </w:t>
      </w:r>
      <w:r>
        <w:t>трудности.</w:t>
      </w:r>
    </w:p>
    <w:p w:rsidR="00644A77" w:rsidRDefault="00644A77">
      <w:pPr>
        <w:pStyle w:val="BodyText"/>
        <w:ind w:left="0"/>
        <w:jc w:val="left"/>
        <w:rPr>
          <w:sz w:val="26"/>
        </w:rPr>
      </w:pPr>
    </w:p>
    <w:p w:rsidR="00644A77" w:rsidRDefault="00644A77">
      <w:pPr>
        <w:pStyle w:val="BodyText"/>
        <w:ind w:left="0"/>
        <w:jc w:val="left"/>
        <w:rPr>
          <w:sz w:val="22"/>
        </w:rPr>
      </w:pPr>
    </w:p>
    <w:p w:rsidR="00644A77" w:rsidRDefault="00644A77" w:rsidP="00404B6E">
      <w:pPr>
        <w:pStyle w:val="Heading1"/>
        <w:numPr>
          <w:ilvl w:val="1"/>
          <w:numId w:val="106"/>
        </w:numPr>
        <w:tabs>
          <w:tab w:val="left" w:pos="4530"/>
        </w:tabs>
        <w:ind w:left="4529" w:hanging="421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воспитания.</w:t>
      </w:r>
    </w:p>
    <w:p w:rsidR="00644A77" w:rsidRDefault="00644A77">
      <w:pPr>
        <w:pStyle w:val="BodyText"/>
        <w:ind w:left="0"/>
        <w:jc w:val="left"/>
        <w:rPr>
          <w:b/>
        </w:rPr>
      </w:pPr>
    </w:p>
    <w:p w:rsidR="00644A77" w:rsidRDefault="00644A77" w:rsidP="00404B6E">
      <w:pPr>
        <w:pStyle w:val="ListParagraph"/>
        <w:numPr>
          <w:ilvl w:val="2"/>
          <w:numId w:val="106"/>
        </w:numPr>
        <w:tabs>
          <w:tab w:val="left" w:pos="5061"/>
        </w:tabs>
        <w:ind w:hanging="54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644A77" w:rsidRDefault="00644A77">
      <w:pPr>
        <w:pStyle w:val="BodyText"/>
        <w:ind w:right="694" w:firstLine="70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г.Туймазы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 Федерации на период до 2025 года (Распоряжение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29.05.2015 №</w:t>
      </w:r>
      <w:r>
        <w:rPr>
          <w:spacing w:val="-1"/>
        </w:rPr>
        <w:t xml:space="preserve"> </w:t>
      </w:r>
      <w:r>
        <w:t>996-р).</w:t>
      </w:r>
    </w:p>
    <w:p w:rsidR="00644A77" w:rsidRDefault="00644A77">
      <w:pPr>
        <w:pStyle w:val="BodyText"/>
        <w:ind w:right="691" w:firstLine="707"/>
      </w:pPr>
      <w:r>
        <w:t>Программа воспитания предназначена для планирования и организации 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 в российском обществе 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российских базовых конституционных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обучающихся.</w:t>
      </w:r>
    </w:p>
    <w:p w:rsidR="00644A77" w:rsidRDefault="00644A77">
      <w:pPr>
        <w:pStyle w:val="BodyText"/>
        <w:spacing w:before="1"/>
        <w:ind w:right="695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644A77" w:rsidRDefault="00644A77">
      <w:pPr>
        <w:pStyle w:val="BodyText"/>
        <w:ind w:right="688" w:firstLine="707"/>
      </w:pPr>
      <w:r>
        <w:t>При разработке или обновлении рабочей программы воспитания её содержание,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Heading1"/>
        <w:spacing w:before="70"/>
        <w:ind w:left="5247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644A77" w:rsidRDefault="00644A77">
      <w:pPr>
        <w:pStyle w:val="BodyText"/>
        <w:ind w:right="690" w:firstLine="707"/>
      </w:pPr>
      <w:r>
        <w:t>Содержание воспитания обучающихся в МАОУ СОШ №1 г.Туймазы 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обучающихся.</w:t>
      </w:r>
      <w:r>
        <w:rPr>
          <w:spacing w:val="6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 традиционных религий</w:t>
      </w:r>
      <w:r>
        <w:rPr>
          <w:spacing w:val="-3"/>
        </w:rPr>
        <w:t xml:space="preserve"> </w:t>
      </w:r>
      <w:r>
        <w:t>народов России.</w:t>
      </w:r>
    </w:p>
    <w:p w:rsidR="00644A77" w:rsidRDefault="00644A77">
      <w:pPr>
        <w:pStyle w:val="BodyText"/>
        <w:ind w:right="689" w:firstLine="707"/>
      </w:pPr>
      <w:r>
        <w:t>Воспитательная деятельность в общеобразовательной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 традиционные</w:t>
      </w:r>
      <w:r>
        <w:rPr>
          <w:spacing w:val="-57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 Родины.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spacing w:before="1"/>
        <w:ind w:left="4229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</w:p>
    <w:p w:rsidR="00644A77" w:rsidRDefault="00644A77">
      <w:pPr>
        <w:pStyle w:val="BodyText"/>
        <w:ind w:left="2126"/>
      </w:pP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г.Туймазы:</w:t>
      </w:r>
    </w:p>
    <w:p w:rsidR="00644A77" w:rsidRDefault="00644A77">
      <w:pPr>
        <w:pStyle w:val="BodyText"/>
        <w:ind w:right="690" w:firstLine="707"/>
      </w:pPr>
      <w:r>
        <w:t>-          развитие личности, создание условий для самоопределения и социализации</w:t>
      </w:r>
      <w:r>
        <w:rPr>
          <w:spacing w:val="1"/>
        </w:rPr>
        <w:t xml:space="preserve"> </w:t>
      </w:r>
      <w:r>
        <w:t>на основе социокультурных,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 среде.</w:t>
      </w:r>
    </w:p>
    <w:p w:rsidR="00644A77" w:rsidRDefault="00644A77">
      <w:pPr>
        <w:pStyle w:val="BodyText"/>
        <w:spacing w:line="276" w:lineRule="exact"/>
        <w:ind w:left="2126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 организации:</w:t>
      </w:r>
    </w:p>
    <w:p w:rsidR="00644A77" w:rsidRDefault="00644A77" w:rsidP="00404B6E">
      <w:pPr>
        <w:pStyle w:val="ListParagraph"/>
        <w:numPr>
          <w:ilvl w:val="0"/>
          <w:numId w:val="69"/>
        </w:numPr>
        <w:tabs>
          <w:tab w:val="left" w:pos="2127"/>
        </w:tabs>
        <w:ind w:right="692" w:firstLine="0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ими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9"/>
          <w:sz w:val="24"/>
        </w:rPr>
        <w:t xml:space="preserve"> </w:t>
      </w:r>
      <w:r>
        <w:rPr>
          <w:sz w:val="24"/>
        </w:rPr>
        <w:t>норм,</w:t>
      </w:r>
      <w:r>
        <w:rPr>
          <w:spacing w:val="3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знаний);</w:t>
      </w:r>
    </w:p>
    <w:p w:rsidR="00644A77" w:rsidRDefault="00644A77" w:rsidP="00404B6E">
      <w:pPr>
        <w:pStyle w:val="ListParagraph"/>
        <w:numPr>
          <w:ilvl w:val="0"/>
          <w:numId w:val="69"/>
        </w:numPr>
        <w:tabs>
          <w:tab w:val="left" w:pos="2127"/>
        </w:tabs>
        <w:ind w:right="69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этим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2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 освоение, принятие);</w:t>
      </w:r>
    </w:p>
    <w:p w:rsidR="00644A77" w:rsidRDefault="00644A77" w:rsidP="00404B6E">
      <w:pPr>
        <w:pStyle w:val="ListParagraph"/>
        <w:numPr>
          <w:ilvl w:val="0"/>
          <w:numId w:val="69"/>
        </w:numPr>
        <w:tabs>
          <w:tab w:val="left" w:pos="2127"/>
          <w:tab w:val="left" w:pos="3894"/>
          <w:tab w:val="left" w:pos="6152"/>
          <w:tab w:val="left" w:pos="6988"/>
          <w:tab w:val="left" w:pos="8173"/>
          <w:tab w:val="left" w:pos="9668"/>
        </w:tabs>
        <w:ind w:right="694" w:firstLine="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соответствующего</w:t>
      </w:r>
      <w:r>
        <w:rPr>
          <w:sz w:val="24"/>
        </w:rPr>
        <w:tab/>
        <w:t>этим</w:t>
      </w:r>
      <w:r>
        <w:rPr>
          <w:sz w:val="24"/>
        </w:rPr>
        <w:tab/>
        <w:t>нормам,</w:t>
      </w:r>
      <w:r>
        <w:rPr>
          <w:sz w:val="24"/>
        </w:rPr>
        <w:tab/>
        <w:t>ценностям,</w:t>
      </w:r>
      <w:r>
        <w:rPr>
          <w:sz w:val="24"/>
        </w:rPr>
        <w:tab/>
      </w:r>
      <w:r>
        <w:rPr>
          <w:spacing w:val="-1"/>
          <w:sz w:val="24"/>
        </w:rPr>
        <w:t>традициям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межличностных</w:t>
      </w:r>
    </w:p>
    <w:p w:rsidR="00644A77" w:rsidRDefault="00644A77" w:rsidP="00404B6E">
      <w:pPr>
        <w:pStyle w:val="ListParagraph"/>
        <w:numPr>
          <w:ilvl w:val="0"/>
          <w:numId w:val="6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644A77" w:rsidRDefault="00644A77" w:rsidP="00404B6E">
      <w:pPr>
        <w:pStyle w:val="ListParagraph"/>
        <w:numPr>
          <w:ilvl w:val="0"/>
          <w:numId w:val="69"/>
        </w:numPr>
        <w:tabs>
          <w:tab w:val="left" w:pos="2127"/>
        </w:tabs>
        <w:ind w:right="699" w:firstLine="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644A77" w:rsidRDefault="00644A77">
      <w:pPr>
        <w:pStyle w:val="BodyText"/>
        <w:ind w:right="691" w:firstLine="707"/>
      </w:pPr>
      <w:r>
        <w:t>Личностные результаты освоения обучающимися общеобразовательных 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ценностей самостоятельности и инициативы, готовность обучающихся к 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 личности как особого ценностного отношения к себе, окружающим людям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644A77" w:rsidRDefault="00644A77">
      <w:pPr>
        <w:pStyle w:val="BodyText"/>
        <w:ind w:right="687" w:firstLine="707"/>
      </w:pPr>
      <w:r>
        <w:t>Воспитательная деятельность в общеобразовательной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 возрастосообразности.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5043"/>
        <w:jc w:val="left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644A77" w:rsidRDefault="00644A77">
      <w:pPr>
        <w:sectPr w:rsidR="00644A77">
          <w:pgSz w:w="11910" w:h="16840"/>
          <w:pgMar w:top="132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5" w:firstLine="707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общеобразовательной организации по основным направлениям воспитания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НОО: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гражданское воспитание — формирование российской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общности граждан Российской Федерации,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/>
        <w:ind w:right="697" w:firstLine="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патриотическое воспитание — воспитание любви к родному краю, Родине,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 уважения к другим народам России; историческое просвещение,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rPr>
          <w:sz w:val="24"/>
        </w:rPr>
      </w:pPr>
      <w:r>
        <w:rPr>
          <w:sz w:val="24"/>
        </w:rPr>
        <w:t>духовно-нравственное воспитание — воспитание на основе 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предков;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 ситуациях;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8" w:firstLine="0"/>
        <w:rPr>
          <w:sz w:val="24"/>
        </w:rPr>
      </w:pPr>
      <w:r>
        <w:rPr>
          <w:sz w:val="24"/>
        </w:rPr>
        <w:t>трудовое воспитание —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1" w:firstLine="0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ценности научного познания — воспитание стремления к познанию себя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природы и общества, к получению знаний, качественного образования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общественных потребностей.</w:t>
      </w:r>
    </w:p>
    <w:p w:rsidR="00644A77" w:rsidRDefault="00644A77">
      <w:pPr>
        <w:pStyle w:val="BodyText"/>
        <w:spacing w:before="7"/>
        <w:ind w:left="0"/>
        <w:jc w:val="left"/>
        <w:rPr>
          <w:sz w:val="23"/>
        </w:rPr>
      </w:pPr>
    </w:p>
    <w:p w:rsidR="00644A77" w:rsidRDefault="00644A77">
      <w:pPr>
        <w:pStyle w:val="Heading1"/>
        <w:ind w:left="3620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</w:p>
    <w:p w:rsidR="00644A77" w:rsidRDefault="00644A77">
      <w:pPr>
        <w:pStyle w:val="BodyText"/>
        <w:ind w:right="698"/>
      </w:pPr>
      <w:r>
        <w:t>Требования к личностным результатам освоения обучающимися ОП НОО установлены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644A77" w:rsidRDefault="00644A77">
      <w:pPr>
        <w:pStyle w:val="BodyText"/>
        <w:ind w:right="695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644A77" w:rsidRDefault="00644A77">
      <w:pPr>
        <w:pStyle w:val="BodyText"/>
        <w:ind w:right="689"/>
      </w:pPr>
      <w:r>
        <w:t>Целевые ориентиры определены в соответствии с инвариантным содержанием воспитания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пространства.</w:t>
      </w:r>
    </w:p>
    <w:p w:rsidR="00644A77" w:rsidRDefault="00644A77">
      <w:pPr>
        <w:pStyle w:val="BodyText"/>
        <w:ind w:right="977"/>
        <w:jc w:val="left"/>
      </w:pPr>
      <w:r>
        <w:t>Целевые ориентиры результатов воспитания на уровне начального общего образования:</w:t>
      </w:r>
      <w:r>
        <w:rPr>
          <w:spacing w:val="-57"/>
        </w:rPr>
        <w:t xml:space="preserve"> </w:t>
      </w:r>
      <w:r>
        <w:rPr>
          <w:u w:val="single"/>
        </w:rPr>
        <w:t>Гражданско-патриотическое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воспитание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702" w:firstLine="0"/>
        <w:jc w:val="left"/>
        <w:rPr>
          <w:sz w:val="24"/>
        </w:rPr>
      </w:pPr>
      <w:r>
        <w:rPr>
          <w:sz w:val="24"/>
        </w:rPr>
        <w:t>Знающий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29"/>
          <w:sz w:val="24"/>
        </w:rPr>
        <w:t xml:space="preserve"> </w:t>
      </w:r>
      <w:r>
        <w:rPr>
          <w:sz w:val="24"/>
        </w:rPr>
        <w:t>свою</w:t>
      </w:r>
      <w:r>
        <w:rPr>
          <w:spacing w:val="31"/>
          <w:sz w:val="24"/>
        </w:rPr>
        <w:t xml:space="preserve"> </w:t>
      </w:r>
      <w:r>
        <w:rPr>
          <w:sz w:val="24"/>
        </w:rPr>
        <w:t>малую</w:t>
      </w:r>
      <w:r>
        <w:rPr>
          <w:spacing w:val="34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край,</w:t>
      </w:r>
      <w:r>
        <w:rPr>
          <w:spacing w:val="3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— России, её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 расположении.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6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 w:line="242" w:lineRule="auto"/>
        <w:ind w:right="700" w:firstLine="0"/>
        <w:rPr>
          <w:sz w:val="24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 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Понимающий свою сопричастность к прошлому, настоящему и будущему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Родины —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Российского государства.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своего региона), праздников, мест почитания героев и защитников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 ним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Имеющий первоначальные представления о правах и ответственности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правах и обязанностях.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возрасту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 деятельности.</w:t>
      </w:r>
    </w:p>
    <w:p w:rsidR="00644A77" w:rsidRDefault="00644A77">
      <w:pPr>
        <w:pStyle w:val="BodyText"/>
        <w:spacing w:line="275" w:lineRule="exact"/>
        <w:jc w:val="left"/>
      </w:pPr>
      <w:r>
        <w:rPr>
          <w:u w:val="single"/>
        </w:rPr>
        <w:t>Духовно-нравственное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воспитание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 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 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Сознающий ценность каждой человеческой жизни, признающий индивидуальность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человека.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 неприятие поведения, причиняющего физический и моральный вред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уважающий старших.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9" w:firstLine="0"/>
        <w:rPr>
          <w:sz w:val="24"/>
        </w:rPr>
      </w:pPr>
      <w:r>
        <w:rPr>
          <w:sz w:val="24"/>
        </w:rPr>
        <w:t>Умеющий оценивать поступки с позиции их соответствия нравственным 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поступки.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Владеющий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вероисповеданий.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Сознающий нравственную и эстетическую ценность литературы,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чтению.</w:t>
      </w:r>
    </w:p>
    <w:p w:rsidR="00644A77" w:rsidRDefault="00644A77">
      <w:pPr>
        <w:pStyle w:val="BodyText"/>
        <w:spacing w:line="275" w:lineRule="exact"/>
        <w:jc w:val="left"/>
      </w:pPr>
      <w:r>
        <w:rPr>
          <w:u w:val="single"/>
        </w:rPr>
        <w:t>Эстетическое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воспитание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8" w:firstLine="0"/>
        <w:rPr>
          <w:sz w:val="24"/>
        </w:rPr>
      </w:pPr>
      <w:r>
        <w:rPr>
          <w:sz w:val="24"/>
        </w:rPr>
        <w:t>Способный воспринимать и чувствовать прекрасное в быту, природе, 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Проявляющий интерес и уважение к отечественной и мировой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Бережно относящийся к физическому здоровью, соблюдающий основные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Владеющий основными навыками личной и общественной гигиены,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природе, обществе.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rPr>
          <w:sz w:val="24"/>
        </w:rPr>
      </w:pPr>
      <w:r>
        <w:rPr>
          <w:sz w:val="24"/>
        </w:rPr>
        <w:t>Сознающий и принимающий свою половую принадлежность, соответствующие 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возраста.</w:t>
      </w:r>
    </w:p>
    <w:p w:rsidR="00644A77" w:rsidRDefault="00644A77">
      <w:pPr>
        <w:pStyle w:val="BodyText"/>
        <w:spacing w:line="275" w:lineRule="exact"/>
        <w:jc w:val="left"/>
      </w:pPr>
      <w:r>
        <w:rPr>
          <w:u w:val="single"/>
        </w:rPr>
        <w:t>Трудовое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воспитание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4" w:lineRule="exact"/>
        <w:ind w:left="2126" w:hanging="709"/>
        <w:jc w:val="left"/>
        <w:rPr>
          <w:sz w:val="24"/>
        </w:rPr>
      </w:pPr>
      <w:r>
        <w:rPr>
          <w:sz w:val="24"/>
        </w:rPr>
        <w:t>Сознающий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труду,</w:t>
      </w:r>
      <w:r>
        <w:rPr>
          <w:spacing w:val="8"/>
          <w:sz w:val="24"/>
        </w:rPr>
        <w:t xml:space="preserve"> </w:t>
      </w:r>
      <w:r>
        <w:rPr>
          <w:sz w:val="24"/>
        </w:rPr>
        <w:t>людям</w:t>
      </w:r>
      <w:r>
        <w:rPr>
          <w:spacing w:val="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8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потребление.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профессиям.</w:t>
      </w:r>
    </w:p>
    <w:p w:rsidR="00644A77" w:rsidRDefault="00644A77">
      <w:pPr>
        <w:spacing w:line="293" w:lineRule="exact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73" w:line="242" w:lineRule="auto"/>
        <w:ind w:right="693" w:firstLine="0"/>
        <w:jc w:val="left"/>
        <w:rPr>
          <w:sz w:val="24"/>
        </w:rPr>
      </w:pPr>
      <w:r>
        <w:rPr>
          <w:sz w:val="24"/>
        </w:rPr>
        <w:t>Участвующий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видах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BodyText"/>
        <w:spacing w:line="272" w:lineRule="exact"/>
        <w:jc w:val="left"/>
      </w:pPr>
      <w:r>
        <w:rPr>
          <w:u w:val="single"/>
        </w:rPr>
        <w:t>Экологическое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воспитание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7" w:firstLine="0"/>
        <w:jc w:val="left"/>
        <w:rPr>
          <w:sz w:val="24"/>
        </w:rPr>
      </w:pPr>
      <w:r>
        <w:rPr>
          <w:sz w:val="24"/>
        </w:rPr>
        <w:t>Понимающий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7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27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людей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природу, окружающую среду.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89" w:firstLine="0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1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природе, 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5" w:firstLine="0"/>
        <w:jc w:val="left"/>
        <w:rPr>
          <w:sz w:val="24"/>
        </w:rPr>
      </w:pPr>
      <w:r>
        <w:rPr>
          <w:sz w:val="24"/>
        </w:rPr>
        <w:t>Выражающий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2" w:lineRule="exact"/>
        <w:ind w:left="2126" w:hanging="709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  <w:tab w:val="left" w:pos="3836"/>
          <w:tab w:val="left" w:pos="5736"/>
          <w:tab w:val="left" w:pos="7026"/>
          <w:tab w:val="left" w:pos="8494"/>
          <w:tab w:val="left" w:pos="10638"/>
        </w:tabs>
        <w:ind w:right="697" w:firstLine="0"/>
        <w:jc w:val="left"/>
        <w:rPr>
          <w:sz w:val="24"/>
        </w:rPr>
      </w:pPr>
      <w:r>
        <w:rPr>
          <w:sz w:val="24"/>
        </w:rPr>
        <w:t>Выражающий</w:t>
      </w:r>
      <w:r>
        <w:rPr>
          <w:sz w:val="24"/>
        </w:rPr>
        <w:tab/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Обладающий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многообразии объектов и явлений природы, связи живой и неживой природы, о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знании.</w:t>
      </w:r>
    </w:p>
    <w:p w:rsidR="00644A77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ind w:right="694" w:firstLine="0"/>
        <w:rPr>
          <w:sz w:val="24"/>
        </w:rPr>
      </w:pP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 знания.</w:t>
      </w:r>
    </w:p>
    <w:p w:rsidR="00644A77" w:rsidRDefault="00644A77">
      <w:pPr>
        <w:pStyle w:val="BodyText"/>
        <w:spacing w:before="8"/>
        <w:ind w:left="0"/>
        <w:jc w:val="left"/>
        <w:rPr>
          <w:sz w:val="23"/>
        </w:rPr>
      </w:pPr>
    </w:p>
    <w:p w:rsidR="00644A77" w:rsidRDefault="00644A77">
      <w:pPr>
        <w:pStyle w:val="Heading1"/>
        <w:ind w:left="4153"/>
      </w:pPr>
      <w:r>
        <w:t>Уклад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644A77" w:rsidRDefault="00644A77">
      <w:pPr>
        <w:pStyle w:val="BodyText"/>
        <w:ind w:right="690" w:firstLine="707"/>
      </w:pP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г.Туймазы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близлежащих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районов.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рассказам своих родителей и старших братьев и сестер, которые также обучались в нашей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школьным</w:t>
      </w:r>
      <w:r>
        <w:rPr>
          <w:spacing w:val="-3"/>
        </w:rPr>
        <w:t xml:space="preserve"> </w:t>
      </w:r>
      <w:r>
        <w:t>условиям.</w:t>
      </w:r>
    </w:p>
    <w:p w:rsidR="00644A77" w:rsidRDefault="00644A77">
      <w:pPr>
        <w:pStyle w:val="BodyText"/>
        <w:spacing w:before="1"/>
        <w:ind w:right="695" w:firstLine="707"/>
      </w:pPr>
      <w:r>
        <w:t>Муниципальное</w:t>
      </w:r>
      <w:r>
        <w:rPr>
          <w:spacing w:val="1"/>
        </w:rPr>
        <w:t xml:space="preserve"> </w:t>
      </w:r>
      <w:r>
        <w:t>автономное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г.Туймазы (далее – МАОУ СОШ №1 или школа) реализует образовательные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Pr="00696733" w:rsidRDefault="00644A77">
      <w:pPr>
        <w:pStyle w:val="BodyText"/>
        <w:ind w:right="695" w:firstLine="707"/>
      </w:pPr>
      <w:r w:rsidRPr="00696733">
        <w:t>Процесс</w:t>
      </w:r>
      <w:r w:rsidRPr="00696733">
        <w:rPr>
          <w:spacing w:val="1"/>
        </w:rPr>
        <w:t xml:space="preserve"> </w:t>
      </w:r>
      <w:r w:rsidRPr="00696733">
        <w:t>воспитания</w:t>
      </w:r>
      <w:r w:rsidRPr="00696733">
        <w:rPr>
          <w:spacing w:val="1"/>
        </w:rPr>
        <w:t xml:space="preserve"> </w:t>
      </w:r>
      <w:r w:rsidRPr="00696733">
        <w:t>в</w:t>
      </w:r>
      <w:r w:rsidRPr="00696733">
        <w:rPr>
          <w:spacing w:val="1"/>
        </w:rPr>
        <w:t xml:space="preserve"> </w:t>
      </w:r>
      <w:r w:rsidRPr="00696733">
        <w:t>школе</w:t>
      </w:r>
      <w:r w:rsidRPr="00696733">
        <w:rPr>
          <w:spacing w:val="1"/>
        </w:rPr>
        <w:t xml:space="preserve"> </w:t>
      </w:r>
      <w:r w:rsidRPr="00696733">
        <w:t>основывается</w:t>
      </w:r>
      <w:r w:rsidRPr="00696733">
        <w:rPr>
          <w:spacing w:val="1"/>
        </w:rPr>
        <w:t xml:space="preserve"> </w:t>
      </w:r>
      <w:r w:rsidRPr="00696733">
        <w:t>на</w:t>
      </w:r>
      <w:r w:rsidRPr="00696733">
        <w:rPr>
          <w:spacing w:val="1"/>
        </w:rPr>
        <w:t xml:space="preserve"> </w:t>
      </w:r>
      <w:r w:rsidRPr="00696733">
        <w:t>следующих</w:t>
      </w:r>
      <w:r w:rsidRPr="00696733">
        <w:rPr>
          <w:spacing w:val="1"/>
        </w:rPr>
        <w:t xml:space="preserve"> </w:t>
      </w:r>
      <w:r w:rsidRPr="00696733">
        <w:t>принципах</w:t>
      </w:r>
      <w:r w:rsidRPr="00696733">
        <w:rPr>
          <w:spacing w:val="1"/>
        </w:rPr>
        <w:t xml:space="preserve"> </w:t>
      </w:r>
      <w:r w:rsidRPr="00696733">
        <w:t>взаимодействия</w:t>
      </w:r>
      <w:r w:rsidRPr="00696733">
        <w:rPr>
          <w:spacing w:val="-1"/>
        </w:rPr>
        <w:t xml:space="preserve"> </w:t>
      </w:r>
      <w:r w:rsidRPr="00696733">
        <w:t>педагогов</w:t>
      </w:r>
      <w:r w:rsidRPr="00696733">
        <w:rPr>
          <w:spacing w:val="-1"/>
        </w:rPr>
        <w:t xml:space="preserve"> </w:t>
      </w:r>
      <w:r w:rsidRPr="00696733">
        <w:t>и школьников:</w:t>
      </w:r>
    </w:p>
    <w:p w:rsidR="00644A77" w:rsidRPr="00696733" w:rsidRDefault="00644A77" w:rsidP="00404B6E">
      <w:pPr>
        <w:pStyle w:val="ListParagraph"/>
        <w:numPr>
          <w:ilvl w:val="0"/>
          <w:numId w:val="67"/>
        </w:numPr>
        <w:tabs>
          <w:tab w:val="left" w:pos="2835"/>
        </w:tabs>
        <w:ind w:right="696" w:firstLine="707"/>
        <w:rPr>
          <w:sz w:val="24"/>
        </w:rPr>
      </w:pPr>
      <w:r w:rsidRPr="00696733">
        <w:rPr>
          <w:sz w:val="24"/>
        </w:rPr>
        <w:t>неукоснительное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соблюдение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законности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прав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семьи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ребенка,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соблюдения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конфиденциальности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информации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ребенке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семье,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приоритета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безопасности ребенка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при нахождении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образовательной организации;</w:t>
      </w:r>
    </w:p>
    <w:p w:rsidR="00644A77" w:rsidRPr="00696733" w:rsidRDefault="00644A77" w:rsidP="00404B6E">
      <w:pPr>
        <w:pStyle w:val="ListParagraph"/>
        <w:numPr>
          <w:ilvl w:val="0"/>
          <w:numId w:val="67"/>
        </w:numPr>
        <w:tabs>
          <w:tab w:val="left" w:pos="2835"/>
        </w:tabs>
        <w:spacing w:before="1"/>
        <w:ind w:right="695" w:firstLine="707"/>
        <w:rPr>
          <w:sz w:val="24"/>
        </w:rPr>
      </w:pPr>
      <w:r w:rsidRPr="00696733">
        <w:rPr>
          <w:sz w:val="24"/>
        </w:rPr>
        <w:t>ориентир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создание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образовательной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организации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психологически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комфортной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среды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каждого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ребенка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взрослого,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без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которой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невозможно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конструктивное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взаимодействие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школьников и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педагогов;</w:t>
      </w:r>
    </w:p>
    <w:p w:rsidR="00644A77" w:rsidRPr="00696733" w:rsidRDefault="00644A77" w:rsidP="00404B6E">
      <w:pPr>
        <w:pStyle w:val="ListParagraph"/>
        <w:numPr>
          <w:ilvl w:val="0"/>
          <w:numId w:val="67"/>
        </w:numPr>
        <w:tabs>
          <w:tab w:val="left" w:pos="2835"/>
        </w:tabs>
        <w:ind w:right="697" w:firstLine="707"/>
        <w:rPr>
          <w:sz w:val="24"/>
        </w:rPr>
      </w:pPr>
      <w:r w:rsidRPr="00696733">
        <w:rPr>
          <w:sz w:val="24"/>
        </w:rPr>
        <w:t>реализация процесса воспитания главным образом через создание в школе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детско-взрослых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общностей,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которые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бы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объединяли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детей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педагогов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яркими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содержательными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событиями,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общими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позитивными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эмоциями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доверительными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отношениями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друг к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другу;</w:t>
      </w:r>
    </w:p>
    <w:p w:rsidR="00644A77" w:rsidRPr="00696733" w:rsidRDefault="00644A77" w:rsidP="00404B6E">
      <w:pPr>
        <w:pStyle w:val="ListParagraph"/>
        <w:numPr>
          <w:ilvl w:val="0"/>
          <w:numId w:val="67"/>
        </w:numPr>
        <w:tabs>
          <w:tab w:val="left" w:pos="2835"/>
        </w:tabs>
        <w:ind w:right="694" w:firstLine="707"/>
        <w:rPr>
          <w:sz w:val="24"/>
        </w:rPr>
      </w:pPr>
      <w:r w:rsidRPr="00696733">
        <w:rPr>
          <w:sz w:val="24"/>
        </w:rPr>
        <w:t>организация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основных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совместных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дел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школьников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педагогов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как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предмета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совместной заботы и взрослых,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и детей;</w:t>
      </w:r>
    </w:p>
    <w:p w:rsidR="00644A77" w:rsidRPr="00696733" w:rsidRDefault="00644A77" w:rsidP="00404B6E">
      <w:pPr>
        <w:pStyle w:val="ListParagraph"/>
        <w:numPr>
          <w:ilvl w:val="0"/>
          <w:numId w:val="67"/>
        </w:numPr>
        <w:tabs>
          <w:tab w:val="left" w:pos="2835"/>
        </w:tabs>
        <w:ind w:right="697" w:firstLine="707"/>
        <w:rPr>
          <w:sz w:val="24"/>
        </w:rPr>
      </w:pPr>
      <w:r w:rsidRPr="00696733">
        <w:rPr>
          <w:sz w:val="24"/>
        </w:rPr>
        <w:t>системность,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целесообразность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творческий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подход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воспитанию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как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условия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его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эффективности.</w:t>
      </w:r>
    </w:p>
    <w:p w:rsidR="00644A77" w:rsidRPr="00696733" w:rsidRDefault="00644A77">
      <w:pPr>
        <w:pStyle w:val="BodyText"/>
        <w:ind w:left="2126"/>
      </w:pPr>
      <w:r w:rsidRPr="00696733">
        <w:t>Школа</w:t>
      </w:r>
      <w:r w:rsidRPr="00696733">
        <w:rPr>
          <w:spacing w:val="-3"/>
        </w:rPr>
        <w:t xml:space="preserve"> </w:t>
      </w:r>
      <w:r w:rsidRPr="00696733">
        <w:t>сформировала</w:t>
      </w:r>
      <w:r w:rsidRPr="00696733">
        <w:rPr>
          <w:spacing w:val="-3"/>
        </w:rPr>
        <w:t xml:space="preserve"> </w:t>
      </w:r>
      <w:r w:rsidRPr="00696733">
        <w:t>следующие</w:t>
      </w:r>
      <w:r w:rsidRPr="00696733">
        <w:rPr>
          <w:spacing w:val="-3"/>
        </w:rPr>
        <w:t xml:space="preserve"> </w:t>
      </w:r>
      <w:r w:rsidRPr="00696733">
        <w:t>традиции</w:t>
      </w:r>
      <w:r w:rsidRPr="00696733">
        <w:rPr>
          <w:spacing w:val="1"/>
        </w:rPr>
        <w:t xml:space="preserve"> </w:t>
      </w:r>
      <w:r w:rsidRPr="00696733">
        <w:t>воспитательной</w:t>
      </w:r>
      <w:r w:rsidRPr="00696733">
        <w:rPr>
          <w:spacing w:val="-2"/>
        </w:rPr>
        <w:t xml:space="preserve"> </w:t>
      </w:r>
      <w:r w:rsidRPr="00696733">
        <w:t>работы:</w:t>
      </w:r>
    </w:p>
    <w:p w:rsidR="00644A77" w:rsidRPr="00696733" w:rsidRDefault="00644A77" w:rsidP="00404B6E">
      <w:pPr>
        <w:pStyle w:val="ListParagraph"/>
        <w:numPr>
          <w:ilvl w:val="0"/>
          <w:numId w:val="66"/>
        </w:numPr>
        <w:tabs>
          <w:tab w:val="left" w:pos="2439"/>
        </w:tabs>
        <w:ind w:right="697" w:firstLine="707"/>
        <w:rPr>
          <w:sz w:val="24"/>
        </w:rPr>
      </w:pPr>
      <w:r w:rsidRPr="00696733">
        <w:rPr>
          <w:sz w:val="24"/>
        </w:rPr>
        <w:t>стержнем годового цикла воспитательной работы школы являются ключевые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общешкольные дела, через которые осуществляется интеграция воспитательных усилий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педагогов;</w:t>
      </w:r>
    </w:p>
    <w:p w:rsidR="00644A77" w:rsidRPr="00696733" w:rsidRDefault="00644A77" w:rsidP="00404B6E">
      <w:pPr>
        <w:pStyle w:val="ListParagraph"/>
        <w:numPr>
          <w:ilvl w:val="0"/>
          <w:numId w:val="66"/>
        </w:numPr>
        <w:tabs>
          <w:tab w:val="left" w:pos="2470"/>
        </w:tabs>
        <w:ind w:right="689" w:firstLine="707"/>
        <w:rPr>
          <w:sz w:val="24"/>
        </w:rPr>
      </w:pPr>
      <w:r w:rsidRPr="00696733">
        <w:rPr>
          <w:sz w:val="24"/>
        </w:rPr>
        <w:t>важной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чертой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каждого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ключевого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дела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большинства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используемых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воспитания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других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совместных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дел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педагогов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школьников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является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коллективная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разработка, коллективное планирование, коллективное проведение и коллективный анализ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их результатов;</w:t>
      </w:r>
    </w:p>
    <w:p w:rsidR="00644A77" w:rsidRPr="00696733" w:rsidRDefault="00644A77" w:rsidP="00404B6E">
      <w:pPr>
        <w:pStyle w:val="ListParagraph"/>
        <w:numPr>
          <w:ilvl w:val="0"/>
          <w:numId w:val="66"/>
        </w:numPr>
        <w:tabs>
          <w:tab w:val="left" w:pos="2441"/>
        </w:tabs>
        <w:ind w:right="695" w:firstLine="707"/>
        <w:rPr>
          <w:sz w:val="24"/>
        </w:rPr>
      </w:pPr>
      <w:r w:rsidRPr="00696733">
        <w:rPr>
          <w:sz w:val="24"/>
        </w:rPr>
        <w:t>в школе создаются такие условия, при которых по мере взросления ребенка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увеличивается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его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роль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совместных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делах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(от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пассивного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наблюдателя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организатора);</w:t>
      </w:r>
    </w:p>
    <w:p w:rsidR="00644A77" w:rsidRPr="00696733" w:rsidRDefault="00644A77" w:rsidP="00404B6E">
      <w:pPr>
        <w:pStyle w:val="ListParagraph"/>
        <w:numPr>
          <w:ilvl w:val="0"/>
          <w:numId w:val="66"/>
        </w:numPr>
        <w:tabs>
          <w:tab w:val="left" w:pos="2506"/>
        </w:tabs>
        <w:ind w:right="695" w:firstLine="707"/>
        <w:rPr>
          <w:sz w:val="24"/>
        </w:rPr>
      </w:pP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проведении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общешкольных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дел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отсутствует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соревновательность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между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классами,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поощряется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конструктивное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межклассное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межвозрастное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взаимодействие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школьников,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а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также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их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социальная активность;</w:t>
      </w:r>
    </w:p>
    <w:p w:rsidR="00644A77" w:rsidRPr="00696733" w:rsidRDefault="00644A77" w:rsidP="00404B6E">
      <w:pPr>
        <w:pStyle w:val="ListParagraph"/>
        <w:numPr>
          <w:ilvl w:val="0"/>
          <w:numId w:val="66"/>
        </w:numPr>
        <w:tabs>
          <w:tab w:val="left" w:pos="2501"/>
        </w:tabs>
        <w:spacing w:before="1"/>
        <w:ind w:right="696" w:firstLine="707"/>
        <w:rPr>
          <w:sz w:val="24"/>
        </w:rPr>
      </w:pPr>
      <w:r w:rsidRPr="00696733">
        <w:rPr>
          <w:sz w:val="24"/>
        </w:rPr>
        <w:t>педагоги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ориентированы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формирование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коллективов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рамках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классов,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кружков,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студий,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секций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детских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объединений,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установление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них доброжелательных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и товарищеских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взаимоотношений;</w:t>
      </w:r>
    </w:p>
    <w:p w:rsidR="00644A77" w:rsidRPr="00696733" w:rsidRDefault="00644A77" w:rsidP="00404B6E">
      <w:pPr>
        <w:pStyle w:val="ListParagraph"/>
        <w:numPr>
          <w:ilvl w:val="0"/>
          <w:numId w:val="66"/>
        </w:numPr>
        <w:tabs>
          <w:tab w:val="left" w:pos="2413"/>
        </w:tabs>
        <w:ind w:right="694" w:firstLine="707"/>
        <w:rPr>
          <w:sz w:val="24"/>
        </w:rPr>
      </w:pPr>
      <w:r w:rsidRPr="00696733">
        <w:rPr>
          <w:sz w:val="24"/>
        </w:rPr>
        <w:t>ключевой фигурой воспитания в начальной школе является учитель начальных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классов,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реализующий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отношению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детям,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том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числе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защитную,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личностно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развивающую,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организационную,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посредническую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(в</w:t>
      </w:r>
      <w:r w:rsidRPr="00696733">
        <w:rPr>
          <w:spacing w:val="-5"/>
          <w:sz w:val="24"/>
        </w:rPr>
        <w:t xml:space="preserve"> </w:t>
      </w:r>
      <w:r w:rsidRPr="00696733">
        <w:rPr>
          <w:sz w:val="24"/>
        </w:rPr>
        <w:t>разрешении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конфликтов)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функции.</w:t>
      </w:r>
    </w:p>
    <w:p w:rsidR="00644A77" w:rsidRPr="00696733" w:rsidRDefault="00644A77">
      <w:pPr>
        <w:pStyle w:val="BodyText"/>
        <w:ind w:right="691" w:firstLine="1415"/>
      </w:pPr>
      <w:r w:rsidRPr="00696733">
        <w:t>В</w:t>
      </w:r>
      <w:r w:rsidRPr="00696733">
        <w:rPr>
          <w:spacing w:val="1"/>
        </w:rPr>
        <w:t xml:space="preserve"> </w:t>
      </w:r>
      <w:r w:rsidRPr="00696733">
        <w:t>нашей</w:t>
      </w:r>
      <w:r w:rsidRPr="00696733">
        <w:rPr>
          <w:spacing w:val="1"/>
        </w:rPr>
        <w:t xml:space="preserve"> </w:t>
      </w:r>
      <w:r w:rsidRPr="00696733">
        <w:t>школе</w:t>
      </w:r>
      <w:r w:rsidRPr="00696733">
        <w:rPr>
          <w:spacing w:val="1"/>
        </w:rPr>
        <w:t xml:space="preserve"> </w:t>
      </w:r>
      <w:r w:rsidRPr="00696733">
        <w:t>традиционными</w:t>
      </w:r>
      <w:r w:rsidRPr="00696733">
        <w:rPr>
          <w:spacing w:val="1"/>
        </w:rPr>
        <w:t xml:space="preserve"> </w:t>
      </w:r>
      <w:r w:rsidRPr="00696733">
        <w:t>стали:</w:t>
      </w:r>
      <w:r w:rsidRPr="00696733">
        <w:rPr>
          <w:spacing w:val="1"/>
        </w:rPr>
        <w:t xml:space="preserve"> </w:t>
      </w:r>
      <w:r w:rsidRPr="00696733">
        <w:t>линейки,</w:t>
      </w:r>
      <w:r w:rsidRPr="00696733">
        <w:rPr>
          <w:spacing w:val="1"/>
        </w:rPr>
        <w:t xml:space="preserve"> </w:t>
      </w:r>
      <w:r w:rsidRPr="00696733">
        <w:t>посвященные</w:t>
      </w:r>
      <w:r w:rsidRPr="00696733">
        <w:rPr>
          <w:spacing w:val="61"/>
        </w:rPr>
        <w:t xml:space="preserve"> </w:t>
      </w:r>
      <w:r w:rsidRPr="00696733">
        <w:t>«Дню</w:t>
      </w:r>
      <w:r w:rsidRPr="00696733">
        <w:rPr>
          <w:spacing w:val="-57"/>
        </w:rPr>
        <w:t xml:space="preserve"> </w:t>
      </w:r>
      <w:r w:rsidRPr="00696733">
        <w:t>знаний» и «Последнему звонку», «День национального костюма» и «День родного языка»,</w:t>
      </w:r>
      <w:r w:rsidRPr="00696733">
        <w:rPr>
          <w:spacing w:val="-57"/>
        </w:rPr>
        <w:t xml:space="preserve"> </w:t>
      </w:r>
      <w:r w:rsidRPr="00696733">
        <w:t>мероприятия</w:t>
      </w:r>
      <w:r w:rsidRPr="00696733">
        <w:rPr>
          <w:spacing w:val="15"/>
        </w:rPr>
        <w:t xml:space="preserve"> </w:t>
      </w:r>
      <w:r w:rsidRPr="00696733">
        <w:t>приуроченные</w:t>
      </w:r>
      <w:r w:rsidRPr="00696733">
        <w:rPr>
          <w:spacing w:val="14"/>
        </w:rPr>
        <w:t xml:space="preserve"> </w:t>
      </w:r>
      <w:r w:rsidRPr="00696733">
        <w:t>ко</w:t>
      </w:r>
      <w:r w:rsidRPr="00696733">
        <w:rPr>
          <w:spacing w:val="15"/>
        </w:rPr>
        <w:t xml:space="preserve"> </w:t>
      </w:r>
      <w:r w:rsidRPr="00696733">
        <w:t>«Дню</w:t>
      </w:r>
      <w:r w:rsidRPr="00696733">
        <w:rPr>
          <w:spacing w:val="16"/>
        </w:rPr>
        <w:t xml:space="preserve"> </w:t>
      </w:r>
      <w:r w:rsidRPr="00696733">
        <w:t>учителя»</w:t>
      </w:r>
      <w:r w:rsidRPr="00696733">
        <w:rPr>
          <w:spacing w:val="16"/>
        </w:rPr>
        <w:t xml:space="preserve"> </w:t>
      </w:r>
      <w:r w:rsidRPr="00696733">
        <w:t>и</w:t>
      </w:r>
      <w:r w:rsidRPr="00696733">
        <w:rPr>
          <w:spacing w:val="16"/>
        </w:rPr>
        <w:t xml:space="preserve"> </w:t>
      </w:r>
      <w:r w:rsidRPr="00696733">
        <w:t>«Дню</w:t>
      </w:r>
      <w:r w:rsidRPr="00696733">
        <w:rPr>
          <w:spacing w:val="16"/>
        </w:rPr>
        <w:t xml:space="preserve"> </w:t>
      </w:r>
      <w:r w:rsidRPr="00696733">
        <w:t>пожилых»,</w:t>
      </w:r>
      <w:r w:rsidRPr="00696733">
        <w:rPr>
          <w:spacing w:val="15"/>
        </w:rPr>
        <w:t xml:space="preserve"> </w:t>
      </w:r>
      <w:r w:rsidRPr="00696733">
        <w:t>«Осенний</w:t>
      </w:r>
      <w:r w:rsidRPr="00696733">
        <w:rPr>
          <w:spacing w:val="16"/>
        </w:rPr>
        <w:t xml:space="preserve"> </w:t>
      </w:r>
      <w:r w:rsidRPr="00696733">
        <w:t>бал»,</w:t>
      </w:r>
      <w:r w:rsidRPr="00696733">
        <w:rPr>
          <w:spacing w:val="17"/>
        </w:rPr>
        <w:t xml:space="preserve"> </w:t>
      </w:r>
      <w:r w:rsidRPr="00696733">
        <w:t>акция</w:t>
      </w:r>
    </w:p>
    <w:p w:rsidR="00644A77" w:rsidRPr="00696733" w:rsidRDefault="00644A77">
      <w:pPr>
        <w:pStyle w:val="BodyText"/>
        <w:ind w:right="690"/>
      </w:pPr>
      <w:r w:rsidRPr="00696733">
        <w:t>«Дети-детям»</w:t>
      </w:r>
      <w:r w:rsidRPr="00696733">
        <w:rPr>
          <w:spacing w:val="1"/>
        </w:rPr>
        <w:t xml:space="preserve"> </w:t>
      </w:r>
      <w:r w:rsidRPr="00696733">
        <w:t>(сбор</w:t>
      </w:r>
      <w:r w:rsidRPr="00696733">
        <w:rPr>
          <w:spacing w:val="1"/>
        </w:rPr>
        <w:t xml:space="preserve"> </w:t>
      </w:r>
      <w:r w:rsidRPr="00696733">
        <w:t>канцтоваров),</w:t>
      </w:r>
      <w:r w:rsidRPr="00696733">
        <w:rPr>
          <w:spacing w:val="1"/>
        </w:rPr>
        <w:t xml:space="preserve"> </w:t>
      </w:r>
      <w:r w:rsidRPr="00696733">
        <w:t>акция</w:t>
      </w:r>
      <w:r w:rsidRPr="00696733">
        <w:rPr>
          <w:spacing w:val="1"/>
        </w:rPr>
        <w:t xml:space="preserve"> </w:t>
      </w:r>
      <w:r w:rsidRPr="00696733">
        <w:t>«Поздравь</w:t>
      </w:r>
      <w:r w:rsidRPr="00696733">
        <w:rPr>
          <w:spacing w:val="1"/>
        </w:rPr>
        <w:t xml:space="preserve"> </w:t>
      </w:r>
      <w:r w:rsidRPr="00696733">
        <w:t>ветерана!»,</w:t>
      </w:r>
      <w:r w:rsidRPr="00696733">
        <w:rPr>
          <w:spacing w:val="1"/>
        </w:rPr>
        <w:t xml:space="preserve"> </w:t>
      </w:r>
      <w:r w:rsidRPr="00696733">
        <w:t>«Мастерская</w:t>
      </w:r>
      <w:r w:rsidRPr="00696733">
        <w:rPr>
          <w:spacing w:val="1"/>
        </w:rPr>
        <w:t xml:space="preserve"> </w:t>
      </w:r>
      <w:r w:rsidRPr="00696733">
        <w:t>Деда</w:t>
      </w:r>
      <w:r w:rsidRPr="00696733">
        <w:rPr>
          <w:spacing w:val="1"/>
        </w:rPr>
        <w:t xml:space="preserve"> </w:t>
      </w:r>
      <w:r w:rsidRPr="00696733">
        <w:t xml:space="preserve">Мороза»,  </w:t>
      </w:r>
      <w:r w:rsidRPr="00696733">
        <w:rPr>
          <w:spacing w:val="26"/>
        </w:rPr>
        <w:t xml:space="preserve"> </w:t>
      </w:r>
      <w:r w:rsidRPr="00696733">
        <w:t xml:space="preserve">«Дни  </w:t>
      </w:r>
      <w:r w:rsidRPr="00696733">
        <w:rPr>
          <w:spacing w:val="27"/>
        </w:rPr>
        <w:t xml:space="preserve"> </w:t>
      </w:r>
      <w:r w:rsidRPr="00696733">
        <w:t xml:space="preserve">воинской  </w:t>
      </w:r>
      <w:r w:rsidRPr="00696733">
        <w:rPr>
          <w:spacing w:val="28"/>
        </w:rPr>
        <w:t xml:space="preserve"> </w:t>
      </w:r>
      <w:r w:rsidRPr="00696733">
        <w:t xml:space="preserve">славы»,  </w:t>
      </w:r>
      <w:r w:rsidRPr="00696733">
        <w:rPr>
          <w:spacing w:val="26"/>
        </w:rPr>
        <w:t xml:space="preserve"> </w:t>
      </w:r>
      <w:r w:rsidRPr="00696733">
        <w:t xml:space="preserve">экологическая  </w:t>
      </w:r>
      <w:r w:rsidRPr="00696733">
        <w:rPr>
          <w:spacing w:val="27"/>
        </w:rPr>
        <w:t xml:space="preserve"> </w:t>
      </w:r>
      <w:r w:rsidRPr="00696733">
        <w:t xml:space="preserve">акция  </w:t>
      </w:r>
      <w:r w:rsidRPr="00696733">
        <w:rPr>
          <w:spacing w:val="26"/>
        </w:rPr>
        <w:t xml:space="preserve"> </w:t>
      </w:r>
      <w:r w:rsidRPr="00696733">
        <w:t xml:space="preserve">«Бумаге-вторую  </w:t>
      </w:r>
      <w:r w:rsidRPr="00696733">
        <w:rPr>
          <w:spacing w:val="28"/>
        </w:rPr>
        <w:t xml:space="preserve"> </w:t>
      </w:r>
      <w:r w:rsidRPr="00696733">
        <w:t>жизнь!»,</w:t>
      </w:r>
    </w:p>
    <w:p w:rsidR="00644A77" w:rsidRPr="00696733" w:rsidRDefault="00644A77" w:rsidP="00972F48">
      <w:pPr>
        <w:pStyle w:val="BodyText"/>
      </w:pPr>
      <w:r w:rsidRPr="00696733">
        <w:t>«Бессмертный</w:t>
      </w:r>
      <w:r w:rsidRPr="00696733">
        <w:rPr>
          <w:spacing w:val="-3"/>
        </w:rPr>
        <w:t xml:space="preserve"> </w:t>
      </w:r>
      <w:r w:rsidRPr="00696733">
        <w:t>полк»,</w:t>
      </w:r>
      <w:r w:rsidRPr="00696733">
        <w:rPr>
          <w:spacing w:val="-2"/>
        </w:rPr>
        <w:t xml:space="preserve"> </w:t>
      </w:r>
      <w:r w:rsidRPr="00696733">
        <w:t>«Георгиевская</w:t>
      </w:r>
      <w:r w:rsidRPr="00696733">
        <w:rPr>
          <w:spacing w:val="-2"/>
        </w:rPr>
        <w:t xml:space="preserve"> </w:t>
      </w:r>
      <w:r w:rsidRPr="00696733">
        <w:t>ленточка»</w:t>
      </w:r>
      <w:r w:rsidRPr="00696733">
        <w:rPr>
          <w:spacing w:val="-2"/>
        </w:rPr>
        <w:t xml:space="preserve"> </w:t>
      </w:r>
      <w:r w:rsidRPr="00696733">
        <w:t>,</w:t>
      </w:r>
      <w:r w:rsidRPr="00696733">
        <w:rPr>
          <w:spacing w:val="-2"/>
        </w:rPr>
        <w:t xml:space="preserve"> </w:t>
      </w:r>
      <w:r w:rsidRPr="00696733">
        <w:t>«Окна</w:t>
      </w:r>
      <w:r w:rsidRPr="00696733">
        <w:rPr>
          <w:spacing w:val="-3"/>
        </w:rPr>
        <w:t xml:space="preserve"> </w:t>
      </w:r>
      <w:r w:rsidRPr="00696733">
        <w:t>Победы»</w:t>
      </w:r>
      <w:r w:rsidRPr="00696733">
        <w:rPr>
          <w:spacing w:val="-2"/>
        </w:rPr>
        <w:t xml:space="preserve"> </w:t>
      </w:r>
      <w:r w:rsidRPr="00696733">
        <w:t>и</w:t>
      </w:r>
      <w:r w:rsidRPr="00696733">
        <w:rPr>
          <w:spacing w:val="-3"/>
        </w:rPr>
        <w:t xml:space="preserve"> </w:t>
      </w:r>
      <w:r w:rsidRPr="00696733">
        <w:t>др.</w:t>
      </w:r>
    </w:p>
    <w:p w:rsidR="00644A77" w:rsidRPr="00696733" w:rsidRDefault="00644A77" w:rsidP="00972F48">
      <w:pPr>
        <w:pStyle w:val="BodyText"/>
        <w:spacing w:before="73"/>
        <w:ind w:right="691" w:firstLine="707"/>
        <w:jc w:val="left"/>
      </w:pPr>
      <w:r w:rsidRPr="00696733">
        <w:t>На</w:t>
      </w:r>
      <w:r w:rsidRPr="00696733">
        <w:rPr>
          <w:spacing w:val="36"/>
        </w:rPr>
        <w:t xml:space="preserve"> </w:t>
      </w:r>
      <w:r w:rsidRPr="00696733">
        <w:t>базе</w:t>
      </w:r>
      <w:r w:rsidRPr="00696733">
        <w:rPr>
          <w:spacing w:val="36"/>
        </w:rPr>
        <w:t xml:space="preserve"> </w:t>
      </w:r>
      <w:r w:rsidRPr="00696733">
        <w:t>школы</w:t>
      </w:r>
      <w:r w:rsidRPr="00696733">
        <w:rPr>
          <w:spacing w:val="38"/>
        </w:rPr>
        <w:t xml:space="preserve"> </w:t>
      </w:r>
      <w:r w:rsidRPr="00696733">
        <w:t>действую</w:t>
      </w:r>
      <w:r w:rsidRPr="00696733">
        <w:rPr>
          <w:spacing w:val="38"/>
        </w:rPr>
        <w:t xml:space="preserve"> </w:t>
      </w:r>
      <w:r w:rsidRPr="00696733">
        <w:t>4</w:t>
      </w:r>
      <w:r w:rsidRPr="00696733">
        <w:rPr>
          <w:spacing w:val="38"/>
        </w:rPr>
        <w:t xml:space="preserve"> </w:t>
      </w:r>
      <w:r w:rsidRPr="00696733">
        <w:t>муниципальные</w:t>
      </w:r>
      <w:r w:rsidRPr="00696733">
        <w:rPr>
          <w:spacing w:val="36"/>
        </w:rPr>
        <w:t xml:space="preserve"> </w:t>
      </w:r>
      <w:r w:rsidRPr="00696733">
        <w:t>методические</w:t>
      </w:r>
      <w:r w:rsidRPr="00696733">
        <w:rPr>
          <w:spacing w:val="36"/>
        </w:rPr>
        <w:t xml:space="preserve"> </w:t>
      </w:r>
      <w:r w:rsidRPr="00696733">
        <w:t>площадки;</w:t>
      </w:r>
      <w:r w:rsidRPr="00696733">
        <w:rPr>
          <w:spacing w:val="39"/>
        </w:rPr>
        <w:t xml:space="preserve"> </w:t>
      </w:r>
      <w:r w:rsidRPr="00696733">
        <w:t>«Умники</w:t>
      </w:r>
      <w:r w:rsidRPr="00696733">
        <w:rPr>
          <w:spacing w:val="36"/>
        </w:rPr>
        <w:t xml:space="preserve"> </w:t>
      </w:r>
      <w:r w:rsidRPr="00696733">
        <w:t>и</w:t>
      </w:r>
      <w:r w:rsidRPr="00696733">
        <w:rPr>
          <w:spacing w:val="-57"/>
        </w:rPr>
        <w:t xml:space="preserve"> </w:t>
      </w:r>
      <w:r w:rsidRPr="00696733">
        <w:t>умницы»,</w:t>
      </w:r>
      <w:r w:rsidRPr="00696733">
        <w:rPr>
          <w:spacing w:val="-1"/>
        </w:rPr>
        <w:t xml:space="preserve"> </w:t>
      </w:r>
      <w:r w:rsidRPr="00696733">
        <w:t>«Наследие», «Сфера» и «Экологическая</w:t>
      </w:r>
      <w:r w:rsidRPr="00696733">
        <w:rPr>
          <w:spacing w:val="-1"/>
        </w:rPr>
        <w:t xml:space="preserve"> </w:t>
      </w:r>
      <w:r w:rsidRPr="00696733">
        <w:t>площадка».</w:t>
      </w:r>
    </w:p>
    <w:p w:rsidR="00644A77" w:rsidRPr="00696733" w:rsidRDefault="00644A77" w:rsidP="00972F48">
      <w:pPr>
        <w:pStyle w:val="BodyText"/>
        <w:spacing w:before="1"/>
        <w:ind w:left="2126"/>
        <w:jc w:val="left"/>
      </w:pPr>
      <w:r w:rsidRPr="00696733">
        <w:t>Детские</w:t>
      </w:r>
      <w:r w:rsidRPr="00696733">
        <w:rPr>
          <w:spacing w:val="24"/>
        </w:rPr>
        <w:t xml:space="preserve"> </w:t>
      </w:r>
      <w:r w:rsidRPr="00696733">
        <w:t>общественные</w:t>
      </w:r>
      <w:r w:rsidRPr="00696733">
        <w:rPr>
          <w:spacing w:val="27"/>
        </w:rPr>
        <w:t xml:space="preserve"> </w:t>
      </w:r>
      <w:r w:rsidRPr="00696733">
        <w:t>объединения</w:t>
      </w:r>
      <w:r w:rsidRPr="00696733">
        <w:rPr>
          <w:spacing w:val="25"/>
        </w:rPr>
        <w:t xml:space="preserve"> </w:t>
      </w:r>
      <w:r w:rsidRPr="00696733">
        <w:t>в</w:t>
      </w:r>
      <w:r w:rsidRPr="00696733">
        <w:rPr>
          <w:spacing w:val="26"/>
        </w:rPr>
        <w:t xml:space="preserve"> </w:t>
      </w:r>
      <w:r w:rsidRPr="00696733">
        <w:t>начальной</w:t>
      </w:r>
      <w:r w:rsidRPr="00696733">
        <w:rPr>
          <w:spacing w:val="27"/>
        </w:rPr>
        <w:t xml:space="preserve"> </w:t>
      </w:r>
      <w:r w:rsidRPr="00696733">
        <w:t>школе:</w:t>
      </w:r>
      <w:r w:rsidRPr="00696733">
        <w:rPr>
          <w:spacing w:val="26"/>
        </w:rPr>
        <w:t xml:space="preserve"> </w:t>
      </w:r>
      <w:r w:rsidRPr="00696733">
        <w:t>«Орлята</w:t>
      </w:r>
      <w:r w:rsidRPr="00696733">
        <w:rPr>
          <w:spacing w:val="26"/>
        </w:rPr>
        <w:t xml:space="preserve"> </w:t>
      </w:r>
      <w:r w:rsidRPr="00696733">
        <w:t>России»,</w:t>
      </w:r>
      <w:r w:rsidRPr="00696733">
        <w:rPr>
          <w:spacing w:val="26"/>
        </w:rPr>
        <w:t xml:space="preserve"> </w:t>
      </w:r>
      <w:r w:rsidRPr="00696733">
        <w:t>Отряд</w:t>
      </w:r>
    </w:p>
    <w:p w:rsidR="00644A77" w:rsidRPr="00696733" w:rsidRDefault="00644A77" w:rsidP="00972F48">
      <w:pPr>
        <w:pStyle w:val="BodyText"/>
        <w:tabs>
          <w:tab w:val="left" w:pos="2438"/>
          <w:tab w:val="left" w:pos="3849"/>
          <w:tab w:val="left" w:pos="5184"/>
          <w:tab w:val="left" w:pos="6245"/>
          <w:tab w:val="left" w:pos="8173"/>
          <w:tab w:val="left" w:pos="8547"/>
          <w:tab w:val="left" w:pos="10140"/>
        </w:tabs>
        <w:ind w:right="694"/>
        <w:jc w:val="left"/>
      </w:pPr>
      <w:r w:rsidRPr="00696733">
        <w:t>«Юных</w:t>
      </w:r>
      <w:r w:rsidRPr="00696733">
        <w:tab/>
        <w:t>пожарных»</w:t>
      </w:r>
      <w:r w:rsidRPr="00696733">
        <w:tab/>
        <w:t>позволяют</w:t>
      </w:r>
      <w:r w:rsidRPr="00696733">
        <w:tab/>
        <w:t>ребятам</w:t>
      </w:r>
      <w:r w:rsidRPr="00696733">
        <w:tab/>
        <w:t>самовыражаться</w:t>
      </w:r>
      <w:r w:rsidRPr="00696733">
        <w:tab/>
        <w:t>и</w:t>
      </w:r>
      <w:r w:rsidRPr="00696733">
        <w:tab/>
        <w:t>формировать</w:t>
      </w:r>
      <w:r w:rsidRPr="00696733">
        <w:tab/>
      </w:r>
      <w:r w:rsidRPr="00696733">
        <w:rPr>
          <w:spacing w:val="-1"/>
        </w:rPr>
        <w:t>новые</w:t>
      </w:r>
      <w:r w:rsidRPr="00696733">
        <w:rPr>
          <w:spacing w:val="-57"/>
        </w:rPr>
        <w:t xml:space="preserve"> </w:t>
      </w:r>
      <w:r w:rsidRPr="00696733">
        <w:t>ценностные</w:t>
      </w:r>
      <w:r w:rsidRPr="00696733">
        <w:rPr>
          <w:spacing w:val="-3"/>
        </w:rPr>
        <w:t xml:space="preserve"> </w:t>
      </w:r>
      <w:r w:rsidRPr="00696733">
        <w:t>ориентации, стимулируют</w:t>
      </w:r>
      <w:r w:rsidRPr="00696733">
        <w:rPr>
          <w:spacing w:val="-1"/>
        </w:rPr>
        <w:t xml:space="preserve"> </w:t>
      </w:r>
      <w:r w:rsidRPr="00696733">
        <w:t>социальное</w:t>
      </w:r>
      <w:r w:rsidRPr="00696733">
        <w:rPr>
          <w:spacing w:val="-1"/>
        </w:rPr>
        <w:t xml:space="preserve"> </w:t>
      </w:r>
      <w:r w:rsidRPr="00696733">
        <w:t>развитие</w:t>
      </w:r>
      <w:r w:rsidRPr="00696733">
        <w:rPr>
          <w:spacing w:val="-2"/>
        </w:rPr>
        <w:t xml:space="preserve"> </w:t>
      </w:r>
      <w:r w:rsidRPr="00696733">
        <w:t>ребенка.</w:t>
      </w:r>
    </w:p>
    <w:p w:rsidR="00644A77" w:rsidRPr="00696733" w:rsidRDefault="00644A77" w:rsidP="00972F48">
      <w:pPr>
        <w:pStyle w:val="BodyText"/>
        <w:ind w:left="0"/>
        <w:jc w:val="left"/>
      </w:pPr>
    </w:p>
    <w:p w:rsidR="00644A77" w:rsidRPr="00696733" w:rsidRDefault="00644A77" w:rsidP="00972F48">
      <w:pPr>
        <w:pStyle w:val="Heading1"/>
        <w:numPr>
          <w:ilvl w:val="2"/>
          <w:numId w:val="65"/>
        </w:numPr>
        <w:tabs>
          <w:tab w:val="left" w:pos="3570"/>
        </w:tabs>
        <w:jc w:val="left"/>
      </w:pPr>
      <w:r w:rsidRPr="00696733">
        <w:t>Виды,</w:t>
      </w:r>
      <w:r w:rsidRPr="00696733">
        <w:rPr>
          <w:spacing w:val="-3"/>
        </w:rPr>
        <w:t xml:space="preserve"> </w:t>
      </w:r>
      <w:r w:rsidRPr="00696733">
        <w:t>формы</w:t>
      </w:r>
      <w:r w:rsidRPr="00696733">
        <w:rPr>
          <w:spacing w:val="-4"/>
        </w:rPr>
        <w:t xml:space="preserve"> </w:t>
      </w:r>
      <w:r w:rsidRPr="00696733">
        <w:t>и</w:t>
      </w:r>
      <w:r w:rsidRPr="00696733">
        <w:rPr>
          <w:spacing w:val="-4"/>
        </w:rPr>
        <w:t xml:space="preserve"> </w:t>
      </w:r>
      <w:r w:rsidRPr="00696733">
        <w:t>содержание</w:t>
      </w:r>
      <w:r w:rsidRPr="00696733">
        <w:rPr>
          <w:spacing w:val="-4"/>
        </w:rPr>
        <w:t xml:space="preserve"> </w:t>
      </w:r>
      <w:r w:rsidRPr="00696733">
        <w:t>воспитательной</w:t>
      </w:r>
      <w:r w:rsidRPr="00696733">
        <w:rPr>
          <w:spacing w:val="-2"/>
        </w:rPr>
        <w:t xml:space="preserve"> </w:t>
      </w:r>
      <w:r w:rsidRPr="00696733">
        <w:t>деятельности</w:t>
      </w:r>
    </w:p>
    <w:p w:rsidR="00644A77" w:rsidRPr="00696733" w:rsidRDefault="00644A77" w:rsidP="00972F48">
      <w:pPr>
        <w:pStyle w:val="BodyText"/>
        <w:ind w:left="0"/>
        <w:jc w:val="left"/>
        <w:rPr>
          <w:b/>
        </w:rPr>
      </w:pPr>
    </w:p>
    <w:p w:rsidR="00644A77" w:rsidRPr="00696733" w:rsidRDefault="00644A77" w:rsidP="00972F48">
      <w:pPr>
        <w:pStyle w:val="BodyText"/>
        <w:ind w:right="690" w:firstLine="707"/>
      </w:pPr>
      <w:r w:rsidRPr="00696733">
        <w:t>Виды,</w:t>
      </w:r>
      <w:r w:rsidRPr="00696733">
        <w:rPr>
          <w:spacing w:val="1"/>
        </w:rPr>
        <w:t xml:space="preserve"> </w:t>
      </w:r>
      <w:r w:rsidRPr="00696733">
        <w:t>формы</w:t>
      </w:r>
      <w:r w:rsidRPr="00696733">
        <w:rPr>
          <w:spacing w:val="1"/>
        </w:rPr>
        <w:t xml:space="preserve"> </w:t>
      </w:r>
      <w:r w:rsidRPr="00696733">
        <w:t>и</w:t>
      </w:r>
      <w:r w:rsidRPr="00696733">
        <w:rPr>
          <w:spacing w:val="1"/>
        </w:rPr>
        <w:t xml:space="preserve"> </w:t>
      </w:r>
      <w:r w:rsidRPr="00696733">
        <w:t>содержание</w:t>
      </w:r>
      <w:r w:rsidRPr="00696733">
        <w:rPr>
          <w:spacing w:val="1"/>
        </w:rPr>
        <w:t xml:space="preserve"> </w:t>
      </w:r>
      <w:r w:rsidRPr="00696733">
        <w:t>воспитательной</w:t>
      </w:r>
      <w:r w:rsidRPr="00696733">
        <w:rPr>
          <w:spacing w:val="1"/>
        </w:rPr>
        <w:t xml:space="preserve"> </w:t>
      </w:r>
      <w:r w:rsidRPr="00696733">
        <w:t>деятельности</w:t>
      </w:r>
      <w:r w:rsidRPr="00696733">
        <w:rPr>
          <w:spacing w:val="1"/>
        </w:rPr>
        <w:t xml:space="preserve"> </w:t>
      </w:r>
      <w:r w:rsidRPr="00696733">
        <w:t>в</w:t>
      </w:r>
      <w:r w:rsidRPr="00696733">
        <w:rPr>
          <w:spacing w:val="1"/>
        </w:rPr>
        <w:t xml:space="preserve"> </w:t>
      </w:r>
      <w:r w:rsidRPr="00696733">
        <w:t>этом</w:t>
      </w:r>
      <w:r w:rsidRPr="00696733">
        <w:rPr>
          <w:spacing w:val="1"/>
        </w:rPr>
        <w:t xml:space="preserve"> </w:t>
      </w:r>
      <w:r w:rsidRPr="00696733">
        <w:t>разделе</w:t>
      </w:r>
      <w:r w:rsidRPr="00696733">
        <w:rPr>
          <w:spacing w:val="1"/>
        </w:rPr>
        <w:t xml:space="preserve"> </w:t>
      </w:r>
      <w:r w:rsidRPr="00696733">
        <w:t>представляются по модулям. Модуль — часть рабочей программы воспитания, в которой</w:t>
      </w:r>
      <w:r w:rsidRPr="00696733">
        <w:rPr>
          <w:spacing w:val="1"/>
        </w:rPr>
        <w:t xml:space="preserve"> </w:t>
      </w:r>
      <w:r w:rsidRPr="00696733">
        <w:t>описываются</w:t>
      </w:r>
      <w:r w:rsidRPr="00696733">
        <w:rPr>
          <w:spacing w:val="8"/>
        </w:rPr>
        <w:t xml:space="preserve"> </w:t>
      </w:r>
      <w:r w:rsidRPr="00696733">
        <w:t>виды,</w:t>
      </w:r>
      <w:r w:rsidRPr="00696733">
        <w:rPr>
          <w:spacing w:val="9"/>
        </w:rPr>
        <w:t xml:space="preserve"> </w:t>
      </w:r>
      <w:r w:rsidRPr="00696733">
        <w:t>формы</w:t>
      </w:r>
      <w:r w:rsidRPr="00696733">
        <w:rPr>
          <w:spacing w:val="9"/>
        </w:rPr>
        <w:t xml:space="preserve"> </w:t>
      </w:r>
      <w:r w:rsidRPr="00696733">
        <w:t>и</w:t>
      </w:r>
      <w:r w:rsidRPr="00696733">
        <w:rPr>
          <w:spacing w:val="10"/>
        </w:rPr>
        <w:t xml:space="preserve"> </w:t>
      </w:r>
      <w:r w:rsidRPr="00696733">
        <w:t>содержание</w:t>
      </w:r>
      <w:r w:rsidRPr="00696733">
        <w:rPr>
          <w:spacing w:val="8"/>
        </w:rPr>
        <w:t xml:space="preserve"> </w:t>
      </w:r>
      <w:r w:rsidRPr="00696733">
        <w:t>воспитательной</w:t>
      </w:r>
      <w:r w:rsidRPr="00696733">
        <w:rPr>
          <w:spacing w:val="10"/>
        </w:rPr>
        <w:t xml:space="preserve"> </w:t>
      </w:r>
      <w:r w:rsidRPr="00696733">
        <w:t>работы</w:t>
      </w:r>
      <w:r w:rsidRPr="00696733">
        <w:rPr>
          <w:spacing w:val="9"/>
        </w:rPr>
        <w:t xml:space="preserve"> </w:t>
      </w:r>
      <w:r w:rsidRPr="00696733">
        <w:t>в</w:t>
      </w:r>
      <w:r w:rsidRPr="00696733">
        <w:rPr>
          <w:spacing w:val="6"/>
        </w:rPr>
        <w:t xml:space="preserve"> </w:t>
      </w:r>
      <w:r w:rsidRPr="00696733">
        <w:t>течение</w:t>
      </w:r>
      <w:r w:rsidRPr="00696733">
        <w:rPr>
          <w:spacing w:val="8"/>
        </w:rPr>
        <w:t xml:space="preserve"> </w:t>
      </w:r>
      <w:r w:rsidRPr="00696733">
        <w:t>учебного</w:t>
      </w:r>
      <w:r w:rsidRPr="00696733">
        <w:rPr>
          <w:spacing w:val="8"/>
        </w:rPr>
        <w:t xml:space="preserve"> </w:t>
      </w:r>
      <w:r w:rsidRPr="00696733">
        <w:t>гада</w:t>
      </w:r>
      <w:r w:rsidRPr="00696733">
        <w:rPr>
          <w:spacing w:val="-57"/>
        </w:rPr>
        <w:t xml:space="preserve"> </w:t>
      </w:r>
      <w:r w:rsidRPr="00696733">
        <w:t>в</w:t>
      </w:r>
      <w:r w:rsidRPr="00696733">
        <w:rPr>
          <w:spacing w:val="-3"/>
        </w:rPr>
        <w:t xml:space="preserve"> </w:t>
      </w:r>
      <w:r w:rsidRPr="00696733">
        <w:t>рамках</w:t>
      </w:r>
      <w:r w:rsidRPr="00696733">
        <w:rPr>
          <w:spacing w:val="-1"/>
        </w:rPr>
        <w:t xml:space="preserve"> </w:t>
      </w:r>
      <w:r w:rsidRPr="00696733">
        <w:t>определённого</w:t>
      </w:r>
      <w:r w:rsidRPr="00696733">
        <w:rPr>
          <w:spacing w:val="-1"/>
        </w:rPr>
        <w:t xml:space="preserve"> </w:t>
      </w:r>
      <w:r w:rsidRPr="00696733">
        <w:t>направления</w:t>
      </w:r>
      <w:r w:rsidRPr="00696733">
        <w:rPr>
          <w:spacing w:val="-1"/>
        </w:rPr>
        <w:t xml:space="preserve"> </w:t>
      </w:r>
      <w:r w:rsidRPr="00696733">
        <w:t>деятельности в</w:t>
      </w:r>
      <w:r w:rsidRPr="00696733">
        <w:rPr>
          <w:spacing w:val="-2"/>
        </w:rPr>
        <w:t xml:space="preserve"> </w:t>
      </w:r>
      <w:r w:rsidRPr="00696733">
        <w:t>МАОУ</w:t>
      </w:r>
      <w:r w:rsidRPr="00696733">
        <w:rPr>
          <w:spacing w:val="-2"/>
        </w:rPr>
        <w:t xml:space="preserve"> </w:t>
      </w:r>
      <w:r w:rsidRPr="00696733">
        <w:t>СОШ</w:t>
      </w:r>
      <w:r w:rsidRPr="00696733">
        <w:rPr>
          <w:spacing w:val="-1"/>
        </w:rPr>
        <w:t xml:space="preserve"> </w:t>
      </w:r>
      <w:r w:rsidRPr="00696733">
        <w:t>№1</w:t>
      </w:r>
      <w:r w:rsidRPr="00696733">
        <w:rPr>
          <w:spacing w:val="-2"/>
        </w:rPr>
        <w:t xml:space="preserve"> </w:t>
      </w:r>
      <w:r w:rsidRPr="00696733">
        <w:t>г.Туймазы.</w:t>
      </w:r>
    </w:p>
    <w:p w:rsidR="00644A77" w:rsidRPr="00696733" w:rsidRDefault="00644A77" w:rsidP="00972F48">
      <w:pPr>
        <w:pStyle w:val="BodyText"/>
        <w:ind w:right="694" w:firstLine="707"/>
      </w:pPr>
      <w:r w:rsidRPr="00696733">
        <w:t>Каждый из модулей обладает воспитательным потенциалом с особыми условиями,</w:t>
      </w:r>
      <w:r w:rsidRPr="00696733">
        <w:rPr>
          <w:spacing w:val="1"/>
        </w:rPr>
        <w:t xml:space="preserve"> </w:t>
      </w:r>
      <w:r w:rsidRPr="00696733">
        <w:t>средствами,</w:t>
      </w:r>
      <w:r w:rsidRPr="00696733">
        <w:rPr>
          <w:spacing w:val="1"/>
        </w:rPr>
        <w:t xml:space="preserve"> </w:t>
      </w:r>
      <w:r w:rsidRPr="00696733">
        <w:t>возможностями</w:t>
      </w:r>
      <w:r w:rsidRPr="00696733">
        <w:rPr>
          <w:spacing w:val="1"/>
        </w:rPr>
        <w:t xml:space="preserve"> </w:t>
      </w:r>
      <w:r w:rsidRPr="00696733">
        <w:t>воспитания.</w:t>
      </w:r>
      <w:r w:rsidRPr="00696733">
        <w:rPr>
          <w:spacing w:val="1"/>
        </w:rPr>
        <w:t xml:space="preserve"> </w:t>
      </w:r>
      <w:r w:rsidRPr="00696733">
        <w:t>В</w:t>
      </w:r>
      <w:r w:rsidRPr="00696733">
        <w:rPr>
          <w:spacing w:val="1"/>
        </w:rPr>
        <w:t xml:space="preserve"> </w:t>
      </w:r>
      <w:r w:rsidRPr="00696733">
        <w:t>рабочей</w:t>
      </w:r>
      <w:r w:rsidRPr="00696733">
        <w:rPr>
          <w:spacing w:val="1"/>
        </w:rPr>
        <w:t xml:space="preserve"> </w:t>
      </w:r>
      <w:r w:rsidRPr="00696733">
        <w:t>программе</w:t>
      </w:r>
      <w:r w:rsidRPr="00696733">
        <w:rPr>
          <w:spacing w:val="1"/>
        </w:rPr>
        <w:t xml:space="preserve"> </w:t>
      </w:r>
      <w:r w:rsidRPr="00696733">
        <w:t>воспитания</w:t>
      </w:r>
      <w:r w:rsidRPr="00696733">
        <w:rPr>
          <w:spacing w:val="1"/>
        </w:rPr>
        <w:t xml:space="preserve"> </w:t>
      </w:r>
      <w:r w:rsidRPr="00696733">
        <w:t>соединены</w:t>
      </w:r>
      <w:r w:rsidRPr="00696733">
        <w:rPr>
          <w:spacing w:val="1"/>
        </w:rPr>
        <w:t xml:space="preserve"> </w:t>
      </w:r>
      <w:r w:rsidRPr="00696733">
        <w:t>основные (инвариантных) модули и дополнительные (вариативные) модули, отражающие</w:t>
      </w:r>
      <w:r w:rsidRPr="00696733">
        <w:rPr>
          <w:spacing w:val="1"/>
        </w:rPr>
        <w:t xml:space="preserve"> </w:t>
      </w:r>
      <w:r w:rsidRPr="00696733">
        <w:t>специфику</w:t>
      </w:r>
      <w:r w:rsidRPr="00696733">
        <w:rPr>
          <w:spacing w:val="-1"/>
        </w:rPr>
        <w:t xml:space="preserve"> </w:t>
      </w:r>
      <w:r w:rsidRPr="00696733">
        <w:t>воспитательной</w:t>
      </w:r>
      <w:r w:rsidRPr="00696733">
        <w:rPr>
          <w:spacing w:val="-1"/>
        </w:rPr>
        <w:t xml:space="preserve"> </w:t>
      </w:r>
      <w:r w:rsidRPr="00696733">
        <w:t>деятельности</w:t>
      </w:r>
      <w:r w:rsidRPr="00696733">
        <w:rPr>
          <w:spacing w:val="1"/>
        </w:rPr>
        <w:t xml:space="preserve"> </w:t>
      </w:r>
      <w:r w:rsidRPr="00696733">
        <w:t>в</w:t>
      </w:r>
      <w:r w:rsidRPr="00696733">
        <w:rPr>
          <w:spacing w:val="-2"/>
        </w:rPr>
        <w:t xml:space="preserve"> </w:t>
      </w:r>
      <w:r w:rsidRPr="00696733">
        <w:t>МАОУ</w:t>
      </w:r>
      <w:r w:rsidRPr="00696733">
        <w:rPr>
          <w:spacing w:val="-2"/>
        </w:rPr>
        <w:t xml:space="preserve"> </w:t>
      </w:r>
      <w:r w:rsidRPr="00696733">
        <w:t>СОШ №1</w:t>
      </w:r>
      <w:r w:rsidRPr="00696733">
        <w:rPr>
          <w:spacing w:val="-2"/>
        </w:rPr>
        <w:t xml:space="preserve"> </w:t>
      </w:r>
      <w:r w:rsidRPr="00696733">
        <w:t>г.Туймазы.</w:t>
      </w:r>
    </w:p>
    <w:p w:rsidR="00644A77" w:rsidRPr="00696733" w:rsidRDefault="00644A77" w:rsidP="00972F48">
      <w:pPr>
        <w:pStyle w:val="BodyText"/>
        <w:ind w:left="0"/>
        <w:jc w:val="left"/>
      </w:pPr>
    </w:p>
    <w:p w:rsidR="00644A77" w:rsidRPr="00696733" w:rsidRDefault="00644A77" w:rsidP="00972F48">
      <w:pPr>
        <w:pStyle w:val="Heading1"/>
        <w:spacing w:before="1"/>
        <w:ind w:left="4489"/>
        <w:jc w:val="left"/>
      </w:pPr>
      <w:r w:rsidRPr="00696733">
        <w:t>МОДУЛЬ</w:t>
      </w:r>
      <w:r w:rsidRPr="00696733">
        <w:rPr>
          <w:spacing w:val="-3"/>
        </w:rPr>
        <w:t xml:space="preserve"> </w:t>
      </w:r>
      <w:r w:rsidRPr="00696733">
        <w:t>«Школьный</w:t>
      </w:r>
      <w:r w:rsidRPr="00696733">
        <w:rPr>
          <w:spacing w:val="-1"/>
        </w:rPr>
        <w:t xml:space="preserve"> </w:t>
      </w:r>
      <w:r w:rsidRPr="00696733">
        <w:t>урок»</w:t>
      </w:r>
    </w:p>
    <w:p w:rsidR="00644A77" w:rsidRPr="00696733" w:rsidRDefault="00644A77" w:rsidP="00972F48">
      <w:pPr>
        <w:pStyle w:val="BodyText"/>
        <w:ind w:right="689" w:firstLine="707"/>
      </w:pPr>
      <w:r w:rsidRPr="00696733">
        <w:t>Реализация</w:t>
      </w:r>
      <w:r w:rsidRPr="00696733">
        <w:rPr>
          <w:spacing w:val="1"/>
        </w:rPr>
        <w:t xml:space="preserve"> </w:t>
      </w:r>
      <w:r w:rsidRPr="00696733">
        <w:t>воспитательного</w:t>
      </w:r>
      <w:r w:rsidRPr="00696733">
        <w:rPr>
          <w:spacing w:val="1"/>
        </w:rPr>
        <w:t xml:space="preserve"> </w:t>
      </w:r>
      <w:r w:rsidRPr="00696733">
        <w:t>потенциала</w:t>
      </w:r>
      <w:r w:rsidRPr="00696733">
        <w:rPr>
          <w:spacing w:val="1"/>
        </w:rPr>
        <w:t xml:space="preserve"> </w:t>
      </w:r>
      <w:r w:rsidRPr="00696733">
        <w:t>уроков</w:t>
      </w:r>
      <w:r w:rsidRPr="00696733">
        <w:rPr>
          <w:spacing w:val="1"/>
        </w:rPr>
        <w:t xml:space="preserve"> </w:t>
      </w:r>
      <w:r w:rsidRPr="00696733">
        <w:t>(урочной</w:t>
      </w:r>
      <w:r w:rsidRPr="00696733">
        <w:rPr>
          <w:spacing w:val="1"/>
        </w:rPr>
        <w:t xml:space="preserve"> </w:t>
      </w:r>
      <w:r w:rsidRPr="00696733">
        <w:t>деятельности,</w:t>
      </w:r>
      <w:r w:rsidRPr="00696733">
        <w:rPr>
          <w:spacing w:val="1"/>
        </w:rPr>
        <w:t xml:space="preserve"> </w:t>
      </w:r>
      <w:r w:rsidRPr="00696733">
        <w:t>аудиторных</w:t>
      </w:r>
      <w:r w:rsidRPr="00696733">
        <w:rPr>
          <w:spacing w:val="1"/>
        </w:rPr>
        <w:t xml:space="preserve"> </w:t>
      </w:r>
      <w:r w:rsidRPr="00696733">
        <w:t>занятий</w:t>
      </w:r>
      <w:r w:rsidRPr="00696733">
        <w:rPr>
          <w:spacing w:val="1"/>
        </w:rPr>
        <w:t xml:space="preserve"> </w:t>
      </w:r>
      <w:r w:rsidRPr="00696733">
        <w:t>в</w:t>
      </w:r>
      <w:r w:rsidRPr="00696733">
        <w:rPr>
          <w:spacing w:val="1"/>
        </w:rPr>
        <w:t xml:space="preserve"> </w:t>
      </w:r>
      <w:r w:rsidRPr="00696733">
        <w:t>рамках</w:t>
      </w:r>
      <w:r w:rsidRPr="00696733">
        <w:rPr>
          <w:spacing w:val="1"/>
        </w:rPr>
        <w:t xml:space="preserve"> </w:t>
      </w:r>
      <w:r w:rsidRPr="00696733">
        <w:t>максимально</w:t>
      </w:r>
      <w:r w:rsidRPr="00696733">
        <w:rPr>
          <w:spacing w:val="1"/>
        </w:rPr>
        <w:t xml:space="preserve"> </w:t>
      </w:r>
      <w:r w:rsidRPr="00696733">
        <w:t>допустимой</w:t>
      </w:r>
      <w:r w:rsidRPr="00696733">
        <w:rPr>
          <w:spacing w:val="1"/>
        </w:rPr>
        <w:t xml:space="preserve"> </w:t>
      </w:r>
      <w:r w:rsidRPr="00696733">
        <w:t>учебной</w:t>
      </w:r>
      <w:r w:rsidRPr="00696733">
        <w:rPr>
          <w:spacing w:val="1"/>
        </w:rPr>
        <w:t xml:space="preserve"> </w:t>
      </w:r>
      <w:r w:rsidRPr="00696733">
        <w:t>нагрузки)</w:t>
      </w:r>
      <w:r w:rsidRPr="00696733">
        <w:rPr>
          <w:spacing w:val="1"/>
        </w:rPr>
        <w:t xml:space="preserve"> </w:t>
      </w:r>
      <w:r w:rsidRPr="00696733">
        <w:t>предусматривает: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89" w:firstLine="707"/>
        <w:rPr>
          <w:sz w:val="24"/>
        </w:rPr>
      </w:pPr>
      <w:r w:rsidRPr="00696733">
        <w:rPr>
          <w:sz w:val="24"/>
        </w:rPr>
        <w:t>максимальное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использование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воспитательных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возможностей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содержания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учебных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предметов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формирования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обучающихся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российских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традиционных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духовно-нравственных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социокультурных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ценностей,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российского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исторического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сознания на основе исторического просвещения; подбор соответствующего тематического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содержания,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текстов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чтения,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задач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решения,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проблемных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ситуаций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обсуждений;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91" w:firstLine="707"/>
        <w:rPr>
          <w:sz w:val="24"/>
        </w:rPr>
      </w:pPr>
      <w:r w:rsidRPr="00696733">
        <w:rPr>
          <w:sz w:val="24"/>
        </w:rPr>
        <w:t>включение учителями в рабочие программы по всем учебным предметам,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курсам, модулям целевых ориентиров результатов воспитания, их учёт в формулировках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воспитательных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задач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уроков,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занятий,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освоения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учебной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тематики,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реализация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обучении;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97" w:firstLine="707"/>
        <w:rPr>
          <w:sz w:val="24"/>
        </w:rPr>
      </w:pPr>
      <w:r w:rsidRPr="00696733">
        <w:rPr>
          <w:sz w:val="24"/>
        </w:rPr>
        <w:t>включение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учителями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рабочие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программы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учебных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предметов,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курсов,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модулей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тематики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соответствии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календарным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планом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воспитательной работы;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91" w:firstLine="707"/>
        <w:rPr>
          <w:sz w:val="24"/>
        </w:rPr>
      </w:pPr>
      <w:r w:rsidRPr="00696733">
        <w:rPr>
          <w:sz w:val="24"/>
        </w:rPr>
        <w:t>выбор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методов,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методик,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технологий,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оказывающих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воспитательное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воздействие на личность, в соответствии с воспитательным идеалом, целью и задачами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воспитания,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целевыми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ориентирами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результатов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воспитания;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реализация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приоритета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воспитания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учебной деятельности;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spacing w:before="1"/>
        <w:ind w:right="693" w:firstLine="707"/>
        <w:rPr>
          <w:sz w:val="24"/>
        </w:rPr>
      </w:pPr>
      <w:r w:rsidRPr="00696733">
        <w:rPr>
          <w:sz w:val="24"/>
        </w:rPr>
        <w:t>привлечение внимания обучающихся к ценностному аспекту изучаемых на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уроках предметов, явлений и событий, инициирование обсуждений, высказываний своего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мнения,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выработки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своего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личностного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отношения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изучаемым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событиям,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явлениям,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лицам;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89" w:firstLine="707"/>
        <w:rPr>
          <w:sz w:val="24"/>
        </w:rPr>
      </w:pPr>
      <w:r w:rsidRPr="00696733">
        <w:rPr>
          <w:sz w:val="24"/>
        </w:rPr>
        <w:t>применение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интерактивных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форм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учебной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работы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—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интеллектуальных,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стимулирующих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познавательную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мотивацию,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игровых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методик,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дискуссий,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дающих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возможность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приобрести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опыт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ведения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конструктивного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диалога;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групповой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работы,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которая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учит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строить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отношения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действовать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команде,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способствует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развитию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критического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мышления;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91" w:firstLine="707"/>
        <w:rPr>
          <w:sz w:val="24"/>
        </w:rPr>
      </w:pPr>
      <w:r w:rsidRPr="00696733">
        <w:rPr>
          <w:sz w:val="24"/>
        </w:rPr>
        <w:t>побуждение обучающихся соблюдать нормы поведения, правила общения со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сверстниками и педагогами, соответствующие укладу общеобразовательной организации;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установление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и поддержку доброжелательной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атмосферы;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97" w:firstLine="707"/>
        <w:rPr>
          <w:sz w:val="24"/>
        </w:rPr>
      </w:pPr>
      <w:r w:rsidRPr="00696733">
        <w:t>организацию шефства мотивированных и эрудированных обучающихся над</w:t>
      </w:r>
      <w:r w:rsidRPr="00696733">
        <w:rPr>
          <w:spacing w:val="1"/>
        </w:rPr>
        <w:t xml:space="preserve"> </w:t>
      </w:r>
      <w:r w:rsidRPr="00696733">
        <w:t>неуспевающими</w:t>
      </w:r>
      <w:r w:rsidRPr="00696733">
        <w:rPr>
          <w:spacing w:val="14"/>
        </w:rPr>
        <w:t xml:space="preserve"> </w:t>
      </w:r>
      <w:r w:rsidRPr="00696733">
        <w:t>одноклассниками,</w:t>
      </w:r>
      <w:r w:rsidRPr="00696733">
        <w:rPr>
          <w:spacing w:val="13"/>
        </w:rPr>
        <w:t xml:space="preserve"> </w:t>
      </w:r>
      <w:r w:rsidRPr="00696733">
        <w:t>в</w:t>
      </w:r>
      <w:r w:rsidRPr="00696733">
        <w:rPr>
          <w:spacing w:val="13"/>
        </w:rPr>
        <w:t xml:space="preserve"> </w:t>
      </w:r>
      <w:r w:rsidRPr="00696733">
        <w:t>том</w:t>
      </w:r>
      <w:r w:rsidRPr="00696733">
        <w:rPr>
          <w:spacing w:val="11"/>
        </w:rPr>
        <w:t xml:space="preserve"> </w:t>
      </w:r>
      <w:r w:rsidRPr="00696733">
        <w:t>числе</w:t>
      </w:r>
      <w:r w:rsidRPr="00696733">
        <w:rPr>
          <w:spacing w:val="12"/>
        </w:rPr>
        <w:t xml:space="preserve"> </w:t>
      </w:r>
      <w:r w:rsidRPr="00696733">
        <w:t>с</w:t>
      </w:r>
      <w:r w:rsidRPr="00696733">
        <w:rPr>
          <w:spacing w:val="12"/>
        </w:rPr>
        <w:t xml:space="preserve"> </w:t>
      </w:r>
      <w:r w:rsidRPr="00696733">
        <w:t>особыми</w:t>
      </w:r>
      <w:r w:rsidRPr="00696733">
        <w:rPr>
          <w:spacing w:val="16"/>
        </w:rPr>
        <w:t xml:space="preserve"> </w:t>
      </w:r>
      <w:r w:rsidRPr="00696733">
        <w:t>образовательными</w:t>
      </w:r>
    </w:p>
    <w:p w:rsidR="00644A77" w:rsidRPr="00696733" w:rsidRDefault="00644A77" w:rsidP="00972F48">
      <w:pPr>
        <w:pStyle w:val="BodyText"/>
        <w:spacing w:before="73"/>
        <w:ind w:right="691"/>
        <w:jc w:val="left"/>
      </w:pPr>
      <w:r w:rsidRPr="00696733">
        <w:t>потребностями,</w:t>
      </w:r>
      <w:r w:rsidRPr="00696733">
        <w:rPr>
          <w:spacing w:val="23"/>
        </w:rPr>
        <w:t xml:space="preserve"> </w:t>
      </w:r>
      <w:r w:rsidRPr="00696733">
        <w:t>дающего</w:t>
      </w:r>
      <w:r w:rsidRPr="00696733">
        <w:rPr>
          <w:spacing w:val="25"/>
        </w:rPr>
        <w:t xml:space="preserve"> </w:t>
      </w:r>
      <w:r w:rsidRPr="00696733">
        <w:t>обучающимся</w:t>
      </w:r>
      <w:r w:rsidRPr="00696733">
        <w:rPr>
          <w:spacing w:val="25"/>
        </w:rPr>
        <w:t xml:space="preserve"> </w:t>
      </w:r>
      <w:r w:rsidRPr="00696733">
        <w:t>социально</w:t>
      </w:r>
      <w:r w:rsidRPr="00696733">
        <w:rPr>
          <w:spacing w:val="23"/>
        </w:rPr>
        <w:t xml:space="preserve"> </w:t>
      </w:r>
      <w:r w:rsidRPr="00696733">
        <w:t>значимый</w:t>
      </w:r>
      <w:r w:rsidRPr="00696733">
        <w:rPr>
          <w:spacing w:val="26"/>
        </w:rPr>
        <w:t xml:space="preserve"> </w:t>
      </w:r>
      <w:r w:rsidRPr="00696733">
        <w:t>опыт</w:t>
      </w:r>
      <w:r w:rsidRPr="00696733">
        <w:rPr>
          <w:spacing w:val="26"/>
        </w:rPr>
        <w:t xml:space="preserve"> </w:t>
      </w:r>
      <w:r w:rsidRPr="00696733">
        <w:t>сотрудничества</w:t>
      </w:r>
      <w:r w:rsidRPr="00696733">
        <w:rPr>
          <w:spacing w:val="24"/>
        </w:rPr>
        <w:t xml:space="preserve"> </w:t>
      </w:r>
      <w:r w:rsidRPr="00696733">
        <w:t>и</w:t>
      </w:r>
      <w:r w:rsidRPr="00696733">
        <w:rPr>
          <w:spacing w:val="-57"/>
        </w:rPr>
        <w:t xml:space="preserve"> </w:t>
      </w:r>
      <w:r w:rsidRPr="00696733">
        <w:t>взаимной</w:t>
      </w:r>
      <w:r w:rsidRPr="00696733">
        <w:rPr>
          <w:spacing w:val="-3"/>
        </w:rPr>
        <w:t xml:space="preserve"> </w:t>
      </w:r>
      <w:r w:rsidRPr="00696733">
        <w:t>помощи;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spacing w:before="1"/>
        <w:ind w:right="696" w:firstLine="707"/>
        <w:rPr>
          <w:sz w:val="24"/>
        </w:rPr>
      </w:pPr>
      <w:r w:rsidRPr="00696733">
        <w:rPr>
          <w:sz w:val="24"/>
        </w:rPr>
        <w:t>инициирование и поддержку исследовательской деятельности обучающихся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форме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индивидуальных и групповых проектов.</w:t>
      </w:r>
    </w:p>
    <w:p w:rsidR="00644A77" w:rsidRPr="00696733" w:rsidRDefault="00644A77" w:rsidP="00972F48">
      <w:pPr>
        <w:pStyle w:val="BodyText"/>
        <w:ind w:left="0"/>
        <w:jc w:val="left"/>
        <w:rPr>
          <w:sz w:val="26"/>
        </w:rPr>
      </w:pPr>
    </w:p>
    <w:p w:rsidR="00644A77" w:rsidRPr="00696733" w:rsidRDefault="00644A77" w:rsidP="00972F48">
      <w:pPr>
        <w:pStyle w:val="BodyText"/>
        <w:ind w:left="0"/>
        <w:jc w:val="left"/>
        <w:rPr>
          <w:sz w:val="22"/>
        </w:rPr>
      </w:pPr>
    </w:p>
    <w:p w:rsidR="00644A77" w:rsidRPr="00696733" w:rsidRDefault="00644A77" w:rsidP="00972F48">
      <w:pPr>
        <w:pStyle w:val="Heading1"/>
        <w:ind w:left="3992"/>
      </w:pPr>
      <w:r w:rsidRPr="00696733">
        <w:t>МОДУЛЬ</w:t>
      </w:r>
      <w:r w:rsidRPr="00696733">
        <w:rPr>
          <w:spacing w:val="-5"/>
        </w:rPr>
        <w:t xml:space="preserve"> </w:t>
      </w:r>
      <w:r w:rsidRPr="00696733">
        <w:t>«Внеурочная</w:t>
      </w:r>
      <w:r w:rsidRPr="00696733">
        <w:rPr>
          <w:spacing w:val="-4"/>
        </w:rPr>
        <w:t xml:space="preserve"> </w:t>
      </w:r>
      <w:r w:rsidRPr="00696733">
        <w:t>деятельность»</w:t>
      </w:r>
    </w:p>
    <w:p w:rsidR="00644A77" w:rsidRPr="00696733" w:rsidRDefault="00644A77" w:rsidP="00972F48">
      <w:pPr>
        <w:pStyle w:val="BodyText"/>
        <w:ind w:right="692" w:firstLine="707"/>
      </w:pPr>
      <w:r w:rsidRPr="00696733">
        <w:t>Реализация</w:t>
      </w:r>
      <w:r w:rsidRPr="00696733">
        <w:rPr>
          <w:spacing w:val="1"/>
        </w:rPr>
        <w:t xml:space="preserve"> </w:t>
      </w:r>
      <w:r w:rsidRPr="00696733">
        <w:t>воспитательного</w:t>
      </w:r>
      <w:r w:rsidRPr="00696733">
        <w:rPr>
          <w:spacing w:val="1"/>
        </w:rPr>
        <w:t xml:space="preserve"> </w:t>
      </w:r>
      <w:r w:rsidRPr="00696733">
        <w:t>потенциала</w:t>
      </w:r>
      <w:r w:rsidRPr="00696733">
        <w:rPr>
          <w:spacing w:val="1"/>
        </w:rPr>
        <w:t xml:space="preserve"> </w:t>
      </w:r>
      <w:r w:rsidRPr="00696733">
        <w:t>внеурочной</w:t>
      </w:r>
      <w:r w:rsidRPr="00696733">
        <w:rPr>
          <w:spacing w:val="1"/>
        </w:rPr>
        <w:t xml:space="preserve"> </w:t>
      </w:r>
      <w:r w:rsidRPr="00696733">
        <w:t>деятельности</w:t>
      </w:r>
      <w:r w:rsidRPr="00696733">
        <w:rPr>
          <w:spacing w:val="1"/>
        </w:rPr>
        <w:t xml:space="preserve"> </w:t>
      </w:r>
      <w:r w:rsidRPr="00696733">
        <w:t>в</w:t>
      </w:r>
      <w:r w:rsidRPr="00696733">
        <w:rPr>
          <w:spacing w:val="1"/>
        </w:rPr>
        <w:t xml:space="preserve"> </w:t>
      </w:r>
      <w:r w:rsidRPr="00696733">
        <w:t>целях</w:t>
      </w:r>
      <w:r w:rsidRPr="00696733">
        <w:rPr>
          <w:spacing w:val="1"/>
        </w:rPr>
        <w:t xml:space="preserve"> </w:t>
      </w:r>
      <w:r w:rsidRPr="00696733">
        <w:t>обеспечения</w:t>
      </w:r>
      <w:r w:rsidRPr="00696733">
        <w:rPr>
          <w:spacing w:val="1"/>
        </w:rPr>
        <w:t xml:space="preserve"> </w:t>
      </w:r>
      <w:r w:rsidRPr="00696733">
        <w:t>индивидуальных</w:t>
      </w:r>
      <w:r w:rsidRPr="00696733">
        <w:rPr>
          <w:spacing w:val="1"/>
        </w:rPr>
        <w:t xml:space="preserve"> </w:t>
      </w:r>
      <w:r w:rsidRPr="00696733">
        <w:t>потребностей</w:t>
      </w:r>
      <w:r w:rsidRPr="00696733">
        <w:rPr>
          <w:spacing w:val="1"/>
        </w:rPr>
        <w:t xml:space="preserve"> </w:t>
      </w:r>
      <w:r w:rsidRPr="00696733">
        <w:t>обучающихся</w:t>
      </w:r>
      <w:r w:rsidRPr="00696733">
        <w:rPr>
          <w:spacing w:val="1"/>
        </w:rPr>
        <w:t xml:space="preserve"> </w:t>
      </w:r>
      <w:r w:rsidRPr="00696733">
        <w:t>осуществляется</w:t>
      </w:r>
      <w:r w:rsidRPr="00696733">
        <w:rPr>
          <w:spacing w:val="1"/>
        </w:rPr>
        <w:t xml:space="preserve"> </w:t>
      </w:r>
      <w:r w:rsidRPr="00696733">
        <w:t>в</w:t>
      </w:r>
      <w:r w:rsidRPr="00696733">
        <w:rPr>
          <w:spacing w:val="1"/>
        </w:rPr>
        <w:t xml:space="preserve"> </w:t>
      </w:r>
      <w:r w:rsidRPr="00696733">
        <w:t>рамках</w:t>
      </w:r>
      <w:r w:rsidRPr="00696733">
        <w:rPr>
          <w:spacing w:val="1"/>
        </w:rPr>
        <w:t xml:space="preserve"> </w:t>
      </w:r>
      <w:r w:rsidRPr="00696733">
        <w:t>выбранных</w:t>
      </w:r>
      <w:r w:rsidRPr="00696733">
        <w:rPr>
          <w:spacing w:val="-1"/>
        </w:rPr>
        <w:t xml:space="preserve"> </w:t>
      </w:r>
      <w:r w:rsidRPr="00696733">
        <w:t>обучающимися курсов: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87" w:firstLine="707"/>
        <w:rPr>
          <w:sz w:val="24"/>
        </w:rPr>
      </w:pPr>
      <w:r w:rsidRPr="00696733">
        <w:rPr>
          <w:sz w:val="24"/>
        </w:rPr>
        <w:t>курсы, занятия исторического просвещения, патриотической, гражданско-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патриотической,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военно-патриотической,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краеведческой,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историко-культурной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направленности;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spacing w:before="1"/>
        <w:ind w:right="692" w:firstLine="707"/>
        <w:rPr>
          <w:sz w:val="24"/>
        </w:rPr>
      </w:pPr>
      <w:r w:rsidRPr="00696733">
        <w:rPr>
          <w:sz w:val="24"/>
        </w:rPr>
        <w:t>курсы,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занятия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духовно-нравственной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направленности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религиозным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культурам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народов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России,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основам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духовно-нравственной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культуры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народов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России,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духовно-историческому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краеведению;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89" w:firstLine="707"/>
        <w:rPr>
          <w:sz w:val="24"/>
        </w:rPr>
      </w:pPr>
      <w:r w:rsidRPr="00696733">
        <w:rPr>
          <w:sz w:val="24"/>
        </w:rPr>
        <w:t>курсы,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занятия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познавательной,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научной,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исследовательской,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просветительской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направленности;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left="2834" w:hanging="709"/>
        <w:rPr>
          <w:sz w:val="24"/>
        </w:rPr>
      </w:pPr>
      <w:r w:rsidRPr="00696733">
        <w:rPr>
          <w:sz w:val="24"/>
        </w:rPr>
        <w:t>курсы,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занятия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экологической,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природоохранной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направленности;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right="694" w:firstLine="707"/>
        <w:rPr>
          <w:sz w:val="24"/>
        </w:rPr>
      </w:pPr>
      <w:r w:rsidRPr="00696733">
        <w:rPr>
          <w:sz w:val="24"/>
        </w:rPr>
        <w:t>курсы,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занятия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области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искусств,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художественного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творчества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разных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видов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и жанров;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left="2834" w:hanging="709"/>
        <w:rPr>
          <w:sz w:val="24"/>
        </w:rPr>
      </w:pPr>
      <w:r w:rsidRPr="00696733">
        <w:rPr>
          <w:sz w:val="24"/>
        </w:rPr>
        <w:t>курсы,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занятия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туристско-краеведческой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направленности;</w:t>
      </w:r>
    </w:p>
    <w:p w:rsidR="00644A77" w:rsidRPr="00696733" w:rsidRDefault="00644A77" w:rsidP="00972F48">
      <w:pPr>
        <w:pStyle w:val="ListParagraph"/>
        <w:numPr>
          <w:ilvl w:val="0"/>
          <w:numId w:val="67"/>
        </w:numPr>
        <w:tabs>
          <w:tab w:val="left" w:pos="2835"/>
        </w:tabs>
        <w:ind w:left="2834" w:hanging="709"/>
        <w:rPr>
          <w:sz w:val="24"/>
        </w:rPr>
      </w:pPr>
      <w:r w:rsidRPr="00696733">
        <w:rPr>
          <w:sz w:val="24"/>
        </w:rPr>
        <w:t>курсы,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занятия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оздоровительной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спортивной</w:t>
      </w:r>
      <w:r w:rsidRPr="00696733">
        <w:rPr>
          <w:spacing w:val="-6"/>
          <w:sz w:val="24"/>
        </w:rPr>
        <w:t xml:space="preserve"> </w:t>
      </w:r>
      <w:r w:rsidRPr="00696733">
        <w:rPr>
          <w:sz w:val="24"/>
        </w:rPr>
        <w:t>направленности.</w:t>
      </w:r>
    </w:p>
    <w:p w:rsidR="00644A77" w:rsidRPr="00696733" w:rsidRDefault="00644A77" w:rsidP="00972F48">
      <w:pPr>
        <w:pStyle w:val="BodyText"/>
        <w:ind w:right="697" w:firstLine="707"/>
      </w:pPr>
      <w:r w:rsidRPr="00696733">
        <w:t>Реализация</w:t>
      </w:r>
      <w:r w:rsidRPr="00696733">
        <w:rPr>
          <w:spacing w:val="1"/>
        </w:rPr>
        <w:t xml:space="preserve"> </w:t>
      </w:r>
      <w:r w:rsidRPr="00696733">
        <w:t>воспитательного</w:t>
      </w:r>
      <w:r w:rsidRPr="00696733">
        <w:rPr>
          <w:spacing w:val="1"/>
        </w:rPr>
        <w:t xml:space="preserve"> </w:t>
      </w:r>
      <w:r w:rsidRPr="00696733">
        <w:t>потенциала</w:t>
      </w:r>
      <w:r w:rsidRPr="00696733">
        <w:rPr>
          <w:spacing w:val="1"/>
        </w:rPr>
        <w:t xml:space="preserve"> </w:t>
      </w:r>
      <w:r w:rsidRPr="00696733">
        <w:t>курсов</w:t>
      </w:r>
      <w:r w:rsidRPr="00696733">
        <w:rPr>
          <w:spacing w:val="1"/>
        </w:rPr>
        <w:t xml:space="preserve"> </w:t>
      </w:r>
      <w:r w:rsidRPr="00696733">
        <w:t>внеурочной</w:t>
      </w:r>
      <w:r w:rsidRPr="00696733">
        <w:rPr>
          <w:spacing w:val="1"/>
        </w:rPr>
        <w:t xml:space="preserve"> </w:t>
      </w:r>
      <w:r w:rsidRPr="00696733">
        <w:t>деятельности</w:t>
      </w:r>
      <w:r w:rsidRPr="00696733">
        <w:rPr>
          <w:spacing w:val="1"/>
        </w:rPr>
        <w:t xml:space="preserve"> </w:t>
      </w:r>
      <w:r w:rsidRPr="00696733">
        <w:t>происходит</w:t>
      </w:r>
      <w:r w:rsidRPr="00696733">
        <w:rPr>
          <w:spacing w:val="-1"/>
        </w:rPr>
        <w:t xml:space="preserve"> </w:t>
      </w:r>
      <w:r w:rsidRPr="00696733">
        <w:t>в</w:t>
      </w:r>
      <w:r w:rsidRPr="00696733">
        <w:rPr>
          <w:spacing w:val="-1"/>
        </w:rPr>
        <w:t xml:space="preserve"> </w:t>
      </w:r>
      <w:r w:rsidRPr="00696733">
        <w:t>рамках, следующих курсов:</w:t>
      </w:r>
    </w:p>
    <w:p w:rsidR="00644A77" w:rsidRPr="00696733" w:rsidRDefault="00644A77" w:rsidP="00972F48">
      <w:pPr>
        <w:pStyle w:val="BodyText"/>
        <w:ind w:left="0"/>
        <w:jc w:val="left"/>
        <w:rPr>
          <w:sz w:val="20"/>
        </w:rPr>
      </w:pPr>
    </w:p>
    <w:p w:rsidR="00644A77" w:rsidRPr="00696733" w:rsidRDefault="00644A77" w:rsidP="00972F48">
      <w:pPr>
        <w:pStyle w:val="BodyText"/>
        <w:ind w:left="0"/>
        <w:jc w:val="left"/>
        <w:rPr>
          <w:sz w:val="20"/>
        </w:rPr>
      </w:pPr>
    </w:p>
    <w:p w:rsidR="00644A77" w:rsidRPr="00696733" w:rsidRDefault="00644A77" w:rsidP="00972F48">
      <w:pPr>
        <w:rPr>
          <w:sz w:val="24"/>
        </w:rPr>
      </w:pPr>
    </w:p>
    <w:p w:rsidR="00644A77" w:rsidRPr="00696733" w:rsidRDefault="00644A77" w:rsidP="00972F48">
      <w:pPr>
        <w:rPr>
          <w:sz w:val="24"/>
        </w:rPr>
      </w:pPr>
    </w:p>
    <w:p w:rsidR="00644A77" w:rsidRPr="00696733" w:rsidRDefault="00644A77" w:rsidP="00972F48">
      <w:pPr>
        <w:rPr>
          <w:sz w:val="24"/>
        </w:rPr>
        <w:sectPr w:rsidR="00644A77" w:rsidRPr="00696733">
          <w:pgSz w:w="11910" w:h="16840"/>
          <w:pgMar w:top="1040" w:right="440" w:bottom="1380" w:left="0" w:header="0" w:footer="1108" w:gutter="0"/>
          <w:cols w:space="720"/>
        </w:sect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9"/>
        <w:gridCol w:w="5745"/>
        <w:gridCol w:w="917"/>
        <w:gridCol w:w="958"/>
      </w:tblGrid>
      <w:tr w:rsidR="00644A77" w:rsidRPr="00696733" w:rsidTr="00F923F2">
        <w:trPr>
          <w:trHeight w:val="1103"/>
        </w:trPr>
        <w:tc>
          <w:tcPr>
            <w:tcW w:w="1889" w:type="dxa"/>
          </w:tcPr>
          <w:p w:rsidR="00644A77" w:rsidRPr="00696733" w:rsidRDefault="00644A77" w:rsidP="00F923F2">
            <w:pPr>
              <w:pStyle w:val="TableParagraph"/>
              <w:ind w:left="642" w:right="390" w:hanging="20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Название</w:t>
            </w:r>
            <w:r w:rsidRPr="00696733">
              <w:rPr>
                <w:b/>
                <w:spacing w:val="-57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курса</w:t>
            </w: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spacing w:line="275" w:lineRule="exact"/>
              <w:ind w:left="5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Содержание</w:t>
            </w:r>
            <w:r w:rsidRPr="00696733">
              <w:rPr>
                <w:b/>
                <w:spacing w:val="-4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и</w:t>
            </w:r>
            <w:r w:rsidRPr="00696733">
              <w:rPr>
                <w:b/>
                <w:spacing w:val="-3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направление</w:t>
            </w:r>
            <w:r w:rsidRPr="00696733">
              <w:rPr>
                <w:b/>
                <w:spacing w:val="-4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работы</w:t>
            </w:r>
          </w:p>
        </w:tc>
        <w:tc>
          <w:tcPr>
            <w:tcW w:w="917" w:type="dxa"/>
          </w:tcPr>
          <w:p w:rsidR="00644A77" w:rsidRPr="00696733" w:rsidRDefault="00644A77" w:rsidP="00F923F2">
            <w:pPr>
              <w:pStyle w:val="TableParagraph"/>
              <w:spacing w:line="275" w:lineRule="exact"/>
              <w:ind w:right="54"/>
              <w:jc w:val="center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Классы</w:t>
            </w:r>
          </w:p>
        </w:tc>
        <w:tc>
          <w:tcPr>
            <w:tcW w:w="958" w:type="dxa"/>
          </w:tcPr>
          <w:p w:rsidR="00644A77" w:rsidRPr="00696733" w:rsidRDefault="00644A77" w:rsidP="00F923F2">
            <w:pPr>
              <w:pStyle w:val="TableParagraph"/>
              <w:spacing w:line="276" w:lineRule="exact"/>
              <w:ind w:left="18" w:right="12"/>
              <w:jc w:val="center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Количес</w:t>
            </w:r>
            <w:r w:rsidRPr="00696733">
              <w:rPr>
                <w:b/>
                <w:spacing w:val="-58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тво</w:t>
            </w:r>
            <w:r w:rsidRPr="00696733">
              <w:rPr>
                <w:b/>
                <w:spacing w:val="1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часов в</w:t>
            </w:r>
            <w:r w:rsidRPr="00696733">
              <w:rPr>
                <w:b/>
                <w:spacing w:val="1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нед.</w:t>
            </w:r>
          </w:p>
        </w:tc>
      </w:tr>
      <w:tr w:rsidR="00644A77" w:rsidRPr="00696733" w:rsidTr="00F923F2">
        <w:trPr>
          <w:trHeight w:val="5247"/>
        </w:trPr>
        <w:tc>
          <w:tcPr>
            <w:tcW w:w="1889" w:type="dxa"/>
          </w:tcPr>
          <w:p w:rsidR="00644A77" w:rsidRPr="00696733" w:rsidRDefault="00644A77" w:rsidP="00F923F2">
            <w:pPr>
              <w:pStyle w:val="TableParagraph"/>
              <w:spacing w:before="1"/>
              <w:ind w:left="499" w:right="302" w:hanging="149"/>
              <w:rPr>
                <w:sz w:val="24"/>
              </w:rPr>
            </w:pPr>
            <w:r w:rsidRPr="00696733">
              <w:rPr>
                <w:sz w:val="24"/>
              </w:rPr>
              <w:t>«Разговор 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важном»</w:t>
            </w: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Знания — ценность, которая необходима не только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каждому человеку, но и всему обществу. Знания —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основа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успешного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развития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человека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общества.</w:t>
            </w:r>
          </w:p>
          <w:p w:rsidR="00644A77" w:rsidRPr="00696733" w:rsidRDefault="00644A77" w:rsidP="00F923F2">
            <w:pPr>
              <w:pStyle w:val="TableParagraph"/>
              <w:ind w:left="59" w:right="1060"/>
              <w:rPr>
                <w:sz w:val="24"/>
              </w:rPr>
            </w:pPr>
            <w:r w:rsidRPr="00696733">
              <w:rPr>
                <w:sz w:val="24"/>
              </w:rPr>
              <w:t>Каждый должен стремиться к обогащению и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расширению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своих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знаний.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Наша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страна</w:t>
            </w:r>
          </w:p>
          <w:p w:rsidR="00644A77" w:rsidRPr="00696733" w:rsidRDefault="00644A77" w:rsidP="00F923F2">
            <w:pPr>
              <w:pStyle w:val="TableParagraph"/>
              <w:ind w:left="59" w:right="193"/>
              <w:rPr>
                <w:sz w:val="24"/>
              </w:rPr>
            </w:pPr>
            <w:r w:rsidRPr="00696733">
              <w:rPr>
                <w:sz w:val="24"/>
              </w:rPr>
              <w:t>предоставляет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любому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ребёнку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возможность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шести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половиной лет учиться в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школе.</w:t>
            </w:r>
          </w:p>
          <w:p w:rsidR="00644A77" w:rsidRPr="00696733" w:rsidRDefault="00644A77" w:rsidP="00F923F2">
            <w:pPr>
              <w:pStyle w:val="TableParagraph"/>
              <w:ind w:left="59" w:right="52"/>
              <w:rPr>
                <w:sz w:val="24"/>
              </w:rPr>
            </w:pPr>
            <w:r w:rsidRPr="00696733">
              <w:rPr>
                <w:sz w:val="24"/>
              </w:rPr>
              <w:t>Любовь к Родине, патриотизм — качества гражданина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России.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Любовь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родному краю,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способность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любоваться природой, беречь её — часть любви к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Отчизне. Труд людей в разные исторические эпохи,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преемственность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поколений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готовности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защищать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родную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землю.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Историческая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память народа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каждого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человека.</w:t>
            </w:r>
          </w:p>
          <w:p w:rsidR="00644A77" w:rsidRPr="00696733" w:rsidRDefault="00644A77" w:rsidP="00F923F2">
            <w:pPr>
              <w:pStyle w:val="TableParagraph"/>
              <w:ind w:left="59" w:right="97"/>
              <w:rPr>
                <w:sz w:val="24"/>
              </w:rPr>
            </w:pPr>
            <w:r w:rsidRPr="00696733">
              <w:rPr>
                <w:sz w:val="24"/>
              </w:rPr>
              <w:t>К. Э. Циолковский — выдающийся учёный,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открывший дорогу к космическим полётам.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Преемственность поколений в научных достижениях.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Страницы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истории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российской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космонавтики.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Первые</w:t>
            </w:r>
          </w:p>
          <w:p w:rsidR="00644A77" w:rsidRPr="00696733" w:rsidRDefault="00644A77" w:rsidP="00F923F2">
            <w:pPr>
              <w:pStyle w:val="TableParagraph"/>
              <w:spacing w:line="259" w:lineRule="exact"/>
              <w:ind w:left="59"/>
              <w:rPr>
                <w:sz w:val="24"/>
              </w:rPr>
            </w:pPr>
            <w:r w:rsidRPr="00696733">
              <w:rPr>
                <w:sz w:val="24"/>
              </w:rPr>
              <w:t>космонавты.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Гордость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россиян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успехи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страны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</w:p>
        </w:tc>
        <w:tc>
          <w:tcPr>
            <w:tcW w:w="917" w:type="dxa"/>
          </w:tcPr>
          <w:p w:rsidR="00644A77" w:rsidRPr="00696733" w:rsidRDefault="00644A77" w:rsidP="00F923F2">
            <w:pPr>
              <w:pStyle w:val="TableParagraph"/>
              <w:spacing w:before="1"/>
              <w:ind w:right="54"/>
              <w:jc w:val="center"/>
              <w:rPr>
                <w:sz w:val="24"/>
              </w:rPr>
            </w:pPr>
            <w:r w:rsidRPr="00696733">
              <w:rPr>
                <w:sz w:val="24"/>
              </w:rPr>
              <w:t>1-4</w:t>
            </w:r>
          </w:p>
        </w:tc>
        <w:tc>
          <w:tcPr>
            <w:tcW w:w="958" w:type="dxa"/>
          </w:tcPr>
          <w:p w:rsidR="00644A77" w:rsidRPr="00696733" w:rsidRDefault="00644A77" w:rsidP="00F923F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 w:rsidRPr="00696733">
              <w:rPr>
                <w:sz w:val="24"/>
              </w:rPr>
              <w:t>1</w:t>
            </w:r>
          </w:p>
        </w:tc>
      </w:tr>
      <w:tr w:rsidR="00644A77" w:rsidRPr="00696733" w:rsidTr="00972F48">
        <w:trPr>
          <w:trHeight w:val="5247"/>
        </w:trPr>
        <w:tc>
          <w:tcPr>
            <w:tcW w:w="1889" w:type="dxa"/>
          </w:tcPr>
          <w:p w:rsidR="00644A77" w:rsidRPr="00696733" w:rsidRDefault="00644A77" w:rsidP="00972F48">
            <w:pPr>
              <w:pStyle w:val="TableParagraph"/>
              <w:spacing w:before="1"/>
              <w:ind w:left="499" w:right="302" w:hanging="149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освоении космоса. Проявление интереса к знаниям о космосе, его изучению и космонавтам —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исследователям космического пространства. Преемственность поколений: семейные ценности (любовь, взаимопонимание, участие в семейном хозяйстве, воспитании детей); традиции. Память о предшествующих поколениях семьи. Особое отношение к старшему поколению, проявление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действенного уважения, внимания к бабушкам и дедушкам, забота о них.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Учитель — важнейшая в обществе профессия. Назначение учителя — социальное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Яснополянская школа Л. Н. Толстого.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укреплении традиционных семейных ценностей. Понимание роли отца как родителя, участие в воспитании детей, отцовское влияние на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сына и/или дочь.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Музыка как способность человека слышать, воспроизводить, сочетать звуки. Роль музыки в жизни каждого человека: музыка сопровождает человека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Семья — дружный любящий друг друга коллектив. Поколения в семье. Семейные ценности: воспитание детей, забота о старшем поколении; традиции, совместная трудовая и досуговая деятельность. Пётр и Феврония Муромские — символ любви и взаимопонимания в семейной жизни.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Рождение праздника День народного единства. Проявление любви к Родине: объединение людей в те времена, когда Родина нуждается в защите. Чувство гордости за подвиги граждан земли Русской в 1612 году и граждан нашей страны в Великой Отечественной войне. Минин и Пожарский — герои, создавшие народное ополчение для борьбы с иноземными захватчиками.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Каждое поколение связано с предыдущими и последующими общей культурой, историей, средой обитания. Связь (преемственность) поколений — основа развития общества и каждого человека.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Патриотизм — чувство, которое есть у каждого</w:t>
            </w:r>
          </w:p>
        </w:tc>
        <w:tc>
          <w:tcPr>
            <w:tcW w:w="917" w:type="dxa"/>
          </w:tcPr>
          <w:p w:rsidR="00644A77" w:rsidRPr="00696733" w:rsidRDefault="00644A77" w:rsidP="00972F48">
            <w:pPr>
              <w:pStyle w:val="TableParagraph"/>
              <w:spacing w:before="1"/>
              <w:ind w:right="54"/>
              <w:jc w:val="center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972F4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</w:tr>
      <w:tr w:rsidR="00644A77" w:rsidRPr="00696733" w:rsidTr="00972F48">
        <w:trPr>
          <w:trHeight w:val="5247"/>
        </w:trPr>
        <w:tc>
          <w:tcPr>
            <w:tcW w:w="1889" w:type="dxa"/>
          </w:tcPr>
          <w:p w:rsidR="00644A77" w:rsidRPr="00696733" w:rsidRDefault="00644A77" w:rsidP="00972F48">
            <w:pPr>
              <w:pStyle w:val="TableParagraph"/>
              <w:spacing w:before="1"/>
              <w:ind w:left="499" w:right="302" w:hanging="149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поколения. Историческая память проявляется в том, что новое поколение людей стремится воспитать в себе качества, которые отражают нравственные ценности предыдущих поколений.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Мать, мама — главные в жизни человека слова. Мать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сердце бьётся чаще и сильнее, чем у других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людей.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Символы современной России: название, описание. О чём могут рассказать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Кто такой доброволец? Деятельность добровольцев как социальное служение в военное и мирное время: примеры из истории и современной жизни. Качества людей, которых называют добровольцами: милосердие, гуманность, доброта. Как я могу проявить добрые чувства к другим людям?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благополучие Родины, защита её от иноземных врагов.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История праздника Рождества Христова. Рождественские традиции в России.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Новый год — замечательный семейный праздник. История возникновения новогоднего праздника в России. Традиции встречи Нового года: украшение ёлки, подарки, загадывание заветных желаний. О чём люди разных времён мечтали в Новый год.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Что такое виртуальный мир и кто его создаёт? Плюсы и минусы виртуального мира. Правила безопасного пользования интернет-ресурсами.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Блокада Ленинграда: как она началась и сколько длилась. Ленинградский ломтик хлеба... Дневник Тани Савичевой. Как жили и о чём мечтали дети блокадного города. Дорога жизни. Ленинград и ленинградцы выжили и победили.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Первые театры в России. К. С. Станиславский — великий деятель театрального искусства: яркие страницы жизни и деятельности. С чего начинается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театр? Кто самый главный в театре. Школьный и</w:t>
            </w:r>
          </w:p>
        </w:tc>
        <w:tc>
          <w:tcPr>
            <w:tcW w:w="917" w:type="dxa"/>
          </w:tcPr>
          <w:p w:rsidR="00644A77" w:rsidRPr="00696733" w:rsidRDefault="00644A77" w:rsidP="00972F48">
            <w:pPr>
              <w:pStyle w:val="TableParagraph"/>
              <w:spacing w:before="1"/>
              <w:ind w:right="54"/>
              <w:jc w:val="center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972F4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</w:tr>
      <w:tr w:rsidR="00644A77" w:rsidRPr="00696733" w:rsidTr="00972F48">
        <w:trPr>
          <w:trHeight w:val="5247"/>
        </w:trPr>
        <w:tc>
          <w:tcPr>
            <w:tcW w:w="1889" w:type="dxa"/>
          </w:tcPr>
          <w:p w:rsidR="00644A77" w:rsidRPr="00696733" w:rsidRDefault="00644A77" w:rsidP="00972F48">
            <w:pPr>
              <w:pStyle w:val="TableParagraph"/>
              <w:spacing w:before="1"/>
              <w:ind w:left="499" w:right="302" w:hanging="149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классный театр.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Наука: научные открытия позволяют улучшать жизнь людей, обеспечивают прогресс общества. Науку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делают талантливые, творческие, увлечённые люди.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Роль нашей страны в современном мире. Значение российской культуры для всего мира.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Защита Отечества — обязанность гражданина Российской Федерации, проявление любви к родной земле, Родине. Армия в годы войны и в мирное время: всегда есть место подвигу. Качество российского воина: смелость, героизм, самопожертвование.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Доброта — качество настоящего человека, способность оказать помощь, поддержку, проявить заботу и милосердие. Доброе дело: кому оно необходимо и для кого предназначено. Добрые дела граждан России в прошлые времена: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благотворительность; пожертвование как проявление добрых чувств в традиционных религиях.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Международный женский день — праздник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благодарности и любви к женщине. Женщина в современном обществе — труженица, мать, воспитатель детей. Нет на свете профессии, которой не может научиться женщина. Великие женщины в истории России: Екатерина Великая, Е. Дашкова, Н.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Суслова (первая женщина-врач). Выдающиеся женщины ХХ века, прославившие Россию: В.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Терешкова, М. Раскова, Л. Павличенко, А. Пахмутова, М. Плисецкая, Л. Зыкина.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поэта в развитие детской литературы. Слушаем и читаем стихи Михалкова. Крым — природная жемчужина. Разнообразие природных зон: полупустыни и солончаки; степная зона, лесостепь, вечнозелёная растительность.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Природные достопримечательности Крыма: Агармышский лес, гора Ак-Кая(Белая скала), гора Кошка, Чёрное и Азовское моря. Симферополь — столица Республики Крым, «ворота Крыма».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Ласточкино гнездо, Золотые ворота, Судакская крепость, Севастополь.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Что такое творчество? Люди творческих профессий: поэты, художники, композиторы, артисты, создатели игрушек. Примеры народных промыслов. Умеем ли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мы фантазировать: сочинять сказки, конструировать</w:t>
            </w:r>
          </w:p>
        </w:tc>
        <w:tc>
          <w:tcPr>
            <w:tcW w:w="917" w:type="dxa"/>
          </w:tcPr>
          <w:p w:rsidR="00644A77" w:rsidRPr="00696733" w:rsidRDefault="00644A77" w:rsidP="00972F48">
            <w:pPr>
              <w:pStyle w:val="TableParagraph"/>
              <w:spacing w:before="1"/>
              <w:ind w:right="54"/>
              <w:jc w:val="center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972F4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</w:tr>
      <w:tr w:rsidR="00644A77" w:rsidRPr="00696733" w:rsidTr="00972F48">
        <w:trPr>
          <w:trHeight w:val="5247"/>
        </w:trPr>
        <w:tc>
          <w:tcPr>
            <w:tcW w:w="1889" w:type="dxa"/>
          </w:tcPr>
          <w:p w:rsidR="00644A77" w:rsidRPr="00696733" w:rsidRDefault="00644A77" w:rsidP="00972F48">
            <w:pPr>
              <w:pStyle w:val="TableParagraph"/>
              <w:spacing w:before="1"/>
              <w:ind w:left="499" w:right="302" w:hanging="149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города будущего, создавать узоры для тканей, посуды, расписывать игрушки. Творческая сценическая деятельность: игры, импровизация, драматизация, разыгрывание сценок.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Мы первые: первый искусственный спутник Земли; Луноход-1. «Он сказал: „Поехали!“» — первый полёт человека в космос; Ю. А. Гагарин — Герой Советского Союза. Первый выход в открытый космос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— А. А. Леонов, дважды Герой Советского Союза. Самый длительный полёт в космосе — Валерий Поляков, Герой Советского Союза, Герой Российской Федерации.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Кто такие нацисты? Почему они хотели сделать все народы своими рабами? Преступления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нацистов: концлагерь как места принудительной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жестокой изоляции. Дети Освенцима. Как боролись с нацизмом в концлагерях советские солдаты и офицеры. 11 апреля — Международный день освобождения узников концлагерей.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Особо охраняемые территории в России — заповедники, национальные парки. Экологические тропы — что это такое? Путешествие на Камчатку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(долина гейзеров), в Приокско-Террасный заповедник (дикий дом для зубров, косуль, оленей), в Большой Арктический заповедник, в заповедник «Чёрные земли» (сохранение сайгаков, тушканчиков, сусликов). Таймыр — родной дом северных оленей.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Окский заповедник — журавлиный питомник. Профессии прошлого и профессии будущего — что будет нужно стране, когда я вырасту? Профессии моих родителей, бабушек и дедушек.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Профессиональные династии. Зачем нужно учиться всё время, пока работаешь?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Историческая память: мы помним подвиги наших солдат, офицеров, матросов,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 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      </w:r>
          </w:p>
          <w:p w:rsidR="00644A77" w:rsidRPr="00696733" w:rsidRDefault="00644A77" w:rsidP="00972F48">
            <w:pPr>
              <w:pStyle w:val="TableParagraph"/>
              <w:spacing w:before="1"/>
              <w:ind w:left="59" w:right="347" w:firstLine="60"/>
              <w:jc w:val="both"/>
              <w:rPr>
                <w:sz w:val="24"/>
              </w:rPr>
            </w:pPr>
            <w:r w:rsidRPr="00696733">
              <w:rPr>
                <w:sz w:val="24"/>
              </w:rPr>
              <w:t>Счастье каждый понимает по-своему. Но для всех счастье — мир на Земле, здоровье близких, верные друзья, благополучие страны. Бывает ли много счастья? Можно ли им поделиться</w:t>
            </w:r>
          </w:p>
        </w:tc>
        <w:tc>
          <w:tcPr>
            <w:tcW w:w="917" w:type="dxa"/>
          </w:tcPr>
          <w:p w:rsidR="00644A77" w:rsidRPr="00696733" w:rsidRDefault="00644A77" w:rsidP="00972F48">
            <w:pPr>
              <w:pStyle w:val="TableParagraph"/>
              <w:spacing w:before="1"/>
              <w:ind w:right="54"/>
              <w:jc w:val="center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972F4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</w:p>
        </w:tc>
      </w:tr>
    </w:tbl>
    <w:p w:rsidR="00644A77" w:rsidRPr="00696733" w:rsidRDefault="00644A77">
      <w:pPr>
        <w:jc w:val="center"/>
        <w:rPr>
          <w:sz w:val="24"/>
        </w:rPr>
        <w:sectPr w:rsidR="00644A77" w:rsidRPr="00696733">
          <w:pgSz w:w="11910" w:h="16840"/>
          <w:pgMar w:top="1040" w:right="440" w:bottom="1380" w:left="0" w:header="0" w:footer="1108" w:gutter="0"/>
          <w:cols w:space="720"/>
        </w:sect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9"/>
        <w:gridCol w:w="5745"/>
        <w:gridCol w:w="917"/>
        <w:gridCol w:w="958"/>
      </w:tblGrid>
      <w:tr w:rsidR="00644A77" w:rsidRPr="00696733" w:rsidTr="00F923F2">
        <w:trPr>
          <w:trHeight w:val="14077"/>
        </w:trPr>
        <w:tc>
          <w:tcPr>
            <w:tcW w:w="1889" w:type="dxa"/>
          </w:tcPr>
          <w:p w:rsidR="00644A77" w:rsidRPr="00696733" w:rsidRDefault="00644A77" w:rsidP="00F923F2">
            <w:pPr>
              <w:pStyle w:val="TableParagraph"/>
              <w:ind w:left="167" w:right="139" w:hanging="1"/>
              <w:jc w:val="center"/>
              <w:rPr>
                <w:sz w:val="24"/>
              </w:rPr>
            </w:pPr>
            <w:r w:rsidRPr="00696733">
              <w:rPr>
                <w:sz w:val="24"/>
              </w:rPr>
              <w:t xml:space="preserve"> «Креативное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мышление»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(функциональн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ая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грамотность)</w:t>
            </w: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spacing w:line="272" w:lineRule="exact"/>
              <w:ind w:left="5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ПЕРВЫЙ</w:t>
            </w:r>
            <w:r w:rsidRPr="00696733">
              <w:rPr>
                <w:b/>
                <w:spacing w:val="-2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КЛАСС</w:t>
            </w:r>
            <w:r w:rsidRPr="00696733">
              <w:rPr>
                <w:b/>
                <w:spacing w:val="-2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(33</w:t>
            </w:r>
            <w:r w:rsidRPr="00696733">
              <w:rPr>
                <w:b/>
                <w:spacing w:val="-1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ч.)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Мир</w:t>
            </w:r>
            <w:r w:rsidRPr="00696733">
              <w:rPr>
                <w:b/>
                <w:spacing w:val="-2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загадок</w:t>
            </w:r>
          </w:p>
          <w:p w:rsidR="00644A77" w:rsidRPr="00696733" w:rsidRDefault="00644A77" w:rsidP="00F923F2">
            <w:pPr>
              <w:pStyle w:val="TableParagraph"/>
              <w:ind w:left="59" w:right="127"/>
              <w:rPr>
                <w:sz w:val="24"/>
              </w:rPr>
            </w:pPr>
            <w:r w:rsidRPr="00696733">
              <w:rPr>
                <w:sz w:val="24"/>
              </w:rPr>
              <w:t>Сказочные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реальные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страны.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Страна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Город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самых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простых загадок.</w:t>
            </w:r>
          </w:p>
          <w:p w:rsidR="00644A77" w:rsidRPr="00696733" w:rsidRDefault="00644A77" w:rsidP="00F923F2">
            <w:pPr>
              <w:pStyle w:val="TableParagraph"/>
              <w:ind w:left="59" w:right="520"/>
              <w:rPr>
                <w:sz w:val="24"/>
              </w:rPr>
            </w:pPr>
            <w:r w:rsidRPr="00696733">
              <w:rPr>
                <w:sz w:val="24"/>
              </w:rPr>
              <w:t>Улица «Цвет». Три основных цвета. Радуга.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Сочинение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«цветных»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Изменение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цвета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природе. Фантазирование: изменение цвета в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рукотворном мире. Нетрадиционные способы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рисования.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«Ниткопись».</w:t>
            </w:r>
          </w:p>
          <w:p w:rsidR="00644A77" w:rsidRPr="00696733" w:rsidRDefault="00644A77" w:rsidP="00F923F2">
            <w:pPr>
              <w:pStyle w:val="TableParagraph"/>
              <w:ind w:left="59" w:right="90"/>
              <w:rPr>
                <w:sz w:val="24"/>
              </w:rPr>
            </w:pPr>
            <w:r w:rsidRPr="00696733">
              <w:rPr>
                <w:sz w:val="24"/>
              </w:rPr>
              <w:t>Улица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«Форма».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Плоские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объемные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геометрические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фигуры: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сходство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 отличие.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Изменение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формы.</w:t>
            </w:r>
          </w:p>
          <w:p w:rsidR="00644A77" w:rsidRPr="00696733" w:rsidRDefault="00644A77" w:rsidP="00F923F2">
            <w:pPr>
              <w:pStyle w:val="TableParagraph"/>
              <w:ind w:left="59" w:right="151"/>
              <w:rPr>
                <w:sz w:val="24"/>
              </w:rPr>
            </w:pPr>
            <w:r w:rsidRPr="00696733">
              <w:rPr>
                <w:sz w:val="24"/>
              </w:rPr>
              <w:t>Упражнение на разрешение противоречий в форме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предметов. Знакомство с алгоритмом сочинения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«по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сходству».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Геометрические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головоломки.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 w:right="408"/>
              <w:rPr>
                <w:sz w:val="24"/>
              </w:rPr>
            </w:pPr>
            <w:r w:rsidRPr="00696733">
              <w:rPr>
                <w:sz w:val="24"/>
              </w:rPr>
              <w:t>Улица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«Размер».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Рекорды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природы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человеческой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деятельности.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Измерительные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приборы.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Понятие</w:t>
            </w:r>
          </w:p>
          <w:p w:rsidR="00644A77" w:rsidRPr="00696733" w:rsidRDefault="00644A77" w:rsidP="00F923F2">
            <w:pPr>
              <w:pStyle w:val="TableParagraph"/>
              <w:ind w:left="59" w:right="294"/>
              <w:rPr>
                <w:sz w:val="24"/>
              </w:rPr>
            </w:pPr>
            <w:r w:rsidRPr="00696733">
              <w:rPr>
                <w:sz w:val="24"/>
              </w:rPr>
              <w:t>«мерки».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Относительность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размера.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Противоречия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размере. Фантазирование: человек, который умеет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изменять свой рост.</w:t>
            </w:r>
          </w:p>
          <w:p w:rsidR="00644A77" w:rsidRPr="00696733" w:rsidRDefault="00644A77" w:rsidP="00F923F2">
            <w:pPr>
              <w:pStyle w:val="TableParagraph"/>
              <w:ind w:left="59" w:right="348"/>
              <w:jc w:val="both"/>
              <w:rPr>
                <w:sz w:val="24"/>
              </w:rPr>
            </w:pPr>
            <w:r w:rsidRPr="00696733">
              <w:rPr>
                <w:sz w:val="24"/>
              </w:rPr>
              <w:t>Улица «Вещество». Практическая работа: свойства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материалов. Различное состояние вещества. Метод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маленьких человечков. Моделирование физических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явлений: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«таяние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сосульки»,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«закипание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чайника»,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«надувание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шарика»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т.п.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Сочинение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загадок-описаний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признакам: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цвет,</w:t>
            </w:r>
          </w:p>
          <w:p w:rsidR="00644A77" w:rsidRPr="00696733" w:rsidRDefault="00644A77" w:rsidP="00F923F2">
            <w:pPr>
              <w:pStyle w:val="TableParagraph"/>
              <w:ind w:left="59" w:right="43"/>
              <w:rPr>
                <w:sz w:val="24"/>
              </w:rPr>
            </w:pPr>
            <w:r w:rsidRPr="00696733">
              <w:rPr>
                <w:sz w:val="24"/>
              </w:rPr>
              <w:t>форма, размер, вещество. Игра «да-нетка». Город пяти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чувств. Какую работу выполняют различные органы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чувств?</w:t>
            </w:r>
          </w:p>
          <w:p w:rsidR="00644A77" w:rsidRPr="00696733" w:rsidRDefault="00644A77" w:rsidP="00F923F2">
            <w:pPr>
              <w:pStyle w:val="TableParagraph"/>
              <w:ind w:left="59" w:right="98"/>
              <w:rPr>
                <w:sz w:val="24"/>
              </w:rPr>
            </w:pPr>
            <w:r w:rsidRPr="00696733">
              <w:rPr>
                <w:sz w:val="24"/>
              </w:rPr>
              <w:t>Улица «Зрение». Знакомство с алгоритмом сочинения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 «по признакам». Упражнение «Портрет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Невидимки».</w:t>
            </w:r>
          </w:p>
          <w:p w:rsidR="00644A77" w:rsidRPr="00696733" w:rsidRDefault="00644A77" w:rsidP="00F923F2">
            <w:pPr>
              <w:pStyle w:val="TableParagraph"/>
              <w:ind w:left="59" w:right="568"/>
              <w:rPr>
                <w:sz w:val="24"/>
              </w:rPr>
            </w:pPr>
            <w:r w:rsidRPr="00696733">
              <w:rPr>
                <w:sz w:val="24"/>
              </w:rPr>
              <w:t>Улица «Слух». Способы «происхождения» звука.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«Соноскоп событий».</w:t>
            </w:r>
          </w:p>
          <w:p w:rsidR="00644A77" w:rsidRPr="00696733" w:rsidRDefault="00644A77" w:rsidP="00F923F2">
            <w:pPr>
              <w:pStyle w:val="TableParagraph"/>
              <w:ind w:left="59" w:right="352"/>
              <w:rPr>
                <w:sz w:val="24"/>
              </w:rPr>
            </w:pPr>
            <w:r w:rsidRPr="00696733">
              <w:rPr>
                <w:sz w:val="24"/>
              </w:rPr>
              <w:t>Улица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«Осязание».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«Узнай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ощупь».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Свойства предметов. Знакомство с алгоритмом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сочинения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 «с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противоречиями».</w:t>
            </w:r>
          </w:p>
          <w:p w:rsidR="00644A77" w:rsidRPr="00696733" w:rsidRDefault="00644A77" w:rsidP="00F923F2">
            <w:pPr>
              <w:pStyle w:val="TableParagraph"/>
              <w:ind w:left="59" w:right="1248"/>
              <w:rPr>
                <w:sz w:val="24"/>
              </w:rPr>
            </w:pPr>
            <w:r w:rsidRPr="00696733">
              <w:rPr>
                <w:sz w:val="24"/>
              </w:rPr>
              <w:t>Улица «Обоняние». Какие бывают запахи?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Фантазирование: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изменение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запаха.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Улица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«Вкус».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Разрешение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противоречия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«съедобное</w:t>
            </w:r>
          </w:p>
          <w:p w:rsidR="00644A77" w:rsidRPr="00696733" w:rsidRDefault="00644A77" w:rsidP="00F923F2">
            <w:pPr>
              <w:pStyle w:val="TableParagraph"/>
              <w:ind w:left="59" w:right="913"/>
              <w:rPr>
                <w:sz w:val="24"/>
              </w:rPr>
            </w:pPr>
            <w:r w:rsidRPr="00696733">
              <w:rPr>
                <w:sz w:val="24"/>
              </w:rPr>
              <w:t>–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несъедобное»: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во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времени,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пространстве,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отношениях.</w:t>
            </w:r>
          </w:p>
          <w:p w:rsidR="00644A77" w:rsidRPr="00696733" w:rsidRDefault="00644A77" w:rsidP="00F923F2">
            <w:pPr>
              <w:pStyle w:val="TableParagraph"/>
              <w:ind w:left="59" w:right="281"/>
              <w:rPr>
                <w:sz w:val="24"/>
              </w:rPr>
            </w:pPr>
            <w:r w:rsidRPr="00696733">
              <w:rPr>
                <w:sz w:val="24"/>
              </w:rPr>
              <w:t>Решение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изобретательских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задач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«на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обнаружение».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Рассказ по сюжетной картинке с «включением»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различных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органов чувств.</w:t>
            </w:r>
          </w:p>
          <w:p w:rsidR="00644A77" w:rsidRPr="00696733" w:rsidRDefault="00644A77" w:rsidP="00F923F2">
            <w:pPr>
              <w:pStyle w:val="TableParagraph"/>
              <w:ind w:left="59" w:right="279"/>
              <w:rPr>
                <w:sz w:val="24"/>
              </w:rPr>
            </w:pPr>
            <w:r w:rsidRPr="00696733">
              <w:rPr>
                <w:sz w:val="24"/>
              </w:rPr>
              <w:t>Город загадочных частей. Назначение различных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частей объекта, возможные варианты изменения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частей.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Знакомство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алгоритмом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сочинения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«про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части»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объекта.</w:t>
            </w:r>
          </w:p>
          <w:p w:rsidR="00644A77" w:rsidRPr="00696733" w:rsidRDefault="00644A77" w:rsidP="00F923F2">
            <w:pPr>
              <w:pStyle w:val="TableParagraph"/>
              <w:ind w:left="59" w:right="248"/>
              <w:rPr>
                <w:sz w:val="24"/>
              </w:rPr>
            </w:pPr>
            <w:r w:rsidRPr="00696733">
              <w:rPr>
                <w:sz w:val="24"/>
              </w:rPr>
              <w:t>Игры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со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словами.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Прием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«Кит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Кот».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«Конструктор из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букв».</w:t>
            </w:r>
          </w:p>
          <w:p w:rsidR="00644A77" w:rsidRPr="00696733" w:rsidRDefault="00644A77" w:rsidP="00F923F2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 w:rsidRPr="00696733">
              <w:rPr>
                <w:sz w:val="24"/>
              </w:rPr>
              <w:t>Морфологический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анализ.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Практическая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работа:</w:t>
            </w:r>
          </w:p>
        </w:tc>
        <w:tc>
          <w:tcPr>
            <w:tcW w:w="917" w:type="dxa"/>
          </w:tcPr>
          <w:p w:rsidR="00644A77" w:rsidRPr="00696733" w:rsidRDefault="00644A77" w:rsidP="00F923F2">
            <w:pPr>
              <w:pStyle w:val="TableParagraph"/>
              <w:spacing w:line="272" w:lineRule="exact"/>
              <w:ind w:left="265"/>
              <w:rPr>
                <w:sz w:val="24"/>
              </w:rPr>
            </w:pPr>
            <w:r w:rsidRPr="00696733">
              <w:rPr>
                <w:sz w:val="24"/>
              </w:rPr>
              <w:t>1-4</w:t>
            </w:r>
          </w:p>
        </w:tc>
        <w:tc>
          <w:tcPr>
            <w:tcW w:w="958" w:type="dxa"/>
          </w:tcPr>
          <w:p w:rsidR="00644A77" w:rsidRPr="00696733" w:rsidRDefault="00644A77" w:rsidP="00F923F2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 w:rsidRPr="00696733">
              <w:rPr>
                <w:sz w:val="24"/>
              </w:rPr>
              <w:t>1</w:t>
            </w:r>
          </w:p>
        </w:tc>
      </w:tr>
    </w:tbl>
    <w:p w:rsidR="00644A77" w:rsidRPr="00696733" w:rsidRDefault="00644A77">
      <w:pPr>
        <w:spacing w:line="272" w:lineRule="exact"/>
        <w:jc w:val="center"/>
        <w:rPr>
          <w:sz w:val="24"/>
        </w:rPr>
        <w:sectPr w:rsidR="00644A77" w:rsidRPr="00696733">
          <w:pgSz w:w="11910" w:h="16840"/>
          <w:pgMar w:top="1120" w:right="440" w:bottom="1300" w:left="0" w:header="0" w:footer="1108" w:gutter="0"/>
          <w:cols w:space="720"/>
        </w:sect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9"/>
        <w:gridCol w:w="5745"/>
        <w:gridCol w:w="917"/>
        <w:gridCol w:w="958"/>
      </w:tblGrid>
      <w:tr w:rsidR="00644A77" w:rsidRPr="00696733" w:rsidTr="00F923F2">
        <w:trPr>
          <w:trHeight w:val="14077"/>
        </w:trPr>
        <w:tc>
          <w:tcPr>
            <w:tcW w:w="1889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ind w:left="59" w:right="768"/>
              <w:rPr>
                <w:sz w:val="24"/>
              </w:rPr>
            </w:pPr>
            <w:r w:rsidRPr="00696733">
              <w:rPr>
                <w:sz w:val="24"/>
              </w:rPr>
              <w:t>фантастическое животное, необычный портрет.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Город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загадочных мест.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  <w:p w:rsidR="00644A77" w:rsidRPr="00696733" w:rsidRDefault="00644A77" w:rsidP="00F923F2">
            <w:pPr>
              <w:pStyle w:val="TableParagraph"/>
              <w:ind w:left="59" w:right="617"/>
              <w:rPr>
                <w:sz w:val="24"/>
              </w:rPr>
            </w:pPr>
            <w:r w:rsidRPr="00696733">
              <w:rPr>
                <w:sz w:val="24"/>
              </w:rPr>
              <w:t>«Необыкновенное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путешествие».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«Зонтик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Африке». Знакомство с алгоритмом сочинения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 «про местоположение»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объекта.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Придумывание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метафор.</w:t>
            </w:r>
          </w:p>
          <w:p w:rsidR="00644A77" w:rsidRPr="00696733" w:rsidRDefault="00644A77" w:rsidP="00F923F2">
            <w:pPr>
              <w:pStyle w:val="TableParagraph"/>
              <w:ind w:left="59" w:right="313"/>
              <w:jc w:val="both"/>
              <w:rPr>
                <w:sz w:val="24"/>
              </w:rPr>
            </w:pPr>
            <w:r w:rsidRPr="00696733">
              <w:rPr>
                <w:sz w:val="24"/>
              </w:rPr>
              <w:t>Настоящее, прошлое и будущее предмета. История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возникновения предмета. Технология изготовления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предмета. Фантазирование: какими будут объекты в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будущем.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Системный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оператор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(«многоэкранка»).</w:t>
            </w:r>
          </w:p>
          <w:p w:rsidR="00644A77" w:rsidRPr="00696733" w:rsidRDefault="00644A77" w:rsidP="00F923F2">
            <w:pPr>
              <w:pStyle w:val="TableParagraph"/>
              <w:ind w:left="59" w:right="1113"/>
              <w:rPr>
                <w:sz w:val="24"/>
              </w:rPr>
            </w:pPr>
            <w:r w:rsidRPr="00696733">
              <w:rPr>
                <w:sz w:val="24"/>
              </w:rPr>
              <w:t>Описание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объектов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при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помощи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системного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оператора.</w:t>
            </w:r>
          </w:p>
          <w:p w:rsidR="00644A77" w:rsidRPr="00696733" w:rsidRDefault="00644A77" w:rsidP="00F923F2">
            <w:pPr>
              <w:pStyle w:val="TableParagraph"/>
              <w:ind w:left="59" w:right="649"/>
              <w:rPr>
                <w:sz w:val="24"/>
              </w:rPr>
            </w:pPr>
            <w:r w:rsidRPr="00696733">
              <w:rPr>
                <w:sz w:val="24"/>
              </w:rPr>
              <w:t>«Загадочная» школа. Использование алгоритмов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сочинения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уроках.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К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концу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первого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класса учащиеся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будут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знать: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цвета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радуги;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spacing w:line="275" w:lineRule="exact"/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признаки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отличия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шара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круга,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квадрата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куба;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spacing w:line="275" w:lineRule="exact"/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признаки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отличия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твердого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вещества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от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жидкого;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ind w:right="932" w:firstLine="0"/>
              <w:rPr>
                <w:sz w:val="24"/>
              </w:rPr>
            </w:pPr>
            <w:r w:rsidRPr="00696733">
              <w:rPr>
                <w:sz w:val="24"/>
              </w:rPr>
              <w:t>назначение различных органов чувств; -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возможность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изменения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объектов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во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времени;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ind w:right="274" w:firstLine="0"/>
              <w:rPr>
                <w:sz w:val="24"/>
              </w:rPr>
            </w:pPr>
            <w:r w:rsidRPr="00696733">
              <w:rPr>
                <w:sz w:val="24"/>
              </w:rPr>
              <w:t>последовательность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описания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объекта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при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помощи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системного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оператора («многоэкранки»);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будут уметь: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ind w:right="714" w:firstLine="0"/>
              <w:rPr>
                <w:sz w:val="24"/>
              </w:rPr>
            </w:pPr>
            <w:r w:rsidRPr="00696733">
              <w:rPr>
                <w:sz w:val="24"/>
              </w:rPr>
              <w:t>описывать объекты ближайшего окружения по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признакам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«цвет,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форма,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размер,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вещество»;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ind w:right="344" w:firstLine="0"/>
              <w:rPr>
                <w:sz w:val="24"/>
              </w:rPr>
            </w:pPr>
            <w:r w:rsidRPr="00696733">
              <w:rPr>
                <w:sz w:val="24"/>
              </w:rPr>
              <w:t>понимать относительность размера «для кого? для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чего?»;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ind w:right="415" w:firstLine="0"/>
              <w:rPr>
                <w:sz w:val="24"/>
              </w:rPr>
            </w:pPr>
            <w:r w:rsidRPr="00696733">
              <w:rPr>
                <w:sz w:val="24"/>
              </w:rPr>
              <w:t>описывать объекты и ситуации ближайшего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окружения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признакам: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«вижу?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слышу?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ощущаю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запах?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пробую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вкус?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дотрагиваюсь?»;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ind w:right="714" w:firstLine="0"/>
              <w:rPr>
                <w:sz w:val="24"/>
              </w:rPr>
            </w:pPr>
            <w:r w:rsidRPr="00696733">
              <w:rPr>
                <w:sz w:val="24"/>
              </w:rPr>
              <w:t>выделять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основные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части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ближайшего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окружения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их назначение;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4"/>
              </w:numPr>
              <w:tabs>
                <w:tab w:val="left" w:pos="200"/>
              </w:tabs>
              <w:ind w:right="558" w:firstLine="0"/>
              <w:jc w:val="both"/>
              <w:rPr>
                <w:b/>
                <w:sz w:val="24"/>
              </w:rPr>
            </w:pPr>
            <w:r w:rsidRPr="00696733">
              <w:rPr>
                <w:sz w:val="24"/>
              </w:rPr>
              <w:t>описывать объекты ближайшего окружения при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помощи системного оператора («многоэкранки»).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ВТОРОЙ</w:t>
            </w:r>
            <w:r w:rsidRPr="00696733">
              <w:rPr>
                <w:b/>
                <w:spacing w:val="-3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КЛАСС</w:t>
            </w:r>
            <w:r w:rsidRPr="00696733">
              <w:rPr>
                <w:b/>
                <w:spacing w:val="-1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(34 ч.)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Мир</w:t>
            </w:r>
            <w:r w:rsidRPr="00696733">
              <w:rPr>
                <w:b/>
                <w:spacing w:val="-3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человека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Школа: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разнообразие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целей.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Проблемная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ситуация</w:t>
            </w:r>
          </w:p>
          <w:p w:rsidR="00644A77" w:rsidRPr="00696733" w:rsidRDefault="00644A77" w:rsidP="00F923F2">
            <w:pPr>
              <w:pStyle w:val="TableParagraph"/>
              <w:ind w:left="59" w:right="1048"/>
              <w:rPr>
                <w:sz w:val="24"/>
              </w:rPr>
            </w:pPr>
            <w:r w:rsidRPr="00696733">
              <w:rPr>
                <w:sz w:val="24"/>
              </w:rPr>
              <w:t>«Зачем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учиться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школе?»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Целесообразность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школьных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правил.</w:t>
            </w:r>
          </w:p>
          <w:p w:rsidR="00644A77" w:rsidRPr="00696733" w:rsidRDefault="00644A77" w:rsidP="00F923F2">
            <w:pPr>
              <w:pStyle w:val="TableParagraph"/>
              <w:ind w:left="59" w:right="112"/>
              <w:rPr>
                <w:sz w:val="24"/>
              </w:rPr>
            </w:pPr>
            <w:r w:rsidRPr="00696733">
              <w:rPr>
                <w:sz w:val="24"/>
              </w:rPr>
              <w:t>Систематизация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понятия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«адрес».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делать,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если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ты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потерялся?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«Кто вы?», «Где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вы?».</w:t>
            </w:r>
          </w:p>
          <w:p w:rsidR="00644A77" w:rsidRPr="00696733" w:rsidRDefault="00644A77" w:rsidP="00F923F2">
            <w:pPr>
              <w:pStyle w:val="TableParagraph"/>
              <w:ind w:left="59" w:right="676"/>
              <w:rPr>
                <w:sz w:val="24"/>
              </w:rPr>
            </w:pPr>
            <w:r w:rsidRPr="00696733">
              <w:rPr>
                <w:sz w:val="24"/>
              </w:rPr>
              <w:t>Как «устроен» организм? Беседа «Одна голова –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хорошо…»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Правила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отношения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инвалидам.</w:t>
            </w:r>
          </w:p>
          <w:p w:rsidR="00644A77" w:rsidRPr="00696733" w:rsidRDefault="00644A77" w:rsidP="00F923F2">
            <w:pPr>
              <w:pStyle w:val="TableParagraph"/>
              <w:ind w:left="59" w:right="375"/>
              <w:rPr>
                <w:sz w:val="24"/>
              </w:rPr>
            </w:pPr>
            <w:r w:rsidRPr="00696733">
              <w:rPr>
                <w:sz w:val="24"/>
              </w:rPr>
              <w:t>Рисование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«Что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внутри?»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Отгадывание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различные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части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тела.</w:t>
            </w:r>
          </w:p>
          <w:p w:rsidR="00644A77" w:rsidRPr="00696733" w:rsidRDefault="00644A77" w:rsidP="00F923F2">
            <w:pPr>
              <w:pStyle w:val="TableParagraph"/>
              <w:ind w:left="59" w:right="922"/>
              <w:rPr>
                <w:sz w:val="24"/>
              </w:rPr>
            </w:pPr>
            <w:r w:rsidRPr="00696733">
              <w:rPr>
                <w:sz w:val="24"/>
              </w:rPr>
              <w:t>Какие бывают болезни? Что делать, чтобы не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заболеть?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значит: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«лечиться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надо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уметь»?</w:t>
            </w:r>
          </w:p>
          <w:p w:rsidR="00644A77" w:rsidRPr="00696733" w:rsidRDefault="00644A77" w:rsidP="00F923F2">
            <w:pPr>
              <w:pStyle w:val="TableParagraph"/>
              <w:ind w:left="59" w:right="84"/>
              <w:rPr>
                <w:sz w:val="24"/>
              </w:rPr>
            </w:pPr>
            <w:r w:rsidRPr="00696733">
              <w:rPr>
                <w:sz w:val="24"/>
              </w:rPr>
              <w:t>Игра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«Путешествие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прошлое».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Мальчики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девочки: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сходство и отличие. Правила поведения по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отношению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 девочкам.</w:t>
            </w:r>
          </w:p>
          <w:p w:rsidR="00644A77" w:rsidRPr="00696733" w:rsidRDefault="00644A77" w:rsidP="00F923F2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 w:rsidRPr="00696733">
              <w:rPr>
                <w:sz w:val="24"/>
              </w:rPr>
              <w:t>Понятие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профессиях.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«Путешествие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</w:p>
        </w:tc>
        <w:tc>
          <w:tcPr>
            <w:tcW w:w="917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</w:tr>
    </w:tbl>
    <w:p w:rsidR="00644A77" w:rsidRPr="00696733" w:rsidRDefault="00644A77">
      <w:pPr>
        <w:rPr>
          <w:sz w:val="24"/>
        </w:rPr>
        <w:sectPr w:rsidR="00644A77" w:rsidRPr="00696733">
          <w:pgSz w:w="11910" w:h="16840"/>
          <w:pgMar w:top="1120" w:right="440" w:bottom="1300" w:left="0" w:header="0" w:footer="1108" w:gutter="0"/>
          <w:cols w:space="720"/>
        </w:sect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9"/>
        <w:gridCol w:w="5745"/>
        <w:gridCol w:w="917"/>
        <w:gridCol w:w="958"/>
      </w:tblGrid>
      <w:tr w:rsidR="00644A77" w:rsidRPr="00696733" w:rsidTr="00F923F2">
        <w:trPr>
          <w:trHeight w:val="14077"/>
        </w:trPr>
        <w:tc>
          <w:tcPr>
            <w:tcW w:w="1889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spacing w:line="272" w:lineRule="exact"/>
              <w:ind w:left="59"/>
              <w:rPr>
                <w:sz w:val="24"/>
              </w:rPr>
            </w:pPr>
            <w:r w:rsidRPr="00696733">
              <w:rPr>
                <w:sz w:val="24"/>
              </w:rPr>
              <w:t>будущее».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Бабушки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дедушки.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Проблемная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ситуация</w:t>
            </w:r>
          </w:p>
          <w:p w:rsidR="00644A77" w:rsidRPr="00696733" w:rsidRDefault="00644A77" w:rsidP="00F923F2">
            <w:pPr>
              <w:pStyle w:val="TableParagraph"/>
              <w:ind w:left="59" w:right="228"/>
              <w:rPr>
                <w:sz w:val="24"/>
              </w:rPr>
            </w:pPr>
            <w:r w:rsidRPr="00696733">
              <w:rPr>
                <w:sz w:val="24"/>
              </w:rPr>
              <w:t>«Сказка о потерянном времени». Правила поведения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отношению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 старшим.</w:t>
            </w:r>
          </w:p>
          <w:p w:rsidR="00644A77" w:rsidRPr="00696733" w:rsidRDefault="00644A77" w:rsidP="00F923F2">
            <w:pPr>
              <w:pStyle w:val="TableParagraph"/>
              <w:ind w:left="59" w:right="394"/>
              <w:rPr>
                <w:sz w:val="24"/>
              </w:rPr>
            </w:pPr>
            <w:r w:rsidRPr="00696733">
              <w:rPr>
                <w:sz w:val="24"/>
              </w:rPr>
              <w:t>Что такое Я? Зачем нужно «знать» самого себя?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Анкетирование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«Какой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я?»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Дискуссия: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«Что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лучше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спешить или медлить?»</w:t>
            </w:r>
          </w:p>
          <w:p w:rsidR="00644A77" w:rsidRPr="00696733" w:rsidRDefault="00644A77" w:rsidP="00F923F2">
            <w:pPr>
              <w:pStyle w:val="TableParagraph"/>
              <w:tabs>
                <w:tab w:val="left" w:pos="1183"/>
              </w:tabs>
              <w:ind w:left="59" w:right="430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z w:val="24"/>
              </w:rPr>
              <w:tab/>
              <w:t>значить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«быть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внимательным»?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«Запрещенное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движение».</w:t>
            </w:r>
          </w:p>
          <w:p w:rsidR="00644A77" w:rsidRPr="00696733" w:rsidRDefault="00644A77" w:rsidP="00F923F2">
            <w:pPr>
              <w:pStyle w:val="TableParagraph"/>
              <w:ind w:left="59" w:right="1613"/>
              <w:rPr>
                <w:sz w:val="24"/>
              </w:rPr>
            </w:pPr>
            <w:r w:rsidRPr="00696733">
              <w:rPr>
                <w:sz w:val="24"/>
              </w:rPr>
              <w:t>Анкетирование «Внимательны ли вы?»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Невнимательность: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смешная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опасная.</w:t>
            </w:r>
          </w:p>
          <w:p w:rsidR="00644A77" w:rsidRPr="00696733" w:rsidRDefault="00644A77" w:rsidP="00F923F2">
            <w:pPr>
              <w:pStyle w:val="TableParagraph"/>
              <w:ind w:left="59" w:right="106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«хорошая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память»?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«Проверка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памяти». Как тренировать память? Игра «Что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изменилось?»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 w:right="184"/>
              <w:rPr>
                <w:sz w:val="24"/>
              </w:rPr>
            </w:pPr>
            <w:r w:rsidRPr="00696733">
              <w:rPr>
                <w:sz w:val="24"/>
              </w:rPr>
              <w:t>Что значит «быть умным»? Описание объекта при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помощи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системного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оператора.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«Назови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одним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словом».</w:t>
            </w:r>
          </w:p>
          <w:p w:rsidR="00644A77" w:rsidRPr="00696733" w:rsidRDefault="00644A77" w:rsidP="00F923F2">
            <w:pPr>
              <w:pStyle w:val="TableParagraph"/>
              <w:spacing w:before="2" w:line="237" w:lineRule="auto"/>
              <w:ind w:left="59" w:right="325"/>
              <w:rPr>
                <w:sz w:val="24"/>
              </w:rPr>
            </w:pPr>
            <w:r w:rsidRPr="00696733">
              <w:rPr>
                <w:sz w:val="24"/>
              </w:rPr>
              <w:t>Зачем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нужно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придумывать?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«Кляксы».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Как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«устроена» сказка?</w:t>
            </w:r>
          </w:p>
          <w:p w:rsidR="00644A77" w:rsidRPr="00696733" w:rsidRDefault="00644A77" w:rsidP="00F923F2">
            <w:pPr>
              <w:pStyle w:val="TableParagraph"/>
              <w:tabs>
                <w:tab w:val="left" w:pos="3422"/>
              </w:tabs>
              <w:spacing w:before="1"/>
              <w:ind w:left="59" w:right="364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можно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«прочитать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лицу».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«Невпопад».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Смешное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грустное</w:t>
            </w:r>
            <w:r w:rsidRPr="00696733">
              <w:rPr>
                <w:sz w:val="24"/>
              </w:rPr>
              <w:tab/>
              <w:t>вокруг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нас.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Инсценирование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стихотворений.</w:t>
            </w:r>
          </w:p>
          <w:p w:rsidR="00644A77" w:rsidRPr="00696733" w:rsidRDefault="00644A77" w:rsidP="00F923F2">
            <w:pPr>
              <w:pStyle w:val="TableParagraph"/>
              <w:ind w:left="59" w:right="1276"/>
              <w:rPr>
                <w:sz w:val="24"/>
              </w:rPr>
            </w:pPr>
            <w:r w:rsidRPr="00696733">
              <w:rPr>
                <w:sz w:val="24"/>
              </w:rPr>
              <w:t>Какое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бывает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настроение?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От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чего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зависит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настроение?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Как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поднять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настроение?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другие.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Зачем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люди общаются?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Анкетирование</w:t>
            </w:r>
          </w:p>
          <w:p w:rsidR="00644A77" w:rsidRPr="00696733" w:rsidRDefault="00644A77" w:rsidP="00F923F2">
            <w:pPr>
              <w:pStyle w:val="TableParagraph"/>
              <w:ind w:left="59" w:right="308"/>
              <w:rPr>
                <w:sz w:val="24"/>
              </w:rPr>
            </w:pPr>
            <w:r w:rsidRPr="00696733">
              <w:rPr>
                <w:sz w:val="24"/>
              </w:rPr>
              <w:t>«Общительны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ли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вы?».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Как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нужно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разговаривать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телефону? Упражнение «Жесты». Игра «Пойми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меня».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 w:right="665"/>
              <w:rPr>
                <w:sz w:val="24"/>
              </w:rPr>
            </w:pPr>
            <w:r w:rsidRPr="00696733">
              <w:rPr>
                <w:sz w:val="24"/>
              </w:rPr>
              <w:t>Слова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интонация.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Обсуждение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пословиц: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«Как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аукнется,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так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откликнется».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«Комплименты».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Почему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возникают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ссоры?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Анкетирование</w:t>
            </w:r>
          </w:p>
          <w:p w:rsidR="00644A77" w:rsidRPr="00696733" w:rsidRDefault="00644A77" w:rsidP="00F923F2">
            <w:pPr>
              <w:pStyle w:val="TableParagraph"/>
              <w:ind w:left="59" w:right="825"/>
              <w:rPr>
                <w:sz w:val="24"/>
              </w:rPr>
            </w:pPr>
            <w:r w:rsidRPr="00696733">
              <w:rPr>
                <w:sz w:val="24"/>
              </w:rPr>
              <w:t>«Конфликты ли вы?» Способы, как можно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помириться. Упражнение «Мы похожи друг на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друга».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Кто такие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«посредники»?</w:t>
            </w:r>
          </w:p>
          <w:p w:rsidR="00644A77" w:rsidRPr="00696733" w:rsidRDefault="00644A77" w:rsidP="00F923F2">
            <w:pPr>
              <w:pStyle w:val="TableParagraph"/>
              <w:ind w:left="59" w:right="1019"/>
              <w:rPr>
                <w:sz w:val="24"/>
              </w:rPr>
            </w:pPr>
            <w:r w:rsidRPr="00696733">
              <w:rPr>
                <w:sz w:val="24"/>
              </w:rPr>
              <w:t>Игра «Хорошо - плохо» (на примере явлений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природы).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Беседа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«Какой?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Для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кого?»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Каким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быть?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Дискуссия: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«аккуратный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«чистюля»,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«общительный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болтун»,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«верный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прилипчивый»,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«врать 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фантазировать»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-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одно 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же?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«честное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слово»?</w:t>
            </w:r>
          </w:p>
          <w:p w:rsidR="00644A77" w:rsidRPr="00696733" w:rsidRDefault="00644A77" w:rsidP="00F923F2">
            <w:pPr>
              <w:pStyle w:val="TableParagraph"/>
              <w:ind w:left="59" w:right="557"/>
              <w:rPr>
                <w:sz w:val="24"/>
              </w:rPr>
            </w:pPr>
            <w:r w:rsidRPr="00696733">
              <w:rPr>
                <w:sz w:val="24"/>
              </w:rPr>
              <w:t>Всегда ли нужно делиться? Кто такие «жадины»?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Сказка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Т.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Александровой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«Светофорчик».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Другая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точка зрения. Обсуждение «День рождения: что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хорошего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 что плохого?».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Игра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«Сказочный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герой».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Сказка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Пройслера</w:t>
            </w:r>
          </w:p>
          <w:p w:rsidR="00644A77" w:rsidRPr="00696733" w:rsidRDefault="00644A77" w:rsidP="00F923F2">
            <w:pPr>
              <w:pStyle w:val="TableParagraph"/>
              <w:ind w:left="59" w:right="93"/>
              <w:rPr>
                <w:sz w:val="24"/>
              </w:rPr>
            </w:pPr>
            <w:r w:rsidRPr="00696733">
              <w:rPr>
                <w:sz w:val="24"/>
              </w:rPr>
              <w:t>«Маленькая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Баба-Яга».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Сказка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про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Красную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Шапочку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в «пересказе» волка. Кто такой преступник? Зачем в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обществе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нужны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законы?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Законы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нашего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класса.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«Запутанные»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ситуации: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«соврать,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чтобы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выручить»;</w:t>
            </w:r>
          </w:p>
          <w:p w:rsidR="00644A77" w:rsidRPr="00696733" w:rsidRDefault="00644A77" w:rsidP="00F923F2">
            <w:pPr>
              <w:pStyle w:val="TableParagraph"/>
              <w:spacing w:line="276" w:lineRule="exact"/>
              <w:ind w:left="59" w:right="611"/>
              <w:rPr>
                <w:sz w:val="24"/>
              </w:rPr>
            </w:pPr>
            <w:r w:rsidRPr="00696733">
              <w:rPr>
                <w:sz w:val="24"/>
              </w:rPr>
              <w:t>«украсть,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чтобы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подарить»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т.п.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Почему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не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надо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торопиться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выводами?</w:t>
            </w:r>
          </w:p>
        </w:tc>
        <w:tc>
          <w:tcPr>
            <w:tcW w:w="917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</w:tr>
    </w:tbl>
    <w:p w:rsidR="00644A77" w:rsidRPr="00696733" w:rsidRDefault="00644A77">
      <w:pPr>
        <w:rPr>
          <w:sz w:val="24"/>
        </w:rPr>
        <w:sectPr w:rsidR="00644A77" w:rsidRPr="00696733">
          <w:pgSz w:w="11910" w:h="16840"/>
          <w:pgMar w:top="1120" w:right="440" w:bottom="1300" w:left="0" w:header="0" w:footer="1108" w:gutter="0"/>
          <w:cols w:space="720"/>
        </w:sect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9"/>
        <w:gridCol w:w="5745"/>
        <w:gridCol w:w="917"/>
        <w:gridCol w:w="958"/>
      </w:tblGrid>
      <w:tr w:rsidR="00644A77" w:rsidRPr="00696733" w:rsidTr="00F923F2">
        <w:trPr>
          <w:trHeight w:val="14077"/>
        </w:trPr>
        <w:tc>
          <w:tcPr>
            <w:tcW w:w="1889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ind w:left="59" w:right="201"/>
              <w:jc w:val="both"/>
              <w:rPr>
                <w:sz w:val="24"/>
              </w:rPr>
            </w:pPr>
            <w:r w:rsidRPr="00696733">
              <w:rPr>
                <w:sz w:val="24"/>
              </w:rPr>
              <w:t>Экскурсия «Все имеет след». » Кто такой «хороший»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кто такой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«плохой»?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Как стать «хорошим»?</w:t>
            </w:r>
          </w:p>
          <w:p w:rsidR="00644A77" w:rsidRPr="00696733" w:rsidRDefault="00644A77" w:rsidP="00F923F2">
            <w:pPr>
              <w:pStyle w:val="TableParagraph"/>
              <w:ind w:left="59" w:right="597"/>
              <w:jc w:val="both"/>
              <w:rPr>
                <w:sz w:val="24"/>
              </w:rPr>
            </w:pPr>
            <w:r w:rsidRPr="00696733">
              <w:rPr>
                <w:sz w:val="24"/>
              </w:rPr>
              <w:t>Какие секреты не надо хранить? Как себя вести с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незнакомыми? Упражнение «Сказочные злодеи».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Обсуждение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«Маскировка».</w:t>
            </w:r>
          </w:p>
          <w:p w:rsidR="00644A77" w:rsidRPr="00696733" w:rsidRDefault="00644A77" w:rsidP="00F923F2">
            <w:pPr>
              <w:pStyle w:val="TableParagraph"/>
              <w:ind w:left="59"/>
              <w:jc w:val="both"/>
              <w:rPr>
                <w:sz w:val="24"/>
              </w:rPr>
            </w:pPr>
            <w:r w:rsidRPr="00696733">
              <w:rPr>
                <w:sz w:val="24"/>
              </w:rPr>
              <w:t>Кого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мы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любим?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значит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«любить себя»?</w:t>
            </w:r>
          </w:p>
          <w:p w:rsidR="00644A77" w:rsidRPr="00696733" w:rsidRDefault="00644A77" w:rsidP="00F923F2">
            <w:pPr>
              <w:pStyle w:val="TableParagraph"/>
              <w:ind w:left="59" w:right="319"/>
              <w:rPr>
                <w:sz w:val="24"/>
              </w:rPr>
            </w:pPr>
            <w:r w:rsidRPr="00696733">
              <w:rPr>
                <w:sz w:val="24"/>
              </w:rPr>
              <w:t>К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концу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обучения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втором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классе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учащиеся будут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знать: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адрес;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назначение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различных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частей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тела;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основные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профессии;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возможность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тренировки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внимания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памяти;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способы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поднятия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настроения;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понимать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необходимость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здорового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образа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жизни;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ind w:right="896" w:firstLine="0"/>
              <w:rPr>
                <w:sz w:val="24"/>
              </w:rPr>
            </w:pPr>
            <w:r w:rsidRPr="00696733">
              <w:rPr>
                <w:sz w:val="24"/>
              </w:rPr>
              <w:t>понимать ошибочность поспешных выводов;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будут уметь: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spacing w:line="237" w:lineRule="auto"/>
              <w:ind w:right="1193" w:firstLine="0"/>
              <w:rPr>
                <w:sz w:val="24"/>
              </w:rPr>
            </w:pPr>
            <w:r w:rsidRPr="00696733">
              <w:rPr>
                <w:sz w:val="24"/>
              </w:rPr>
              <w:t>описывать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развитие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человека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помощи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системного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оператора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(«многоэкранки»);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3"/>
              </w:numPr>
              <w:tabs>
                <w:tab w:val="left" w:pos="200"/>
              </w:tabs>
              <w:ind w:right="279" w:firstLine="0"/>
              <w:rPr>
                <w:sz w:val="24"/>
              </w:rPr>
            </w:pPr>
            <w:r w:rsidRPr="00696733">
              <w:rPr>
                <w:sz w:val="24"/>
              </w:rPr>
              <w:t>анализировать объекты и ситуации ближайшего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окружения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«Чем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(для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чего)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хорошо?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Чем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(для чего?)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плохо?»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ТРЕТИЙ</w:t>
            </w:r>
            <w:r w:rsidRPr="00696733">
              <w:rPr>
                <w:b/>
                <w:spacing w:val="-3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КЛАСС</w:t>
            </w:r>
            <w:r w:rsidRPr="00696733">
              <w:rPr>
                <w:b/>
                <w:spacing w:val="-2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(34</w:t>
            </w:r>
            <w:r w:rsidRPr="00696733">
              <w:rPr>
                <w:b/>
                <w:spacing w:val="-1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ч.)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Мир</w:t>
            </w:r>
            <w:r w:rsidRPr="00696733">
              <w:rPr>
                <w:b/>
                <w:spacing w:val="-1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фантазии</w:t>
            </w:r>
          </w:p>
          <w:p w:rsidR="00644A77" w:rsidRPr="00696733" w:rsidRDefault="00644A77" w:rsidP="00F923F2">
            <w:pPr>
              <w:pStyle w:val="TableParagraph"/>
              <w:ind w:left="59" w:right="393"/>
              <w:rPr>
                <w:sz w:val="24"/>
              </w:rPr>
            </w:pPr>
            <w:r w:rsidRPr="00696733">
              <w:rPr>
                <w:sz w:val="24"/>
              </w:rPr>
              <w:t>Легко ли выдумывать? Чем отличаются фантазия и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ложь?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Отличие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сказки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 реальности.</w:t>
            </w:r>
          </w:p>
          <w:p w:rsidR="00644A77" w:rsidRPr="00696733" w:rsidRDefault="00644A77" w:rsidP="00F923F2">
            <w:pPr>
              <w:pStyle w:val="TableParagraph"/>
              <w:tabs>
                <w:tab w:val="left" w:pos="4243"/>
              </w:tabs>
              <w:ind w:left="59" w:right="593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«мешает»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придумывать?</w:t>
            </w:r>
            <w:r w:rsidRPr="00696733">
              <w:rPr>
                <w:sz w:val="24"/>
              </w:rPr>
              <w:tab/>
            </w:r>
            <w:r w:rsidRPr="00696733">
              <w:rPr>
                <w:spacing w:val="-1"/>
                <w:sz w:val="24"/>
              </w:rPr>
              <w:t>Решение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задач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«да-неток».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/>
              <w:rPr>
                <w:sz w:val="24"/>
              </w:rPr>
            </w:pPr>
            <w:r w:rsidRPr="00696733">
              <w:rPr>
                <w:sz w:val="24"/>
              </w:rPr>
              <w:t>Критерии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оценки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творческих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работ.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«Кляксы».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Прием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«Думай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другом!».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«Теремок».</w:t>
            </w:r>
          </w:p>
          <w:p w:rsidR="00644A77" w:rsidRPr="00696733" w:rsidRDefault="00644A77" w:rsidP="00F923F2">
            <w:pPr>
              <w:pStyle w:val="TableParagraph"/>
              <w:ind w:left="59" w:right="489"/>
              <w:rPr>
                <w:sz w:val="24"/>
              </w:rPr>
            </w:pPr>
            <w:r w:rsidRPr="00696733">
              <w:rPr>
                <w:sz w:val="24"/>
              </w:rPr>
              <w:t>Сочинение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схеме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«На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похоже?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Чем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отличается?»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«Отгадай-ка».</w:t>
            </w:r>
          </w:p>
          <w:p w:rsidR="00644A77" w:rsidRPr="00696733" w:rsidRDefault="00644A77" w:rsidP="00F923F2">
            <w:pPr>
              <w:pStyle w:val="TableParagraph"/>
              <w:ind w:left="59" w:right="172"/>
              <w:rPr>
                <w:sz w:val="24"/>
              </w:rPr>
            </w:pPr>
            <w:r w:rsidRPr="00696733">
              <w:rPr>
                <w:sz w:val="24"/>
              </w:rPr>
              <w:t>Придумывание метафор – необычных, оригинальных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сравнений.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«Море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волнуется…»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«Превращения»</w:t>
            </w:r>
          </w:p>
          <w:p w:rsidR="00644A77" w:rsidRPr="00696733" w:rsidRDefault="00644A77" w:rsidP="00F923F2">
            <w:pPr>
              <w:pStyle w:val="TableParagraph"/>
              <w:ind w:left="59" w:right="457"/>
              <w:rPr>
                <w:sz w:val="24"/>
              </w:rPr>
            </w:pPr>
            <w:r w:rsidRPr="00696733">
              <w:rPr>
                <w:sz w:val="24"/>
              </w:rPr>
              <w:t>Цепочка ассоциаций. Упражнение «Проверка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памяти».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Как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можно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запоминать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словарные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слова?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Сказочные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животные.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Прием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фантазирования</w:t>
            </w:r>
          </w:p>
          <w:p w:rsidR="00644A77" w:rsidRPr="00696733" w:rsidRDefault="00644A77" w:rsidP="00F923F2">
            <w:pPr>
              <w:pStyle w:val="TableParagraph"/>
              <w:ind w:left="59" w:right="105"/>
              <w:rPr>
                <w:sz w:val="24"/>
              </w:rPr>
            </w:pPr>
            <w:r w:rsidRPr="00696733">
              <w:rPr>
                <w:sz w:val="24"/>
              </w:rPr>
              <w:t>«Объединение». Игра «Кто больше знает животных?»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Рисование «Домики». Как нарисовать множество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различных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домиков?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Морфологическая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таблица.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/>
              <w:rPr>
                <w:sz w:val="24"/>
              </w:rPr>
            </w:pP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«Фоторобот»</w:t>
            </w:r>
          </w:p>
          <w:p w:rsidR="00644A77" w:rsidRPr="00696733" w:rsidRDefault="00644A77" w:rsidP="00F923F2">
            <w:pPr>
              <w:pStyle w:val="TableParagraph"/>
              <w:ind w:left="59" w:right="175"/>
              <w:rPr>
                <w:sz w:val="24"/>
              </w:rPr>
            </w:pPr>
            <w:r w:rsidRPr="00696733">
              <w:rPr>
                <w:sz w:val="24"/>
              </w:rPr>
              <w:t>Игры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словами.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«Почему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не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говорят?»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Шарады.</w:t>
            </w:r>
          </w:p>
          <w:p w:rsidR="00644A77" w:rsidRPr="00696733" w:rsidRDefault="00644A77" w:rsidP="00F923F2">
            <w:pPr>
              <w:pStyle w:val="TableParagraph"/>
              <w:ind w:left="59" w:right="327"/>
              <w:rPr>
                <w:sz w:val="24"/>
              </w:rPr>
            </w:pPr>
            <w:r w:rsidRPr="00696733">
              <w:rPr>
                <w:sz w:val="24"/>
              </w:rPr>
              <w:t>Как придумать новую игру? Упражнение «Игра для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слонов».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Как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придумать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новую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игру.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«Кто,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кем,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где,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когда…»</w:t>
            </w:r>
          </w:p>
          <w:p w:rsidR="00644A77" w:rsidRPr="00696733" w:rsidRDefault="00644A77" w:rsidP="00F923F2">
            <w:pPr>
              <w:pStyle w:val="TableParagraph"/>
              <w:ind w:left="59" w:right="527"/>
              <w:rPr>
                <w:sz w:val="24"/>
              </w:rPr>
            </w:pPr>
            <w:r w:rsidRPr="00696733">
              <w:rPr>
                <w:sz w:val="24"/>
              </w:rPr>
              <w:t>Из чего «состоит» сказка? Придумывание сюжета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сказки при помощи приема «Морфологический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анализ»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(без введения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термина).</w:t>
            </w:r>
          </w:p>
          <w:p w:rsidR="00644A77" w:rsidRPr="00696733" w:rsidRDefault="00644A77" w:rsidP="00F923F2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 w:rsidRPr="00696733">
              <w:rPr>
                <w:sz w:val="24"/>
              </w:rPr>
              <w:t>Сочинение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схеме: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«Какой?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же?»</w:t>
            </w:r>
          </w:p>
        </w:tc>
        <w:tc>
          <w:tcPr>
            <w:tcW w:w="917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</w:tr>
    </w:tbl>
    <w:p w:rsidR="00644A77" w:rsidRPr="00696733" w:rsidRDefault="00644A77">
      <w:pPr>
        <w:rPr>
          <w:sz w:val="24"/>
        </w:rPr>
        <w:sectPr w:rsidR="00644A77" w:rsidRPr="00696733">
          <w:pgSz w:w="11910" w:h="16840"/>
          <w:pgMar w:top="1120" w:right="440" w:bottom="1300" w:left="0" w:header="0" w:footer="1108" w:gutter="0"/>
          <w:cols w:space="720"/>
        </w:sect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9"/>
        <w:gridCol w:w="5745"/>
        <w:gridCol w:w="917"/>
        <w:gridCol w:w="958"/>
      </w:tblGrid>
      <w:tr w:rsidR="00644A77" w:rsidRPr="00696733" w:rsidTr="00F923F2">
        <w:trPr>
          <w:trHeight w:val="14077"/>
        </w:trPr>
        <w:tc>
          <w:tcPr>
            <w:tcW w:w="1889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ind w:left="59" w:right="496"/>
              <w:rPr>
                <w:sz w:val="24"/>
              </w:rPr>
            </w:pPr>
            <w:r w:rsidRPr="00696733">
              <w:rPr>
                <w:sz w:val="24"/>
              </w:rPr>
              <w:t>Упражнение «Если бы…» (обмен признаками).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Сочинение</w:t>
            </w:r>
            <w:r w:rsidRPr="00696733">
              <w:rPr>
                <w:spacing w:val="57"/>
                <w:sz w:val="24"/>
              </w:rPr>
              <w:t xml:space="preserve"> </w:t>
            </w:r>
            <w:r w:rsidRPr="00696733">
              <w:rPr>
                <w:sz w:val="24"/>
              </w:rPr>
              <w:t>загадок</w:t>
            </w:r>
            <w:r w:rsidRPr="00696733">
              <w:rPr>
                <w:spacing w:val="59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55"/>
                <w:sz w:val="24"/>
              </w:rPr>
              <w:t xml:space="preserve"> </w:t>
            </w:r>
            <w:r w:rsidRPr="00696733">
              <w:rPr>
                <w:sz w:val="24"/>
              </w:rPr>
              <w:t>схеме:</w:t>
            </w:r>
            <w:r w:rsidRPr="00696733">
              <w:rPr>
                <w:spacing w:val="58"/>
                <w:sz w:val="24"/>
              </w:rPr>
              <w:t xml:space="preserve"> </w:t>
            </w:r>
            <w:r w:rsidRPr="00696733">
              <w:rPr>
                <w:sz w:val="24"/>
              </w:rPr>
              <w:t>«Что</w:t>
            </w:r>
            <w:r w:rsidRPr="00696733">
              <w:rPr>
                <w:spacing w:val="58"/>
                <w:sz w:val="24"/>
              </w:rPr>
              <w:t xml:space="preserve"> </w:t>
            </w:r>
            <w:r w:rsidRPr="00696733">
              <w:rPr>
                <w:sz w:val="24"/>
              </w:rPr>
              <w:t>делает?</w:t>
            </w:r>
            <w:r w:rsidRPr="00696733">
              <w:rPr>
                <w:spacing w:val="59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делает</w:t>
            </w:r>
            <w:r w:rsidRPr="00696733">
              <w:rPr>
                <w:spacing w:val="59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  <w:r w:rsidRPr="00696733">
              <w:rPr>
                <w:spacing w:val="58"/>
                <w:sz w:val="24"/>
              </w:rPr>
              <w:t xml:space="preserve"> </w:t>
            </w:r>
            <w:r w:rsidRPr="00696733">
              <w:rPr>
                <w:sz w:val="24"/>
              </w:rPr>
              <w:t>же</w:t>
            </w:r>
            <w:r w:rsidRPr="00696733">
              <w:rPr>
                <w:spacing w:val="58"/>
                <w:sz w:val="24"/>
              </w:rPr>
              <w:t xml:space="preserve"> </w:t>
            </w:r>
            <w:r w:rsidRPr="00696733">
              <w:rPr>
                <w:sz w:val="24"/>
              </w:rPr>
              <w:t>действие?»</w:t>
            </w:r>
            <w:r w:rsidRPr="00696733">
              <w:rPr>
                <w:spacing w:val="59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  <w:p w:rsidR="00644A77" w:rsidRPr="00696733" w:rsidRDefault="00644A77" w:rsidP="00F923F2">
            <w:pPr>
              <w:pStyle w:val="TableParagraph"/>
              <w:ind w:left="59" w:right="78"/>
              <w:rPr>
                <w:sz w:val="24"/>
              </w:rPr>
            </w:pPr>
            <w:r w:rsidRPr="00696733">
              <w:rPr>
                <w:sz w:val="24"/>
              </w:rPr>
              <w:t>«Перевертыши».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Упражнение: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«Где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были</w:t>
            </w:r>
            <w:r w:rsidRPr="00696733">
              <w:rPr>
                <w:spacing w:val="2"/>
                <w:sz w:val="24"/>
              </w:rPr>
              <w:t xml:space="preserve"> </w:t>
            </w:r>
            <w:r w:rsidRPr="00696733">
              <w:rPr>
                <w:sz w:val="24"/>
              </w:rPr>
              <w:t>-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не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скажем,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делали</w:t>
            </w:r>
            <w:r w:rsidRPr="00696733">
              <w:rPr>
                <w:spacing w:val="2"/>
                <w:sz w:val="24"/>
              </w:rPr>
              <w:t xml:space="preserve"> </w:t>
            </w:r>
            <w:r w:rsidRPr="00696733">
              <w:rPr>
                <w:sz w:val="24"/>
              </w:rPr>
              <w:t>– покажем».</w:t>
            </w:r>
          </w:p>
          <w:p w:rsidR="00644A77" w:rsidRPr="00696733" w:rsidRDefault="00644A77" w:rsidP="00F923F2">
            <w:pPr>
              <w:pStyle w:val="TableParagraph"/>
              <w:ind w:left="59" w:right="123"/>
              <w:rPr>
                <w:sz w:val="24"/>
              </w:rPr>
            </w:pPr>
            <w:r w:rsidRPr="00696733">
              <w:rPr>
                <w:sz w:val="24"/>
              </w:rPr>
              <w:t>Упражнение «Необычные предметы». Объяснение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метода фокальных объектов (МФО) (без введения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термина).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Усовершенствование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объектов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при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помощи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МФО.</w:t>
            </w:r>
          </w:p>
          <w:p w:rsidR="00644A77" w:rsidRPr="00696733" w:rsidRDefault="00644A77" w:rsidP="00F923F2">
            <w:pPr>
              <w:pStyle w:val="TableParagraph"/>
              <w:ind w:left="59" w:right="55"/>
              <w:rPr>
                <w:sz w:val="24"/>
              </w:rPr>
            </w:pPr>
            <w:r w:rsidRPr="00696733">
              <w:rPr>
                <w:sz w:val="24"/>
              </w:rPr>
              <w:t>Приемы фантазирования Джанни Родари: «круги по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воде», «бином фантазии», «произвольный префикс», «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потом», «творческая ошибка».</w:t>
            </w:r>
          </w:p>
          <w:p w:rsidR="00644A77" w:rsidRPr="00696733" w:rsidRDefault="00644A77" w:rsidP="00F923F2">
            <w:pPr>
              <w:pStyle w:val="TableParagraph"/>
              <w:ind w:left="59" w:right="271"/>
              <w:rPr>
                <w:sz w:val="24"/>
              </w:rPr>
            </w:pPr>
            <w:r w:rsidRPr="00696733">
              <w:rPr>
                <w:sz w:val="24"/>
              </w:rPr>
              <w:t>Загадки-шутки. Сказки с тремя концами. Сочинение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сюжетов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сказок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использованием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приемов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фантазирования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Джанни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Родари.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Прием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фантазирования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«Оживление».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  <w:p w:rsidR="00644A77" w:rsidRPr="00696733" w:rsidRDefault="00644A77" w:rsidP="00F923F2">
            <w:pPr>
              <w:pStyle w:val="TableParagraph"/>
              <w:spacing w:line="237" w:lineRule="auto"/>
              <w:ind w:left="59" w:right="103"/>
              <w:rPr>
                <w:sz w:val="24"/>
              </w:rPr>
            </w:pPr>
            <w:r w:rsidRPr="00696733">
              <w:rPr>
                <w:sz w:val="24"/>
              </w:rPr>
              <w:t>«Что «думает» предмет?» Сочинение сюжета сказки с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разных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точек зрения.</w:t>
            </w:r>
          </w:p>
          <w:p w:rsidR="00644A77" w:rsidRPr="00696733" w:rsidRDefault="00644A77" w:rsidP="00F923F2">
            <w:pPr>
              <w:pStyle w:val="TableParagraph"/>
              <w:ind w:left="59" w:right="164"/>
              <w:rPr>
                <w:sz w:val="24"/>
              </w:rPr>
            </w:pPr>
            <w:r w:rsidRPr="00696733">
              <w:rPr>
                <w:sz w:val="24"/>
              </w:rPr>
              <w:t>Прием фантазирования «Увеличение – уменьшение».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 по изменению свойств и признаков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объектов.</w:t>
            </w:r>
          </w:p>
          <w:p w:rsidR="00644A77" w:rsidRPr="00696733" w:rsidRDefault="00644A77" w:rsidP="00F923F2">
            <w:pPr>
              <w:pStyle w:val="TableParagraph"/>
              <w:ind w:left="59" w:right="215"/>
              <w:rPr>
                <w:sz w:val="24"/>
              </w:rPr>
            </w:pPr>
            <w:r w:rsidRPr="00696733">
              <w:rPr>
                <w:sz w:val="24"/>
              </w:rPr>
              <w:t>Прием фантазирования «Ускорение - замедление».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«Времена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года».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Фантазирование</w:t>
            </w:r>
            <w:r w:rsidRPr="00696733">
              <w:rPr>
                <w:spacing w:val="-7"/>
                <w:sz w:val="24"/>
              </w:rPr>
              <w:t xml:space="preserve"> </w:t>
            </w:r>
            <w:r w:rsidRPr="00696733">
              <w:rPr>
                <w:sz w:val="24"/>
              </w:rPr>
              <w:t>«Если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бы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время могло…»</w:t>
            </w:r>
          </w:p>
          <w:p w:rsidR="00644A77" w:rsidRPr="00696733" w:rsidRDefault="00644A77" w:rsidP="00F923F2">
            <w:pPr>
              <w:pStyle w:val="TableParagraph"/>
              <w:ind w:left="59" w:right="424"/>
              <w:rPr>
                <w:sz w:val="24"/>
              </w:rPr>
            </w:pPr>
            <w:r w:rsidRPr="00696733">
              <w:rPr>
                <w:sz w:val="24"/>
              </w:rPr>
              <w:t>Понятие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ресурсах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(без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введения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термина).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Метод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Робинзона.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«Зонтик в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Африке».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 w:right="75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Прием фантазирования «Наоборот». Изменение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свойств предметов. Рисунок с противоречиями.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Загадки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– ловушки.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Прием фантазирования «Бином антонимов».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Сочинение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сюжета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сказки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с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использованием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пар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антонимов. Отгадывание загадок с антонимами.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Ознакомление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с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приемами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фантазирования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«дробление-объединение»,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«динамика-статика»,</w:t>
            </w:r>
          </w:p>
          <w:p w:rsidR="00644A77" w:rsidRPr="00696733" w:rsidRDefault="00644A77" w:rsidP="00F923F2">
            <w:pPr>
              <w:pStyle w:val="TableParagraph"/>
              <w:ind w:left="59" w:right="893"/>
              <w:rPr>
                <w:sz w:val="24"/>
              </w:rPr>
            </w:pPr>
            <w:r w:rsidRPr="00696733">
              <w:rPr>
                <w:sz w:val="24"/>
              </w:rPr>
              <w:t>«универсализация – специализация» и др. (без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введения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терминов).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Особенности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сказок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животных.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Рисование</w:t>
            </w:r>
          </w:p>
          <w:p w:rsidR="00644A77" w:rsidRPr="00696733" w:rsidRDefault="00644A77" w:rsidP="00F923F2">
            <w:pPr>
              <w:pStyle w:val="TableParagraph"/>
              <w:ind w:left="59" w:right="281"/>
              <w:rPr>
                <w:sz w:val="24"/>
              </w:rPr>
            </w:pPr>
            <w:r w:rsidRPr="00696733">
              <w:rPr>
                <w:sz w:val="24"/>
              </w:rPr>
              <w:t>«Сказочные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места».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Сказки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слова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«Почему?»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Как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придумывают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новое?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Фантазирование: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школа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будущего.</w:t>
            </w:r>
          </w:p>
          <w:p w:rsidR="00644A77" w:rsidRPr="00696733" w:rsidRDefault="00644A77" w:rsidP="00F923F2">
            <w:pPr>
              <w:pStyle w:val="TableParagraph"/>
              <w:ind w:left="59" w:right="366"/>
              <w:rPr>
                <w:sz w:val="24"/>
              </w:rPr>
            </w:pPr>
            <w:r w:rsidRPr="00696733">
              <w:rPr>
                <w:sz w:val="24"/>
              </w:rPr>
              <w:t>К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концу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обучения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третьем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классе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учащиеся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будут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знать: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2"/>
              </w:numPr>
              <w:tabs>
                <w:tab w:val="left" w:pos="200"/>
              </w:tabs>
              <w:spacing w:before="1"/>
              <w:ind w:left="199" w:hanging="141"/>
              <w:jc w:val="both"/>
              <w:rPr>
                <w:sz w:val="24"/>
              </w:rPr>
            </w:pPr>
            <w:r w:rsidRPr="00696733">
              <w:rPr>
                <w:sz w:val="24"/>
              </w:rPr>
              <w:t>критерии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оценки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творческих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работ;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2"/>
              </w:numPr>
              <w:tabs>
                <w:tab w:val="left" w:pos="200"/>
              </w:tabs>
              <w:ind w:right="252" w:firstLine="0"/>
              <w:jc w:val="both"/>
              <w:rPr>
                <w:sz w:val="24"/>
              </w:rPr>
            </w:pPr>
            <w:r w:rsidRPr="00696733">
              <w:rPr>
                <w:sz w:val="24"/>
              </w:rPr>
              <w:t>иметь представление о приемах «морфологический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анализ», «метод фокальных объектов» (без введения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терминов);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2"/>
              </w:numPr>
              <w:tabs>
                <w:tab w:val="left" w:pos="200"/>
              </w:tabs>
              <w:ind w:right="109" w:firstLine="0"/>
              <w:rPr>
                <w:sz w:val="24"/>
              </w:rPr>
            </w:pPr>
            <w:r w:rsidRPr="00696733">
              <w:rPr>
                <w:sz w:val="24"/>
              </w:rPr>
              <w:t>иметь представление о приемах фантазирования Дж.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Родари;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будут уметь: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2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сочинять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загадки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помощи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алгоритма;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2"/>
              </w:numPr>
              <w:tabs>
                <w:tab w:val="left" w:pos="200"/>
              </w:tabs>
              <w:spacing w:line="262" w:lineRule="exact"/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сочинять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метафоры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при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помощи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алгоритма;</w:t>
            </w:r>
          </w:p>
        </w:tc>
        <w:tc>
          <w:tcPr>
            <w:tcW w:w="917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</w:tr>
    </w:tbl>
    <w:p w:rsidR="00644A77" w:rsidRPr="00696733" w:rsidRDefault="00644A77">
      <w:pPr>
        <w:rPr>
          <w:sz w:val="24"/>
        </w:rPr>
        <w:sectPr w:rsidR="00644A77" w:rsidRPr="00696733">
          <w:pgSz w:w="11910" w:h="16840"/>
          <w:pgMar w:top="1120" w:right="440" w:bottom="1300" w:left="0" w:header="0" w:footer="1108" w:gutter="0"/>
          <w:cols w:space="720"/>
        </w:sect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9"/>
        <w:gridCol w:w="5745"/>
        <w:gridCol w:w="917"/>
        <w:gridCol w:w="958"/>
      </w:tblGrid>
      <w:tr w:rsidR="00644A77" w:rsidRPr="00696733" w:rsidTr="00F923F2">
        <w:trPr>
          <w:trHeight w:val="14077"/>
        </w:trPr>
        <w:tc>
          <w:tcPr>
            <w:tcW w:w="1889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spacing w:line="272" w:lineRule="exact"/>
              <w:ind w:left="59"/>
              <w:rPr>
                <w:sz w:val="24"/>
              </w:rPr>
            </w:pPr>
            <w:r w:rsidRPr="00696733">
              <w:rPr>
                <w:sz w:val="24"/>
              </w:rPr>
              <w:t>-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использовать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приемы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«увеличение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–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уменьшение»,</w:t>
            </w:r>
          </w:p>
          <w:p w:rsidR="00644A77" w:rsidRPr="00696733" w:rsidRDefault="00644A77" w:rsidP="00F923F2">
            <w:pPr>
              <w:pStyle w:val="TableParagraph"/>
              <w:ind w:left="59" w:right="635"/>
              <w:rPr>
                <w:sz w:val="24"/>
              </w:rPr>
            </w:pPr>
            <w:r w:rsidRPr="00696733">
              <w:rPr>
                <w:sz w:val="24"/>
              </w:rPr>
              <w:t>«оживление»,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«наоборот»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для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сочинения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сюжета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сказки.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ЧЕТВЕРТЫЙ</w:t>
            </w:r>
            <w:r w:rsidRPr="00696733">
              <w:rPr>
                <w:b/>
                <w:spacing w:val="-3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КЛАСС</w:t>
            </w:r>
            <w:r w:rsidRPr="00696733">
              <w:rPr>
                <w:b/>
                <w:spacing w:val="-3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(34</w:t>
            </w:r>
            <w:r w:rsidRPr="00696733">
              <w:rPr>
                <w:b/>
                <w:spacing w:val="-2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ч.)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b/>
                <w:sz w:val="24"/>
              </w:rPr>
            </w:pPr>
            <w:r w:rsidRPr="00696733">
              <w:rPr>
                <w:b/>
                <w:sz w:val="24"/>
              </w:rPr>
              <w:t>Мир</w:t>
            </w:r>
            <w:r w:rsidRPr="00696733">
              <w:rPr>
                <w:b/>
                <w:spacing w:val="-2"/>
                <w:sz w:val="24"/>
              </w:rPr>
              <w:t xml:space="preserve"> </w:t>
            </w:r>
            <w:r w:rsidRPr="00696733">
              <w:rPr>
                <w:b/>
                <w:sz w:val="24"/>
              </w:rPr>
              <w:t>логики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значит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«правильно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думать»?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внимание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«Путаница».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«Что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зачем?».</w:t>
            </w:r>
          </w:p>
          <w:p w:rsidR="00644A77" w:rsidRPr="00696733" w:rsidRDefault="00644A77" w:rsidP="00F923F2">
            <w:pPr>
              <w:pStyle w:val="TableParagraph"/>
              <w:ind w:left="59" w:right="323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значит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«сравнивать»?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«Передай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предмет».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Выделение признаков объекта при помощи разных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органов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чувств.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«Запрещенное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движение».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значит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«различать»?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Обучающий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альбом.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Игра-</w:t>
            </w:r>
          </w:p>
          <w:p w:rsidR="00644A77" w:rsidRPr="00696733" w:rsidRDefault="00644A77" w:rsidP="00F923F2">
            <w:pPr>
              <w:pStyle w:val="TableParagraph"/>
              <w:ind w:left="59" w:right="63"/>
              <w:rPr>
                <w:sz w:val="24"/>
              </w:rPr>
            </w:pPr>
            <w:r w:rsidRPr="00696733">
              <w:rPr>
                <w:sz w:val="24"/>
              </w:rPr>
              <w:t>дискуссия «Чем страус отличается от человека?» Игра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«Повтори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– отличись».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 w:right="476"/>
              <w:rPr>
                <w:sz w:val="24"/>
              </w:rPr>
            </w:pPr>
            <w:r w:rsidRPr="00696733">
              <w:rPr>
                <w:sz w:val="24"/>
              </w:rPr>
              <w:t>Признаки сходства у понятий, далеких по смыслу.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«Руки-ноги».</w:t>
            </w:r>
          </w:p>
          <w:p w:rsidR="00644A77" w:rsidRPr="00696733" w:rsidRDefault="00644A77" w:rsidP="00F923F2"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«Найди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общее».</w:t>
            </w:r>
          </w:p>
          <w:p w:rsidR="00644A77" w:rsidRPr="00696733" w:rsidRDefault="00644A77" w:rsidP="00F923F2">
            <w:pPr>
              <w:pStyle w:val="TableParagraph"/>
              <w:ind w:left="59" w:right="69"/>
              <w:jc w:val="both"/>
              <w:rPr>
                <w:sz w:val="24"/>
              </w:rPr>
            </w:pPr>
            <w:r w:rsidRPr="00696733">
              <w:rPr>
                <w:sz w:val="24"/>
              </w:rPr>
              <w:t>Что такое существенные и несущественные признаки?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Выделение существенных признаков объекта. Игра на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«Птица, рыба».</w:t>
            </w:r>
          </w:p>
          <w:p w:rsidR="00644A77" w:rsidRPr="00696733" w:rsidRDefault="00644A77" w:rsidP="00F923F2">
            <w:pPr>
              <w:pStyle w:val="TableParagraph"/>
              <w:ind w:left="59" w:right="450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характерные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признаки?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Все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ли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можно измерить? Игра-театрализация «Изобрази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дерево».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Как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можно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упорядочить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группу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людей?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  <w:p w:rsidR="00644A77" w:rsidRPr="00696733" w:rsidRDefault="00644A77" w:rsidP="00F923F2">
            <w:pPr>
              <w:pStyle w:val="TableParagraph"/>
              <w:ind w:left="59" w:right="631"/>
              <w:rPr>
                <w:sz w:val="24"/>
              </w:rPr>
            </w:pPr>
            <w:r w:rsidRPr="00696733">
              <w:rPr>
                <w:sz w:val="24"/>
              </w:rPr>
              <w:t>«Кто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больше?»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Правила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сравнения.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Зачем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нужно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уметь сравнивать?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Как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нужно выбирать?</w:t>
            </w:r>
          </w:p>
          <w:p w:rsidR="00644A77" w:rsidRPr="00696733" w:rsidRDefault="00644A77" w:rsidP="00F923F2">
            <w:pPr>
              <w:pStyle w:val="TableParagraph"/>
              <w:ind w:left="59" w:right="426"/>
              <w:rPr>
                <w:sz w:val="24"/>
              </w:rPr>
            </w:pPr>
            <w:r w:rsidRPr="00696733">
              <w:rPr>
                <w:sz w:val="24"/>
              </w:rPr>
              <w:t>Что такое «класс объектов»? Упражнение «Четыре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лишних».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«Выбывание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слов».</w:t>
            </w:r>
          </w:p>
          <w:p w:rsidR="00644A77" w:rsidRPr="00696733" w:rsidRDefault="00644A77" w:rsidP="00F923F2">
            <w:pPr>
              <w:pStyle w:val="TableParagraph"/>
              <w:ind w:left="59" w:right="574"/>
              <w:rPr>
                <w:sz w:val="24"/>
              </w:rPr>
            </w:pPr>
            <w:r w:rsidRPr="00696733">
              <w:rPr>
                <w:sz w:val="24"/>
              </w:rPr>
              <w:t>Правила</w:t>
            </w:r>
            <w:r w:rsidRPr="00696733">
              <w:rPr>
                <w:spacing w:val="55"/>
                <w:sz w:val="24"/>
              </w:rPr>
              <w:t xml:space="preserve"> </w:t>
            </w:r>
            <w:r w:rsidRPr="00696733">
              <w:rPr>
                <w:sz w:val="24"/>
              </w:rPr>
              <w:t>классификации.</w:t>
            </w:r>
            <w:r w:rsidRPr="00696733">
              <w:rPr>
                <w:spacing w:val="56"/>
                <w:sz w:val="24"/>
              </w:rPr>
              <w:t xml:space="preserve"> </w:t>
            </w:r>
            <w:r w:rsidRPr="00696733">
              <w:rPr>
                <w:sz w:val="24"/>
              </w:rPr>
              <w:t>Что</w:t>
            </w:r>
            <w:r w:rsidRPr="00696733">
              <w:rPr>
                <w:spacing w:val="56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  <w:r w:rsidRPr="00696733">
              <w:rPr>
                <w:spacing w:val="56"/>
                <w:sz w:val="24"/>
              </w:rPr>
              <w:t xml:space="preserve"> </w:t>
            </w:r>
            <w:r w:rsidRPr="00696733">
              <w:rPr>
                <w:sz w:val="24"/>
              </w:rPr>
              <w:t>«основание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классификации»?</w:t>
            </w:r>
            <w:r w:rsidRPr="00696733">
              <w:rPr>
                <w:spacing w:val="57"/>
                <w:sz w:val="24"/>
              </w:rPr>
              <w:t xml:space="preserve"> </w:t>
            </w:r>
            <w:r w:rsidRPr="00696733">
              <w:rPr>
                <w:sz w:val="24"/>
              </w:rPr>
              <w:t>(без</w:t>
            </w:r>
            <w:r w:rsidRPr="00696733">
              <w:rPr>
                <w:spacing w:val="58"/>
                <w:sz w:val="24"/>
              </w:rPr>
              <w:t xml:space="preserve"> </w:t>
            </w:r>
            <w:r w:rsidRPr="00696733">
              <w:rPr>
                <w:sz w:val="24"/>
              </w:rPr>
              <w:t>введения</w:t>
            </w:r>
            <w:r w:rsidRPr="00696733">
              <w:rPr>
                <w:spacing w:val="59"/>
                <w:sz w:val="24"/>
              </w:rPr>
              <w:t xml:space="preserve"> </w:t>
            </w:r>
            <w:r w:rsidRPr="00696733">
              <w:rPr>
                <w:sz w:val="24"/>
              </w:rPr>
              <w:t>термина).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Анализ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ошибок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классификации.</w:t>
            </w:r>
          </w:p>
          <w:p w:rsidR="00644A77" w:rsidRPr="00696733" w:rsidRDefault="00644A77" w:rsidP="00F923F2">
            <w:pPr>
              <w:pStyle w:val="TableParagraph"/>
              <w:ind w:left="59" w:right="168"/>
              <w:rPr>
                <w:sz w:val="24"/>
              </w:rPr>
            </w:pPr>
            <w:r w:rsidRPr="00696733">
              <w:rPr>
                <w:sz w:val="24"/>
              </w:rPr>
              <w:t>Какие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бывают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вопросы?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«Вопрошайка».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«да-нетка».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алгоритм?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Работа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инструкции:</w:t>
            </w:r>
          </w:p>
          <w:p w:rsidR="00644A77" w:rsidRPr="00696733" w:rsidRDefault="00644A77" w:rsidP="00F923F2">
            <w:pPr>
              <w:pStyle w:val="TableParagraph"/>
              <w:ind w:left="59" w:right="229"/>
              <w:rPr>
                <w:sz w:val="24"/>
              </w:rPr>
            </w:pPr>
            <w:r w:rsidRPr="00696733">
              <w:rPr>
                <w:sz w:val="24"/>
              </w:rPr>
              <w:t>графический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диктант.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Составление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инструкции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«Как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открыть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дверь?»</w:t>
            </w:r>
          </w:p>
          <w:p w:rsidR="00644A77" w:rsidRPr="00696733" w:rsidRDefault="00644A77" w:rsidP="00F923F2">
            <w:pPr>
              <w:pStyle w:val="TableParagraph"/>
              <w:ind w:left="59" w:right="52"/>
              <w:rPr>
                <w:sz w:val="24"/>
              </w:rPr>
            </w:pPr>
            <w:r w:rsidRPr="00696733">
              <w:rPr>
                <w:sz w:val="24"/>
              </w:rPr>
              <w:t>Упражнения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поиск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закономерности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числового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ряда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серии фигур.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Задания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смекалку.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Буквенные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закономерности.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Почему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так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говорят?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(о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детском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«словотворчестве).</w:t>
            </w:r>
          </w:p>
          <w:p w:rsidR="00644A77" w:rsidRPr="00696733" w:rsidRDefault="00644A77" w:rsidP="00F923F2">
            <w:pPr>
              <w:pStyle w:val="TableParagraph"/>
              <w:tabs>
                <w:tab w:val="left" w:pos="1418"/>
              </w:tabs>
              <w:ind w:left="59" w:right="373"/>
              <w:rPr>
                <w:sz w:val="24"/>
              </w:rPr>
            </w:pPr>
            <w:r w:rsidRPr="00696733">
              <w:rPr>
                <w:sz w:val="24"/>
              </w:rPr>
              <w:t>Решение логических задач на упорядочивание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признаков.</w:t>
            </w:r>
            <w:r w:rsidRPr="00696733">
              <w:rPr>
                <w:sz w:val="24"/>
              </w:rPr>
              <w:tab/>
              <w:t>Составление таблицы для нахождения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соответствия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признаков.</w:t>
            </w:r>
          </w:p>
          <w:p w:rsidR="00644A77" w:rsidRPr="00696733" w:rsidRDefault="00644A77" w:rsidP="00F923F2">
            <w:pPr>
              <w:pStyle w:val="TableParagraph"/>
              <w:ind w:left="59" w:right="238"/>
              <w:rPr>
                <w:sz w:val="24"/>
              </w:rPr>
            </w:pPr>
            <w:r w:rsidRPr="00696733">
              <w:rPr>
                <w:sz w:val="24"/>
              </w:rPr>
              <w:t>Причина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следствие: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«почему»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«что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потом?».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Анализ</w:t>
            </w:r>
            <w:r w:rsidRPr="00696733">
              <w:rPr>
                <w:spacing w:val="56"/>
                <w:sz w:val="24"/>
              </w:rPr>
              <w:t xml:space="preserve"> </w:t>
            </w:r>
            <w:r w:rsidRPr="00696733">
              <w:rPr>
                <w:sz w:val="24"/>
              </w:rPr>
              <w:t>причины</w:t>
            </w:r>
            <w:r w:rsidRPr="00696733">
              <w:rPr>
                <w:spacing w:val="56"/>
                <w:sz w:val="24"/>
              </w:rPr>
              <w:t xml:space="preserve"> </w:t>
            </w:r>
            <w:r w:rsidRPr="00696733">
              <w:rPr>
                <w:sz w:val="24"/>
              </w:rPr>
              <w:t>ситуаций</w:t>
            </w:r>
            <w:r w:rsidRPr="00696733">
              <w:rPr>
                <w:spacing w:val="54"/>
                <w:sz w:val="24"/>
              </w:rPr>
              <w:t xml:space="preserve"> </w:t>
            </w:r>
            <w:r w:rsidRPr="00696733">
              <w:rPr>
                <w:sz w:val="24"/>
              </w:rPr>
              <w:t>из</w:t>
            </w:r>
            <w:r w:rsidRPr="00696733">
              <w:rPr>
                <w:spacing w:val="56"/>
                <w:sz w:val="24"/>
              </w:rPr>
              <w:t xml:space="preserve"> </w:t>
            </w:r>
            <w:r w:rsidRPr="00696733">
              <w:rPr>
                <w:sz w:val="24"/>
              </w:rPr>
              <w:t>детской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литературы.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Причинно-следственные цепочки. Упражнение «Из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мухи – слона».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«Обмен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причинами».</w:t>
            </w:r>
          </w:p>
          <w:p w:rsidR="00644A77" w:rsidRPr="00696733" w:rsidRDefault="00644A77" w:rsidP="00F923F2">
            <w:pPr>
              <w:pStyle w:val="TableParagraph"/>
              <w:spacing w:before="1"/>
              <w:ind w:left="59" w:right="68"/>
              <w:rPr>
                <w:sz w:val="24"/>
              </w:rPr>
            </w:pPr>
            <w:r w:rsidRPr="00696733">
              <w:rPr>
                <w:sz w:val="24"/>
              </w:rPr>
              <w:t>Упражнение на выделение противоположных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признаков: подбери антоним. Решение «детективных»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задач.</w:t>
            </w:r>
          </w:p>
          <w:p w:rsidR="00644A77" w:rsidRPr="00696733" w:rsidRDefault="00644A77" w:rsidP="00F923F2">
            <w:pPr>
              <w:pStyle w:val="TableParagraph"/>
              <w:spacing w:line="262" w:lineRule="exact"/>
              <w:ind w:left="59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«род», «вид»,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«элемент»?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</w:p>
        </w:tc>
        <w:tc>
          <w:tcPr>
            <w:tcW w:w="917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</w:tr>
    </w:tbl>
    <w:p w:rsidR="00644A77" w:rsidRPr="00696733" w:rsidRDefault="00644A77">
      <w:pPr>
        <w:rPr>
          <w:sz w:val="24"/>
        </w:rPr>
        <w:sectPr w:rsidR="00644A77" w:rsidRPr="00696733">
          <w:pgSz w:w="11910" w:h="16840"/>
          <w:pgMar w:top="1120" w:right="440" w:bottom="1300" w:left="0" w:header="0" w:footer="1108" w:gutter="0"/>
          <w:cols w:space="720"/>
        </w:sectPr>
      </w:pPr>
    </w:p>
    <w:tbl>
      <w:tblPr>
        <w:tblW w:w="0" w:type="auto"/>
        <w:tblInd w:w="1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89"/>
        <w:gridCol w:w="5745"/>
        <w:gridCol w:w="917"/>
        <w:gridCol w:w="958"/>
      </w:tblGrid>
      <w:tr w:rsidR="00644A77" w:rsidRPr="00696733" w:rsidTr="00F923F2">
        <w:trPr>
          <w:trHeight w:val="9108"/>
        </w:trPr>
        <w:tc>
          <w:tcPr>
            <w:tcW w:w="1889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«Найди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ошибку».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«Род,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вид».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«Разложи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по порядку».</w:t>
            </w:r>
          </w:p>
          <w:p w:rsidR="00644A77" w:rsidRPr="00696733" w:rsidRDefault="00644A77" w:rsidP="00F923F2">
            <w:pPr>
              <w:pStyle w:val="TableParagraph"/>
              <w:ind w:left="59" w:right="407"/>
              <w:rPr>
                <w:sz w:val="24"/>
              </w:rPr>
            </w:pPr>
            <w:r w:rsidRPr="00696733">
              <w:rPr>
                <w:sz w:val="24"/>
              </w:rPr>
              <w:t>Какие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бывают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виды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отношений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между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понятиями?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«Группировка».</w:t>
            </w:r>
          </w:p>
          <w:p w:rsidR="00644A77" w:rsidRPr="00696733" w:rsidRDefault="00644A77" w:rsidP="00F923F2">
            <w:pPr>
              <w:pStyle w:val="TableParagraph"/>
              <w:ind w:left="59" w:right="434"/>
              <w:rPr>
                <w:sz w:val="24"/>
              </w:rPr>
            </w:pPr>
            <w:r w:rsidRPr="00696733">
              <w:rPr>
                <w:sz w:val="24"/>
              </w:rPr>
              <w:t>Игра-дискуссия «Что такое книга»? Как объяснить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значение слова? Что такое определение? Анализ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ошибок в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построении определений.</w:t>
            </w:r>
          </w:p>
          <w:p w:rsidR="00644A77" w:rsidRPr="00696733" w:rsidRDefault="00644A77" w:rsidP="00F923F2">
            <w:pPr>
              <w:pStyle w:val="TableParagraph"/>
              <w:tabs>
                <w:tab w:val="left" w:pos="1161"/>
                <w:tab w:val="left" w:pos="1963"/>
              </w:tabs>
              <w:ind w:left="59" w:right="373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z w:val="24"/>
              </w:rPr>
              <w:tab/>
              <w:t>такое</w:t>
            </w:r>
            <w:r w:rsidRPr="00696733">
              <w:rPr>
                <w:sz w:val="24"/>
              </w:rPr>
              <w:tab/>
              <w:t>«умозаключение»?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(без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введения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термина)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«Следовательно».</w:t>
            </w:r>
          </w:p>
          <w:p w:rsidR="00644A77" w:rsidRPr="00696733" w:rsidRDefault="00644A77" w:rsidP="00F923F2">
            <w:pPr>
              <w:pStyle w:val="TableParagraph"/>
              <w:ind w:left="59" w:right="713"/>
              <w:rPr>
                <w:sz w:val="24"/>
              </w:rPr>
            </w:pP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«Двойной</w:t>
            </w:r>
            <w:r w:rsidRPr="00696733">
              <w:rPr>
                <w:spacing w:val="-6"/>
                <w:sz w:val="24"/>
              </w:rPr>
              <w:t xml:space="preserve"> </w:t>
            </w:r>
            <w:r w:rsidRPr="00696733">
              <w:rPr>
                <w:sz w:val="24"/>
              </w:rPr>
              <w:t>смысл».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Редактирование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текста.</w:t>
            </w:r>
          </w:p>
          <w:p w:rsidR="00644A77" w:rsidRPr="00696733" w:rsidRDefault="00644A77" w:rsidP="00F923F2">
            <w:pPr>
              <w:pStyle w:val="TableParagraph"/>
              <w:ind w:left="59" w:right="855"/>
              <w:jc w:val="both"/>
              <w:rPr>
                <w:sz w:val="24"/>
              </w:rPr>
            </w:pPr>
            <w:r w:rsidRPr="00696733">
              <w:rPr>
                <w:sz w:val="24"/>
              </w:rPr>
              <w:t>Что такое «аналогия»? (без введения термина).</w:t>
            </w:r>
            <w:r w:rsidRPr="00696733">
              <w:rPr>
                <w:spacing w:val="-58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 «Сказка-калька». Как «устроены»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загадки?</w:t>
            </w:r>
          </w:p>
          <w:p w:rsidR="00644A77" w:rsidRPr="00696733" w:rsidRDefault="00644A77" w:rsidP="00F923F2">
            <w:pPr>
              <w:pStyle w:val="TableParagraph"/>
              <w:ind w:left="59" w:right="319"/>
              <w:rPr>
                <w:sz w:val="24"/>
              </w:rPr>
            </w:pPr>
            <w:r w:rsidRPr="00696733">
              <w:rPr>
                <w:sz w:val="24"/>
              </w:rPr>
              <w:t>Анализ рассуждений героев из детской литературы.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Решение логических задач. Упражнение «Проверь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себя».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Игра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на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внимание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«Повтори</w:t>
            </w:r>
            <w:r w:rsidRPr="00696733">
              <w:rPr>
                <w:spacing w:val="2"/>
                <w:sz w:val="24"/>
              </w:rPr>
              <w:t xml:space="preserve"> </w:t>
            </w:r>
            <w:r w:rsidRPr="00696733">
              <w:rPr>
                <w:sz w:val="24"/>
              </w:rPr>
              <w:t>–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не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ошибись».</w:t>
            </w:r>
          </w:p>
          <w:p w:rsidR="00644A77" w:rsidRPr="00696733" w:rsidRDefault="00644A77" w:rsidP="00F923F2">
            <w:pPr>
              <w:pStyle w:val="TableParagraph"/>
              <w:ind w:left="59" w:right="155"/>
              <w:rPr>
                <w:sz w:val="24"/>
              </w:rPr>
            </w:pPr>
            <w:r w:rsidRPr="00696733">
              <w:rPr>
                <w:sz w:val="24"/>
              </w:rPr>
              <w:t>Что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такое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«чувство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юмора»?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Упражнение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«Придумай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окончание».</w:t>
            </w:r>
          </w:p>
          <w:p w:rsidR="00644A77" w:rsidRPr="00696733" w:rsidRDefault="00644A77" w:rsidP="00F923F2">
            <w:pPr>
              <w:pStyle w:val="TableParagraph"/>
              <w:ind w:left="59"/>
              <w:rPr>
                <w:sz w:val="24"/>
              </w:rPr>
            </w:pPr>
            <w:r w:rsidRPr="00696733">
              <w:rPr>
                <w:sz w:val="24"/>
              </w:rPr>
              <w:t>Тренинг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по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решению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логических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задач.</w:t>
            </w:r>
          </w:p>
          <w:p w:rsidR="00644A77" w:rsidRPr="00696733" w:rsidRDefault="00644A77" w:rsidP="00F923F2">
            <w:pPr>
              <w:pStyle w:val="TableParagraph"/>
              <w:ind w:left="59" w:right="108"/>
              <w:rPr>
                <w:sz w:val="24"/>
              </w:rPr>
            </w:pPr>
            <w:r w:rsidRPr="00696733">
              <w:rPr>
                <w:sz w:val="24"/>
              </w:rPr>
              <w:t>К концу обучения в четвертом классе учащиеся будут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знать: - правила сравнения объектов; - приемы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решения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логических задач;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1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правила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построения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определения;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1"/>
              </w:numPr>
              <w:tabs>
                <w:tab w:val="left" w:pos="200"/>
              </w:tabs>
              <w:ind w:right="239" w:firstLine="0"/>
              <w:rPr>
                <w:sz w:val="24"/>
              </w:rPr>
            </w:pPr>
            <w:r w:rsidRPr="00696733">
              <w:rPr>
                <w:sz w:val="24"/>
              </w:rPr>
              <w:t>существование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различных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типов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отношений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между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понятиями;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будут уметь: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1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сужать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круг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поиска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при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отгадывании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«да-нетки»;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1"/>
              </w:numPr>
              <w:tabs>
                <w:tab w:val="left" w:pos="200"/>
              </w:tabs>
              <w:ind w:right="915" w:firstLine="0"/>
              <w:rPr>
                <w:sz w:val="24"/>
              </w:rPr>
            </w:pPr>
            <w:r w:rsidRPr="00696733">
              <w:rPr>
                <w:sz w:val="24"/>
              </w:rPr>
              <w:t>заполнять таблицу «Общие и отличительные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признаки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объектов»;</w:t>
            </w:r>
          </w:p>
          <w:p w:rsidR="00644A77" w:rsidRPr="00696733" w:rsidRDefault="00644A77" w:rsidP="00F923F2">
            <w:pPr>
              <w:pStyle w:val="TableParagraph"/>
              <w:numPr>
                <w:ilvl w:val="0"/>
                <w:numId w:val="61"/>
              </w:numPr>
              <w:tabs>
                <w:tab w:val="left" w:pos="200"/>
              </w:tabs>
              <w:ind w:left="199" w:hanging="141"/>
              <w:rPr>
                <w:sz w:val="24"/>
              </w:rPr>
            </w:pPr>
            <w:r w:rsidRPr="00696733">
              <w:rPr>
                <w:sz w:val="24"/>
              </w:rPr>
              <w:t>находить</w:t>
            </w:r>
            <w:r w:rsidRPr="00696733">
              <w:rPr>
                <w:spacing w:val="-2"/>
                <w:sz w:val="24"/>
              </w:rPr>
              <w:t xml:space="preserve"> </w:t>
            </w:r>
            <w:r w:rsidRPr="00696733">
              <w:rPr>
                <w:sz w:val="24"/>
              </w:rPr>
              <w:t>ошибки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при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классификации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объектов</w:t>
            </w:r>
          </w:p>
          <w:p w:rsidR="00644A77" w:rsidRPr="00696733" w:rsidRDefault="00644A77" w:rsidP="00F923F2">
            <w:pPr>
              <w:pStyle w:val="TableParagraph"/>
              <w:ind w:left="59" w:right="115"/>
              <w:rPr>
                <w:sz w:val="24"/>
              </w:rPr>
            </w:pPr>
            <w:r w:rsidRPr="00696733">
              <w:rPr>
                <w:sz w:val="24"/>
              </w:rPr>
              <w:t>ближайшего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окружения;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-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сочинять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загадки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сюжеты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сказок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по аналогии.</w:t>
            </w:r>
          </w:p>
        </w:tc>
        <w:tc>
          <w:tcPr>
            <w:tcW w:w="917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663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  <w:r w:rsidRPr="00696733">
              <w:rPr>
                <w:sz w:val="24"/>
              </w:rPr>
              <w:t>«Мир подвижных игр»</w:t>
            </w: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1 КЛАСС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Формирование системы элементарных знаний о ЗОЖ (включается во все занятия). Значение ЗОЖ. Средства, способствующие физическому,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духовному и социальному здоровью: режим дня, личная гигиена, физические упражнения, самостоятельные занятия физической культурой и спортом.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Правила игр, соревнований, места занятий, инвентарь (включается во все занятия).Правила проведения игр и соревнований. Определение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Игры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с элементами легкой атлетики (13ч)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навыков бега, развитие скоростных способностей,способности к ориентированию в пространстве - «Совушка»;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«Кто скорее соберется»; «Салки»;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  <w:r w:rsidRPr="00696733">
              <w:rPr>
                <w:sz w:val="24"/>
              </w:rPr>
              <w:t>1-4</w:t>
            </w: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  <w:r w:rsidRPr="00696733">
              <w:rPr>
                <w:sz w:val="24"/>
              </w:rPr>
              <w:t>1</w:t>
            </w:r>
          </w:p>
        </w:tc>
      </w:tr>
      <w:tr w:rsidR="00644A77" w:rsidRPr="00696733" w:rsidTr="00356121">
        <w:trPr>
          <w:trHeight w:val="663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«Лягушки и цапля»; «Гуси – лебеди»; «Перемена мест»; «Шишки, желуди, орехи»; «Двамороза»;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«День ночь»; «Мышеловка»; «Карлики и великаны»; «Запрещенные движения»;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«Пятнашки»; «Мы веселые ребята»; «Вызов номеров»; «Птица без гнезда»; «Быстро по местам»; «Ловишки»; «Бездомный заяц»;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«Светофор»; «Кошки – мышки»;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навыков в прыжках, развитие скоростно-силовых способностей, ориентирование в пространстве -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«Прыгающие воробушки»; «Зайцы в огороде»;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«Лиса и куры»; «Прыжки по полосам»; «С кочки на кочку»; Эстафеты с прыжками.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метаний на дальность, и точность, развитиеспособностей к дифференцированию параметров движений, скоростно-силовых способностей -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«Кто дальше бросит»; «Метко в цель»; «Точный расчет».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с элементами спортивных игр (7ч)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Овладение элементарными умениями в ловле, бросках, передачах и ведении мяча.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Комплексное развитие координационных и кондиционных способностей, овладение элементарными технико-тактическими взаимодействиями.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Баскетбол: «Играй, играй, мяч не теряй»; «Мяч водящему»; «У кого меньше мячей»;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«Школа мяча»; «Мяч в корзину»; «Попади в обруч»;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Волейбол: «Играй, играй, мяч не теряй»; «Мяч водящему», «Школа мяча»; «Охотники иутки»;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Футбол: удар по неподвижному и катящемуся мячу; остановка мяча; ведение мяча.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Народные игры (6ч)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Русские народные игры: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«Жмурки», «Горелки», «Колечко», «Ручеек»,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«Попрыгунчики», «Салки», «Красочки»,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«Пол, нос, потолок», «Море волнуется», «Кошки- мышки».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Хантыйские народные игры: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«Куропатки и охотники», «Ручейки и озера»,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«Отбивка оленей», «На новое стойбище»,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«Волк и олени», «Тройной прыжок»,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«Перетягивание палки Талтыюх», «Стрелок».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Зимние забавы (4ч)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Зимние виды игр: «Быстрый лыжник», «Не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663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пропусти шайбу», «Снежки», «Построй снеговика», «На одной лыжне», «Лыжники»,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«Метко в цель», «Гонка на санках», «Юный хоккеист», «На помеле», «Гонки снежных комов».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Соревнования (3ч)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Эстафеты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2 КЛАСС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Формирование системы элементарных знаний о ЗОЖ (включается во все занятия). Значение ЗОЖ. Средства, способствующие физическому,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духовному и социальному здоровью: режим дня, личная гигиена, физические упражнения, самостоятельные занятия физической культурой и спортом.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Правила игр, соревнований, места занятий, инвентарь (включается во все занятия).Правила проведения игр и соревнований. Определение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Игры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с элементами легкой атлетики (14ч)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навыков бега, развитие скоростных способностей,способности к ориентированию в пространстве - «Совушка»;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«Кто скорее соберется»; «Салки»;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«Лягушки и цапля»; «Гуси – лебеди»; «Перемена мест»; «Шишки, желуди, орехи»; «Двамороза»;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«День ночь»; «Мышеловка»; «Карлики и великаны»; «Запрещенные движения»;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«Пятнашки»; «Мы веселые ребята»; «Вызов номеров»; «Птица без гнезда»; «Быстро по местам»; «Ловишки»; «Бездомный заяц»;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«Светофор»; «Кошки – мышки»;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навыков в прыжках, развитие скоростно-силовых способностей, ориентирование в пространстве -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«Прыгающие воробушки»; «Зайцы в огороде»;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«Лиса и куры»; «Прыжки по полосам»; «С кочки на кочку»; Эстафеты с прыжками.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метаний на дальность, и точность, развитиеспособностей к дифференцированию параметров движений, скоростно-силовых способностей -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«Кто дальше бросит»; «Метко в цель»; «Точный расчет».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с элементами спортивных игр (7ч)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663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Овладение элементарными умениями в ловле, бросках, передачах и ведении мяча.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Комплексное развитие координационных и кондиционных способностей, овладение элементарными технико-тактическими взаимодействиями.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Баскетбол: «Играй, играй, мяч не теряй»; «Мяч водящему»; «У кого меньше мячей»;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«Школа мяча»; «Мяч в корзину»; «Попади в обруч»;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Волейбол: «Играй, играй, мяч не теряй»; «Мяч водящему», «Школа мяча»; «Охотники иутки»;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Футбол: удар по неподвижному и катящемуся мячу; остановка мяча; ведение мяча.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Народные игры (6ч)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Русские народные игры: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«Жмурки», «Горелки», «Колечко», «Ручеек»,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«Попрыгунчики», «Салки», «Красочки»,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«Пол, нос, потолок», «Море волнуется», «Кошки- мышки».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Хантыйские народные игры: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«Куропатки и охотники», «Ручейки и озера»,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«Отбивка оленей», «На новое стойбище»,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«Волк и олени», «Тройной прыжок»,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«Перетягивание палки Талтыюх», «Стрелок».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Зимние забавы (4ч)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Зимние виды игр: «Быстрый лыжник», «Не пропусти шайбу», «Снежки», «Построй снеговика», «На одной лыжне», «Лыжники»,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«Метко в цель», «Гонка на санках», «Юный хоккеист», «На помеле», «Гонки снежных комов».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Соревнования (3ч)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Эстафеты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3КЛАСС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Основы знаний о подвижных играх (включаются во все занятия). Что такое подвижные игры?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Познакомить с правилами подвижных игр. Разбор и проигрывание игр с мячом. Понятие правил игры, выработка правил.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Правила игр, соревнований, места занятий, инвентарь (включается во все занятия).Правила проведения игр и соревнований. Определение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Игры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663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с элементами легкой атлетики (11ч)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навыков бега, развитие скоростных способностей,способности к ориентированию в пространстве - «Пустое место»;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«Белые медведи»;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«Космонавты»; «Невод»; «Третий лишний»;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«Перемена мест»; «Третий лишний»; «Вызов номеров»; «Салки с ленточками»; «Заяц без места»; «Кто обгонит»;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навыков в прыжках, развитие скоростно-силовых способностей, ориентирование в пространстве -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«Прыжки по полосам». «Волк во рву».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«Удочка» «С кочки на кочку». Эстафеты с прыжками.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метаний на дальность, и точность, развитиеспособностей к дифференцированию параметров движений, скоростно-силовых способностей -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«Кто дальше бросит»; «Метко в цель»; «Точный расчет».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с элементами спортивных игр (10ч)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Овладение элементарными умениями в ловле, бросках, передачах и ведении мяча.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Комплексное развитие координационных и кондиционных способностей, овладение элементарными технико-тактическими взаимодействиями.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Баскетбол: Ловля и передача мяча на месте и в движении в треугольниках, квадратах,кругах.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Ведение мяча с изменением направления и скорости. Броски в цель.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Волейбол: Подбрасывание и подача мяча, приѐм и передача мяча в волейболе.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Футбол: Удары по мячу ногой, остановка мяча ногой. Выполнение ударов на точность вворота, партнеру.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на материале спортивных игр: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«Гонка мячей по кругу», «Вызови по имени»,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«Овладей мячом», «Подвижная цель», «Мяч ловцу», «Охотники и утки», «Быстро и точно»,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«Снайперы», " «Борьба за мяч», «Точный расчет»,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«Перестрелка», эстафеты с мячом.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Народные игры (6ч)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Русские народные игры: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«Жмурки», «Горелки», «Колечко», «Ручеек»,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«Попрыгунчики», «Салки», «Красочки»,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«Пол, нос, потолок», «Море волнуется», «Чехарда»,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«Кошки-мышки».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106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Хантыйские народные игры: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«Хейро», «Ловля оленей», «Льдинки, ветер и мороз», «Ручейки и озера», «Стрелок»,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«Перетягивание палок Талтыюх», «Смелые ребята», «Полярная сова и евражки».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Зимние забавы (4ч)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«Быстрый лыжник», «Не пропусти шайбу»,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«Снежки», «Построй снеговика», «На одной лыжне», «Лыжники», «Метко в цель», «Гонка на санках», «Юный хоккеист», «На помеле»,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«Гонки снежных комов».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Соревнования (3ч)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Проведение соревнований по различным видам: пионербол, дартс, перестрелка и т.д.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4КЛАСС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Основы знаний о подвижных играх (включаются во все занятия). Что такое подвижные игры?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Познакомить с правилами подвижных игр. Разбор и проигрывание игр с мячом. Понятие правил игры, выработка правил.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Правила игр, соревнований, места занятий, инвентарь (включается во все занятия).Правила проведения игр и соревнований. Определение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Игры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с элементами легкой атлетики (11ч)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навыков бега, развитие скоростных способностей, способности к ориентированию в пространстве - «Пустое место»,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«Белые медведи»,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«Космонавты», «Невод», «Третий лишний»,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«Перемена мест», «Третий лишний», «Вызов номеров», «Салки с ленточками», «Заяц без места»,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«Кто обгонит»,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навыков в прыжках, развитие скоростно-силовых способностей, ориентирование в пространстве -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«Прыжки по полосам», «Волк во рву»,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«Удочка», «С кочки на кочку». Эстафеты с прыжками.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Закрепление и совершенствование метаний на дальность, и точность, развитие способностей к дифференцированию параметров движений, скоростно-силовых способностей -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«Кто дальше бросит»; «Метко в цель»; «Точный расчет».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106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с элементами спортивных игр (10ч)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Овладение элементарными умениями в ловле, бросках, передачах и ведении мяча.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Комплексное развитие координационных и кондиционных способностей, овладение элементарными технико-тактическими взаимодействиями.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Баскетбол: Ловля и передача мяча на месте и в движении в треугольниках, квадратах, кругах. Ведение мяча с изменением направления и скорости. Броски в цель.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Волейбол: Подбрасывание и подача мяча, приѐм и передача мяча в волейболе.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Футбол: Удары по мячу ногой, остановка мяча ногой. Выполнение ударов на точность в ворота, партнеру.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Подвижные игры на материале спортивных игр: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«Гонка мячей по кругу», «Вызови по имени»,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«Овладей мячом», «Подвижная цель», «Мяч ловцу», «Охотники и утки», «Быстро и точно»,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«Снайперы», " «Борьба за мяч», «Точный расчет»,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«Перестрелка», Эстафеты с мячом.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Народные игры (6ч)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Русские народные игры: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«Жмурки», «Горелки», «Колечко», «Ручеек»,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«Попрыгунчики», «Салки», «Красочки»,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«Пол, нос, потолок», «Море волнуется», «Чехарда»,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«Кошки-мышки». Хантыйские народные игры: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«Хейро», «Ловля оленей», «Льдинки, ветер и мороз», «Ручейки и озера», «Стрелок»,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«Перетягивание палок Талтыюх», «Смелые ребята», «Полярная сова и евражки».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Зимние забавы (4ч)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«Быстрый лыжник», «Не пропусти шайбу»,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«Снежки», «Построй снеговика», «На одной лыжне», «Лыжники», «Метко в цель», «Гонка на санках», «Юный хоккеист», «На помеле»,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«Гонки снежных комов». Эстафеты.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Соревнования (3ч)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Проведение соревнований по различным видам: пионербол, дартс, перестрелка и т.д.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106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  <w:r w:rsidRPr="00696733">
              <w:rPr>
                <w:sz w:val="24"/>
              </w:rPr>
              <w:t>«Орлята России»</w:t>
            </w: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1класс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Эрудит». Ценности, значимые качества трека: познание Символ трека – конверт- копилка Трек «Орлёнок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Доброволец». 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«доброволец»,</w:t>
            </w:r>
            <w:r w:rsidRPr="00696733">
              <w:rPr>
                <w:sz w:val="24"/>
              </w:rPr>
              <w:tab/>
              <w:t>«волонтёр»,</w:t>
            </w:r>
            <w:r w:rsidRPr="00696733">
              <w:rPr>
                <w:sz w:val="24"/>
              </w:rPr>
              <w:tab/>
              <w:t>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волонтёра.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Мастер». 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«Орлёнок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Спортсмен». Ценности, значимые качества трека: здоровый образ жизни Символ трека – ЗОЖик (персонаж, ведущий здоровый образ жизни) Время для реализации этого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трека     обусловлено      необходимостью     усилить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  <w:r w:rsidRPr="00696733">
              <w:rPr>
                <w:sz w:val="24"/>
              </w:rPr>
              <w:t>1-4</w:t>
            </w: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  <w:r w:rsidRPr="00696733">
              <w:rPr>
                <w:sz w:val="24"/>
              </w:rPr>
              <w:t>1</w:t>
            </w:r>
          </w:p>
        </w:tc>
      </w:tr>
      <w:tr w:rsidR="00644A77" w:rsidRPr="00696733" w:rsidTr="00356121">
        <w:trPr>
          <w:trHeight w:val="106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Хранитель исторической памяти». Ценности, значимые качества трека: семья, Родина Символ трека – альбом «Мы - хранители» В рамках трека происходит ценностно- 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своего родного края через понимание фразы «Я и моё дело важны для Родины». Основная смысловая нагрузка трека: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Эколог». Ценности, значимые качества трека: природа, Родина Символ трека – Рюкзачок эколога Погодные условия в момент реализации трека «Орлёнок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2 класс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Лидер» 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1 «Лидер – это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…» Введение в тему, мотивация, целеполагание. Знакомство с понятием «Лидер»: лексическая работа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– значение нового слова. От учителя звучит вопрос детям:   кто   со   мной   хочет   в   команду?   Учимся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работать в команде – игра испытание для команды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106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игру «мяч по кругу» (мяч, имя, слово «Привет!»),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«молекула», «имя хором» и др.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Эрудит» Ценности, значимые качества трека: познание Символ трека – Конверт-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Мастер» 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Доброволец» 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</w:t>
            </w:r>
            <w:r w:rsidRPr="00696733">
              <w:rPr>
                <w:sz w:val="24"/>
              </w:rPr>
              <w:tab/>
              <w:t>общее</w:t>
            </w:r>
            <w:r w:rsidRPr="00696733">
              <w:rPr>
                <w:sz w:val="24"/>
              </w:rPr>
              <w:tab/>
              <w:t>настроение</w:t>
            </w:r>
            <w:r w:rsidRPr="00696733">
              <w:rPr>
                <w:sz w:val="24"/>
              </w:rPr>
              <w:tab/>
              <w:t>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Спортсмен» 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нагрузки.       Надеемся,       что       дополнительные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106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учитель объясняет задание, учит детей слушать друг друга, показывает, как правильно такие задания выполнять, даёт ребятам подсказки, что нужно сделать при выполнении задания: построиться по росту, сыграть в игру «мяч по кругу» (мяч, имя, слово «Привет!»),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«молекула», «имя хором» и др.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Эрудит» Ценности, значимые качества трека: познание Символ трека – Конверт-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Мастер» 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«Орлёнок-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Доброволец» 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</w:t>
            </w:r>
            <w:r w:rsidRPr="00696733">
              <w:rPr>
                <w:sz w:val="24"/>
              </w:rPr>
              <w:tab/>
              <w:t>общее</w:t>
            </w:r>
            <w:r w:rsidRPr="00696733">
              <w:rPr>
                <w:sz w:val="24"/>
              </w:rPr>
              <w:tab/>
              <w:t>настроение</w:t>
            </w:r>
            <w:r w:rsidRPr="00696733">
              <w:rPr>
                <w:sz w:val="24"/>
              </w:rPr>
              <w:tab/>
              <w:t>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Спортсмен» 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нагрузки.       Надеемся,       что       дополнительные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106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физкультурно- оздоровительные мероприятия в том числе позволят снизить заболеваемость детей, что актуально в зимний период.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Эколог» Ценности, значимые качества трека: природа, Родина Символ трека – рюкзачок Эколога Погодные условия в момент реализации трека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Хранитель исторической памяти» 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</w:t>
            </w:r>
            <w:r w:rsidRPr="00696733">
              <w:rPr>
                <w:sz w:val="24"/>
              </w:rPr>
              <w:tab/>
              <w:t>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3-4 классы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Лидер» 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Эрудит» Ценности, значимые качества трека: познание Символ трека – конверт- копилка.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мотивация и интерес к учёбе.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  <w:tr w:rsidR="00644A77" w:rsidRPr="00696733" w:rsidTr="00356121">
        <w:trPr>
          <w:trHeight w:val="1068"/>
        </w:trPr>
        <w:tc>
          <w:tcPr>
            <w:tcW w:w="1889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Мастер» 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Доброволец» 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</w:t>
            </w:r>
            <w:r w:rsidRPr="00696733">
              <w:rPr>
                <w:sz w:val="24"/>
              </w:rPr>
              <w:tab/>
              <w:t>общее</w:t>
            </w:r>
            <w:r w:rsidRPr="00696733">
              <w:rPr>
                <w:sz w:val="24"/>
              </w:rPr>
              <w:tab/>
              <w:t>настроение</w:t>
            </w:r>
            <w:r w:rsidRPr="00696733">
              <w:rPr>
                <w:sz w:val="24"/>
              </w:rPr>
              <w:tab/>
              <w:t>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Спортсмен» 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</w:t>
            </w:r>
            <w:r w:rsidRPr="00696733">
              <w:rPr>
                <w:sz w:val="24"/>
              </w:rPr>
              <w:tab/>
              <w:t>мероприятия позволят снизить заболеваемость детей, что актуально в зимний период.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Эколог» Ценности, значимые качества трека: природа, Родина Символ трека – рюкзачок Эколога Погодные условия в момент реализации трека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Трек «Орлёнок – Хранитель исторической памяти» 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</w:t>
            </w:r>
          </w:p>
          <w:p w:rsidR="00644A77" w:rsidRPr="00696733" w:rsidRDefault="00644A77" w:rsidP="00356121">
            <w:pPr>
              <w:pStyle w:val="TableParagraph"/>
              <w:ind w:left="59" w:right="738"/>
              <w:rPr>
                <w:sz w:val="24"/>
              </w:rPr>
            </w:pPr>
            <w:r w:rsidRPr="00696733">
              <w:rPr>
                <w:sz w:val="24"/>
              </w:rPr>
              <w:t>происходит ценностно-ориентированная</w:t>
            </w:r>
          </w:p>
        </w:tc>
        <w:tc>
          <w:tcPr>
            <w:tcW w:w="917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 w:rsidP="00356121">
            <w:pPr>
              <w:pStyle w:val="TableParagraph"/>
              <w:rPr>
                <w:sz w:val="24"/>
              </w:rPr>
            </w:pPr>
          </w:p>
        </w:tc>
      </w:tr>
    </w:tbl>
    <w:p w:rsidR="00644A77" w:rsidRPr="00696733" w:rsidRDefault="00644A77">
      <w:pPr>
        <w:spacing w:line="269" w:lineRule="exact"/>
        <w:jc w:val="center"/>
        <w:rPr>
          <w:sz w:val="24"/>
        </w:rPr>
        <w:sectPr w:rsidR="00644A77" w:rsidRPr="00696733">
          <w:pgSz w:w="11910" w:h="16840"/>
          <w:pgMar w:top="1120" w:right="440" w:bottom="1300" w:left="0" w:header="0" w:footer="1108" w:gutter="0"/>
          <w:cols w:space="720"/>
        </w:sectPr>
      </w:pPr>
    </w:p>
    <w:tbl>
      <w:tblPr>
        <w:tblW w:w="0" w:type="auto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3"/>
        <w:gridCol w:w="5745"/>
        <w:gridCol w:w="917"/>
        <w:gridCol w:w="958"/>
      </w:tblGrid>
      <w:tr w:rsidR="00644A77" w:rsidRPr="00696733" w:rsidTr="00356121">
        <w:trPr>
          <w:trHeight w:val="1658"/>
        </w:trPr>
        <w:tc>
          <w:tcPr>
            <w:tcW w:w="1873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5745" w:type="dxa"/>
          </w:tcPr>
          <w:p w:rsidR="00644A77" w:rsidRPr="00696733" w:rsidRDefault="00644A77" w:rsidP="00F923F2">
            <w:pPr>
              <w:pStyle w:val="TableParagraph"/>
              <w:ind w:left="133" w:right="131"/>
              <w:rPr>
                <w:sz w:val="24"/>
              </w:rPr>
            </w:pPr>
            <w:r w:rsidRPr="00696733">
              <w:rPr>
                <w:sz w:val="24"/>
              </w:rPr>
              <w:t>деятельность по осмыслению ребёнком личностного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отношения к семье, Родине, к своему окружению и к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себе лично. Ребёнок должен открыть для себя 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принять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значимость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сохранения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традиций,</w:t>
            </w:r>
            <w:r w:rsidRPr="00696733">
              <w:rPr>
                <w:spacing w:val="-3"/>
                <w:sz w:val="24"/>
              </w:rPr>
              <w:t xml:space="preserve"> </w:t>
            </w:r>
            <w:r w:rsidRPr="00696733">
              <w:rPr>
                <w:sz w:val="24"/>
              </w:rPr>
              <w:t>истории</w:t>
            </w:r>
            <w:r w:rsidRPr="00696733">
              <w:rPr>
                <w:spacing w:val="-4"/>
                <w:sz w:val="24"/>
              </w:rPr>
              <w:t xml:space="preserve"> </w:t>
            </w:r>
            <w:r w:rsidRPr="00696733">
              <w:rPr>
                <w:sz w:val="24"/>
              </w:rPr>
              <w:t>и</w:t>
            </w:r>
            <w:r w:rsidRPr="00696733">
              <w:rPr>
                <w:spacing w:val="-57"/>
                <w:sz w:val="24"/>
              </w:rPr>
              <w:t xml:space="preserve"> </w:t>
            </w:r>
            <w:r w:rsidRPr="00696733">
              <w:rPr>
                <w:sz w:val="24"/>
              </w:rPr>
              <w:t>культурысвоего</w:t>
            </w:r>
            <w:r w:rsidRPr="00696733">
              <w:rPr>
                <w:spacing w:val="3"/>
                <w:sz w:val="24"/>
              </w:rPr>
              <w:t xml:space="preserve"> </w:t>
            </w:r>
            <w:r w:rsidRPr="00696733">
              <w:rPr>
                <w:sz w:val="24"/>
              </w:rPr>
              <w:t>родного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края,</w:t>
            </w:r>
            <w:r w:rsidRPr="00696733">
              <w:rPr>
                <w:spacing w:val="2"/>
                <w:sz w:val="24"/>
              </w:rPr>
              <w:t xml:space="preserve"> </w:t>
            </w:r>
            <w:r w:rsidRPr="00696733">
              <w:rPr>
                <w:sz w:val="24"/>
              </w:rPr>
              <w:t>через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понимания</w:t>
            </w:r>
          </w:p>
          <w:p w:rsidR="00644A77" w:rsidRPr="00696733" w:rsidRDefault="00644A77" w:rsidP="00F923F2">
            <w:pPr>
              <w:pStyle w:val="TableParagraph"/>
              <w:spacing w:line="262" w:lineRule="exact"/>
              <w:ind w:left="133"/>
              <w:rPr>
                <w:sz w:val="24"/>
              </w:rPr>
            </w:pPr>
            <w:r w:rsidRPr="00696733">
              <w:rPr>
                <w:sz w:val="24"/>
              </w:rPr>
              <w:t>фразы</w:t>
            </w:r>
            <w:r w:rsidRPr="00696733">
              <w:rPr>
                <w:spacing w:val="-1"/>
                <w:sz w:val="24"/>
              </w:rPr>
              <w:t xml:space="preserve"> </w:t>
            </w:r>
            <w:r w:rsidRPr="00696733">
              <w:rPr>
                <w:sz w:val="24"/>
              </w:rPr>
              <w:t>«Я и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моё</w:t>
            </w:r>
            <w:r w:rsidRPr="00696733">
              <w:rPr>
                <w:spacing w:val="-9"/>
                <w:sz w:val="24"/>
              </w:rPr>
              <w:t xml:space="preserve"> </w:t>
            </w:r>
            <w:r w:rsidRPr="00696733">
              <w:rPr>
                <w:sz w:val="24"/>
              </w:rPr>
              <w:t>дело</w:t>
            </w:r>
            <w:r w:rsidRPr="00696733">
              <w:rPr>
                <w:spacing w:val="1"/>
                <w:sz w:val="24"/>
              </w:rPr>
              <w:t xml:space="preserve"> </w:t>
            </w:r>
            <w:r w:rsidRPr="00696733">
              <w:rPr>
                <w:sz w:val="24"/>
              </w:rPr>
              <w:t>важны для</w:t>
            </w:r>
            <w:r w:rsidRPr="00696733">
              <w:rPr>
                <w:spacing w:val="-5"/>
                <w:sz w:val="24"/>
              </w:rPr>
              <w:t xml:space="preserve"> </w:t>
            </w:r>
            <w:r w:rsidRPr="00696733">
              <w:rPr>
                <w:sz w:val="24"/>
              </w:rPr>
              <w:t>Родины».</w:t>
            </w:r>
          </w:p>
        </w:tc>
        <w:tc>
          <w:tcPr>
            <w:tcW w:w="917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644A77" w:rsidRPr="00696733" w:rsidRDefault="00644A77">
            <w:pPr>
              <w:pStyle w:val="TableParagraph"/>
              <w:rPr>
                <w:sz w:val="24"/>
              </w:rPr>
            </w:pPr>
          </w:p>
        </w:tc>
      </w:tr>
    </w:tbl>
    <w:p w:rsidR="00644A77" w:rsidRPr="00696733" w:rsidRDefault="00644A77">
      <w:pPr>
        <w:pStyle w:val="BodyText"/>
        <w:ind w:left="0"/>
        <w:jc w:val="left"/>
        <w:rPr>
          <w:sz w:val="20"/>
        </w:rPr>
      </w:pPr>
    </w:p>
    <w:p w:rsidR="00644A77" w:rsidRPr="00696733" w:rsidRDefault="00644A77">
      <w:pPr>
        <w:pStyle w:val="BodyText"/>
        <w:spacing w:before="7"/>
        <w:ind w:left="0"/>
        <w:jc w:val="left"/>
        <w:rPr>
          <w:sz w:val="23"/>
        </w:rPr>
      </w:pPr>
    </w:p>
    <w:p w:rsidR="00644A77" w:rsidRPr="00696733" w:rsidRDefault="00644A77">
      <w:pPr>
        <w:pStyle w:val="Heading1"/>
        <w:spacing w:before="90"/>
        <w:ind w:left="4189"/>
        <w:jc w:val="left"/>
      </w:pPr>
      <w:r w:rsidRPr="00696733">
        <w:t>МОДУЛЬ</w:t>
      </w:r>
      <w:r w:rsidRPr="00696733">
        <w:rPr>
          <w:spacing w:val="-4"/>
        </w:rPr>
        <w:t xml:space="preserve"> </w:t>
      </w:r>
      <w:r w:rsidRPr="00696733">
        <w:t>«Классное</w:t>
      </w:r>
      <w:r w:rsidRPr="00696733">
        <w:rPr>
          <w:spacing w:val="-4"/>
        </w:rPr>
        <w:t xml:space="preserve"> </w:t>
      </w:r>
      <w:r w:rsidRPr="00696733">
        <w:t>руководство»</w:t>
      </w:r>
    </w:p>
    <w:p w:rsidR="00644A77" w:rsidRPr="00696733" w:rsidRDefault="00644A77">
      <w:pPr>
        <w:pStyle w:val="BodyText"/>
        <w:spacing w:line="276" w:lineRule="exact"/>
        <w:ind w:left="2126"/>
        <w:jc w:val="left"/>
      </w:pPr>
      <w:r w:rsidRPr="00696733">
        <w:t>Осуществляя</w:t>
      </w:r>
      <w:r w:rsidRPr="00696733">
        <w:rPr>
          <w:spacing w:val="-2"/>
        </w:rPr>
        <w:t xml:space="preserve"> </w:t>
      </w:r>
      <w:r w:rsidRPr="00696733">
        <w:t>работу</w:t>
      </w:r>
      <w:r w:rsidRPr="00696733">
        <w:rPr>
          <w:spacing w:val="-2"/>
        </w:rPr>
        <w:t xml:space="preserve"> </w:t>
      </w:r>
      <w:r w:rsidRPr="00696733">
        <w:t>с</w:t>
      </w:r>
      <w:r w:rsidRPr="00696733">
        <w:rPr>
          <w:spacing w:val="-3"/>
        </w:rPr>
        <w:t xml:space="preserve"> </w:t>
      </w:r>
      <w:r w:rsidRPr="00696733">
        <w:t>классом,</w:t>
      </w:r>
      <w:r w:rsidRPr="00696733">
        <w:rPr>
          <w:spacing w:val="-2"/>
        </w:rPr>
        <w:t xml:space="preserve"> </w:t>
      </w:r>
      <w:r w:rsidRPr="00696733">
        <w:t>классный</w:t>
      </w:r>
      <w:r w:rsidRPr="00696733">
        <w:rPr>
          <w:spacing w:val="-2"/>
        </w:rPr>
        <w:t xml:space="preserve"> </w:t>
      </w:r>
      <w:r w:rsidRPr="00696733">
        <w:t>руководитель</w:t>
      </w:r>
      <w:r w:rsidRPr="00696733">
        <w:rPr>
          <w:spacing w:val="-2"/>
        </w:rPr>
        <w:t xml:space="preserve"> </w:t>
      </w:r>
      <w:r w:rsidRPr="00696733">
        <w:t>организует</w:t>
      </w:r>
      <w:r w:rsidRPr="00696733">
        <w:rPr>
          <w:spacing w:val="-2"/>
        </w:rPr>
        <w:t xml:space="preserve"> </w:t>
      </w:r>
      <w:r w:rsidRPr="00696733">
        <w:t>работу:</w:t>
      </w:r>
    </w:p>
    <w:p w:rsidR="00644A77" w:rsidRPr="00696733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4" w:lineRule="exact"/>
        <w:ind w:left="2126" w:hanging="709"/>
        <w:jc w:val="left"/>
        <w:rPr>
          <w:sz w:val="24"/>
        </w:rPr>
      </w:pPr>
      <w:r w:rsidRPr="00696733">
        <w:rPr>
          <w:sz w:val="24"/>
        </w:rPr>
        <w:t>с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коллективом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класса;</w:t>
      </w:r>
    </w:p>
    <w:p w:rsidR="00644A77" w:rsidRPr="00696733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before="1" w:line="293" w:lineRule="exact"/>
        <w:ind w:left="2126" w:hanging="709"/>
        <w:jc w:val="left"/>
        <w:rPr>
          <w:sz w:val="24"/>
        </w:rPr>
      </w:pPr>
      <w:r w:rsidRPr="00696733">
        <w:rPr>
          <w:sz w:val="24"/>
        </w:rPr>
        <w:t>индивидуальную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работу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-4"/>
          <w:sz w:val="24"/>
        </w:rPr>
        <w:t xml:space="preserve"> </w:t>
      </w:r>
      <w:r w:rsidRPr="00696733">
        <w:rPr>
          <w:sz w:val="24"/>
        </w:rPr>
        <w:t>учащимися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вверенного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ему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класса;</w:t>
      </w:r>
    </w:p>
    <w:p w:rsidR="00644A77" w:rsidRPr="00696733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 w:rsidRPr="00696733">
        <w:rPr>
          <w:sz w:val="24"/>
        </w:rPr>
        <w:t>работу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учителями,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преподающими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данном</w:t>
      </w:r>
      <w:r w:rsidRPr="00696733">
        <w:rPr>
          <w:spacing w:val="-5"/>
          <w:sz w:val="24"/>
        </w:rPr>
        <w:t xml:space="preserve"> </w:t>
      </w:r>
      <w:r w:rsidRPr="00696733">
        <w:rPr>
          <w:sz w:val="24"/>
        </w:rPr>
        <w:t>классе;</w:t>
      </w:r>
    </w:p>
    <w:p w:rsidR="00644A77" w:rsidRPr="00696733" w:rsidRDefault="00644A77" w:rsidP="00404B6E">
      <w:pPr>
        <w:pStyle w:val="ListParagraph"/>
        <w:numPr>
          <w:ilvl w:val="0"/>
          <w:numId w:val="99"/>
        </w:numPr>
        <w:tabs>
          <w:tab w:val="left" w:pos="2127"/>
        </w:tabs>
        <w:spacing w:line="294" w:lineRule="exact"/>
        <w:ind w:left="2126" w:hanging="709"/>
        <w:jc w:val="left"/>
        <w:rPr>
          <w:sz w:val="24"/>
        </w:rPr>
      </w:pPr>
      <w:r w:rsidRPr="00696733">
        <w:rPr>
          <w:sz w:val="24"/>
        </w:rPr>
        <w:t>работу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социально-психологической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службой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школы;</w:t>
      </w:r>
    </w:p>
    <w:p w:rsidR="00644A77" w:rsidRPr="00696733" w:rsidRDefault="00644A77">
      <w:pPr>
        <w:spacing w:line="294" w:lineRule="exact"/>
        <w:rPr>
          <w:sz w:val="24"/>
        </w:rPr>
      </w:pPr>
    </w:p>
    <w:p w:rsidR="00644A77" w:rsidRPr="00696733" w:rsidRDefault="00644A77" w:rsidP="00356121">
      <w:pPr>
        <w:pStyle w:val="ListParagraph"/>
        <w:numPr>
          <w:ilvl w:val="0"/>
          <w:numId w:val="99"/>
        </w:numPr>
        <w:tabs>
          <w:tab w:val="left" w:pos="2127"/>
        </w:tabs>
        <w:spacing w:before="73"/>
        <w:ind w:left="2126" w:hanging="709"/>
        <w:rPr>
          <w:sz w:val="24"/>
        </w:rPr>
      </w:pPr>
      <w:r w:rsidRPr="00696733">
        <w:rPr>
          <w:sz w:val="24"/>
        </w:rPr>
        <w:t>работу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родителями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учащихся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или их</w:t>
      </w:r>
      <w:r w:rsidRPr="00696733">
        <w:rPr>
          <w:spacing w:val="-5"/>
          <w:sz w:val="24"/>
        </w:rPr>
        <w:t xml:space="preserve"> </w:t>
      </w:r>
      <w:r w:rsidRPr="00696733">
        <w:rPr>
          <w:sz w:val="24"/>
        </w:rPr>
        <w:t>законными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представителями.</w:t>
      </w:r>
    </w:p>
    <w:p w:rsidR="00644A77" w:rsidRPr="00696733" w:rsidRDefault="00644A77" w:rsidP="00356121">
      <w:pPr>
        <w:pStyle w:val="BodyText"/>
        <w:spacing w:before="2"/>
        <w:ind w:left="0"/>
        <w:jc w:val="left"/>
      </w:pPr>
    </w:p>
    <w:p w:rsidR="00644A77" w:rsidRPr="00696733" w:rsidRDefault="00644A77" w:rsidP="00356121">
      <w:pPr>
        <w:pStyle w:val="BodyText"/>
        <w:spacing w:line="276" w:lineRule="exact"/>
      </w:pPr>
      <w:r w:rsidRPr="00696733">
        <w:t>Работа</w:t>
      </w:r>
      <w:r w:rsidRPr="00696733">
        <w:rPr>
          <w:spacing w:val="-3"/>
        </w:rPr>
        <w:t xml:space="preserve"> </w:t>
      </w:r>
      <w:r w:rsidRPr="00696733">
        <w:t>с</w:t>
      </w:r>
      <w:r w:rsidRPr="00696733">
        <w:rPr>
          <w:spacing w:val="-3"/>
        </w:rPr>
        <w:t xml:space="preserve"> </w:t>
      </w:r>
      <w:r w:rsidRPr="00696733">
        <w:t>классным</w:t>
      </w:r>
      <w:r w:rsidRPr="00696733">
        <w:rPr>
          <w:spacing w:val="-4"/>
        </w:rPr>
        <w:t xml:space="preserve"> </w:t>
      </w:r>
      <w:r w:rsidRPr="00696733">
        <w:t>коллективом:</w:t>
      </w:r>
    </w:p>
    <w:p w:rsidR="00644A77" w:rsidRPr="00696733" w:rsidRDefault="00644A77" w:rsidP="00356121">
      <w:pPr>
        <w:pStyle w:val="ListParagraph"/>
        <w:numPr>
          <w:ilvl w:val="0"/>
          <w:numId w:val="93"/>
        </w:numPr>
        <w:tabs>
          <w:tab w:val="left" w:pos="2127"/>
        </w:tabs>
        <w:ind w:left="1418" w:right="702" w:firstLine="0"/>
        <w:rPr>
          <w:sz w:val="24"/>
        </w:rPr>
      </w:pPr>
      <w:r w:rsidRPr="00696733">
        <w:rPr>
          <w:sz w:val="24"/>
        </w:rPr>
        <w:t>инициирование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поддержка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участия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 xml:space="preserve">класса   в  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 xml:space="preserve">общешкольных  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ключевых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делах,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оказание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необходимой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помощи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детям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их подготовке,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проведении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анализе;</w:t>
      </w:r>
    </w:p>
    <w:p w:rsidR="00644A77" w:rsidRPr="00696733" w:rsidRDefault="00644A77" w:rsidP="00356121">
      <w:pPr>
        <w:pStyle w:val="ListParagraph"/>
        <w:numPr>
          <w:ilvl w:val="0"/>
          <w:numId w:val="93"/>
        </w:numPr>
        <w:tabs>
          <w:tab w:val="left" w:pos="2127"/>
        </w:tabs>
        <w:ind w:left="1418" w:right="688" w:firstLine="0"/>
        <w:rPr>
          <w:sz w:val="24"/>
        </w:rPr>
      </w:pPr>
      <w:r w:rsidRPr="00696733">
        <w:rPr>
          <w:sz w:val="24"/>
        </w:rPr>
        <w:t>организация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интересных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полезных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личностного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развития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ребенка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совместных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дел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учащимися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вверенного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ему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(познавательной,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трудовой,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спортивно-оздоровительной,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духовно-нравственной,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творческой,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профориентационной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направленности), позволяющие с одной стороны, – вовлечь в них детей с самыми разными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потребностями и тем самым дать им возможность самореализоваться в них, а с другой, –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установить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упрочить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доверительные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отношения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учащимися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класса,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стать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них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значимым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взрослым, задающим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образцы поведения в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обществе.</w:t>
      </w:r>
    </w:p>
    <w:p w:rsidR="00644A77" w:rsidRPr="00696733" w:rsidRDefault="00644A77" w:rsidP="00356121">
      <w:pPr>
        <w:pStyle w:val="ListParagraph"/>
        <w:numPr>
          <w:ilvl w:val="0"/>
          <w:numId w:val="93"/>
        </w:numPr>
        <w:tabs>
          <w:tab w:val="left" w:pos="2127"/>
        </w:tabs>
        <w:ind w:left="1418" w:right="687" w:firstLine="0"/>
        <w:rPr>
          <w:sz w:val="24"/>
        </w:rPr>
      </w:pPr>
      <w:r w:rsidRPr="00696733">
        <w:rPr>
          <w:sz w:val="24"/>
        </w:rPr>
        <w:t>проведение классных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часов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как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часов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 xml:space="preserve">плодотворного  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 xml:space="preserve">и  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доверительного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общения педагога и школьников, основанных на принципах уважительного отношения к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личности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ребенка,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поддержки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активной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позиции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каждого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ребенка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беседе,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предоставления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школьникам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возможности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обсуждения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принятия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решений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обсуждаемой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проблеме,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создания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благоприятной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среды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общения: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тематических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(согласно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плану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классного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руководителя,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посвященных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юбилейным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датами,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Дням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воинской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славы,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событию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городе,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стране),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способствующих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расширению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кругозора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детей,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формированию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эстетического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вкуса,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позволяющих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лучше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узнать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полюбить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свою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Родину;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игровых,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способствующих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сплочению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коллектива,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поднятию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настроения,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предупреждающие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стрессовые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ситуации;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проблемных,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направленных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устранение конфликтных ситуаций в классе, школе, позволяющих решать спорные во-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просы;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организационных,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связанных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подготовкой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общему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делу;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здоровьесберегающих, позволяющих получить опыт безопасного поведения в социуме,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ведения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здорового образа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жизни и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заботы о здоровье других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людей.</w:t>
      </w:r>
    </w:p>
    <w:p w:rsidR="00644A77" w:rsidRPr="00696733" w:rsidRDefault="00644A77" w:rsidP="00356121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 w:rsidRPr="00696733">
        <w:rPr>
          <w:sz w:val="24"/>
        </w:rPr>
        <w:t>сплочение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коллектива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через: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игры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тренинги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сплочение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командообразование; экскурсии, организуемые классными руководителями и родителями;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празднования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дней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рождения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детей,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включающие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себя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подготовленные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ученическими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микрогруппами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поздравления,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сюрпризы,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творческие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подарки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розыгрыши;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регулярные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внутриклассные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«огоньки»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вечера,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дающие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каждому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школьнику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возможность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рефлексии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собственного участия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жизни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класса.</w:t>
      </w:r>
    </w:p>
    <w:p w:rsidR="00644A77" w:rsidRPr="00696733" w:rsidRDefault="00644A77" w:rsidP="00356121">
      <w:pPr>
        <w:pStyle w:val="ListParagraph"/>
        <w:numPr>
          <w:ilvl w:val="0"/>
          <w:numId w:val="93"/>
        </w:numPr>
        <w:tabs>
          <w:tab w:val="left" w:pos="2127"/>
        </w:tabs>
        <w:ind w:left="1418" w:right="698" w:firstLine="0"/>
        <w:rPr>
          <w:sz w:val="24"/>
        </w:rPr>
      </w:pPr>
      <w:r w:rsidRPr="00696733">
        <w:rPr>
          <w:sz w:val="24"/>
        </w:rPr>
        <w:t>выработка совместно со школьниками законов класса, помогающих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детям освоить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нормы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и правила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общения,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которым они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должны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следовать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школе.</w:t>
      </w:r>
    </w:p>
    <w:p w:rsidR="00644A77" w:rsidRPr="00696733" w:rsidRDefault="00644A77" w:rsidP="00356121">
      <w:pPr>
        <w:pStyle w:val="BodyText"/>
        <w:spacing w:line="275" w:lineRule="exact"/>
      </w:pPr>
      <w:r w:rsidRPr="00696733">
        <w:t>Индивидуальная</w:t>
      </w:r>
      <w:r w:rsidRPr="00696733">
        <w:rPr>
          <w:spacing w:val="-3"/>
        </w:rPr>
        <w:t xml:space="preserve"> </w:t>
      </w:r>
      <w:r w:rsidRPr="00696733">
        <w:t>работа</w:t>
      </w:r>
      <w:r w:rsidRPr="00696733">
        <w:rPr>
          <w:spacing w:val="-3"/>
        </w:rPr>
        <w:t xml:space="preserve"> </w:t>
      </w:r>
      <w:r w:rsidRPr="00696733">
        <w:t>с</w:t>
      </w:r>
      <w:r w:rsidRPr="00696733">
        <w:rPr>
          <w:spacing w:val="-3"/>
        </w:rPr>
        <w:t xml:space="preserve"> </w:t>
      </w:r>
      <w:r w:rsidRPr="00696733">
        <w:t>учащимися:</w:t>
      </w:r>
    </w:p>
    <w:p w:rsidR="00644A77" w:rsidRPr="00696733" w:rsidRDefault="00644A77" w:rsidP="00356121">
      <w:pPr>
        <w:pStyle w:val="ListParagraph"/>
        <w:numPr>
          <w:ilvl w:val="0"/>
          <w:numId w:val="93"/>
        </w:numPr>
        <w:tabs>
          <w:tab w:val="left" w:pos="2127"/>
        </w:tabs>
        <w:ind w:left="1418" w:right="689" w:firstLine="0"/>
        <w:rPr>
          <w:sz w:val="24"/>
        </w:rPr>
      </w:pPr>
      <w:r w:rsidRPr="00696733">
        <w:rPr>
          <w:sz w:val="24"/>
        </w:rPr>
        <w:t>изучение</w:t>
      </w:r>
      <w:r w:rsidRPr="00696733">
        <w:rPr>
          <w:spacing w:val="60"/>
          <w:sz w:val="24"/>
        </w:rPr>
        <w:t xml:space="preserve"> </w:t>
      </w:r>
      <w:r w:rsidRPr="00696733">
        <w:rPr>
          <w:sz w:val="24"/>
        </w:rPr>
        <w:t>особенностей</w:t>
      </w:r>
      <w:r w:rsidRPr="00696733">
        <w:rPr>
          <w:spacing w:val="60"/>
          <w:sz w:val="24"/>
        </w:rPr>
        <w:t xml:space="preserve"> </w:t>
      </w:r>
      <w:r w:rsidRPr="00696733">
        <w:rPr>
          <w:sz w:val="24"/>
        </w:rPr>
        <w:t>личностного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развития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учащихся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класса</w:t>
      </w:r>
      <w:r w:rsidRPr="00696733">
        <w:rPr>
          <w:spacing w:val="61"/>
          <w:sz w:val="24"/>
        </w:rPr>
        <w:t xml:space="preserve"> </w:t>
      </w:r>
      <w:r w:rsidRPr="00696733">
        <w:rPr>
          <w:sz w:val="24"/>
        </w:rPr>
        <w:t>через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наблюдение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поведением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школьников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повседневной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жизни,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специально</w:t>
      </w:r>
      <w:r w:rsidRPr="00696733">
        <w:rPr>
          <w:spacing w:val="-57"/>
          <w:sz w:val="24"/>
        </w:rPr>
        <w:t xml:space="preserve"> </w:t>
      </w:r>
      <w:r w:rsidRPr="00696733">
        <w:rPr>
          <w:sz w:val="24"/>
        </w:rPr>
        <w:t>создаваемых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педагогических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ситуациях,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играх,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погружающих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ребенка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мир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человеческих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отношений,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организуемых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педагогом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беседах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тем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или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иным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нравственным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проблемам;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результаты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наблюдения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сверяются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результатами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бесед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классного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руководителя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родителями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школьников,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преподающими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его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учителями,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а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также (при необходимости) – со</w:t>
      </w:r>
      <w:r w:rsidRPr="00696733">
        <w:rPr>
          <w:spacing w:val="-3"/>
          <w:sz w:val="24"/>
        </w:rPr>
        <w:t xml:space="preserve"> </w:t>
      </w:r>
      <w:r w:rsidRPr="00696733">
        <w:rPr>
          <w:sz w:val="24"/>
        </w:rPr>
        <w:t>школьным</w:t>
      </w:r>
      <w:r w:rsidRPr="00696733">
        <w:rPr>
          <w:spacing w:val="-2"/>
          <w:sz w:val="24"/>
        </w:rPr>
        <w:t xml:space="preserve"> </w:t>
      </w:r>
      <w:r w:rsidRPr="00696733">
        <w:rPr>
          <w:sz w:val="24"/>
        </w:rPr>
        <w:t>психологом.</w:t>
      </w:r>
    </w:p>
    <w:p w:rsidR="00644A77" w:rsidRPr="00696733" w:rsidRDefault="00644A77" w:rsidP="00356121">
      <w:pPr>
        <w:pStyle w:val="ListParagraph"/>
        <w:numPr>
          <w:ilvl w:val="0"/>
          <w:numId w:val="93"/>
        </w:numPr>
        <w:tabs>
          <w:tab w:val="left" w:pos="2127"/>
        </w:tabs>
        <w:ind w:left="1418" w:right="692" w:firstLine="0"/>
        <w:rPr>
          <w:sz w:val="24"/>
        </w:rPr>
      </w:pPr>
      <w:r w:rsidRPr="00696733">
        <w:rPr>
          <w:sz w:val="24"/>
        </w:rPr>
        <w:t>поддержка ребенка в решении важных для него жизненных проблем (налаживание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взаимоотношений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одноклассниками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или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учителями,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выбор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профессии,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вуза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дальнейшего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трудоустройства,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успеваемость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т.п.),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когда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каждая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проблема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трансформируется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классным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руководителем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задачу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для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школьника,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которую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они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совместно</w:t>
      </w:r>
      <w:r w:rsidRPr="00696733">
        <w:rPr>
          <w:spacing w:val="-1"/>
          <w:sz w:val="24"/>
        </w:rPr>
        <w:t xml:space="preserve"> </w:t>
      </w:r>
      <w:r w:rsidRPr="00696733">
        <w:rPr>
          <w:sz w:val="24"/>
        </w:rPr>
        <w:t>стараются решить.</w:t>
      </w:r>
    </w:p>
    <w:p w:rsidR="00644A77" w:rsidRPr="00696733" w:rsidRDefault="00644A77" w:rsidP="00356121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rPr>
          <w:sz w:val="24"/>
        </w:rPr>
      </w:pPr>
      <w:r w:rsidRPr="00696733">
        <w:rPr>
          <w:sz w:val="24"/>
        </w:rPr>
        <w:t>индивидуальная работа со школьниками класса, направленная на заполнение ими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личных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портфолио,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которых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дети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не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просто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фиксируют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свои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учебные,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творческие,</w:t>
      </w:r>
      <w:r w:rsidRPr="00696733">
        <w:rPr>
          <w:spacing w:val="1"/>
          <w:sz w:val="24"/>
        </w:rPr>
        <w:t xml:space="preserve"> </w:t>
      </w:r>
      <w:r w:rsidRPr="00696733">
        <w:rPr>
          <w:sz w:val="24"/>
        </w:rPr>
        <w:t>спортивные,</w:t>
      </w:r>
      <w:r w:rsidRPr="00696733">
        <w:rPr>
          <w:spacing w:val="4"/>
          <w:sz w:val="24"/>
        </w:rPr>
        <w:t xml:space="preserve"> </w:t>
      </w:r>
      <w:r w:rsidRPr="00696733">
        <w:rPr>
          <w:sz w:val="24"/>
        </w:rPr>
        <w:t>личностные</w:t>
      </w:r>
      <w:r w:rsidRPr="00696733">
        <w:rPr>
          <w:spacing w:val="3"/>
          <w:sz w:val="24"/>
        </w:rPr>
        <w:t xml:space="preserve"> </w:t>
      </w:r>
      <w:r w:rsidRPr="00696733">
        <w:rPr>
          <w:sz w:val="24"/>
        </w:rPr>
        <w:t>достижения,</w:t>
      </w:r>
      <w:r w:rsidRPr="00696733">
        <w:rPr>
          <w:spacing w:val="4"/>
          <w:sz w:val="24"/>
        </w:rPr>
        <w:t xml:space="preserve"> </w:t>
      </w:r>
      <w:r w:rsidRPr="00696733">
        <w:rPr>
          <w:sz w:val="24"/>
        </w:rPr>
        <w:t>но</w:t>
      </w:r>
      <w:r w:rsidRPr="00696733">
        <w:rPr>
          <w:spacing w:val="4"/>
          <w:sz w:val="24"/>
        </w:rPr>
        <w:t xml:space="preserve"> </w:t>
      </w:r>
      <w:r w:rsidRPr="00696733">
        <w:rPr>
          <w:sz w:val="24"/>
        </w:rPr>
        <w:t>и</w:t>
      </w:r>
      <w:r w:rsidRPr="00696733">
        <w:rPr>
          <w:spacing w:val="5"/>
          <w:sz w:val="24"/>
        </w:rPr>
        <w:t xml:space="preserve"> </w:t>
      </w:r>
      <w:r w:rsidRPr="00696733">
        <w:rPr>
          <w:sz w:val="24"/>
        </w:rPr>
        <w:t>в</w:t>
      </w:r>
      <w:r w:rsidRPr="00696733">
        <w:rPr>
          <w:spacing w:val="4"/>
          <w:sz w:val="24"/>
        </w:rPr>
        <w:t xml:space="preserve"> </w:t>
      </w:r>
      <w:r w:rsidRPr="00696733">
        <w:rPr>
          <w:sz w:val="24"/>
        </w:rPr>
        <w:t>ходе</w:t>
      </w:r>
      <w:r w:rsidRPr="00696733">
        <w:rPr>
          <w:spacing w:val="4"/>
          <w:sz w:val="24"/>
        </w:rPr>
        <w:t xml:space="preserve"> </w:t>
      </w:r>
      <w:r w:rsidRPr="00696733">
        <w:rPr>
          <w:sz w:val="24"/>
        </w:rPr>
        <w:t>индивидуальных</w:t>
      </w:r>
      <w:r w:rsidRPr="00696733">
        <w:rPr>
          <w:spacing w:val="3"/>
          <w:sz w:val="24"/>
        </w:rPr>
        <w:t xml:space="preserve"> </w:t>
      </w:r>
      <w:r w:rsidRPr="00696733">
        <w:rPr>
          <w:sz w:val="24"/>
        </w:rPr>
        <w:t>неформальных</w:t>
      </w:r>
      <w:r w:rsidRPr="00696733">
        <w:rPr>
          <w:spacing w:val="4"/>
          <w:sz w:val="24"/>
        </w:rPr>
        <w:t xml:space="preserve"> </w:t>
      </w:r>
      <w:r w:rsidRPr="00696733">
        <w:rPr>
          <w:sz w:val="24"/>
        </w:rPr>
        <w:t>бесед</w:t>
      </w:r>
      <w:r w:rsidRPr="00696733">
        <w:rPr>
          <w:spacing w:val="5"/>
          <w:sz w:val="24"/>
        </w:rPr>
        <w:t xml:space="preserve"> </w:t>
      </w:r>
      <w:r w:rsidRPr="00696733">
        <w:rPr>
          <w:sz w:val="24"/>
        </w:rPr>
        <w:t>с</w:t>
      </w:r>
    </w:p>
    <w:p w:rsidR="00644A77" w:rsidRPr="00696733" w:rsidRDefault="00644A77" w:rsidP="00356121">
      <w:pPr>
        <w:jc w:val="both"/>
        <w:rPr>
          <w:sz w:val="24"/>
        </w:rPr>
        <w:sectPr w:rsidR="00644A77" w:rsidRPr="00696733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Heading1"/>
        <w:numPr>
          <w:ilvl w:val="2"/>
          <w:numId w:val="65"/>
        </w:numPr>
        <w:tabs>
          <w:tab w:val="left" w:pos="4989"/>
        </w:tabs>
        <w:ind w:left="4988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644A77" w:rsidRDefault="00644A77">
      <w:pPr>
        <w:pStyle w:val="BodyText"/>
        <w:spacing w:before="137" w:line="276" w:lineRule="auto"/>
        <w:ind w:right="690" w:firstLine="707"/>
      </w:pPr>
      <w:r>
        <w:t>Специфика кадров МАОУ СОШ №1 г.Туймазы определяется</w:t>
      </w:r>
      <w:r>
        <w:rPr>
          <w:spacing w:val="1"/>
        </w:rPr>
        <w:t xml:space="preserve"> </w:t>
      </w:r>
      <w:r>
        <w:t>высоким уровнем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творческих способностей.</w:t>
      </w:r>
    </w:p>
    <w:p w:rsidR="00644A77" w:rsidRDefault="00644A77">
      <w:pPr>
        <w:pStyle w:val="BodyText"/>
        <w:spacing w:before="1"/>
        <w:ind w:left="2186"/>
      </w:pPr>
      <w:r>
        <w:t>Характеристика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классов:</w:t>
      </w:r>
    </w:p>
    <w:p w:rsidR="00644A77" w:rsidRDefault="00644A77">
      <w:pPr>
        <w:pStyle w:val="BodyText"/>
        <w:spacing w:before="41" w:line="276" w:lineRule="auto"/>
        <w:ind w:left="2126" w:right="6310"/>
      </w:pPr>
      <w:r>
        <w:t xml:space="preserve">Всего педагогов в школе –16 </w:t>
      </w:r>
      <w:r>
        <w:rPr>
          <w:spacing w:val="-57"/>
        </w:rPr>
        <w:t xml:space="preserve"> </w:t>
      </w:r>
      <w:r>
        <w:t>а)по</w:t>
      </w:r>
      <w:r>
        <w:rPr>
          <w:spacing w:val="-2"/>
        </w:rPr>
        <w:t xml:space="preserve"> </w:t>
      </w:r>
      <w:r>
        <w:t>уровню образования:</w:t>
      </w:r>
    </w:p>
    <w:p w:rsidR="00644A77" w:rsidRDefault="00644A77">
      <w:pPr>
        <w:pStyle w:val="BodyText"/>
        <w:spacing w:before="8" w:after="1"/>
        <w:ind w:left="0"/>
        <w:jc w:val="left"/>
        <w:rPr>
          <w:sz w:val="27"/>
        </w:rPr>
      </w:pPr>
    </w:p>
    <w:tbl>
      <w:tblPr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8"/>
        <w:gridCol w:w="2350"/>
        <w:gridCol w:w="2348"/>
        <w:gridCol w:w="2350"/>
      </w:tblGrid>
      <w:tr w:rsidR="00644A77" w:rsidTr="00F923F2">
        <w:trPr>
          <w:trHeight w:val="633"/>
        </w:trPr>
        <w:tc>
          <w:tcPr>
            <w:tcW w:w="2348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371" w:right="36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Категория</w:t>
            </w:r>
          </w:p>
          <w:p w:rsidR="00644A77" w:rsidRPr="00F923F2" w:rsidRDefault="00644A77" w:rsidP="00F923F2">
            <w:pPr>
              <w:pStyle w:val="TableParagraph"/>
              <w:spacing w:before="41"/>
              <w:ind w:left="373" w:right="36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специалистов</w:t>
            </w:r>
          </w:p>
        </w:tc>
        <w:tc>
          <w:tcPr>
            <w:tcW w:w="2350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360" w:right="351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Высшее</w:t>
            </w:r>
          </w:p>
          <w:p w:rsidR="00644A77" w:rsidRPr="00F923F2" w:rsidRDefault="00644A77" w:rsidP="00F923F2">
            <w:pPr>
              <w:pStyle w:val="TableParagraph"/>
              <w:spacing w:before="41"/>
              <w:ind w:left="360" w:right="354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педагогическое</w:t>
            </w:r>
          </w:p>
        </w:tc>
        <w:tc>
          <w:tcPr>
            <w:tcW w:w="2348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373" w:right="36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Незаконченное</w:t>
            </w:r>
          </w:p>
          <w:p w:rsidR="00644A77" w:rsidRPr="00F923F2" w:rsidRDefault="00644A77" w:rsidP="00F923F2">
            <w:pPr>
              <w:pStyle w:val="TableParagraph"/>
              <w:spacing w:before="41"/>
              <w:ind w:left="372" w:right="368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высшее</w:t>
            </w:r>
          </w:p>
        </w:tc>
        <w:tc>
          <w:tcPr>
            <w:tcW w:w="2350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360" w:right="354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Среднее</w:t>
            </w:r>
          </w:p>
          <w:p w:rsidR="00644A77" w:rsidRPr="00F923F2" w:rsidRDefault="00644A77" w:rsidP="00F923F2">
            <w:pPr>
              <w:pStyle w:val="TableParagraph"/>
              <w:spacing w:before="41"/>
              <w:ind w:left="360" w:right="350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специальное</w:t>
            </w:r>
          </w:p>
        </w:tc>
      </w:tr>
      <w:tr w:rsidR="00644A77" w:rsidTr="00F923F2">
        <w:trPr>
          <w:trHeight w:val="318"/>
        </w:trPr>
        <w:tc>
          <w:tcPr>
            <w:tcW w:w="2348" w:type="dxa"/>
          </w:tcPr>
          <w:p w:rsidR="00644A77" w:rsidRPr="00F923F2" w:rsidRDefault="00644A77" w:rsidP="00F923F2">
            <w:pPr>
              <w:pStyle w:val="TableParagraph"/>
              <w:spacing w:before="1"/>
              <w:ind w:left="813"/>
              <w:rPr>
                <w:sz w:val="24"/>
              </w:rPr>
            </w:pPr>
            <w:r w:rsidRPr="00F923F2">
              <w:rPr>
                <w:sz w:val="24"/>
              </w:rPr>
              <w:t>Учителя</w:t>
            </w:r>
          </w:p>
        </w:tc>
        <w:tc>
          <w:tcPr>
            <w:tcW w:w="2350" w:type="dxa"/>
          </w:tcPr>
          <w:p w:rsidR="00644A77" w:rsidRPr="00F923F2" w:rsidRDefault="00644A77" w:rsidP="00F923F2">
            <w:pPr>
              <w:pStyle w:val="TableParagraph"/>
              <w:spacing w:before="1"/>
              <w:ind w:left="360" w:right="826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10</w:t>
            </w:r>
          </w:p>
        </w:tc>
        <w:tc>
          <w:tcPr>
            <w:tcW w:w="2348" w:type="dxa"/>
          </w:tcPr>
          <w:p w:rsidR="00644A77" w:rsidRPr="00F923F2" w:rsidRDefault="00644A77" w:rsidP="00F923F2">
            <w:pPr>
              <w:pStyle w:val="TableParagraph"/>
              <w:spacing w:before="1"/>
              <w:ind w:right="584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</w:t>
            </w:r>
          </w:p>
        </w:tc>
        <w:tc>
          <w:tcPr>
            <w:tcW w:w="2350" w:type="dxa"/>
          </w:tcPr>
          <w:p w:rsidR="00644A77" w:rsidRPr="00F923F2" w:rsidRDefault="00644A77" w:rsidP="00F923F2">
            <w:pPr>
              <w:pStyle w:val="TableParagraph"/>
              <w:spacing w:before="1"/>
              <w:ind w:right="587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3</w:t>
            </w:r>
          </w:p>
        </w:tc>
      </w:tr>
    </w:tbl>
    <w:p w:rsidR="00644A77" w:rsidRDefault="00644A77">
      <w:pPr>
        <w:pStyle w:val="BodyText"/>
        <w:spacing w:before="5"/>
        <w:ind w:left="0"/>
        <w:jc w:val="left"/>
        <w:rPr>
          <w:sz w:val="27"/>
        </w:rPr>
      </w:pPr>
    </w:p>
    <w:p w:rsidR="00644A77" w:rsidRDefault="00644A77">
      <w:pPr>
        <w:pStyle w:val="BodyText"/>
        <w:spacing w:after="42"/>
        <w:ind w:left="2126"/>
      </w:pPr>
      <w:r>
        <w:t>б)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стажу</w:t>
      </w:r>
      <w:r>
        <w:rPr>
          <w:spacing w:val="-1"/>
        </w:rPr>
        <w:t xml:space="preserve"> </w:t>
      </w:r>
      <w:r>
        <w:t>работы:</w:t>
      </w:r>
    </w:p>
    <w:tbl>
      <w:tblPr>
        <w:tblW w:w="0" w:type="auto"/>
        <w:tblInd w:w="1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09"/>
        <w:gridCol w:w="2209"/>
        <w:gridCol w:w="2209"/>
        <w:gridCol w:w="2208"/>
      </w:tblGrid>
      <w:tr w:rsidR="00644A77" w:rsidTr="00F923F2">
        <w:trPr>
          <w:trHeight w:val="318"/>
        </w:trPr>
        <w:tc>
          <w:tcPr>
            <w:tcW w:w="2209" w:type="dxa"/>
          </w:tcPr>
          <w:p w:rsidR="00644A77" w:rsidRPr="00F923F2" w:rsidRDefault="00644A77" w:rsidP="00F923F2">
            <w:pPr>
              <w:pStyle w:val="TableParagraph"/>
              <w:spacing w:before="1"/>
              <w:ind w:left="695"/>
              <w:rPr>
                <w:sz w:val="24"/>
              </w:rPr>
            </w:pPr>
            <w:r w:rsidRPr="00F923F2">
              <w:rPr>
                <w:sz w:val="24"/>
              </w:rPr>
              <w:t>до 5 лет</w:t>
            </w:r>
          </w:p>
        </w:tc>
        <w:tc>
          <w:tcPr>
            <w:tcW w:w="2209" w:type="dxa"/>
          </w:tcPr>
          <w:p w:rsidR="00644A77" w:rsidRPr="00F923F2" w:rsidRDefault="00644A77" w:rsidP="00F923F2">
            <w:pPr>
              <w:pStyle w:val="TableParagraph"/>
              <w:spacing w:before="1"/>
              <w:ind w:left="688"/>
              <w:rPr>
                <w:sz w:val="24"/>
              </w:rPr>
            </w:pPr>
            <w:r w:rsidRPr="00F923F2">
              <w:rPr>
                <w:sz w:val="24"/>
              </w:rPr>
              <w:t>5-10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лет</w:t>
            </w:r>
          </w:p>
        </w:tc>
        <w:tc>
          <w:tcPr>
            <w:tcW w:w="2209" w:type="dxa"/>
          </w:tcPr>
          <w:p w:rsidR="00644A77" w:rsidRPr="00F923F2" w:rsidRDefault="00644A77" w:rsidP="00F923F2">
            <w:pPr>
              <w:pStyle w:val="TableParagraph"/>
              <w:spacing w:before="1"/>
              <w:ind w:left="627"/>
              <w:rPr>
                <w:sz w:val="24"/>
              </w:rPr>
            </w:pPr>
            <w:r w:rsidRPr="00F923F2">
              <w:rPr>
                <w:sz w:val="24"/>
              </w:rPr>
              <w:t>10-20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лет</w:t>
            </w:r>
          </w:p>
        </w:tc>
        <w:tc>
          <w:tcPr>
            <w:tcW w:w="2208" w:type="dxa"/>
          </w:tcPr>
          <w:p w:rsidR="00644A77" w:rsidRPr="00F923F2" w:rsidRDefault="00644A77" w:rsidP="00F923F2">
            <w:pPr>
              <w:pStyle w:val="TableParagraph"/>
              <w:spacing w:before="1"/>
              <w:ind w:left="375"/>
              <w:rPr>
                <w:sz w:val="24"/>
              </w:rPr>
            </w:pPr>
            <w:r w:rsidRPr="00F923F2">
              <w:rPr>
                <w:sz w:val="24"/>
              </w:rPr>
              <w:t>больше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20 лет</w:t>
            </w:r>
          </w:p>
        </w:tc>
      </w:tr>
      <w:tr w:rsidR="00644A77" w:rsidTr="00F923F2">
        <w:trPr>
          <w:trHeight w:val="316"/>
        </w:trPr>
        <w:tc>
          <w:tcPr>
            <w:tcW w:w="2209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815"/>
              <w:rPr>
                <w:sz w:val="24"/>
              </w:rPr>
            </w:pPr>
            <w:r w:rsidRPr="00F923F2">
              <w:rPr>
                <w:sz w:val="24"/>
              </w:rPr>
              <w:t>4</w:t>
            </w:r>
          </w:p>
        </w:tc>
        <w:tc>
          <w:tcPr>
            <w:tcW w:w="2209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right="446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</w:t>
            </w:r>
          </w:p>
        </w:tc>
        <w:tc>
          <w:tcPr>
            <w:tcW w:w="2209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right="447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0</w:t>
            </w:r>
          </w:p>
        </w:tc>
        <w:tc>
          <w:tcPr>
            <w:tcW w:w="2208" w:type="dxa"/>
          </w:tcPr>
          <w:p w:rsidR="00644A77" w:rsidRPr="00F923F2" w:rsidRDefault="00644A77" w:rsidP="00F923F2">
            <w:pPr>
              <w:pStyle w:val="TableParagraph"/>
              <w:spacing w:line="275" w:lineRule="exact"/>
              <w:ind w:left="795" w:right="1122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11</w:t>
            </w:r>
          </w:p>
        </w:tc>
      </w:tr>
    </w:tbl>
    <w:p w:rsidR="00644A77" w:rsidRDefault="00644A77" w:rsidP="007C5100">
      <w:pPr>
        <w:pStyle w:val="BodyText"/>
        <w:spacing w:before="73"/>
        <w:ind w:left="2126"/>
        <w:jc w:val="left"/>
      </w:pPr>
      <w:r>
        <w:t>в)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квалификационным</w:t>
      </w:r>
      <w:r>
        <w:rPr>
          <w:spacing w:val="-4"/>
        </w:rPr>
        <w:t xml:space="preserve"> </w:t>
      </w:r>
      <w:r>
        <w:t>категориям:</w:t>
      </w:r>
    </w:p>
    <w:p w:rsidR="00644A77" w:rsidRDefault="00644A77" w:rsidP="007C5100">
      <w:pPr>
        <w:pStyle w:val="BodyText"/>
        <w:ind w:left="0"/>
        <w:jc w:val="left"/>
        <w:rPr>
          <w:sz w:val="20"/>
        </w:rPr>
      </w:pPr>
    </w:p>
    <w:p w:rsidR="00644A77" w:rsidRDefault="00644A77" w:rsidP="007C5100">
      <w:pPr>
        <w:pStyle w:val="BodyText"/>
        <w:spacing w:before="5"/>
        <w:ind w:left="0"/>
        <w:jc w:val="left"/>
        <w:rPr>
          <w:sz w:val="11"/>
        </w:rPr>
      </w:pPr>
    </w:p>
    <w:tbl>
      <w:tblPr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8"/>
        <w:gridCol w:w="3118"/>
        <w:gridCol w:w="3121"/>
      </w:tblGrid>
      <w:tr w:rsidR="00644A77" w:rsidTr="00305603">
        <w:trPr>
          <w:trHeight w:val="952"/>
        </w:trPr>
        <w:tc>
          <w:tcPr>
            <w:tcW w:w="3118" w:type="dxa"/>
          </w:tcPr>
          <w:p w:rsidR="00644A77" w:rsidRPr="00F923F2" w:rsidRDefault="00644A77" w:rsidP="00305603">
            <w:pPr>
              <w:pStyle w:val="TableParagraph"/>
              <w:spacing w:before="157"/>
              <w:ind w:left="454" w:right="452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Работники</w:t>
            </w:r>
          </w:p>
          <w:p w:rsidR="00644A77" w:rsidRPr="00F923F2" w:rsidRDefault="00644A77" w:rsidP="00305603">
            <w:pPr>
              <w:pStyle w:val="TableParagraph"/>
              <w:spacing w:before="43"/>
              <w:ind w:left="454" w:right="454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с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высшей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категорией</w:t>
            </w:r>
          </w:p>
        </w:tc>
        <w:tc>
          <w:tcPr>
            <w:tcW w:w="3118" w:type="dxa"/>
          </w:tcPr>
          <w:p w:rsidR="00644A77" w:rsidRPr="00F923F2" w:rsidRDefault="00644A77" w:rsidP="00305603">
            <w:pPr>
              <w:pStyle w:val="TableParagraph"/>
              <w:spacing w:before="157" w:line="278" w:lineRule="auto"/>
              <w:ind w:left="988" w:right="366" w:hanging="600"/>
              <w:rPr>
                <w:sz w:val="24"/>
              </w:rPr>
            </w:pPr>
            <w:r w:rsidRPr="00F923F2">
              <w:rPr>
                <w:sz w:val="24"/>
              </w:rPr>
              <w:t>С I квалификационной</w:t>
            </w:r>
            <w:r w:rsidRPr="00F923F2">
              <w:rPr>
                <w:spacing w:val="-58"/>
                <w:sz w:val="24"/>
              </w:rPr>
              <w:t xml:space="preserve"> </w:t>
            </w:r>
            <w:r w:rsidRPr="00F923F2">
              <w:rPr>
                <w:sz w:val="24"/>
              </w:rPr>
              <w:t>категорией</w:t>
            </w:r>
          </w:p>
        </w:tc>
        <w:tc>
          <w:tcPr>
            <w:tcW w:w="3121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381" w:right="371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Работники</w:t>
            </w:r>
          </w:p>
          <w:p w:rsidR="00644A77" w:rsidRPr="00F923F2" w:rsidRDefault="00644A77" w:rsidP="00305603">
            <w:pPr>
              <w:pStyle w:val="TableParagraph"/>
              <w:spacing w:before="9" w:line="320" w:lineRule="exact"/>
              <w:ind w:left="381" w:right="371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без</w:t>
            </w:r>
            <w:r w:rsidRPr="00F923F2">
              <w:rPr>
                <w:spacing w:val="-10"/>
                <w:sz w:val="24"/>
              </w:rPr>
              <w:t xml:space="preserve"> </w:t>
            </w:r>
            <w:r w:rsidRPr="00F923F2">
              <w:rPr>
                <w:sz w:val="24"/>
              </w:rPr>
              <w:t>квалификационной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категории</w:t>
            </w:r>
          </w:p>
        </w:tc>
      </w:tr>
      <w:tr w:rsidR="00644A77" w:rsidTr="00305603">
        <w:trPr>
          <w:trHeight w:val="316"/>
        </w:trPr>
        <w:tc>
          <w:tcPr>
            <w:tcW w:w="3118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454" w:right="453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10</w:t>
            </w:r>
          </w:p>
        </w:tc>
        <w:tc>
          <w:tcPr>
            <w:tcW w:w="3118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2</w:t>
            </w:r>
          </w:p>
        </w:tc>
        <w:tc>
          <w:tcPr>
            <w:tcW w:w="3121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4</w:t>
            </w:r>
          </w:p>
        </w:tc>
      </w:tr>
    </w:tbl>
    <w:p w:rsidR="00644A77" w:rsidRDefault="00644A77" w:rsidP="007C5100">
      <w:pPr>
        <w:pStyle w:val="BodyText"/>
        <w:spacing w:before="7"/>
        <w:ind w:left="0"/>
        <w:jc w:val="left"/>
        <w:rPr>
          <w:sz w:val="27"/>
        </w:rPr>
      </w:pPr>
    </w:p>
    <w:p w:rsidR="00644A77" w:rsidRDefault="00644A77" w:rsidP="007C5100">
      <w:pPr>
        <w:pStyle w:val="BodyText"/>
        <w:spacing w:before="1"/>
        <w:ind w:left="2126"/>
        <w:jc w:val="left"/>
      </w:pPr>
      <w:r>
        <w:t>г)</w:t>
      </w:r>
      <w:r>
        <w:rPr>
          <w:spacing w:val="-4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отличия:</w:t>
      </w:r>
    </w:p>
    <w:p w:rsidR="00644A77" w:rsidRDefault="00644A77" w:rsidP="007C5100">
      <w:pPr>
        <w:pStyle w:val="BodyText"/>
        <w:ind w:left="0"/>
        <w:jc w:val="left"/>
        <w:rPr>
          <w:sz w:val="20"/>
        </w:rPr>
      </w:pPr>
    </w:p>
    <w:p w:rsidR="00644A77" w:rsidRDefault="00644A77" w:rsidP="007C5100">
      <w:pPr>
        <w:pStyle w:val="BodyText"/>
        <w:spacing w:before="1" w:after="1"/>
        <w:ind w:left="0"/>
        <w:jc w:val="left"/>
        <w:rPr>
          <w:sz w:val="11"/>
        </w:rPr>
      </w:pPr>
    </w:p>
    <w:tbl>
      <w:tblPr>
        <w:tblW w:w="0" w:type="auto"/>
        <w:tblInd w:w="9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9"/>
        <w:gridCol w:w="1529"/>
        <w:gridCol w:w="1383"/>
        <w:gridCol w:w="1383"/>
        <w:gridCol w:w="1716"/>
        <w:gridCol w:w="1719"/>
        <w:gridCol w:w="1570"/>
      </w:tblGrid>
      <w:tr w:rsidR="00644A77" w:rsidTr="00305603">
        <w:trPr>
          <w:trHeight w:val="1589"/>
        </w:trPr>
        <w:tc>
          <w:tcPr>
            <w:tcW w:w="999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 w:rsidRPr="00F923F2">
              <w:rPr>
                <w:sz w:val="24"/>
              </w:rPr>
              <w:t>Всего</w:t>
            </w:r>
          </w:p>
        </w:tc>
        <w:tc>
          <w:tcPr>
            <w:tcW w:w="1529" w:type="dxa"/>
          </w:tcPr>
          <w:p w:rsidR="00644A77" w:rsidRPr="00F923F2" w:rsidRDefault="00644A77" w:rsidP="00305603">
            <w:pPr>
              <w:pStyle w:val="TableParagraph"/>
              <w:spacing w:line="276" w:lineRule="auto"/>
              <w:ind w:left="124" w:right="121" w:firstLine="2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Почетный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работник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общего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образования</w:t>
            </w:r>
          </w:p>
          <w:p w:rsidR="00644A77" w:rsidRPr="00F923F2" w:rsidRDefault="00644A77" w:rsidP="00305603">
            <w:pPr>
              <w:pStyle w:val="TableParagraph"/>
              <w:ind w:left="580" w:right="575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РФ</w:t>
            </w:r>
          </w:p>
        </w:tc>
        <w:tc>
          <w:tcPr>
            <w:tcW w:w="1383" w:type="dxa"/>
          </w:tcPr>
          <w:p w:rsidR="00644A77" w:rsidRPr="00F923F2" w:rsidRDefault="00644A77" w:rsidP="00305603">
            <w:pPr>
              <w:pStyle w:val="TableParagraph"/>
              <w:spacing w:line="276" w:lineRule="auto"/>
              <w:ind w:left="285" w:right="185" w:hanging="80"/>
              <w:rPr>
                <w:sz w:val="24"/>
              </w:rPr>
            </w:pPr>
            <w:r w:rsidRPr="00F923F2">
              <w:rPr>
                <w:spacing w:val="-1"/>
                <w:sz w:val="24"/>
              </w:rPr>
              <w:t>Почетная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грамота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МО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РФ</w:t>
            </w:r>
          </w:p>
        </w:tc>
        <w:tc>
          <w:tcPr>
            <w:tcW w:w="1383" w:type="dxa"/>
          </w:tcPr>
          <w:p w:rsidR="00644A77" w:rsidRPr="00F923F2" w:rsidRDefault="00644A77" w:rsidP="00305603">
            <w:pPr>
              <w:pStyle w:val="TableParagraph"/>
              <w:spacing w:line="276" w:lineRule="auto"/>
              <w:ind w:left="151" w:right="141"/>
              <w:jc w:val="center"/>
              <w:rPr>
                <w:sz w:val="24"/>
              </w:rPr>
            </w:pPr>
            <w:r w:rsidRPr="00F923F2">
              <w:rPr>
                <w:spacing w:val="-1"/>
                <w:sz w:val="24"/>
              </w:rPr>
              <w:t>Почетная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грамота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МО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РБ</w:t>
            </w:r>
          </w:p>
        </w:tc>
        <w:tc>
          <w:tcPr>
            <w:tcW w:w="1716" w:type="dxa"/>
          </w:tcPr>
          <w:p w:rsidR="00644A77" w:rsidRPr="00F923F2" w:rsidRDefault="00644A77" w:rsidP="00305603">
            <w:pPr>
              <w:pStyle w:val="TableParagraph"/>
              <w:spacing w:line="278" w:lineRule="auto"/>
              <w:ind w:left="471" w:right="92" w:hanging="365"/>
              <w:rPr>
                <w:sz w:val="24"/>
              </w:rPr>
            </w:pPr>
            <w:r w:rsidRPr="00F923F2">
              <w:rPr>
                <w:spacing w:val="-1"/>
                <w:sz w:val="24"/>
              </w:rPr>
              <w:t>Благодарность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МО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РФ</w:t>
            </w:r>
          </w:p>
        </w:tc>
        <w:tc>
          <w:tcPr>
            <w:tcW w:w="1719" w:type="dxa"/>
          </w:tcPr>
          <w:p w:rsidR="00644A77" w:rsidRPr="00F923F2" w:rsidRDefault="00644A77" w:rsidP="00305603">
            <w:pPr>
              <w:pStyle w:val="TableParagraph"/>
              <w:spacing w:line="278" w:lineRule="auto"/>
              <w:ind w:left="498" w:right="95" w:hanging="392"/>
              <w:rPr>
                <w:sz w:val="24"/>
              </w:rPr>
            </w:pPr>
            <w:r w:rsidRPr="00F923F2">
              <w:rPr>
                <w:spacing w:val="-1"/>
                <w:sz w:val="24"/>
              </w:rPr>
              <w:t>Благодарность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МО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РБ</w:t>
            </w:r>
          </w:p>
        </w:tc>
        <w:tc>
          <w:tcPr>
            <w:tcW w:w="1570" w:type="dxa"/>
          </w:tcPr>
          <w:p w:rsidR="00644A77" w:rsidRPr="00F923F2" w:rsidRDefault="00644A77" w:rsidP="00305603">
            <w:pPr>
              <w:pStyle w:val="TableParagraph"/>
              <w:spacing w:line="276" w:lineRule="auto"/>
              <w:ind w:left="104" w:right="100" w:hanging="1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Отличник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народного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просвещения</w:t>
            </w:r>
          </w:p>
        </w:tc>
      </w:tr>
      <w:tr w:rsidR="00644A77" w:rsidTr="00305603">
        <w:trPr>
          <w:trHeight w:val="316"/>
        </w:trPr>
        <w:tc>
          <w:tcPr>
            <w:tcW w:w="999" w:type="dxa"/>
          </w:tcPr>
          <w:p w:rsidR="00644A77" w:rsidRPr="00F923F2" w:rsidRDefault="00644A77" w:rsidP="00305603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65"/>
              <w:rPr>
                <w:sz w:val="24"/>
              </w:rPr>
            </w:pPr>
          </w:p>
        </w:tc>
        <w:tc>
          <w:tcPr>
            <w:tcW w:w="1383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 w:rsidRPr="00F923F2">
              <w:rPr>
                <w:sz w:val="24"/>
              </w:rPr>
              <w:t>1</w:t>
            </w:r>
          </w:p>
        </w:tc>
        <w:tc>
          <w:tcPr>
            <w:tcW w:w="1383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1</w:t>
            </w:r>
          </w:p>
        </w:tc>
        <w:tc>
          <w:tcPr>
            <w:tcW w:w="171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0</w:t>
            </w:r>
          </w:p>
        </w:tc>
        <w:tc>
          <w:tcPr>
            <w:tcW w:w="1719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 w:rsidRPr="00F923F2">
              <w:rPr>
                <w:sz w:val="24"/>
              </w:rPr>
              <w:t>0</w:t>
            </w:r>
          </w:p>
        </w:tc>
        <w:tc>
          <w:tcPr>
            <w:tcW w:w="1570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F923F2">
              <w:rPr>
                <w:sz w:val="24"/>
              </w:rPr>
              <w:t>0</w:t>
            </w:r>
          </w:p>
        </w:tc>
      </w:tr>
    </w:tbl>
    <w:p w:rsidR="00644A77" w:rsidRDefault="00644A77" w:rsidP="007C5100">
      <w:pPr>
        <w:pStyle w:val="BodyText"/>
        <w:spacing w:before="5"/>
        <w:ind w:left="0"/>
        <w:jc w:val="left"/>
        <w:rPr>
          <w:sz w:val="27"/>
        </w:rPr>
      </w:pPr>
    </w:p>
    <w:p w:rsidR="00644A77" w:rsidRDefault="00644A77" w:rsidP="007C5100">
      <w:pPr>
        <w:pStyle w:val="BodyText"/>
        <w:spacing w:line="276" w:lineRule="auto"/>
        <w:ind w:right="690" w:firstLine="707"/>
      </w:pPr>
      <w:r>
        <w:t>Все классные руководители прошли куры повышения квалификации по классному</w:t>
      </w:r>
      <w:r>
        <w:rPr>
          <w:spacing w:val="1"/>
        </w:rPr>
        <w:t xml:space="preserve"> </w:t>
      </w:r>
      <w:r>
        <w:t>руководству. Большинство педагогов прошли курсы повышения квалификации и владеют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рефлексивный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результатов.</w:t>
      </w:r>
    </w:p>
    <w:p w:rsidR="00644A77" w:rsidRDefault="00644A77" w:rsidP="007C5100">
      <w:pPr>
        <w:pStyle w:val="BodyText"/>
        <w:spacing w:before="2" w:line="276" w:lineRule="auto"/>
        <w:ind w:right="695" w:firstLine="707"/>
      </w:pPr>
      <w:r>
        <w:t>Статус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преемственность программ, методов и форм организации начального 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различными образовательными услугами, оптимизации интеллектуальной нагрузки, что, в</w:t>
      </w:r>
      <w:r>
        <w:rPr>
          <w:spacing w:val="-57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ускорения,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гармоничное</w:t>
      </w:r>
      <w:r>
        <w:rPr>
          <w:spacing w:val="-2"/>
        </w:rPr>
        <w:t xml:space="preserve"> </w:t>
      </w:r>
      <w:r>
        <w:t>развитие.</w:t>
      </w:r>
    </w:p>
    <w:p w:rsidR="00644A77" w:rsidRDefault="00644A77" w:rsidP="007C5100">
      <w:pPr>
        <w:pStyle w:val="BodyText"/>
        <w:spacing w:line="276" w:lineRule="auto"/>
        <w:ind w:right="690" w:firstLine="707"/>
      </w:pPr>
      <w:r>
        <w:t>В педагогическом коллективе школы есть все необходимые специалисты: учителя-</w:t>
      </w:r>
      <w:r>
        <w:rPr>
          <w:spacing w:val="1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библиотекари,</w:t>
      </w:r>
      <w:r>
        <w:rPr>
          <w:spacing w:val="1"/>
        </w:rPr>
        <w:t xml:space="preserve"> </w:t>
      </w:r>
      <w:r>
        <w:t>педагоги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 w:rsidP="007C5100">
      <w:pPr>
        <w:pStyle w:val="BodyText"/>
        <w:spacing w:line="276" w:lineRule="auto"/>
        <w:ind w:right="696" w:firstLine="707"/>
      </w:pPr>
      <w:r>
        <w:t>Специфика кадров МАОУ СОШ №1 г.Туймазы определяется</w:t>
      </w:r>
      <w:r>
        <w:rPr>
          <w:spacing w:val="1"/>
        </w:rPr>
        <w:t xml:space="preserve"> </w:t>
      </w:r>
      <w:r>
        <w:t>высоким уровнем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способностей.</w:t>
      </w:r>
    </w:p>
    <w:p w:rsidR="00644A77" w:rsidRDefault="00644A77" w:rsidP="007C5100">
      <w:pPr>
        <w:pStyle w:val="Heading1"/>
        <w:spacing w:before="41"/>
        <w:ind w:left="4294"/>
        <w:jc w:val="left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644A77" w:rsidRDefault="00644A77" w:rsidP="007C5100">
      <w:pPr>
        <w:pStyle w:val="BodyText"/>
        <w:spacing w:before="40" w:line="276" w:lineRule="auto"/>
        <w:ind w:right="691" w:firstLine="707"/>
        <w:jc w:val="left"/>
      </w:pPr>
      <w:r>
        <w:t>Перечень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г.Туймазы,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вносятся</w:t>
      </w:r>
      <w:r>
        <w:rPr>
          <w:spacing w:val="-1"/>
        </w:rPr>
        <w:t xml:space="preserve"> </w:t>
      </w:r>
      <w:r>
        <w:t>изменения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воспитания:</w:t>
      </w:r>
    </w:p>
    <w:p w:rsidR="00644A77" w:rsidRDefault="00644A77" w:rsidP="007C5100">
      <w:pPr>
        <w:pStyle w:val="ListParagraph"/>
        <w:numPr>
          <w:ilvl w:val="0"/>
          <w:numId w:val="92"/>
        </w:numPr>
        <w:tabs>
          <w:tab w:val="left" w:pos="1559"/>
        </w:tabs>
        <w:spacing w:before="2"/>
        <w:ind w:left="1558" w:hanging="14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№1</w:t>
      </w:r>
      <w:r>
        <w:rPr>
          <w:spacing w:val="-3"/>
          <w:sz w:val="24"/>
        </w:rPr>
        <w:t xml:space="preserve"> </w:t>
      </w:r>
      <w:r>
        <w:rPr>
          <w:sz w:val="24"/>
        </w:rPr>
        <w:t>г.Туймазы;</w:t>
      </w:r>
    </w:p>
    <w:p w:rsidR="00644A77" w:rsidRDefault="00644A77" w:rsidP="007C5100">
      <w:pPr>
        <w:pStyle w:val="ListParagraph"/>
        <w:numPr>
          <w:ilvl w:val="0"/>
          <w:numId w:val="92"/>
        </w:numPr>
        <w:tabs>
          <w:tab w:val="left" w:pos="1559"/>
        </w:tabs>
        <w:spacing w:before="41"/>
        <w:ind w:left="1558" w:hanging="141"/>
        <w:jc w:val="left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-2"/>
          <w:sz w:val="24"/>
        </w:rPr>
        <w:t xml:space="preserve"> </w:t>
      </w:r>
      <w:r>
        <w:rPr>
          <w:sz w:val="24"/>
        </w:rPr>
        <w:t>г.Туймазы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644A77" w:rsidRDefault="00644A77" w:rsidP="007C5100">
      <w:pPr>
        <w:pStyle w:val="ListParagraph"/>
        <w:numPr>
          <w:ilvl w:val="0"/>
          <w:numId w:val="92"/>
        </w:numPr>
        <w:tabs>
          <w:tab w:val="left" w:pos="1664"/>
        </w:tabs>
        <w:spacing w:before="40" w:line="276" w:lineRule="auto"/>
        <w:ind w:right="690" w:firstLine="0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644A77" w:rsidRDefault="00644A77">
      <w:pPr>
        <w:spacing w:line="275" w:lineRule="exact"/>
        <w:jc w:val="center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Heading1"/>
        <w:numPr>
          <w:ilvl w:val="2"/>
          <w:numId w:val="65"/>
        </w:numPr>
        <w:tabs>
          <w:tab w:val="left" w:pos="3423"/>
        </w:tabs>
        <w:spacing w:before="73"/>
        <w:ind w:left="4150" w:right="1502" w:hanging="1328"/>
      </w:pPr>
      <w:r>
        <w:t>Требования к условиям работы с обучающимися с особыми</w:t>
      </w:r>
      <w:r>
        <w:rPr>
          <w:spacing w:val="-57"/>
        </w:rPr>
        <w:t xml:space="preserve"> </w:t>
      </w:r>
      <w:r>
        <w:t>образовательными потребностями</w:t>
      </w:r>
    </w:p>
    <w:p w:rsidR="00644A77" w:rsidRDefault="00644A77">
      <w:pPr>
        <w:pStyle w:val="BodyText"/>
        <w:spacing w:before="1"/>
        <w:ind w:left="2126"/>
      </w:pPr>
      <w:r>
        <w:t>Количество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33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1-11 класс.</w:t>
      </w:r>
    </w:p>
    <w:p w:rsidR="00644A77" w:rsidRDefault="00644A77">
      <w:pPr>
        <w:pStyle w:val="BodyText"/>
        <w:ind w:right="803" w:firstLine="707"/>
      </w:pPr>
      <w:r>
        <w:t>На уровне воспитывающей среды: во всех локальных составляющих строится 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6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уникальности достижений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 с ОВЗ:</w:t>
      </w:r>
    </w:p>
    <w:p w:rsidR="00644A77" w:rsidRDefault="00644A77">
      <w:pPr>
        <w:pStyle w:val="BodyText"/>
        <w:ind w:right="799" w:firstLine="707"/>
      </w:pPr>
      <w:r>
        <w:t>В ОУ в рамках реализации целевой программы "Доступная среда" смонтированы</w:t>
      </w:r>
      <w:r>
        <w:rPr>
          <w:spacing w:val="1"/>
        </w:rPr>
        <w:t xml:space="preserve"> </w:t>
      </w:r>
      <w:r>
        <w:t>широкие входные двери, лестницы, пандусы, съезды, пути движения внутри здания, санитарно-гигиенические помещения.</w:t>
      </w:r>
    </w:p>
    <w:p w:rsidR="00644A77" w:rsidRDefault="00644A77">
      <w:pPr>
        <w:pStyle w:val="BodyText"/>
        <w:ind w:right="797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 и самостоятельности, сопричастности к реализации целей и 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-57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 деятельности.</w:t>
      </w:r>
    </w:p>
    <w:p w:rsidR="00644A77" w:rsidRDefault="00644A77">
      <w:pPr>
        <w:pStyle w:val="BodyText"/>
        <w:spacing w:before="1"/>
        <w:ind w:right="796" w:firstLine="707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классе, в разновозрастных группах, в малых группах детей, в детско-</w:t>
      </w:r>
      <w:r>
        <w:rPr>
          <w:spacing w:val="1"/>
        </w:rPr>
        <w:t xml:space="preserve"> </w:t>
      </w:r>
      <w:r>
        <w:t>родительских группах обеспечивает условия освоения доступных навыков, 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3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команде,</w:t>
      </w:r>
      <w:r>
        <w:rPr>
          <w:spacing w:val="13"/>
        </w:rPr>
        <w:t xml:space="preserve"> </w:t>
      </w:r>
      <w:r>
        <w:t>развивает</w:t>
      </w:r>
      <w:r>
        <w:rPr>
          <w:spacing w:val="14"/>
        </w:rPr>
        <w:t xml:space="preserve"> </w:t>
      </w:r>
      <w:r>
        <w:t>активность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ответственность</w:t>
      </w:r>
      <w:r>
        <w:rPr>
          <w:spacing w:val="12"/>
        </w:rPr>
        <w:t xml:space="preserve"> </w:t>
      </w:r>
      <w:r>
        <w:t>каждого</w:t>
      </w:r>
      <w:r>
        <w:rPr>
          <w:spacing w:val="13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:rsidR="00644A77" w:rsidRDefault="00644A77">
      <w:pPr>
        <w:pStyle w:val="BodyText"/>
        <w:ind w:right="802" w:firstLine="707"/>
      </w:pPr>
      <w:r>
        <w:t>На уровне событий: проектирование педагогами ритмов учебной работы, отдыха,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 каждого ребенка с ОВЗ обеспечивает возможность его участия в жизни 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 силах.</w:t>
      </w:r>
    </w:p>
    <w:p w:rsidR="00644A77" w:rsidRDefault="00644A77">
      <w:pPr>
        <w:pStyle w:val="BodyText"/>
        <w:ind w:left="2126"/>
      </w:pPr>
      <w:r>
        <w:t>Особыми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являются:</w:t>
      </w:r>
    </w:p>
    <w:p w:rsidR="00644A77" w:rsidRDefault="00644A77" w:rsidP="00404B6E">
      <w:pPr>
        <w:pStyle w:val="ListParagraph"/>
        <w:numPr>
          <w:ilvl w:val="0"/>
          <w:numId w:val="47"/>
        </w:numPr>
        <w:tabs>
          <w:tab w:val="left" w:pos="2350"/>
        </w:tabs>
        <w:ind w:right="805" w:firstLine="707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 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644A77" w:rsidRDefault="00644A77" w:rsidP="00404B6E">
      <w:pPr>
        <w:pStyle w:val="ListParagraph"/>
        <w:numPr>
          <w:ilvl w:val="0"/>
          <w:numId w:val="47"/>
        </w:numPr>
        <w:tabs>
          <w:tab w:val="left" w:pos="2317"/>
        </w:tabs>
        <w:ind w:right="803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детям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ОВЗ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4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644A77" w:rsidRDefault="00644A77" w:rsidP="00404B6E">
      <w:pPr>
        <w:pStyle w:val="ListParagraph"/>
        <w:numPr>
          <w:ilvl w:val="0"/>
          <w:numId w:val="47"/>
        </w:numPr>
        <w:tabs>
          <w:tab w:val="left" w:pos="2494"/>
          <w:tab w:val="left" w:pos="3952"/>
          <w:tab w:val="left" w:pos="5863"/>
          <w:tab w:val="left" w:pos="7518"/>
          <w:tab w:val="left" w:pos="7912"/>
          <w:tab w:val="left" w:pos="8922"/>
        </w:tabs>
        <w:ind w:right="804" w:firstLine="707"/>
        <w:jc w:val="left"/>
        <w:rPr>
          <w:sz w:val="24"/>
        </w:rPr>
      </w:pPr>
      <w:r>
        <w:rPr>
          <w:sz w:val="24"/>
        </w:rPr>
        <w:t>построение</w:t>
      </w:r>
      <w:r>
        <w:rPr>
          <w:sz w:val="24"/>
        </w:rPr>
        <w:tab/>
        <w:t>воспитательной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644A77" w:rsidRDefault="00644A77" w:rsidP="00404B6E">
      <w:pPr>
        <w:pStyle w:val="ListParagraph"/>
        <w:numPr>
          <w:ilvl w:val="0"/>
          <w:numId w:val="47"/>
        </w:numPr>
        <w:tabs>
          <w:tab w:val="left" w:pos="2418"/>
          <w:tab w:val="left" w:pos="3553"/>
          <w:tab w:val="left" w:pos="5071"/>
          <w:tab w:val="left" w:pos="5884"/>
          <w:tab w:val="left" w:pos="6224"/>
          <w:tab w:val="left" w:pos="7722"/>
          <w:tab w:val="left" w:pos="9218"/>
          <w:tab w:val="left" w:pos="10547"/>
        </w:tabs>
        <w:ind w:right="800" w:firstLine="707"/>
        <w:jc w:val="left"/>
        <w:rPr>
          <w:sz w:val="24"/>
        </w:rPr>
      </w:pPr>
      <w:r>
        <w:rPr>
          <w:sz w:val="24"/>
        </w:rPr>
        <w:t>активное</w:t>
      </w:r>
      <w:r>
        <w:rPr>
          <w:sz w:val="24"/>
        </w:rPr>
        <w:tab/>
        <w:t>привлечение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ближайшего</w:t>
      </w:r>
      <w:r>
        <w:rPr>
          <w:sz w:val="24"/>
        </w:rPr>
        <w:tab/>
        <w:t>социального</w:t>
      </w:r>
      <w:r>
        <w:rPr>
          <w:sz w:val="24"/>
        </w:rPr>
        <w:tab/>
        <w:t>окружения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644A77" w:rsidRDefault="00644A77" w:rsidP="00404B6E">
      <w:pPr>
        <w:pStyle w:val="ListParagraph"/>
        <w:numPr>
          <w:ilvl w:val="0"/>
          <w:numId w:val="47"/>
        </w:numPr>
        <w:tabs>
          <w:tab w:val="left" w:pos="2281"/>
        </w:tabs>
        <w:spacing w:before="1"/>
        <w:ind w:right="796" w:firstLine="707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 с ОВЗ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и содействие повышению уровня их педагогической, психологической, медико-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644A77" w:rsidRDefault="00644A77" w:rsidP="00404B6E">
      <w:pPr>
        <w:pStyle w:val="ListParagraph"/>
        <w:numPr>
          <w:ilvl w:val="0"/>
          <w:numId w:val="47"/>
        </w:numPr>
        <w:tabs>
          <w:tab w:val="left" w:pos="2266"/>
        </w:tabs>
        <w:ind w:left="2266" w:hanging="140"/>
        <w:rPr>
          <w:sz w:val="24"/>
        </w:rPr>
      </w:pPr>
      <w:r>
        <w:rPr>
          <w:sz w:val="24"/>
        </w:rPr>
        <w:t>индивидуализация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644A77" w:rsidRDefault="00644A77">
      <w:pPr>
        <w:pStyle w:val="BodyText"/>
        <w:ind w:left="0"/>
        <w:jc w:val="left"/>
      </w:pPr>
    </w:p>
    <w:p w:rsidR="00644A77" w:rsidRDefault="00644A77" w:rsidP="00404B6E">
      <w:pPr>
        <w:pStyle w:val="Heading1"/>
        <w:numPr>
          <w:ilvl w:val="2"/>
          <w:numId w:val="65"/>
        </w:numPr>
        <w:tabs>
          <w:tab w:val="left" w:pos="2550"/>
        </w:tabs>
        <w:ind w:left="4184" w:right="1339" w:hanging="2235"/>
      </w:pPr>
      <w:r>
        <w:t>Система поощрения социальной успешности и проявлений активной</w:t>
      </w:r>
      <w:r>
        <w:rPr>
          <w:spacing w:val="-57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 обучающихся</w:t>
      </w:r>
    </w:p>
    <w:p w:rsidR="00644A77" w:rsidRDefault="00644A77">
      <w:pPr>
        <w:pStyle w:val="BodyText"/>
        <w:ind w:right="796"/>
      </w:pPr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727"/>
        </w:tabs>
        <w:spacing w:before="73"/>
        <w:ind w:right="808" w:firstLine="0"/>
        <w:rPr>
          <w:sz w:val="24"/>
        </w:rPr>
      </w:pPr>
      <w:r>
        <w:rPr>
          <w:sz w:val="24"/>
        </w:rPr>
        <w:t>публичности,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38"/>
        </w:tabs>
        <w:spacing w:before="1"/>
        <w:ind w:right="799" w:firstLine="0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59"/>
        </w:tabs>
        <w:ind w:right="797" w:firstLine="0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следование порядку, зафиксированному в этом документе, соблюдение 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выдвижении кандидатур);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31"/>
        </w:tabs>
        <w:ind w:right="796" w:firstLine="0"/>
        <w:rPr>
          <w:sz w:val="24"/>
        </w:rPr>
      </w:pP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 длительные периоды ожидания, чрезмерно большие группы поощряемых и</w:t>
      </w:r>
      <w:r>
        <w:rPr>
          <w:spacing w:val="-57"/>
          <w:sz w:val="24"/>
        </w:rPr>
        <w:t xml:space="preserve"> </w:t>
      </w:r>
      <w:r>
        <w:rPr>
          <w:sz w:val="24"/>
        </w:rPr>
        <w:t>т.п.);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758"/>
        </w:tabs>
        <w:ind w:right="798" w:firstLine="0"/>
        <w:rPr>
          <w:sz w:val="24"/>
        </w:rPr>
      </w:pP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ее);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04"/>
        </w:tabs>
        <w:spacing w:before="1"/>
        <w:ind w:right="806" w:firstLine="0"/>
        <w:rPr>
          <w:sz w:val="24"/>
        </w:rPr>
      </w:pPr>
      <w:r>
        <w:rPr>
          <w:sz w:val="24"/>
        </w:rPr>
        <w:t>привлечении к участию в системе поощрений на всех стадиях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их статусных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69"/>
        </w:tabs>
        <w:ind w:right="807" w:firstLine="0"/>
        <w:rPr>
          <w:sz w:val="24"/>
        </w:rPr>
      </w:pPr>
      <w:r>
        <w:rPr>
          <w:sz w:val="24"/>
        </w:rPr>
        <w:t>дифференцированности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:rsidR="00644A77" w:rsidRDefault="00644A77">
      <w:pPr>
        <w:pStyle w:val="BodyText"/>
        <w:ind w:right="802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успешности: портфолио ученика, номинанты слета достижений «Звезды 2</w:t>
      </w:r>
      <w:r>
        <w:rPr>
          <w:spacing w:val="1"/>
        </w:rPr>
        <w:t xml:space="preserve"> </w:t>
      </w:r>
      <w:r>
        <w:t>школы»»,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Стипендий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РБ,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МР ТР.</w:t>
      </w:r>
    </w:p>
    <w:p w:rsidR="00644A77" w:rsidRDefault="00644A77">
      <w:pPr>
        <w:pStyle w:val="BodyText"/>
        <w:ind w:left="0"/>
        <w:jc w:val="left"/>
      </w:pPr>
    </w:p>
    <w:p w:rsidR="00644A77" w:rsidRPr="001F084B" w:rsidRDefault="00644A77" w:rsidP="00404B6E">
      <w:pPr>
        <w:pStyle w:val="Heading1"/>
        <w:numPr>
          <w:ilvl w:val="2"/>
          <w:numId w:val="65"/>
        </w:numPr>
        <w:tabs>
          <w:tab w:val="left" w:pos="4475"/>
        </w:tabs>
        <w:ind w:left="4474"/>
        <w:jc w:val="left"/>
      </w:pPr>
      <w:r w:rsidRPr="001F084B">
        <w:t>Анализ</w:t>
      </w:r>
      <w:r w:rsidRPr="001F084B">
        <w:rPr>
          <w:spacing w:val="-5"/>
        </w:rPr>
        <w:t xml:space="preserve"> </w:t>
      </w:r>
      <w:r w:rsidRPr="001F084B">
        <w:t>воспитательного</w:t>
      </w:r>
      <w:r w:rsidRPr="001F084B">
        <w:rPr>
          <w:spacing w:val="-4"/>
        </w:rPr>
        <w:t xml:space="preserve"> </w:t>
      </w:r>
      <w:r w:rsidRPr="001F084B">
        <w:t>процесса</w:t>
      </w:r>
    </w:p>
    <w:p w:rsidR="00644A77" w:rsidRPr="001F084B" w:rsidRDefault="00644A77">
      <w:pPr>
        <w:pStyle w:val="BodyText"/>
        <w:ind w:right="691"/>
        <w:jc w:val="left"/>
      </w:pPr>
      <w:r w:rsidRPr="001F084B">
        <w:t>Самоанализ</w:t>
      </w:r>
      <w:r w:rsidRPr="001F084B">
        <w:rPr>
          <w:spacing w:val="38"/>
        </w:rPr>
        <w:t xml:space="preserve"> </w:t>
      </w:r>
      <w:r w:rsidRPr="001F084B">
        <w:t>организуемого</w:t>
      </w:r>
      <w:r w:rsidRPr="001F084B">
        <w:rPr>
          <w:spacing w:val="38"/>
        </w:rPr>
        <w:t xml:space="preserve"> </w:t>
      </w:r>
      <w:r w:rsidRPr="001F084B">
        <w:t>в</w:t>
      </w:r>
      <w:r w:rsidRPr="001F084B">
        <w:rPr>
          <w:spacing w:val="38"/>
        </w:rPr>
        <w:t xml:space="preserve"> </w:t>
      </w:r>
      <w:r w:rsidRPr="001F084B">
        <w:t>школе</w:t>
      </w:r>
      <w:r w:rsidRPr="001F084B">
        <w:rPr>
          <w:spacing w:val="36"/>
        </w:rPr>
        <w:t xml:space="preserve"> </w:t>
      </w:r>
      <w:r w:rsidRPr="001F084B">
        <w:t>воспитательного</w:t>
      </w:r>
      <w:r w:rsidRPr="001F084B">
        <w:rPr>
          <w:spacing w:val="38"/>
        </w:rPr>
        <w:t xml:space="preserve"> </w:t>
      </w:r>
      <w:r w:rsidRPr="001F084B">
        <w:t>процесса</w:t>
      </w:r>
      <w:r w:rsidRPr="001F084B">
        <w:rPr>
          <w:spacing w:val="37"/>
        </w:rPr>
        <w:t xml:space="preserve"> </w:t>
      </w:r>
      <w:r w:rsidRPr="001F084B">
        <w:t>проводится</w:t>
      </w:r>
      <w:r w:rsidRPr="001F084B">
        <w:rPr>
          <w:spacing w:val="38"/>
        </w:rPr>
        <w:t xml:space="preserve"> </w:t>
      </w:r>
      <w:r w:rsidRPr="001F084B">
        <w:t>с</w:t>
      </w:r>
      <w:r w:rsidRPr="001F084B">
        <w:rPr>
          <w:spacing w:val="36"/>
        </w:rPr>
        <w:t xml:space="preserve"> </w:t>
      </w:r>
      <w:r w:rsidRPr="001F084B">
        <w:t>целью</w:t>
      </w:r>
      <w:r w:rsidRPr="001F084B">
        <w:rPr>
          <w:spacing w:val="39"/>
        </w:rPr>
        <w:t xml:space="preserve"> </w:t>
      </w:r>
      <w:r w:rsidRPr="001F084B">
        <w:t>вы</w:t>
      </w:r>
      <w:r w:rsidRPr="001F084B">
        <w:rPr>
          <w:spacing w:val="-57"/>
        </w:rPr>
        <w:t xml:space="preserve"> </w:t>
      </w:r>
      <w:r w:rsidRPr="001F084B">
        <w:t>явления</w:t>
      </w:r>
      <w:r w:rsidRPr="001F084B">
        <w:rPr>
          <w:spacing w:val="-1"/>
        </w:rPr>
        <w:t xml:space="preserve"> </w:t>
      </w:r>
      <w:r w:rsidRPr="001F084B">
        <w:t>основных</w:t>
      </w:r>
      <w:r w:rsidRPr="001F084B">
        <w:rPr>
          <w:spacing w:val="-1"/>
        </w:rPr>
        <w:t xml:space="preserve"> </w:t>
      </w:r>
      <w:r w:rsidRPr="001F084B">
        <w:t>проблем</w:t>
      </w:r>
      <w:r w:rsidRPr="001F084B">
        <w:rPr>
          <w:spacing w:val="-2"/>
        </w:rPr>
        <w:t xml:space="preserve"> </w:t>
      </w:r>
      <w:r w:rsidRPr="001F084B">
        <w:t>школьного</w:t>
      </w:r>
      <w:r w:rsidRPr="001F084B">
        <w:rPr>
          <w:spacing w:val="-1"/>
        </w:rPr>
        <w:t xml:space="preserve"> </w:t>
      </w:r>
      <w:r w:rsidRPr="001F084B">
        <w:t>воспитания и</w:t>
      </w:r>
      <w:r w:rsidRPr="001F084B">
        <w:rPr>
          <w:spacing w:val="-3"/>
        </w:rPr>
        <w:t xml:space="preserve"> </w:t>
      </w:r>
      <w:r w:rsidRPr="001F084B">
        <w:t>последующего</w:t>
      </w:r>
      <w:r w:rsidRPr="001F084B">
        <w:rPr>
          <w:spacing w:val="-2"/>
        </w:rPr>
        <w:t xml:space="preserve"> </w:t>
      </w:r>
      <w:r w:rsidRPr="001F084B">
        <w:t>их</w:t>
      </w:r>
      <w:r w:rsidRPr="001F084B">
        <w:rPr>
          <w:spacing w:val="-4"/>
        </w:rPr>
        <w:t xml:space="preserve"> </w:t>
      </w:r>
      <w:r w:rsidRPr="001F084B">
        <w:t>решения.</w:t>
      </w:r>
    </w:p>
    <w:p w:rsidR="00644A77" w:rsidRPr="001F084B" w:rsidRDefault="00644A77">
      <w:pPr>
        <w:pStyle w:val="BodyText"/>
        <w:ind w:right="691"/>
        <w:jc w:val="left"/>
      </w:pPr>
      <w:r w:rsidRPr="001F084B">
        <w:t>Анализ</w:t>
      </w:r>
      <w:r w:rsidRPr="001F084B">
        <w:rPr>
          <w:spacing w:val="10"/>
        </w:rPr>
        <w:t xml:space="preserve"> </w:t>
      </w:r>
      <w:r w:rsidRPr="001F084B">
        <w:t>осуществляется</w:t>
      </w:r>
      <w:r w:rsidRPr="001F084B">
        <w:rPr>
          <w:spacing w:val="9"/>
        </w:rPr>
        <w:t xml:space="preserve"> </w:t>
      </w:r>
      <w:r w:rsidRPr="001F084B">
        <w:t>ежегодно</w:t>
      </w:r>
      <w:r w:rsidRPr="001F084B">
        <w:rPr>
          <w:spacing w:val="9"/>
        </w:rPr>
        <w:t xml:space="preserve"> </w:t>
      </w:r>
      <w:r w:rsidRPr="001F084B">
        <w:t>педагогами</w:t>
      </w:r>
      <w:r w:rsidRPr="001F084B">
        <w:rPr>
          <w:spacing w:val="10"/>
        </w:rPr>
        <w:t xml:space="preserve"> </w:t>
      </w:r>
      <w:r w:rsidRPr="001F084B">
        <w:t>школы,</w:t>
      </w:r>
      <w:r w:rsidRPr="001F084B">
        <w:rPr>
          <w:spacing w:val="9"/>
        </w:rPr>
        <w:t xml:space="preserve"> </w:t>
      </w:r>
      <w:r w:rsidRPr="001F084B">
        <w:t>задействованными</w:t>
      </w:r>
      <w:r w:rsidRPr="001F084B">
        <w:rPr>
          <w:spacing w:val="10"/>
        </w:rPr>
        <w:t xml:space="preserve"> </w:t>
      </w:r>
      <w:r w:rsidRPr="001F084B">
        <w:t>в</w:t>
      </w:r>
      <w:r w:rsidRPr="001F084B">
        <w:rPr>
          <w:spacing w:val="9"/>
        </w:rPr>
        <w:t xml:space="preserve"> </w:t>
      </w:r>
      <w:r w:rsidRPr="001F084B">
        <w:t>сфере</w:t>
      </w:r>
      <w:r w:rsidRPr="001F084B">
        <w:rPr>
          <w:spacing w:val="-57"/>
        </w:rPr>
        <w:t xml:space="preserve"> </w:t>
      </w:r>
      <w:r w:rsidRPr="001F084B">
        <w:t>воспитания</w:t>
      </w:r>
      <w:r w:rsidRPr="001F084B">
        <w:rPr>
          <w:spacing w:val="-1"/>
        </w:rPr>
        <w:t xml:space="preserve"> </w:t>
      </w:r>
      <w:r w:rsidRPr="001F084B">
        <w:t>МАОУ СОШ №1.</w:t>
      </w:r>
    </w:p>
    <w:p w:rsidR="00644A77" w:rsidRPr="001F084B" w:rsidRDefault="00644A77">
      <w:pPr>
        <w:pStyle w:val="BodyText"/>
        <w:ind w:right="691"/>
        <w:jc w:val="left"/>
      </w:pPr>
      <w:r w:rsidRPr="001F084B">
        <w:t>Основными</w:t>
      </w:r>
      <w:r w:rsidRPr="001F084B">
        <w:rPr>
          <w:spacing w:val="3"/>
        </w:rPr>
        <w:t xml:space="preserve"> </w:t>
      </w:r>
      <w:r w:rsidRPr="001F084B">
        <w:t>принципами,</w:t>
      </w:r>
      <w:r w:rsidRPr="001F084B">
        <w:rPr>
          <w:spacing w:val="2"/>
        </w:rPr>
        <w:t xml:space="preserve"> </w:t>
      </w:r>
      <w:r w:rsidRPr="001F084B">
        <w:t>на</w:t>
      </w:r>
      <w:r w:rsidRPr="001F084B">
        <w:rPr>
          <w:spacing w:val="1"/>
        </w:rPr>
        <w:t xml:space="preserve"> </w:t>
      </w:r>
      <w:r w:rsidRPr="001F084B">
        <w:t>основе</w:t>
      </w:r>
      <w:r w:rsidRPr="001F084B">
        <w:rPr>
          <w:spacing w:val="3"/>
        </w:rPr>
        <w:t xml:space="preserve"> </w:t>
      </w:r>
      <w:r w:rsidRPr="001F084B">
        <w:t>которых</w:t>
      </w:r>
      <w:r w:rsidRPr="001F084B">
        <w:rPr>
          <w:spacing w:val="2"/>
        </w:rPr>
        <w:t xml:space="preserve"> </w:t>
      </w:r>
      <w:r w:rsidRPr="001F084B">
        <w:t>осуществляется</w:t>
      </w:r>
      <w:r w:rsidRPr="001F084B">
        <w:rPr>
          <w:spacing w:val="4"/>
        </w:rPr>
        <w:t xml:space="preserve"> </w:t>
      </w:r>
      <w:r w:rsidRPr="001F084B">
        <w:t>анализ</w:t>
      </w:r>
      <w:r w:rsidRPr="001F084B">
        <w:rPr>
          <w:spacing w:val="3"/>
        </w:rPr>
        <w:t xml:space="preserve"> </w:t>
      </w:r>
      <w:r w:rsidRPr="001F084B">
        <w:t>воспитательного</w:t>
      </w:r>
      <w:r w:rsidRPr="001F084B">
        <w:rPr>
          <w:spacing w:val="-57"/>
        </w:rPr>
        <w:t xml:space="preserve"> </w:t>
      </w:r>
      <w:r w:rsidRPr="001F084B">
        <w:t>процесса</w:t>
      </w:r>
      <w:r w:rsidRPr="001F084B">
        <w:rPr>
          <w:spacing w:val="-2"/>
        </w:rPr>
        <w:t xml:space="preserve"> </w:t>
      </w:r>
      <w:r w:rsidRPr="001F084B">
        <w:t>в</w:t>
      </w:r>
      <w:r w:rsidRPr="001F084B">
        <w:rPr>
          <w:spacing w:val="-1"/>
        </w:rPr>
        <w:t xml:space="preserve"> </w:t>
      </w:r>
      <w:r w:rsidRPr="001F084B">
        <w:t>школе, являются:</w:t>
      </w:r>
    </w:p>
    <w:p w:rsidR="00644A77" w:rsidRPr="001F084B" w:rsidRDefault="00644A77" w:rsidP="00404B6E">
      <w:pPr>
        <w:pStyle w:val="ListParagraph"/>
        <w:numPr>
          <w:ilvl w:val="1"/>
          <w:numId w:val="9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 w:rsidRPr="001F084B">
        <w:rPr>
          <w:sz w:val="24"/>
        </w:rPr>
        <w:t>принцип</w:t>
      </w:r>
      <w:r w:rsidRPr="001F084B">
        <w:rPr>
          <w:spacing w:val="-6"/>
          <w:sz w:val="24"/>
        </w:rPr>
        <w:t xml:space="preserve"> </w:t>
      </w:r>
      <w:r w:rsidRPr="001F084B">
        <w:rPr>
          <w:sz w:val="24"/>
        </w:rPr>
        <w:t>гуманистической</w:t>
      </w:r>
      <w:r w:rsidRPr="001F084B">
        <w:rPr>
          <w:spacing w:val="-6"/>
          <w:sz w:val="24"/>
        </w:rPr>
        <w:t xml:space="preserve"> </w:t>
      </w:r>
      <w:r w:rsidRPr="001F084B">
        <w:rPr>
          <w:sz w:val="24"/>
        </w:rPr>
        <w:t>направленности;</w:t>
      </w:r>
    </w:p>
    <w:p w:rsidR="00644A77" w:rsidRPr="001F084B" w:rsidRDefault="00644A77" w:rsidP="00404B6E">
      <w:pPr>
        <w:pStyle w:val="ListParagraph"/>
        <w:numPr>
          <w:ilvl w:val="1"/>
          <w:numId w:val="9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 w:rsidRPr="001F084B">
        <w:rPr>
          <w:sz w:val="24"/>
        </w:rPr>
        <w:t>принцип</w:t>
      </w:r>
      <w:r w:rsidRPr="001F084B">
        <w:rPr>
          <w:spacing w:val="-4"/>
          <w:sz w:val="24"/>
        </w:rPr>
        <w:t xml:space="preserve"> </w:t>
      </w:r>
      <w:r w:rsidRPr="001F084B">
        <w:rPr>
          <w:sz w:val="24"/>
        </w:rPr>
        <w:t>приоритета</w:t>
      </w:r>
      <w:r w:rsidRPr="001F084B">
        <w:rPr>
          <w:spacing w:val="-3"/>
          <w:sz w:val="24"/>
        </w:rPr>
        <w:t xml:space="preserve"> </w:t>
      </w:r>
      <w:r w:rsidRPr="001F084B">
        <w:rPr>
          <w:sz w:val="24"/>
        </w:rPr>
        <w:t>анализа</w:t>
      </w:r>
      <w:r w:rsidRPr="001F084B">
        <w:rPr>
          <w:spacing w:val="-4"/>
          <w:sz w:val="24"/>
        </w:rPr>
        <w:t xml:space="preserve"> </w:t>
      </w:r>
      <w:r w:rsidRPr="001F084B">
        <w:rPr>
          <w:sz w:val="24"/>
        </w:rPr>
        <w:t>сущностных</w:t>
      </w:r>
      <w:r w:rsidRPr="001F084B">
        <w:rPr>
          <w:spacing w:val="-3"/>
          <w:sz w:val="24"/>
        </w:rPr>
        <w:t xml:space="preserve"> </w:t>
      </w:r>
      <w:r w:rsidRPr="001F084B">
        <w:rPr>
          <w:sz w:val="24"/>
        </w:rPr>
        <w:t>сторон</w:t>
      </w:r>
      <w:r w:rsidRPr="001F084B">
        <w:rPr>
          <w:spacing w:val="-2"/>
          <w:sz w:val="24"/>
        </w:rPr>
        <w:t xml:space="preserve"> </w:t>
      </w:r>
      <w:r w:rsidRPr="001F084B">
        <w:rPr>
          <w:sz w:val="24"/>
        </w:rPr>
        <w:t>воспитания;</w:t>
      </w:r>
    </w:p>
    <w:p w:rsidR="00644A77" w:rsidRPr="001F084B" w:rsidRDefault="00644A77" w:rsidP="00404B6E">
      <w:pPr>
        <w:pStyle w:val="ListParagraph"/>
        <w:numPr>
          <w:ilvl w:val="1"/>
          <w:numId w:val="92"/>
        </w:numPr>
        <w:tabs>
          <w:tab w:val="left" w:pos="2139"/>
        </w:tabs>
        <w:spacing w:line="293" w:lineRule="exact"/>
        <w:ind w:hanging="361"/>
        <w:jc w:val="left"/>
        <w:rPr>
          <w:sz w:val="24"/>
        </w:rPr>
      </w:pPr>
      <w:r w:rsidRPr="001F084B">
        <w:rPr>
          <w:sz w:val="24"/>
        </w:rPr>
        <w:t>принцип</w:t>
      </w:r>
      <w:r w:rsidRPr="001F084B">
        <w:rPr>
          <w:spacing w:val="-5"/>
          <w:sz w:val="24"/>
        </w:rPr>
        <w:t xml:space="preserve"> </w:t>
      </w:r>
      <w:r w:rsidRPr="001F084B">
        <w:rPr>
          <w:sz w:val="24"/>
        </w:rPr>
        <w:t>развивающего</w:t>
      </w:r>
      <w:r w:rsidRPr="001F084B">
        <w:rPr>
          <w:spacing w:val="-5"/>
          <w:sz w:val="24"/>
        </w:rPr>
        <w:t xml:space="preserve"> </w:t>
      </w:r>
      <w:r w:rsidRPr="001F084B">
        <w:rPr>
          <w:sz w:val="24"/>
        </w:rPr>
        <w:t>характера;</w:t>
      </w:r>
    </w:p>
    <w:p w:rsidR="00644A77" w:rsidRPr="001F084B" w:rsidRDefault="00644A77" w:rsidP="00404B6E">
      <w:pPr>
        <w:pStyle w:val="ListParagraph"/>
        <w:numPr>
          <w:ilvl w:val="1"/>
          <w:numId w:val="92"/>
        </w:numPr>
        <w:tabs>
          <w:tab w:val="left" w:pos="2139"/>
        </w:tabs>
        <w:spacing w:before="2"/>
        <w:ind w:right="804"/>
        <w:jc w:val="left"/>
        <w:rPr>
          <w:sz w:val="24"/>
        </w:rPr>
      </w:pPr>
      <w:r w:rsidRPr="001F084B">
        <w:rPr>
          <w:sz w:val="24"/>
        </w:rPr>
        <w:t>принцип</w:t>
      </w:r>
      <w:r w:rsidRPr="001F084B">
        <w:rPr>
          <w:spacing w:val="1"/>
          <w:sz w:val="24"/>
        </w:rPr>
        <w:t xml:space="preserve"> </w:t>
      </w:r>
      <w:r w:rsidRPr="001F084B">
        <w:rPr>
          <w:sz w:val="24"/>
        </w:rPr>
        <w:t>разделенной</w:t>
      </w:r>
      <w:r w:rsidRPr="001F084B">
        <w:rPr>
          <w:spacing w:val="1"/>
          <w:sz w:val="24"/>
        </w:rPr>
        <w:t xml:space="preserve"> </w:t>
      </w:r>
      <w:r w:rsidRPr="001F084B">
        <w:rPr>
          <w:sz w:val="24"/>
        </w:rPr>
        <w:t>ответственности</w:t>
      </w:r>
      <w:r w:rsidRPr="001F084B">
        <w:rPr>
          <w:spacing w:val="1"/>
          <w:sz w:val="24"/>
        </w:rPr>
        <w:t xml:space="preserve"> </w:t>
      </w:r>
      <w:r w:rsidRPr="001F084B">
        <w:rPr>
          <w:sz w:val="24"/>
        </w:rPr>
        <w:t>за</w:t>
      </w:r>
      <w:r w:rsidRPr="001F084B">
        <w:rPr>
          <w:spacing w:val="1"/>
          <w:sz w:val="24"/>
        </w:rPr>
        <w:t xml:space="preserve"> </w:t>
      </w:r>
      <w:r w:rsidRPr="001F084B">
        <w:rPr>
          <w:sz w:val="24"/>
        </w:rPr>
        <w:t>результаты</w:t>
      </w:r>
      <w:r w:rsidRPr="001F084B">
        <w:rPr>
          <w:spacing w:val="1"/>
          <w:sz w:val="24"/>
        </w:rPr>
        <w:t xml:space="preserve"> </w:t>
      </w:r>
      <w:r w:rsidRPr="001F084B">
        <w:rPr>
          <w:sz w:val="24"/>
        </w:rPr>
        <w:t>личностного</w:t>
      </w:r>
      <w:r w:rsidRPr="001F084B">
        <w:rPr>
          <w:spacing w:val="1"/>
          <w:sz w:val="24"/>
        </w:rPr>
        <w:t xml:space="preserve"> </w:t>
      </w:r>
      <w:r w:rsidRPr="001F084B">
        <w:rPr>
          <w:sz w:val="24"/>
        </w:rPr>
        <w:t>развития</w:t>
      </w:r>
      <w:r w:rsidRPr="001F084B">
        <w:rPr>
          <w:spacing w:val="-57"/>
          <w:sz w:val="24"/>
        </w:rPr>
        <w:t xml:space="preserve"> </w:t>
      </w:r>
      <w:r w:rsidRPr="001F084B">
        <w:rPr>
          <w:sz w:val="24"/>
        </w:rPr>
        <w:t>школьников.</w:t>
      </w:r>
    </w:p>
    <w:p w:rsidR="00644A77" w:rsidRPr="001F084B" w:rsidRDefault="00644A77">
      <w:pPr>
        <w:pStyle w:val="BodyText"/>
        <w:spacing w:before="11"/>
        <w:ind w:left="0"/>
        <w:jc w:val="left"/>
        <w:rPr>
          <w:sz w:val="23"/>
        </w:rPr>
      </w:pPr>
    </w:p>
    <w:p w:rsidR="00644A77" w:rsidRPr="001F084B" w:rsidRDefault="00644A77">
      <w:pPr>
        <w:pStyle w:val="BodyText"/>
        <w:jc w:val="left"/>
      </w:pPr>
      <w:r w:rsidRPr="001F084B">
        <w:t>Основные</w:t>
      </w:r>
      <w:r w:rsidRPr="001F084B">
        <w:rPr>
          <w:spacing w:val="-6"/>
        </w:rPr>
        <w:t xml:space="preserve"> </w:t>
      </w:r>
      <w:r w:rsidRPr="001F084B">
        <w:t>направления</w:t>
      </w:r>
      <w:r w:rsidRPr="001F084B">
        <w:rPr>
          <w:spacing w:val="-1"/>
        </w:rPr>
        <w:t xml:space="preserve"> </w:t>
      </w:r>
      <w:r w:rsidRPr="001F084B">
        <w:t>самоанализа</w:t>
      </w:r>
      <w:r w:rsidRPr="001F084B">
        <w:rPr>
          <w:spacing w:val="-5"/>
        </w:rPr>
        <w:t xml:space="preserve"> </w:t>
      </w:r>
      <w:r w:rsidRPr="001F084B">
        <w:t>воспитательной</w:t>
      </w:r>
      <w:r w:rsidRPr="001F084B">
        <w:rPr>
          <w:spacing w:val="-5"/>
        </w:rPr>
        <w:t xml:space="preserve"> </w:t>
      </w:r>
      <w:r w:rsidRPr="001F084B">
        <w:t>деятельности:</w:t>
      </w: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6"/>
        <w:gridCol w:w="1942"/>
        <w:gridCol w:w="1843"/>
        <w:gridCol w:w="1987"/>
        <w:gridCol w:w="1699"/>
        <w:gridCol w:w="1416"/>
      </w:tblGrid>
      <w:tr w:rsidR="00644A77" w:rsidRPr="001F084B" w:rsidTr="00F923F2">
        <w:trPr>
          <w:trHeight w:val="873"/>
        </w:trPr>
        <w:tc>
          <w:tcPr>
            <w:tcW w:w="576" w:type="dxa"/>
          </w:tcPr>
          <w:p w:rsidR="00644A77" w:rsidRPr="001F084B" w:rsidRDefault="00644A77" w:rsidP="00F923F2">
            <w:pPr>
              <w:pStyle w:val="TableParagraph"/>
              <w:spacing w:before="1" w:line="276" w:lineRule="auto"/>
              <w:ind w:left="139" w:right="110" w:firstLine="43"/>
            </w:pPr>
            <w:r w:rsidRPr="001F084B">
              <w:t>№</w:t>
            </w:r>
            <w:r w:rsidRPr="001F084B">
              <w:rPr>
                <w:spacing w:val="-52"/>
              </w:rPr>
              <w:t xml:space="preserve"> </w:t>
            </w:r>
            <w:r w:rsidRPr="001F084B">
              <w:t>п/п</w:t>
            </w:r>
          </w:p>
        </w:tc>
        <w:tc>
          <w:tcPr>
            <w:tcW w:w="1942" w:type="dxa"/>
          </w:tcPr>
          <w:p w:rsidR="00644A77" w:rsidRPr="001F084B" w:rsidRDefault="00644A77" w:rsidP="00F923F2">
            <w:pPr>
              <w:pStyle w:val="TableParagraph"/>
              <w:spacing w:before="1"/>
              <w:ind w:left="357"/>
            </w:pPr>
            <w:r w:rsidRPr="001F084B">
              <w:t>Направление</w:t>
            </w:r>
          </w:p>
        </w:tc>
        <w:tc>
          <w:tcPr>
            <w:tcW w:w="1843" w:type="dxa"/>
          </w:tcPr>
          <w:p w:rsidR="00644A77" w:rsidRPr="001F084B" w:rsidRDefault="00644A77" w:rsidP="00F923F2">
            <w:pPr>
              <w:pStyle w:val="TableParagraph"/>
              <w:spacing w:before="1"/>
              <w:ind w:left="463"/>
            </w:pPr>
            <w:r w:rsidRPr="001F084B">
              <w:t>Критерии</w:t>
            </w:r>
          </w:p>
        </w:tc>
        <w:tc>
          <w:tcPr>
            <w:tcW w:w="1987" w:type="dxa"/>
          </w:tcPr>
          <w:p w:rsidR="00644A77" w:rsidRPr="001F084B" w:rsidRDefault="00644A77" w:rsidP="00F923F2">
            <w:pPr>
              <w:pStyle w:val="TableParagraph"/>
              <w:spacing w:before="1" w:line="276" w:lineRule="auto"/>
              <w:ind w:left="398" w:right="94" w:hanging="277"/>
            </w:pPr>
            <w:r w:rsidRPr="001F084B">
              <w:t>Способ получения</w:t>
            </w:r>
            <w:r w:rsidRPr="001F084B">
              <w:rPr>
                <w:spacing w:val="-52"/>
              </w:rPr>
              <w:t xml:space="preserve"> </w:t>
            </w:r>
            <w:r w:rsidRPr="001F084B">
              <w:t>информации</w:t>
            </w:r>
          </w:p>
        </w:tc>
        <w:tc>
          <w:tcPr>
            <w:tcW w:w="1699" w:type="dxa"/>
          </w:tcPr>
          <w:p w:rsidR="00644A77" w:rsidRPr="001F084B" w:rsidRDefault="00644A77" w:rsidP="00F923F2">
            <w:pPr>
              <w:pStyle w:val="TableParagraph"/>
              <w:spacing w:before="1"/>
              <w:ind w:left="135"/>
            </w:pPr>
            <w:r w:rsidRPr="001F084B">
              <w:t>Ответственные</w:t>
            </w:r>
          </w:p>
        </w:tc>
        <w:tc>
          <w:tcPr>
            <w:tcW w:w="1416" w:type="dxa"/>
          </w:tcPr>
          <w:p w:rsidR="00644A77" w:rsidRPr="001F084B" w:rsidRDefault="00644A77" w:rsidP="00F923F2">
            <w:pPr>
              <w:pStyle w:val="TableParagraph"/>
              <w:spacing w:before="1" w:line="276" w:lineRule="auto"/>
              <w:ind w:left="109" w:right="94" w:hanging="3"/>
              <w:jc w:val="center"/>
            </w:pPr>
            <w:r w:rsidRPr="001F084B">
              <w:t>Оценочный</w:t>
            </w:r>
            <w:r w:rsidRPr="001F084B">
              <w:rPr>
                <w:spacing w:val="1"/>
              </w:rPr>
              <w:t xml:space="preserve"> </w:t>
            </w:r>
            <w:r w:rsidRPr="001F084B">
              <w:t>инструмента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158" w:right="149"/>
              <w:jc w:val="center"/>
            </w:pPr>
            <w:r w:rsidRPr="001F084B">
              <w:t>рий</w:t>
            </w:r>
          </w:p>
        </w:tc>
      </w:tr>
      <w:tr w:rsidR="00644A77" w:rsidRPr="001F084B" w:rsidTr="00F923F2">
        <w:trPr>
          <w:trHeight w:val="1454"/>
        </w:trPr>
        <w:tc>
          <w:tcPr>
            <w:tcW w:w="576" w:type="dxa"/>
          </w:tcPr>
          <w:p w:rsidR="00644A77" w:rsidRPr="001F084B" w:rsidRDefault="00644A77" w:rsidP="00F923F2">
            <w:pPr>
              <w:pStyle w:val="TableParagraph"/>
              <w:spacing w:before="1"/>
              <w:ind w:left="107"/>
            </w:pPr>
            <w:r w:rsidRPr="001F084B">
              <w:t>1.</w:t>
            </w:r>
          </w:p>
        </w:tc>
        <w:tc>
          <w:tcPr>
            <w:tcW w:w="1942" w:type="dxa"/>
          </w:tcPr>
          <w:p w:rsidR="00644A77" w:rsidRPr="001F084B" w:rsidRDefault="00644A77" w:rsidP="00F923F2">
            <w:pPr>
              <w:pStyle w:val="TableParagraph"/>
              <w:spacing w:before="1" w:line="276" w:lineRule="auto"/>
              <w:ind w:left="107" w:right="560"/>
              <w:rPr>
                <w:b/>
                <w:i/>
              </w:rPr>
            </w:pPr>
            <w:r w:rsidRPr="001F084B">
              <w:rPr>
                <w:b/>
                <w:i/>
              </w:rPr>
              <w:t>Результаты</w:t>
            </w:r>
            <w:r w:rsidRPr="001F084B">
              <w:rPr>
                <w:b/>
                <w:i/>
                <w:spacing w:val="-52"/>
              </w:rPr>
              <w:t xml:space="preserve"> </w:t>
            </w:r>
            <w:r w:rsidRPr="001F084B">
              <w:rPr>
                <w:b/>
                <w:i/>
              </w:rPr>
              <w:t>воспитания,</w:t>
            </w:r>
          </w:p>
          <w:p w:rsidR="00644A77" w:rsidRPr="001F084B" w:rsidRDefault="00644A77" w:rsidP="00F923F2">
            <w:pPr>
              <w:pStyle w:val="TableParagraph"/>
              <w:spacing w:line="276" w:lineRule="auto"/>
              <w:ind w:left="107" w:right="267"/>
              <w:rPr>
                <w:b/>
                <w:i/>
              </w:rPr>
            </w:pPr>
            <w:r w:rsidRPr="001F084B">
              <w:rPr>
                <w:b/>
                <w:i/>
              </w:rPr>
              <w:t>социализации и</w:t>
            </w:r>
            <w:r w:rsidRPr="001F084B">
              <w:rPr>
                <w:b/>
                <w:i/>
                <w:spacing w:val="-52"/>
              </w:rPr>
              <w:t xml:space="preserve"> </w:t>
            </w:r>
            <w:r w:rsidRPr="001F084B">
              <w:rPr>
                <w:b/>
                <w:i/>
              </w:rPr>
              <w:t>саморазвития</w:t>
            </w:r>
          </w:p>
          <w:p w:rsidR="00644A77" w:rsidRPr="001F084B" w:rsidRDefault="00644A77" w:rsidP="00F923F2">
            <w:pPr>
              <w:pStyle w:val="TableParagraph"/>
              <w:ind w:left="107"/>
              <w:rPr>
                <w:b/>
                <w:i/>
              </w:rPr>
            </w:pPr>
            <w:r w:rsidRPr="001F084B">
              <w:rPr>
                <w:b/>
                <w:i/>
              </w:rPr>
              <w:t>обучающихся</w:t>
            </w:r>
          </w:p>
        </w:tc>
        <w:tc>
          <w:tcPr>
            <w:tcW w:w="1843" w:type="dxa"/>
          </w:tcPr>
          <w:p w:rsidR="00644A77" w:rsidRPr="001F084B" w:rsidRDefault="00644A77" w:rsidP="00F923F2">
            <w:pPr>
              <w:pStyle w:val="TableParagraph"/>
              <w:spacing w:before="1" w:line="276" w:lineRule="auto"/>
              <w:ind w:left="107" w:right="405"/>
            </w:pPr>
            <w:r w:rsidRPr="001F084B">
              <w:t>Динамика</w:t>
            </w:r>
            <w:r w:rsidRPr="001F084B">
              <w:rPr>
                <w:spacing w:val="1"/>
              </w:rPr>
              <w:t xml:space="preserve"> </w:t>
            </w:r>
            <w:r w:rsidRPr="001F084B">
              <w:t>личностного</w:t>
            </w:r>
            <w:r w:rsidRPr="001F084B">
              <w:rPr>
                <w:spacing w:val="1"/>
              </w:rPr>
              <w:t xml:space="preserve"> </w:t>
            </w:r>
            <w:r w:rsidRPr="001F084B">
              <w:t>развития</w:t>
            </w:r>
            <w:r w:rsidRPr="001F084B">
              <w:rPr>
                <w:spacing w:val="1"/>
              </w:rPr>
              <w:t xml:space="preserve"> </w:t>
            </w:r>
            <w:r w:rsidRPr="001F084B">
              <w:t>обучающихся</w:t>
            </w:r>
          </w:p>
          <w:p w:rsidR="00644A77" w:rsidRPr="001F084B" w:rsidRDefault="00644A77" w:rsidP="00F923F2">
            <w:pPr>
              <w:pStyle w:val="TableParagraph"/>
              <w:ind w:left="107"/>
            </w:pPr>
            <w:r w:rsidRPr="001F084B">
              <w:t>каждого</w:t>
            </w:r>
            <w:r w:rsidRPr="001F084B">
              <w:rPr>
                <w:spacing w:val="-2"/>
              </w:rPr>
              <w:t xml:space="preserve"> </w:t>
            </w:r>
            <w:r w:rsidRPr="001F084B">
              <w:t>класса</w:t>
            </w:r>
          </w:p>
        </w:tc>
        <w:tc>
          <w:tcPr>
            <w:tcW w:w="1987" w:type="dxa"/>
          </w:tcPr>
          <w:p w:rsidR="00644A77" w:rsidRPr="001F084B" w:rsidRDefault="00644A77" w:rsidP="00F923F2">
            <w:pPr>
              <w:pStyle w:val="TableParagraph"/>
              <w:spacing w:before="1" w:line="276" w:lineRule="auto"/>
              <w:ind w:left="108" w:right="167"/>
            </w:pPr>
            <w:r w:rsidRPr="001F084B">
              <w:t>Педагогическое</w:t>
            </w:r>
            <w:r w:rsidRPr="001F084B">
              <w:rPr>
                <w:spacing w:val="1"/>
              </w:rPr>
              <w:t xml:space="preserve"> </w:t>
            </w:r>
            <w:r w:rsidRPr="001F084B">
              <w:t>наблюдение (в</w:t>
            </w:r>
            <w:r w:rsidRPr="001F084B">
              <w:rPr>
                <w:spacing w:val="1"/>
              </w:rPr>
              <w:t xml:space="preserve"> </w:t>
            </w:r>
            <w:r w:rsidRPr="001F084B">
              <w:t>протокол МО –</w:t>
            </w:r>
            <w:r w:rsidRPr="001F084B">
              <w:rPr>
                <w:spacing w:val="1"/>
              </w:rPr>
              <w:t xml:space="preserve"> </w:t>
            </w:r>
            <w:r w:rsidRPr="001F084B">
              <w:t>наличие</w:t>
            </w:r>
            <w:r w:rsidRPr="001F084B">
              <w:rPr>
                <w:spacing w:val="-12"/>
              </w:rPr>
              <w:t xml:space="preserve"> </w:t>
            </w:r>
            <w:r w:rsidRPr="001F084B">
              <w:t>проблем)</w:t>
            </w:r>
          </w:p>
        </w:tc>
        <w:tc>
          <w:tcPr>
            <w:tcW w:w="1699" w:type="dxa"/>
          </w:tcPr>
          <w:p w:rsidR="00644A77" w:rsidRPr="001F084B" w:rsidRDefault="00644A77" w:rsidP="00F923F2">
            <w:pPr>
              <w:pStyle w:val="TableParagraph"/>
              <w:spacing w:before="1" w:line="276" w:lineRule="auto"/>
              <w:ind w:left="108" w:right="204"/>
            </w:pPr>
            <w:r w:rsidRPr="001F084B">
              <w:t>Классные</w:t>
            </w:r>
            <w:r w:rsidRPr="001F084B">
              <w:rPr>
                <w:spacing w:val="1"/>
              </w:rPr>
              <w:t xml:space="preserve"> </w:t>
            </w:r>
            <w:r w:rsidRPr="001F084B">
              <w:t>руководители,</w:t>
            </w:r>
            <w:r w:rsidRPr="001F084B">
              <w:rPr>
                <w:spacing w:val="-52"/>
              </w:rPr>
              <w:t xml:space="preserve"> </w:t>
            </w:r>
            <w:r w:rsidRPr="001F084B">
              <w:t>заместитель</w:t>
            </w:r>
          </w:p>
          <w:p w:rsidR="00644A77" w:rsidRPr="001F084B" w:rsidRDefault="00644A77" w:rsidP="00F923F2">
            <w:pPr>
              <w:pStyle w:val="TableParagraph"/>
              <w:spacing w:line="251" w:lineRule="exact"/>
              <w:ind w:left="108"/>
            </w:pPr>
            <w:r w:rsidRPr="001F084B">
              <w:t>директора</w:t>
            </w:r>
            <w:r w:rsidRPr="001F084B">
              <w:rPr>
                <w:spacing w:val="-1"/>
              </w:rPr>
              <w:t xml:space="preserve"> </w:t>
            </w:r>
            <w:r w:rsidRPr="001F084B">
              <w:t>по</w:t>
            </w:r>
          </w:p>
          <w:p w:rsidR="00644A77" w:rsidRPr="001F084B" w:rsidRDefault="00644A77" w:rsidP="00F923F2">
            <w:pPr>
              <w:pStyle w:val="TableParagraph"/>
              <w:spacing w:before="40"/>
              <w:ind w:left="108"/>
            </w:pPr>
            <w:r w:rsidRPr="001F084B">
              <w:t>ВР</w:t>
            </w:r>
          </w:p>
        </w:tc>
        <w:tc>
          <w:tcPr>
            <w:tcW w:w="1416" w:type="dxa"/>
          </w:tcPr>
          <w:p w:rsidR="00644A77" w:rsidRPr="001F084B" w:rsidRDefault="00644A77" w:rsidP="00F923F2">
            <w:pPr>
              <w:pStyle w:val="TableParagraph"/>
              <w:spacing w:before="1" w:line="276" w:lineRule="auto"/>
              <w:ind w:left="107" w:right="345"/>
            </w:pPr>
            <w:r w:rsidRPr="001F084B">
              <w:t>Методика</w:t>
            </w:r>
            <w:r w:rsidRPr="001F084B">
              <w:rPr>
                <w:spacing w:val="-52"/>
              </w:rPr>
              <w:t xml:space="preserve"> </w:t>
            </w:r>
            <w:r w:rsidRPr="001F084B">
              <w:t>Н.П.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107"/>
            </w:pPr>
            <w:r w:rsidRPr="001F084B">
              <w:t>Капустина</w:t>
            </w:r>
          </w:p>
        </w:tc>
      </w:tr>
    </w:tbl>
    <w:p w:rsidR="00644A77" w:rsidRPr="001F084B" w:rsidRDefault="00644A77">
      <w:pPr>
        <w:spacing w:line="252" w:lineRule="exact"/>
        <w:sectPr w:rsidR="00644A77" w:rsidRPr="001F084B">
          <w:pgSz w:w="11910" w:h="16840"/>
          <w:pgMar w:top="1040" w:right="440" w:bottom="1380" w:left="0" w:header="0" w:footer="1108" w:gutter="0"/>
          <w:cols w:space="720"/>
        </w:sect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6"/>
        <w:gridCol w:w="1942"/>
        <w:gridCol w:w="1843"/>
        <w:gridCol w:w="1987"/>
        <w:gridCol w:w="1699"/>
        <w:gridCol w:w="1416"/>
      </w:tblGrid>
      <w:tr w:rsidR="00644A77" w:rsidRPr="001F084B" w:rsidTr="00F923F2">
        <w:trPr>
          <w:trHeight w:val="4366"/>
        </w:trPr>
        <w:tc>
          <w:tcPr>
            <w:tcW w:w="576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107"/>
            </w:pPr>
            <w:r w:rsidRPr="001F084B">
              <w:t>2.</w:t>
            </w:r>
          </w:p>
        </w:tc>
        <w:tc>
          <w:tcPr>
            <w:tcW w:w="1942" w:type="dxa"/>
          </w:tcPr>
          <w:p w:rsidR="00644A77" w:rsidRPr="001F084B" w:rsidRDefault="00644A77" w:rsidP="00F923F2">
            <w:pPr>
              <w:pStyle w:val="TableParagraph"/>
              <w:spacing w:line="276" w:lineRule="auto"/>
              <w:ind w:left="107" w:right="627"/>
              <w:rPr>
                <w:b/>
                <w:i/>
              </w:rPr>
            </w:pPr>
            <w:r w:rsidRPr="001F084B">
              <w:rPr>
                <w:b/>
                <w:i/>
              </w:rPr>
              <w:t>Состояние</w:t>
            </w:r>
            <w:r w:rsidRPr="001F084B">
              <w:rPr>
                <w:b/>
                <w:i/>
                <w:spacing w:val="1"/>
              </w:rPr>
              <w:t xml:space="preserve"> </w:t>
            </w:r>
            <w:r w:rsidRPr="001F084B">
              <w:rPr>
                <w:b/>
                <w:i/>
              </w:rPr>
              <w:t>совместной</w:t>
            </w:r>
          </w:p>
          <w:p w:rsidR="00644A77" w:rsidRPr="001F084B" w:rsidRDefault="00644A77" w:rsidP="00F923F2">
            <w:pPr>
              <w:pStyle w:val="TableParagraph"/>
              <w:spacing w:line="276" w:lineRule="auto"/>
              <w:ind w:left="107" w:right="297"/>
              <w:rPr>
                <w:b/>
                <w:i/>
              </w:rPr>
            </w:pPr>
            <w:r w:rsidRPr="001F084B">
              <w:rPr>
                <w:b/>
                <w:i/>
              </w:rPr>
              <w:t>деятельности</w:t>
            </w:r>
            <w:r w:rsidRPr="001F084B">
              <w:rPr>
                <w:b/>
                <w:i/>
                <w:spacing w:val="1"/>
              </w:rPr>
              <w:t xml:space="preserve"> </w:t>
            </w:r>
            <w:r w:rsidRPr="001F084B">
              <w:rPr>
                <w:b/>
                <w:i/>
              </w:rPr>
              <w:t>обучающихся и</w:t>
            </w:r>
            <w:r w:rsidRPr="001F084B">
              <w:rPr>
                <w:b/>
                <w:i/>
                <w:spacing w:val="-52"/>
              </w:rPr>
              <w:t xml:space="preserve"> </w:t>
            </w:r>
            <w:r w:rsidRPr="001F084B">
              <w:rPr>
                <w:b/>
                <w:i/>
              </w:rPr>
              <w:t>взрослых</w:t>
            </w:r>
          </w:p>
        </w:tc>
        <w:tc>
          <w:tcPr>
            <w:tcW w:w="1843" w:type="dxa"/>
          </w:tcPr>
          <w:p w:rsidR="00644A77" w:rsidRPr="001F084B" w:rsidRDefault="00644A77" w:rsidP="00F923F2">
            <w:pPr>
              <w:pStyle w:val="TableParagraph"/>
              <w:spacing w:line="276" w:lineRule="auto"/>
              <w:ind w:left="107" w:right="570"/>
            </w:pPr>
            <w:r w:rsidRPr="001F084B">
              <w:t>Наличие</w:t>
            </w:r>
            <w:r w:rsidRPr="001F084B">
              <w:rPr>
                <w:spacing w:val="1"/>
              </w:rPr>
              <w:t xml:space="preserve"> </w:t>
            </w:r>
            <w:r w:rsidRPr="001F084B">
              <w:t>интересной,</w:t>
            </w:r>
            <w:r w:rsidRPr="001F084B">
              <w:rPr>
                <w:spacing w:val="-52"/>
              </w:rPr>
              <w:t xml:space="preserve"> </w:t>
            </w:r>
            <w:r w:rsidRPr="001F084B">
              <w:t>событийно</w:t>
            </w:r>
          </w:p>
          <w:p w:rsidR="00644A77" w:rsidRPr="001F084B" w:rsidRDefault="00644A77" w:rsidP="00F923F2">
            <w:pPr>
              <w:pStyle w:val="TableParagraph"/>
              <w:spacing w:line="276" w:lineRule="auto"/>
              <w:ind w:left="107" w:right="342"/>
            </w:pPr>
            <w:r w:rsidRPr="001F084B">
              <w:t>насыщенной и</w:t>
            </w:r>
            <w:r w:rsidRPr="001F084B">
              <w:rPr>
                <w:spacing w:val="-52"/>
              </w:rPr>
              <w:t xml:space="preserve"> </w:t>
            </w:r>
            <w:r w:rsidRPr="001F084B">
              <w:t>личностно</w:t>
            </w:r>
            <w:r w:rsidRPr="001F084B">
              <w:rPr>
                <w:spacing w:val="1"/>
              </w:rPr>
              <w:t xml:space="preserve"> </w:t>
            </w:r>
            <w:r w:rsidRPr="001F084B">
              <w:t>развивающей</w:t>
            </w:r>
            <w:r w:rsidRPr="001F084B">
              <w:rPr>
                <w:spacing w:val="1"/>
              </w:rPr>
              <w:t xml:space="preserve"> </w:t>
            </w:r>
            <w:r w:rsidRPr="001F084B">
              <w:t>совместной</w:t>
            </w:r>
          </w:p>
          <w:p w:rsidR="00644A77" w:rsidRPr="001F084B" w:rsidRDefault="00644A77" w:rsidP="00F923F2">
            <w:pPr>
              <w:pStyle w:val="TableParagraph"/>
              <w:spacing w:line="276" w:lineRule="auto"/>
              <w:ind w:left="107" w:right="232"/>
            </w:pPr>
            <w:r w:rsidRPr="001F084B">
              <w:t>деятельности</w:t>
            </w:r>
            <w:r w:rsidRPr="001F084B">
              <w:rPr>
                <w:spacing w:val="1"/>
              </w:rPr>
              <w:t xml:space="preserve"> </w:t>
            </w:r>
            <w:r w:rsidRPr="001F084B">
              <w:t>обучающихся и</w:t>
            </w:r>
            <w:r w:rsidRPr="001F084B">
              <w:rPr>
                <w:spacing w:val="-52"/>
              </w:rPr>
              <w:t xml:space="preserve"> </w:t>
            </w:r>
            <w:r w:rsidRPr="001F084B">
              <w:t>взрослых</w:t>
            </w:r>
          </w:p>
        </w:tc>
        <w:tc>
          <w:tcPr>
            <w:tcW w:w="1987" w:type="dxa"/>
          </w:tcPr>
          <w:p w:rsidR="00644A77" w:rsidRPr="001F084B" w:rsidRDefault="00644A77" w:rsidP="00F923F2">
            <w:pPr>
              <w:pStyle w:val="TableParagraph"/>
              <w:spacing w:line="276" w:lineRule="auto"/>
              <w:ind w:left="108" w:right="79"/>
            </w:pPr>
            <w:r w:rsidRPr="001F084B">
              <w:t>Беседы с</w:t>
            </w:r>
            <w:r w:rsidRPr="001F084B">
              <w:rPr>
                <w:spacing w:val="1"/>
              </w:rPr>
              <w:t xml:space="preserve"> </w:t>
            </w:r>
            <w:r w:rsidRPr="001F084B">
              <w:t>обучающимися и</w:t>
            </w:r>
            <w:r w:rsidRPr="001F084B">
              <w:rPr>
                <w:spacing w:val="1"/>
              </w:rPr>
              <w:t xml:space="preserve"> </w:t>
            </w:r>
            <w:r w:rsidRPr="001F084B">
              <w:t>их родителями,</w:t>
            </w:r>
            <w:r w:rsidRPr="001F084B">
              <w:rPr>
                <w:spacing w:val="1"/>
              </w:rPr>
              <w:t xml:space="preserve"> </w:t>
            </w:r>
            <w:r w:rsidRPr="001F084B">
              <w:t>педагогическими</w:t>
            </w:r>
            <w:r w:rsidRPr="001F084B">
              <w:rPr>
                <w:spacing w:val="1"/>
              </w:rPr>
              <w:t xml:space="preserve"> </w:t>
            </w:r>
            <w:r w:rsidRPr="001F084B">
              <w:t>работниками, лиде</w:t>
            </w:r>
            <w:r w:rsidRPr="001F084B">
              <w:rPr>
                <w:spacing w:val="-52"/>
              </w:rPr>
              <w:t xml:space="preserve"> </w:t>
            </w:r>
            <w:r w:rsidRPr="001F084B">
              <w:t>рами класса и</w:t>
            </w:r>
            <w:r w:rsidRPr="001F084B">
              <w:rPr>
                <w:spacing w:val="1"/>
              </w:rPr>
              <w:t xml:space="preserve"> </w:t>
            </w:r>
            <w:r w:rsidRPr="001F084B">
              <w:t>школы, (в</w:t>
            </w:r>
            <w:r w:rsidRPr="001F084B">
              <w:rPr>
                <w:spacing w:val="1"/>
              </w:rPr>
              <w:t xml:space="preserve"> </w:t>
            </w:r>
            <w:r w:rsidRPr="001F084B">
              <w:t>протокол МО или</w:t>
            </w:r>
            <w:r w:rsidRPr="001F084B">
              <w:rPr>
                <w:spacing w:val="1"/>
              </w:rPr>
              <w:t xml:space="preserve"> </w:t>
            </w:r>
            <w:r w:rsidRPr="001F084B">
              <w:t>совещания,</w:t>
            </w:r>
            <w:r w:rsidRPr="001F084B">
              <w:rPr>
                <w:spacing w:val="1"/>
              </w:rPr>
              <w:t xml:space="preserve"> </w:t>
            </w:r>
            <w:r w:rsidRPr="001F084B">
              <w:t>педсовета</w:t>
            </w:r>
          </w:p>
          <w:p w:rsidR="00644A77" w:rsidRPr="001F084B" w:rsidRDefault="00644A77" w:rsidP="00F923F2">
            <w:pPr>
              <w:pStyle w:val="TableParagraph"/>
              <w:spacing w:line="276" w:lineRule="auto"/>
              <w:ind w:left="108" w:right="488"/>
            </w:pPr>
            <w:r w:rsidRPr="001F084B">
              <w:t>– результаты</w:t>
            </w:r>
            <w:r w:rsidRPr="001F084B">
              <w:rPr>
                <w:spacing w:val="1"/>
              </w:rPr>
              <w:t xml:space="preserve"> </w:t>
            </w:r>
            <w:r w:rsidRPr="001F084B">
              <w:t>качества</w:t>
            </w:r>
            <w:r w:rsidRPr="001F084B">
              <w:rPr>
                <w:spacing w:val="1"/>
              </w:rPr>
              <w:t xml:space="preserve"> </w:t>
            </w:r>
            <w:r w:rsidRPr="001F084B">
              <w:t>воспитания по</w:t>
            </w:r>
            <w:r w:rsidRPr="001F084B">
              <w:rPr>
                <w:spacing w:val="-52"/>
              </w:rPr>
              <w:t xml:space="preserve"> </w:t>
            </w:r>
            <w:r w:rsidRPr="001F084B">
              <w:t>выбранным</w:t>
            </w:r>
          </w:p>
          <w:p w:rsidR="00644A77" w:rsidRPr="001F084B" w:rsidRDefault="00644A77" w:rsidP="00F923F2">
            <w:pPr>
              <w:pStyle w:val="TableParagraph"/>
              <w:ind w:left="108"/>
            </w:pPr>
            <w:r w:rsidRPr="001F084B">
              <w:t>показателям)</w:t>
            </w:r>
          </w:p>
        </w:tc>
        <w:tc>
          <w:tcPr>
            <w:tcW w:w="1699" w:type="dxa"/>
          </w:tcPr>
          <w:p w:rsidR="00644A77" w:rsidRPr="001F084B" w:rsidRDefault="00644A77" w:rsidP="00F923F2">
            <w:pPr>
              <w:pStyle w:val="TableParagraph"/>
              <w:spacing w:line="276" w:lineRule="auto"/>
              <w:ind w:left="108" w:right="320"/>
            </w:pPr>
            <w:r w:rsidRPr="001F084B">
              <w:t>Заместитель</w:t>
            </w:r>
            <w:r w:rsidRPr="001F084B">
              <w:rPr>
                <w:spacing w:val="1"/>
              </w:rPr>
              <w:t xml:space="preserve"> </w:t>
            </w:r>
            <w:r w:rsidRPr="001F084B">
              <w:t>директора по</w:t>
            </w:r>
            <w:r w:rsidRPr="001F084B">
              <w:rPr>
                <w:spacing w:val="-52"/>
              </w:rPr>
              <w:t xml:space="preserve"> </w:t>
            </w:r>
            <w:r w:rsidRPr="001F084B">
              <w:t>ВР</w:t>
            </w:r>
          </w:p>
          <w:p w:rsidR="00644A77" w:rsidRPr="001F084B" w:rsidRDefault="00644A77" w:rsidP="00F923F2">
            <w:pPr>
              <w:pStyle w:val="TableParagraph"/>
              <w:spacing w:line="276" w:lineRule="auto"/>
              <w:ind w:left="108" w:right="204"/>
            </w:pPr>
            <w:r w:rsidRPr="001F084B">
              <w:t>Классные</w:t>
            </w:r>
            <w:r w:rsidRPr="001F084B">
              <w:rPr>
                <w:spacing w:val="1"/>
              </w:rPr>
              <w:t xml:space="preserve"> </w:t>
            </w:r>
            <w:r w:rsidRPr="001F084B">
              <w:t>руководители,</w:t>
            </w:r>
            <w:r w:rsidRPr="001F084B">
              <w:rPr>
                <w:spacing w:val="-52"/>
              </w:rPr>
              <w:t xml:space="preserve"> </w:t>
            </w:r>
            <w:r w:rsidRPr="001F084B">
              <w:t>активные</w:t>
            </w:r>
            <w:r w:rsidRPr="001F084B">
              <w:rPr>
                <w:spacing w:val="1"/>
              </w:rPr>
              <w:t xml:space="preserve"> </w:t>
            </w:r>
            <w:r w:rsidRPr="001F084B">
              <w:t>родители</w:t>
            </w:r>
          </w:p>
        </w:tc>
        <w:tc>
          <w:tcPr>
            <w:tcW w:w="1416" w:type="dxa"/>
          </w:tcPr>
          <w:p w:rsidR="00644A77" w:rsidRPr="001F084B" w:rsidRDefault="00644A77" w:rsidP="00F923F2">
            <w:pPr>
              <w:pStyle w:val="TableParagraph"/>
              <w:spacing w:line="276" w:lineRule="auto"/>
              <w:ind w:left="107" w:right="439"/>
            </w:pPr>
            <w:r w:rsidRPr="001F084B">
              <w:t>Анкеты</w:t>
            </w:r>
            <w:r w:rsidRPr="001F084B">
              <w:rPr>
                <w:spacing w:val="1"/>
              </w:rPr>
              <w:t xml:space="preserve"> </w:t>
            </w:r>
            <w:r w:rsidRPr="001F084B">
              <w:t>(опросы)</w:t>
            </w:r>
            <w:r w:rsidRPr="001F084B">
              <w:rPr>
                <w:spacing w:val="-52"/>
              </w:rPr>
              <w:t xml:space="preserve"> </w:t>
            </w:r>
            <w:r w:rsidRPr="001F084B">
              <w:t>для</w:t>
            </w:r>
          </w:p>
          <w:p w:rsidR="00644A77" w:rsidRPr="001F084B" w:rsidRDefault="00644A77" w:rsidP="00F923F2">
            <w:pPr>
              <w:pStyle w:val="TableParagraph"/>
              <w:spacing w:line="276" w:lineRule="auto"/>
              <w:ind w:left="107" w:right="134"/>
            </w:pPr>
            <w:r w:rsidRPr="001F084B">
              <w:t>учащихся и</w:t>
            </w:r>
            <w:r w:rsidRPr="001F084B">
              <w:rPr>
                <w:spacing w:val="1"/>
              </w:rPr>
              <w:t xml:space="preserve"> </w:t>
            </w:r>
            <w:r w:rsidRPr="001F084B">
              <w:t>родителей</w:t>
            </w:r>
            <w:r w:rsidRPr="001F084B">
              <w:rPr>
                <w:spacing w:val="1"/>
              </w:rPr>
              <w:t xml:space="preserve"> </w:t>
            </w:r>
            <w:r w:rsidRPr="001F084B">
              <w:t>по итогам</w:t>
            </w:r>
            <w:r w:rsidRPr="001F084B">
              <w:rPr>
                <w:spacing w:val="1"/>
              </w:rPr>
              <w:t xml:space="preserve"> </w:t>
            </w:r>
            <w:r w:rsidRPr="001F084B">
              <w:t>проведения</w:t>
            </w:r>
            <w:r w:rsidRPr="001F084B">
              <w:rPr>
                <w:spacing w:val="1"/>
              </w:rPr>
              <w:t xml:space="preserve"> </w:t>
            </w:r>
            <w:r w:rsidRPr="001F084B">
              <w:t>воспитатель</w:t>
            </w:r>
            <w:r w:rsidRPr="001F084B">
              <w:rPr>
                <w:spacing w:val="-52"/>
              </w:rPr>
              <w:t xml:space="preserve"> </w:t>
            </w:r>
            <w:r w:rsidRPr="001F084B">
              <w:t>ных</w:t>
            </w:r>
          </w:p>
          <w:p w:rsidR="00644A77" w:rsidRPr="001F084B" w:rsidRDefault="00644A77" w:rsidP="00F923F2">
            <w:pPr>
              <w:pStyle w:val="TableParagraph"/>
              <w:spacing w:line="276" w:lineRule="auto"/>
              <w:ind w:left="107" w:right="161"/>
            </w:pPr>
            <w:r w:rsidRPr="001F084B">
              <w:t>мероприяти</w:t>
            </w:r>
            <w:r w:rsidRPr="001F084B">
              <w:rPr>
                <w:spacing w:val="-52"/>
              </w:rPr>
              <w:t xml:space="preserve"> </w:t>
            </w:r>
            <w:r w:rsidRPr="001F084B">
              <w:t>й</w:t>
            </w:r>
          </w:p>
        </w:tc>
      </w:tr>
    </w:tbl>
    <w:p w:rsidR="00644A77" w:rsidRPr="001F084B" w:rsidRDefault="00644A77">
      <w:pPr>
        <w:pStyle w:val="BodyText"/>
        <w:ind w:left="0"/>
        <w:jc w:val="left"/>
        <w:rPr>
          <w:sz w:val="20"/>
        </w:rPr>
      </w:pPr>
    </w:p>
    <w:p w:rsidR="00644A77" w:rsidRPr="001F084B" w:rsidRDefault="00644A77">
      <w:pPr>
        <w:pStyle w:val="BodyText"/>
        <w:spacing w:before="7"/>
        <w:ind w:left="0"/>
        <w:jc w:val="left"/>
        <w:rPr>
          <w:sz w:val="19"/>
        </w:rPr>
      </w:pPr>
    </w:p>
    <w:p w:rsidR="00644A77" w:rsidRPr="001F084B" w:rsidRDefault="00644A77">
      <w:pPr>
        <w:spacing w:before="90"/>
        <w:ind w:left="2784"/>
        <w:rPr>
          <w:i/>
          <w:sz w:val="24"/>
        </w:rPr>
      </w:pPr>
      <w:r w:rsidRPr="001F084B">
        <w:rPr>
          <w:i/>
          <w:sz w:val="24"/>
          <w:u w:val="single"/>
        </w:rPr>
        <w:t>Показатели</w:t>
      </w:r>
      <w:r w:rsidRPr="001F084B">
        <w:rPr>
          <w:i/>
          <w:spacing w:val="-4"/>
          <w:sz w:val="24"/>
          <w:u w:val="single"/>
        </w:rPr>
        <w:t xml:space="preserve"> </w:t>
      </w:r>
      <w:r w:rsidRPr="001F084B">
        <w:rPr>
          <w:i/>
          <w:sz w:val="24"/>
          <w:u w:val="single"/>
        </w:rPr>
        <w:t>качества</w:t>
      </w:r>
      <w:r w:rsidRPr="001F084B">
        <w:rPr>
          <w:i/>
          <w:spacing w:val="-3"/>
          <w:sz w:val="24"/>
          <w:u w:val="single"/>
        </w:rPr>
        <w:t xml:space="preserve"> </w:t>
      </w:r>
      <w:r w:rsidRPr="001F084B">
        <w:rPr>
          <w:i/>
          <w:sz w:val="24"/>
          <w:u w:val="single"/>
        </w:rPr>
        <w:t>реализации</w:t>
      </w:r>
      <w:r w:rsidRPr="001F084B">
        <w:rPr>
          <w:i/>
          <w:spacing w:val="-4"/>
          <w:sz w:val="24"/>
          <w:u w:val="single"/>
        </w:rPr>
        <w:t xml:space="preserve"> </w:t>
      </w:r>
      <w:r w:rsidRPr="001F084B">
        <w:rPr>
          <w:i/>
          <w:sz w:val="24"/>
          <w:u w:val="single"/>
        </w:rPr>
        <w:t>Программы</w:t>
      </w:r>
      <w:r w:rsidRPr="001F084B">
        <w:rPr>
          <w:i/>
          <w:spacing w:val="-3"/>
          <w:sz w:val="24"/>
          <w:u w:val="single"/>
        </w:rPr>
        <w:t xml:space="preserve"> </w:t>
      </w:r>
      <w:r w:rsidRPr="001F084B">
        <w:rPr>
          <w:i/>
          <w:sz w:val="24"/>
          <w:u w:val="single"/>
        </w:rPr>
        <w:t>воспитания</w:t>
      </w:r>
      <w:r w:rsidRPr="001F084B">
        <w:rPr>
          <w:i/>
          <w:spacing w:val="-3"/>
          <w:sz w:val="24"/>
          <w:u w:val="single"/>
        </w:rPr>
        <w:t xml:space="preserve"> </w:t>
      </w:r>
      <w:r w:rsidRPr="001F084B">
        <w:rPr>
          <w:i/>
          <w:sz w:val="24"/>
          <w:u w:val="single"/>
        </w:rPr>
        <w:t>по</w:t>
      </w:r>
      <w:r w:rsidRPr="001F084B">
        <w:rPr>
          <w:i/>
          <w:spacing w:val="-3"/>
          <w:sz w:val="24"/>
          <w:u w:val="single"/>
        </w:rPr>
        <w:t xml:space="preserve"> </w:t>
      </w:r>
      <w:r w:rsidRPr="001F084B">
        <w:rPr>
          <w:i/>
          <w:sz w:val="24"/>
          <w:u w:val="single"/>
        </w:rPr>
        <w:t>модулям:</w:t>
      </w:r>
    </w:p>
    <w:p w:rsidR="00644A77" w:rsidRPr="001F084B" w:rsidRDefault="00644A77">
      <w:pPr>
        <w:pStyle w:val="BodyText"/>
        <w:ind w:left="0"/>
        <w:jc w:val="left"/>
        <w:rPr>
          <w:i/>
          <w:sz w:val="20"/>
        </w:rPr>
      </w:pPr>
    </w:p>
    <w:p w:rsidR="00644A77" w:rsidRPr="001F084B" w:rsidRDefault="00644A77">
      <w:pPr>
        <w:pStyle w:val="BodyText"/>
        <w:spacing w:before="4"/>
        <w:ind w:left="0"/>
        <w:jc w:val="left"/>
        <w:rPr>
          <w:i/>
          <w:sz w:val="11"/>
        </w:rPr>
      </w:pPr>
    </w:p>
    <w:tbl>
      <w:tblPr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5"/>
        <w:gridCol w:w="2672"/>
        <w:gridCol w:w="3401"/>
        <w:gridCol w:w="2261"/>
      </w:tblGrid>
      <w:tr w:rsidR="00644A77" w:rsidRPr="001F084B" w:rsidTr="00F923F2">
        <w:trPr>
          <w:trHeight w:val="518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52" w:lineRule="exact"/>
              <w:ind w:left="129" w:right="132" w:firstLine="252"/>
              <w:rPr>
                <w:b/>
              </w:rPr>
            </w:pPr>
            <w:r w:rsidRPr="001F084B">
              <w:rPr>
                <w:b/>
              </w:rPr>
              <w:t>№</w:t>
            </w:r>
            <w:r w:rsidRPr="001F084B">
              <w:rPr>
                <w:b/>
                <w:spacing w:val="1"/>
              </w:rPr>
              <w:t xml:space="preserve"> </w:t>
            </w:r>
            <w:r w:rsidRPr="001F084B">
              <w:rPr>
                <w:b/>
              </w:rPr>
              <w:t>модуля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777"/>
              <w:rPr>
                <w:b/>
              </w:rPr>
            </w:pPr>
            <w:r w:rsidRPr="001F084B">
              <w:rPr>
                <w:b/>
              </w:rPr>
              <w:t>Показатели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724"/>
              <w:rPr>
                <w:b/>
              </w:rPr>
            </w:pPr>
            <w:r w:rsidRPr="001F084B">
              <w:rPr>
                <w:b/>
              </w:rPr>
              <w:t>Метод</w:t>
            </w:r>
            <w:r w:rsidRPr="001F084B">
              <w:rPr>
                <w:b/>
                <w:spacing w:val="-4"/>
              </w:rPr>
              <w:t xml:space="preserve"> </w:t>
            </w:r>
            <w:r w:rsidRPr="001F084B">
              <w:rPr>
                <w:b/>
              </w:rPr>
              <w:t>мониторинга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370"/>
              <w:rPr>
                <w:b/>
              </w:rPr>
            </w:pPr>
            <w:r w:rsidRPr="001F084B">
              <w:rPr>
                <w:b/>
              </w:rPr>
              <w:t>Ответственный</w:t>
            </w:r>
          </w:p>
        </w:tc>
      </w:tr>
      <w:tr w:rsidR="00644A77" w:rsidRPr="001F084B" w:rsidTr="00F923F2">
        <w:trPr>
          <w:trHeight w:val="1010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right="301"/>
              <w:jc w:val="right"/>
            </w:pPr>
            <w:r w:rsidRPr="001F084B">
              <w:t>3.1.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ind w:left="95" w:right="29"/>
              <w:jc w:val="center"/>
            </w:pPr>
            <w:r w:rsidRPr="001F084B">
              <w:t>Качество реализации</w:t>
            </w:r>
            <w:r w:rsidRPr="001F084B">
              <w:rPr>
                <w:spacing w:val="1"/>
              </w:rPr>
              <w:t xml:space="preserve"> </w:t>
            </w:r>
            <w:r w:rsidRPr="001F084B">
              <w:t>личностно развивающего</w:t>
            </w:r>
            <w:r w:rsidRPr="001F084B">
              <w:rPr>
                <w:spacing w:val="-52"/>
              </w:rPr>
              <w:t xml:space="preserve"> </w:t>
            </w:r>
            <w:r w:rsidRPr="001F084B">
              <w:t>потенциала</w:t>
            </w:r>
            <w:r w:rsidRPr="001F084B">
              <w:rPr>
                <w:spacing w:val="-4"/>
              </w:rPr>
              <w:t xml:space="preserve"> </w:t>
            </w:r>
            <w:r w:rsidRPr="001F084B">
              <w:t>школьных</w:t>
            </w:r>
          </w:p>
          <w:p w:rsidR="00644A77" w:rsidRPr="001F084B" w:rsidRDefault="00644A77" w:rsidP="00F923F2">
            <w:pPr>
              <w:pStyle w:val="TableParagraph"/>
              <w:spacing w:line="233" w:lineRule="exact"/>
              <w:ind w:left="95" w:right="30"/>
              <w:jc w:val="center"/>
            </w:pPr>
            <w:r w:rsidRPr="001F084B">
              <w:t>уроков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81" w:right="14" w:firstLine="2"/>
              <w:jc w:val="center"/>
            </w:pPr>
            <w:r w:rsidRPr="001F084B">
              <w:t>Анализ динамики результатов</w:t>
            </w:r>
            <w:r w:rsidRPr="001F084B">
              <w:rPr>
                <w:spacing w:val="1"/>
              </w:rPr>
              <w:t xml:space="preserve"> </w:t>
            </w:r>
            <w:r w:rsidRPr="001F084B">
              <w:t>поведения и активности, учащихся</w:t>
            </w:r>
            <w:r w:rsidRPr="001F084B">
              <w:rPr>
                <w:spacing w:val="-52"/>
              </w:rPr>
              <w:t xml:space="preserve"> </w:t>
            </w:r>
            <w:r w:rsidRPr="001F084B">
              <w:t>на уроках, ВШК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115" w:right="140"/>
              <w:jc w:val="center"/>
            </w:pPr>
            <w:r w:rsidRPr="001F084B">
              <w:t>Заместитель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115" w:right="138"/>
              <w:jc w:val="center"/>
            </w:pPr>
            <w:r w:rsidRPr="001F084B">
              <w:t>директора</w:t>
            </w:r>
            <w:r w:rsidRPr="001F084B">
              <w:rPr>
                <w:spacing w:val="-1"/>
              </w:rPr>
              <w:t xml:space="preserve"> </w:t>
            </w:r>
            <w:r w:rsidRPr="001F084B">
              <w:t>по ВР</w:t>
            </w:r>
          </w:p>
        </w:tc>
      </w:tr>
      <w:tr w:rsidR="00644A77" w:rsidRPr="001F084B" w:rsidTr="00F923F2">
        <w:trPr>
          <w:trHeight w:val="1012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before="1"/>
              <w:ind w:right="301"/>
              <w:jc w:val="right"/>
            </w:pPr>
            <w:r w:rsidRPr="001F084B">
              <w:t>3.2.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spacing w:before="1"/>
              <w:ind w:left="347" w:right="91" w:hanging="176"/>
            </w:pPr>
            <w:r w:rsidRPr="001F084B">
              <w:t>Качество организуемой в</w:t>
            </w:r>
            <w:r w:rsidRPr="001F084B">
              <w:rPr>
                <w:spacing w:val="-52"/>
              </w:rPr>
              <w:t xml:space="preserve"> </w:t>
            </w:r>
            <w:r w:rsidRPr="001F084B">
              <w:t>Школе</w:t>
            </w:r>
            <w:r w:rsidRPr="001F084B">
              <w:rPr>
                <w:spacing w:val="-1"/>
              </w:rPr>
              <w:t xml:space="preserve"> </w:t>
            </w:r>
            <w:r w:rsidRPr="001F084B">
              <w:t>внеурочной</w:t>
            </w:r>
          </w:p>
          <w:p w:rsidR="00644A77" w:rsidRPr="001F084B" w:rsidRDefault="00644A77" w:rsidP="00F923F2">
            <w:pPr>
              <w:pStyle w:val="TableParagraph"/>
              <w:spacing w:line="251" w:lineRule="exact"/>
              <w:ind w:left="623"/>
            </w:pPr>
            <w:r w:rsidRPr="001F084B">
              <w:t>деятельности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tabs>
                <w:tab w:val="left" w:pos="1773"/>
              </w:tabs>
              <w:spacing w:before="1" w:line="252" w:lineRule="exact"/>
              <w:ind w:left="758"/>
            </w:pPr>
            <w:r w:rsidRPr="001F084B">
              <w:t>Анализ</w:t>
            </w:r>
            <w:r w:rsidRPr="001F084B">
              <w:tab/>
              <w:t>динамики</w:t>
            </w:r>
          </w:p>
          <w:p w:rsidR="00644A77" w:rsidRPr="001F084B" w:rsidRDefault="00644A77" w:rsidP="00F923F2">
            <w:pPr>
              <w:pStyle w:val="TableParagraph"/>
              <w:ind w:left="498" w:right="422" w:firstLine="1178"/>
            </w:pPr>
            <w:r w:rsidRPr="001F084B">
              <w:t>результатов</w:t>
            </w:r>
            <w:r w:rsidRPr="001F084B">
              <w:rPr>
                <w:spacing w:val="1"/>
              </w:rPr>
              <w:t xml:space="preserve"> </w:t>
            </w:r>
            <w:r w:rsidRPr="001F084B">
              <w:t>Внеурочной</w:t>
            </w:r>
            <w:r w:rsidRPr="001F084B">
              <w:rPr>
                <w:spacing w:val="-7"/>
              </w:rPr>
              <w:t xml:space="preserve"> </w:t>
            </w:r>
            <w:r w:rsidRPr="001F084B">
              <w:t>деятельности</w:t>
            </w:r>
          </w:p>
          <w:p w:rsidR="00644A77" w:rsidRPr="001F084B" w:rsidRDefault="00644A77" w:rsidP="00F923F2">
            <w:pPr>
              <w:pStyle w:val="TableParagraph"/>
              <w:spacing w:line="233" w:lineRule="exact"/>
              <w:ind w:left="774"/>
            </w:pPr>
            <w:r w:rsidRPr="001F084B">
              <w:t>(творческие</w:t>
            </w:r>
            <w:r w:rsidRPr="001F084B">
              <w:rPr>
                <w:spacing w:val="-2"/>
              </w:rPr>
              <w:t xml:space="preserve"> </w:t>
            </w:r>
            <w:r w:rsidRPr="001F084B">
              <w:t>отчеты)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before="1"/>
              <w:ind w:left="883" w:right="-14" w:hanging="812"/>
            </w:pPr>
            <w:r w:rsidRPr="001F084B">
              <w:t>Заместитель директора</w:t>
            </w:r>
            <w:r w:rsidRPr="001F084B">
              <w:rPr>
                <w:spacing w:val="-52"/>
              </w:rPr>
              <w:t xml:space="preserve"> </w:t>
            </w:r>
            <w:r w:rsidRPr="001F084B">
              <w:t>по</w:t>
            </w:r>
            <w:r w:rsidRPr="001F084B">
              <w:rPr>
                <w:spacing w:val="-1"/>
              </w:rPr>
              <w:t xml:space="preserve"> </w:t>
            </w:r>
            <w:r w:rsidRPr="001F084B">
              <w:t>ВР</w:t>
            </w:r>
          </w:p>
        </w:tc>
      </w:tr>
      <w:tr w:rsidR="00644A77" w:rsidRPr="001F084B" w:rsidTr="00F923F2">
        <w:trPr>
          <w:trHeight w:val="1012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right="301"/>
              <w:jc w:val="right"/>
            </w:pPr>
            <w:r w:rsidRPr="001F084B">
              <w:t>3.3.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ind w:left="263" w:right="196" w:firstLine="96"/>
            </w:pPr>
            <w:r w:rsidRPr="001F084B">
              <w:t>Качество совместной</w:t>
            </w:r>
            <w:r w:rsidRPr="001F084B">
              <w:rPr>
                <w:spacing w:val="1"/>
              </w:rPr>
              <w:t xml:space="preserve"> </w:t>
            </w:r>
            <w:r w:rsidRPr="001F084B">
              <w:t>деятельности</w:t>
            </w:r>
            <w:r w:rsidRPr="001F084B">
              <w:rPr>
                <w:spacing w:val="-12"/>
              </w:rPr>
              <w:t xml:space="preserve"> </w:t>
            </w:r>
            <w:r w:rsidRPr="001F084B">
              <w:t>классных</w:t>
            </w:r>
          </w:p>
          <w:p w:rsidR="00644A77" w:rsidRPr="001F084B" w:rsidRDefault="00644A77" w:rsidP="00F923F2">
            <w:pPr>
              <w:pStyle w:val="TableParagraph"/>
              <w:spacing w:line="254" w:lineRule="exact"/>
              <w:ind w:left="1000" w:right="354" w:hanging="567"/>
            </w:pPr>
            <w:r w:rsidRPr="001F084B">
              <w:t>руководителей и их</w:t>
            </w:r>
            <w:r w:rsidRPr="001F084B">
              <w:rPr>
                <w:spacing w:val="-52"/>
              </w:rPr>
              <w:t xml:space="preserve"> </w:t>
            </w:r>
            <w:r w:rsidRPr="001F084B">
              <w:t>классов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561" w:right="401" w:hanging="75"/>
            </w:pPr>
            <w:r w:rsidRPr="001F084B">
              <w:t>Анализ динамики отзывов</w:t>
            </w:r>
            <w:r w:rsidRPr="001F084B">
              <w:rPr>
                <w:spacing w:val="-52"/>
              </w:rPr>
              <w:t xml:space="preserve"> </w:t>
            </w:r>
            <w:r w:rsidRPr="001F084B">
              <w:t>родителей</w:t>
            </w:r>
            <w:r w:rsidRPr="001F084B">
              <w:rPr>
                <w:spacing w:val="-4"/>
              </w:rPr>
              <w:t xml:space="preserve"> </w:t>
            </w:r>
            <w:r w:rsidRPr="001F084B">
              <w:t>(письменных)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ind w:left="470" w:right="488" w:firstLine="170"/>
            </w:pPr>
            <w:r w:rsidRPr="001F084B">
              <w:t>Классный</w:t>
            </w:r>
            <w:r w:rsidRPr="001F084B">
              <w:rPr>
                <w:spacing w:val="1"/>
              </w:rPr>
              <w:t xml:space="preserve"> </w:t>
            </w:r>
            <w:r w:rsidRPr="001F084B">
              <w:rPr>
                <w:spacing w:val="-1"/>
              </w:rPr>
              <w:t>руководитель</w:t>
            </w:r>
          </w:p>
        </w:tc>
      </w:tr>
      <w:tr w:rsidR="00644A77" w:rsidRPr="001F084B" w:rsidTr="00F923F2">
        <w:trPr>
          <w:trHeight w:val="772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50" w:lineRule="exact"/>
              <w:ind w:right="301"/>
              <w:jc w:val="right"/>
            </w:pPr>
            <w:r w:rsidRPr="001F084B">
              <w:t>3.4.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spacing w:line="250" w:lineRule="exact"/>
              <w:ind w:left="49" w:right="450"/>
              <w:jc w:val="center"/>
            </w:pPr>
            <w:r w:rsidRPr="001F084B">
              <w:t>Качество</w:t>
            </w:r>
            <w:r w:rsidRPr="001F084B">
              <w:rPr>
                <w:spacing w:val="-2"/>
              </w:rPr>
              <w:t xml:space="preserve"> </w:t>
            </w:r>
            <w:r w:rsidRPr="001F084B">
              <w:t>проводимых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211" w:right="611" w:hanging="4"/>
              <w:jc w:val="center"/>
            </w:pPr>
            <w:r w:rsidRPr="001F084B">
              <w:t>основных</w:t>
            </w:r>
            <w:r w:rsidRPr="001F084B">
              <w:rPr>
                <w:spacing w:val="1"/>
              </w:rPr>
              <w:t xml:space="preserve"> </w:t>
            </w:r>
            <w:r w:rsidRPr="001F084B">
              <w:t>общешкольных</w:t>
            </w:r>
            <w:r w:rsidRPr="001F084B">
              <w:rPr>
                <w:spacing w:val="-6"/>
              </w:rPr>
              <w:t xml:space="preserve"> </w:t>
            </w:r>
            <w:r w:rsidRPr="001F084B">
              <w:t>дел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spacing w:line="242" w:lineRule="auto"/>
              <w:ind w:left="422" w:right="269" w:hanging="164"/>
            </w:pPr>
            <w:r w:rsidRPr="001F084B">
              <w:t>Анализ динамики результатов</w:t>
            </w:r>
            <w:r w:rsidRPr="001F084B">
              <w:rPr>
                <w:spacing w:val="-52"/>
              </w:rPr>
              <w:t xml:space="preserve"> </w:t>
            </w:r>
            <w:r w:rsidRPr="001F084B">
              <w:t>анкетирования</w:t>
            </w:r>
            <w:r w:rsidRPr="001F084B">
              <w:rPr>
                <w:spacing w:val="-2"/>
              </w:rPr>
              <w:t xml:space="preserve"> </w:t>
            </w:r>
            <w:r w:rsidRPr="001F084B">
              <w:t>участников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42" w:lineRule="auto"/>
              <w:ind w:left="883" w:right="-14" w:hanging="812"/>
            </w:pPr>
            <w:r w:rsidRPr="001F084B">
              <w:t>Заместитель директора</w:t>
            </w:r>
            <w:r w:rsidRPr="001F084B">
              <w:rPr>
                <w:spacing w:val="-52"/>
              </w:rPr>
              <w:t xml:space="preserve"> </w:t>
            </w:r>
            <w:r w:rsidRPr="001F084B">
              <w:t>по</w:t>
            </w:r>
            <w:r w:rsidRPr="001F084B">
              <w:rPr>
                <w:spacing w:val="-1"/>
              </w:rPr>
              <w:t xml:space="preserve"> </w:t>
            </w:r>
            <w:r w:rsidRPr="001F084B">
              <w:t>ВР</w:t>
            </w:r>
          </w:p>
        </w:tc>
      </w:tr>
      <w:tr w:rsidR="00644A77" w:rsidRPr="001F084B" w:rsidTr="00F923F2">
        <w:trPr>
          <w:trHeight w:val="772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right="301"/>
              <w:jc w:val="right"/>
            </w:pPr>
            <w:r w:rsidRPr="001F084B">
              <w:t>3.5.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ind w:left="575" w:right="463" w:hanging="312"/>
            </w:pPr>
            <w:r w:rsidRPr="001F084B">
              <w:t>Качество участия во</w:t>
            </w:r>
            <w:r w:rsidRPr="001F084B">
              <w:rPr>
                <w:spacing w:val="-52"/>
              </w:rPr>
              <w:t xml:space="preserve"> </w:t>
            </w:r>
            <w:r w:rsidRPr="001F084B">
              <w:t>внешкольных</w:t>
            </w:r>
          </w:p>
          <w:p w:rsidR="00644A77" w:rsidRPr="001F084B" w:rsidRDefault="00644A77" w:rsidP="00F923F2">
            <w:pPr>
              <w:pStyle w:val="TableParagraph"/>
              <w:spacing w:line="248" w:lineRule="exact"/>
              <w:ind w:left="242"/>
            </w:pPr>
            <w:r w:rsidRPr="001F084B">
              <w:t>мероприятиях,</w:t>
            </w:r>
            <w:r w:rsidRPr="001F084B">
              <w:rPr>
                <w:spacing w:val="-1"/>
              </w:rPr>
              <w:t xml:space="preserve"> </w:t>
            </w:r>
            <w:r w:rsidRPr="001F084B">
              <w:t>охват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112" w:right="41" w:firstLine="216"/>
            </w:pPr>
            <w:r w:rsidRPr="001F084B">
              <w:t>Анализ и качественный охват</w:t>
            </w:r>
            <w:r w:rsidRPr="001F084B">
              <w:rPr>
                <w:spacing w:val="1"/>
              </w:rPr>
              <w:t xml:space="preserve"> </w:t>
            </w:r>
            <w:r w:rsidRPr="001F084B">
              <w:t>учащихся</w:t>
            </w:r>
            <w:r w:rsidRPr="001F084B">
              <w:rPr>
                <w:spacing w:val="-6"/>
              </w:rPr>
              <w:t xml:space="preserve"> </w:t>
            </w:r>
            <w:r w:rsidRPr="001F084B">
              <w:t>школы</w:t>
            </w:r>
            <w:r w:rsidRPr="001F084B">
              <w:rPr>
                <w:spacing w:val="-3"/>
              </w:rPr>
              <w:t xml:space="preserve"> </w:t>
            </w:r>
            <w:r w:rsidRPr="001F084B">
              <w:t>во</w:t>
            </w:r>
            <w:r w:rsidRPr="001F084B">
              <w:rPr>
                <w:spacing w:val="-2"/>
              </w:rPr>
              <w:t xml:space="preserve"> </w:t>
            </w:r>
            <w:r w:rsidRPr="001F084B">
              <w:t>внешкольных</w:t>
            </w:r>
          </w:p>
          <w:p w:rsidR="00644A77" w:rsidRPr="001F084B" w:rsidRDefault="00644A77" w:rsidP="00F923F2">
            <w:pPr>
              <w:pStyle w:val="TableParagraph"/>
              <w:spacing w:line="248" w:lineRule="exact"/>
              <w:ind w:left="1063"/>
            </w:pPr>
            <w:r w:rsidRPr="001F084B">
              <w:t>мероприятиях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113" w:right="143"/>
              <w:jc w:val="center"/>
            </w:pPr>
            <w:r w:rsidRPr="001F084B">
              <w:t>Заместитель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115" w:right="142"/>
              <w:jc w:val="center"/>
            </w:pPr>
            <w:r w:rsidRPr="001F084B">
              <w:t>директора</w:t>
            </w:r>
            <w:r w:rsidRPr="001F084B">
              <w:rPr>
                <w:spacing w:val="-1"/>
              </w:rPr>
              <w:t xml:space="preserve"> </w:t>
            </w:r>
            <w:r w:rsidRPr="001F084B">
              <w:t>по ВР</w:t>
            </w:r>
          </w:p>
        </w:tc>
      </w:tr>
      <w:tr w:rsidR="00644A77" w:rsidRPr="001F084B" w:rsidTr="00F923F2">
        <w:trPr>
          <w:trHeight w:val="772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right="301"/>
              <w:jc w:val="right"/>
            </w:pPr>
            <w:r w:rsidRPr="001F084B">
              <w:t>3.6.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ind w:left="616" w:right="458" w:hanging="514"/>
            </w:pPr>
            <w:r w:rsidRPr="001F084B">
              <w:t>Качество организации</w:t>
            </w:r>
            <w:r w:rsidRPr="001F084B">
              <w:rPr>
                <w:spacing w:val="-52"/>
              </w:rPr>
              <w:t xml:space="preserve"> </w:t>
            </w:r>
            <w:r w:rsidRPr="001F084B">
              <w:t>предметно-</w:t>
            </w:r>
          </w:p>
          <w:p w:rsidR="00644A77" w:rsidRPr="001F084B" w:rsidRDefault="00644A77" w:rsidP="00F923F2">
            <w:pPr>
              <w:pStyle w:val="TableParagraph"/>
              <w:spacing w:line="248" w:lineRule="exact"/>
              <w:ind w:left="223"/>
            </w:pPr>
            <w:r w:rsidRPr="001F084B">
              <w:t>эстетической</w:t>
            </w:r>
            <w:r w:rsidRPr="001F084B">
              <w:rPr>
                <w:spacing w:val="-3"/>
              </w:rPr>
              <w:t xml:space="preserve"> </w:t>
            </w:r>
            <w:r w:rsidRPr="001F084B">
              <w:t>среды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707" w:right="521" w:hanging="197"/>
            </w:pPr>
            <w:r w:rsidRPr="001F084B">
              <w:t>Информация о наличиии</w:t>
            </w:r>
            <w:r w:rsidRPr="001F084B">
              <w:rPr>
                <w:spacing w:val="-52"/>
              </w:rPr>
              <w:t xml:space="preserve"> </w:t>
            </w:r>
            <w:r w:rsidRPr="001F084B">
              <w:t>выполнении</w:t>
            </w:r>
            <w:r w:rsidRPr="001F084B">
              <w:rPr>
                <w:spacing w:val="-1"/>
              </w:rPr>
              <w:t xml:space="preserve"> </w:t>
            </w:r>
            <w:r w:rsidRPr="001F084B">
              <w:t>проекта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115" w:right="140"/>
              <w:jc w:val="center"/>
            </w:pPr>
            <w:r w:rsidRPr="001F084B">
              <w:t>Заместитель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115" w:right="138"/>
              <w:jc w:val="center"/>
            </w:pPr>
            <w:r w:rsidRPr="001F084B">
              <w:t>директора</w:t>
            </w:r>
            <w:r w:rsidRPr="001F084B">
              <w:rPr>
                <w:spacing w:val="-1"/>
              </w:rPr>
              <w:t xml:space="preserve"> </w:t>
            </w:r>
            <w:r w:rsidRPr="001F084B">
              <w:t>по ВР</w:t>
            </w:r>
          </w:p>
        </w:tc>
      </w:tr>
      <w:tr w:rsidR="00644A77" w:rsidRPr="001F084B" w:rsidTr="00F923F2">
        <w:trPr>
          <w:trHeight w:val="2025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right="301"/>
              <w:jc w:val="right"/>
            </w:pPr>
            <w:r w:rsidRPr="001F084B">
              <w:t>3.7.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95" w:right="448"/>
              <w:jc w:val="center"/>
            </w:pPr>
            <w:r w:rsidRPr="001F084B">
              <w:t>Качество</w:t>
            </w:r>
          </w:p>
          <w:p w:rsidR="00644A77" w:rsidRPr="001F084B" w:rsidRDefault="00644A77" w:rsidP="00F923F2">
            <w:pPr>
              <w:pStyle w:val="TableParagraph"/>
              <w:spacing w:before="1"/>
              <w:ind w:left="95" w:right="450"/>
              <w:jc w:val="center"/>
            </w:pPr>
            <w:r w:rsidRPr="001F084B">
              <w:t>организуемой в школе</w:t>
            </w:r>
            <w:r w:rsidRPr="001F084B">
              <w:rPr>
                <w:spacing w:val="-52"/>
              </w:rPr>
              <w:t xml:space="preserve"> </w:t>
            </w:r>
            <w:r w:rsidRPr="001F084B">
              <w:t>работы</w:t>
            </w:r>
            <w:r w:rsidRPr="001F084B">
              <w:rPr>
                <w:spacing w:val="-3"/>
              </w:rPr>
              <w:t xml:space="preserve"> </w:t>
            </w:r>
            <w:r w:rsidRPr="001F084B">
              <w:t>с родителями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179" w:right="207" w:firstLine="3"/>
              <w:jc w:val="center"/>
            </w:pPr>
            <w:r w:rsidRPr="001F084B">
              <w:t>Анализ работы, проделанной</w:t>
            </w:r>
            <w:r w:rsidRPr="001F084B">
              <w:rPr>
                <w:spacing w:val="1"/>
              </w:rPr>
              <w:t xml:space="preserve"> </w:t>
            </w:r>
            <w:r w:rsidRPr="001F084B">
              <w:t>учителем при взаимодействии с</w:t>
            </w:r>
            <w:r w:rsidRPr="001F084B">
              <w:rPr>
                <w:spacing w:val="-53"/>
              </w:rPr>
              <w:t xml:space="preserve"> </w:t>
            </w:r>
            <w:r w:rsidRPr="001F084B">
              <w:t>родителями, инициативность и</w:t>
            </w:r>
            <w:r w:rsidRPr="001F084B">
              <w:rPr>
                <w:spacing w:val="1"/>
              </w:rPr>
              <w:t xml:space="preserve"> </w:t>
            </w:r>
            <w:r w:rsidRPr="001F084B">
              <w:t>авторитетность</w:t>
            </w:r>
            <w:r w:rsidRPr="001F084B">
              <w:rPr>
                <w:spacing w:val="-1"/>
              </w:rPr>
              <w:t xml:space="preserve"> </w:t>
            </w:r>
            <w:r w:rsidRPr="001F084B">
              <w:t>учителей;</w:t>
            </w:r>
            <w:r w:rsidRPr="001F084B">
              <w:rPr>
                <w:spacing w:val="-1"/>
              </w:rPr>
              <w:t xml:space="preserve"> </w:t>
            </w:r>
            <w:r w:rsidRPr="001F084B">
              <w:t>-</w:t>
            </w:r>
          </w:p>
          <w:p w:rsidR="00644A77" w:rsidRPr="001F084B" w:rsidRDefault="00644A77" w:rsidP="00F923F2">
            <w:pPr>
              <w:pStyle w:val="TableParagraph"/>
              <w:ind w:left="78" w:right="105"/>
              <w:jc w:val="center"/>
            </w:pPr>
            <w:r w:rsidRPr="001F084B">
              <w:t>заинтересованность детей и</w:t>
            </w:r>
            <w:r w:rsidRPr="001F084B">
              <w:rPr>
                <w:spacing w:val="-53"/>
              </w:rPr>
              <w:t xml:space="preserve"> </w:t>
            </w:r>
            <w:r w:rsidRPr="001F084B">
              <w:t>родителей</w:t>
            </w:r>
            <w:r w:rsidRPr="001F084B">
              <w:rPr>
                <w:spacing w:val="-2"/>
              </w:rPr>
              <w:t xml:space="preserve"> </w:t>
            </w:r>
            <w:r w:rsidRPr="001F084B">
              <w:t>в</w:t>
            </w:r>
            <w:r w:rsidRPr="001F084B">
              <w:rPr>
                <w:spacing w:val="-2"/>
              </w:rPr>
              <w:t xml:space="preserve"> </w:t>
            </w:r>
            <w:r w:rsidRPr="001F084B">
              <w:t>участии</w:t>
            </w:r>
            <w:r w:rsidRPr="001F084B">
              <w:rPr>
                <w:spacing w:val="-1"/>
              </w:rPr>
              <w:t xml:space="preserve"> </w:t>
            </w:r>
            <w:r w:rsidRPr="001F084B">
              <w:t>жизни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85" w:right="105"/>
              <w:jc w:val="center"/>
            </w:pPr>
            <w:r w:rsidRPr="001F084B">
              <w:t>школы на основе отзывов</w:t>
            </w:r>
            <w:r w:rsidRPr="001F084B">
              <w:rPr>
                <w:spacing w:val="-52"/>
              </w:rPr>
              <w:t xml:space="preserve"> </w:t>
            </w:r>
            <w:r w:rsidRPr="001F084B">
              <w:t>родителей</w:t>
            </w:r>
            <w:r w:rsidRPr="001F084B">
              <w:rPr>
                <w:spacing w:val="-4"/>
              </w:rPr>
              <w:t xml:space="preserve"> </w:t>
            </w:r>
            <w:r w:rsidRPr="001F084B">
              <w:t>(письменных)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115" w:right="140"/>
              <w:jc w:val="center"/>
            </w:pPr>
            <w:r w:rsidRPr="001F084B">
              <w:t>Заместитель</w:t>
            </w:r>
          </w:p>
          <w:p w:rsidR="00644A77" w:rsidRPr="001F084B" w:rsidRDefault="00644A77" w:rsidP="00F923F2">
            <w:pPr>
              <w:pStyle w:val="TableParagraph"/>
              <w:spacing w:before="1"/>
              <w:ind w:left="310" w:right="334" w:firstLine="1"/>
              <w:jc w:val="center"/>
            </w:pPr>
            <w:r w:rsidRPr="001F084B">
              <w:t>директора по ВР</w:t>
            </w:r>
            <w:r w:rsidRPr="001F084B">
              <w:rPr>
                <w:spacing w:val="-52"/>
              </w:rPr>
              <w:t xml:space="preserve"> </w:t>
            </w:r>
            <w:r w:rsidRPr="001F084B">
              <w:t>Психолог школы</w:t>
            </w:r>
            <w:r w:rsidRPr="001F084B">
              <w:rPr>
                <w:spacing w:val="-52"/>
              </w:rPr>
              <w:t xml:space="preserve"> </w:t>
            </w:r>
            <w:r w:rsidRPr="001F084B">
              <w:t>Классные</w:t>
            </w:r>
            <w:r w:rsidRPr="001F084B">
              <w:rPr>
                <w:spacing w:val="1"/>
              </w:rPr>
              <w:t xml:space="preserve"> </w:t>
            </w:r>
            <w:r w:rsidRPr="001F084B">
              <w:t>руководители</w:t>
            </w:r>
          </w:p>
        </w:tc>
      </w:tr>
      <w:tr w:rsidR="00644A77" w:rsidRPr="001F084B" w:rsidTr="00F923F2">
        <w:trPr>
          <w:trHeight w:val="506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right="301"/>
              <w:jc w:val="right"/>
            </w:pPr>
            <w:r w:rsidRPr="001F084B">
              <w:t>3.8.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spacing w:line="252" w:lineRule="exact"/>
              <w:ind w:left="239" w:right="167" w:firstLine="129"/>
            </w:pPr>
            <w:r w:rsidRPr="001F084B">
              <w:t>Качество реализации</w:t>
            </w:r>
            <w:r w:rsidRPr="001F084B">
              <w:rPr>
                <w:spacing w:val="1"/>
              </w:rPr>
              <w:t xml:space="preserve"> </w:t>
            </w:r>
            <w:r w:rsidRPr="001F084B">
              <w:t>модуля</w:t>
            </w:r>
            <w:r w:rsidRPr="001F084B">
              <w:rPr>
                <w:spacing w:val="-3"/>
              </w:rPr>
              <w:t xml:space="preserve"> </w:t>
            </w:r>
            <w:r w:rsidRPr="001F084B">
              <w:t>профилактика</w:t>
            </w:r>
            <w:r w:rsidRPr="001F084B">
              <w:rPr>
                <w:spacing w:val="-2"/>
              </w:rPr>
              <w:t xml:space="preserve"> </w:t>
            </w:r>
            <w:r w:rsidRPr="001F084B">
              <w:t>и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spacing w:line="252" w:lineRule="exact"/>
              <w:ind w:left="258" w:right="180" w:firstLine="12"/>
            </w:pPr>
            <w:r w:rsidRPr="001F084B">
              <w:t>Анализ динамики численности</w:t>
            </w:r>
            <w:r w:rsidRPr="001F084B">
              <w:rPr>
                <w:spacing w:val="-52"/>
              </w:rPr>
              <w:t xml:space="preserve"> </w:t>
            </w:r>
            <w:r w:rsidRPr="001F084B">
              <w:t>обучающихся,</w:t>
            </w:r>
            <w:r w:rsidRPr="001F084B">
              <w:rPr>
                <w:spacing w:val="-4"/>
              </w:rPr>
              <w:t xml:space="preserve"> </w:t>
            </w:r>
            <w:r w:rsidRPr="001F084B">
              <w:t>употребляющих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51" w:lineRule="exact"/>
              <w:ind w:left="113" w:right="143"/>
              <w:jc w:val="center"/>
            </w:pPr>
            <w:r w:rsidRPr="001F084B">
              <w:t>Заместитель</w:t>
            </w:r>
          </w:p>
          <w:p w:rsidR="00644A77" w:rsidRPr="001F084B" w:rsidRDefault="00644A77" w:rsidP="00F923F2">
            <w:pPr>
              <w:pStyle w:val="TableParagraph"/>
              <w:spacing w:line="235" w:lineRule="exact"/>
              <w:ind w:left="115" w:right="142"/>
              <w:jc w:val="center"/>
            </w:pPr>
            <w:r w:rsidRPr="001F084B">
              <w:t>директора</w:t>
            </w:r>
            <w:r w:rsidRPr="001F084B">
              <w:rPr>
                <w:spacing w:val="-1"/>
              </w:rPr>
              <w:t xml:space="preserve"> </w:t>
            </w:r>
            <w:r w:rsidRPr="001F084B">
              <w:t>по ВР</w:t>
            </w:r>
          </w:p>
        </w:tc>
      </w:tr>
    </w:tbl>
    <w:p w:rsidR="00644A77" w:rsidRPr="001F084B" w:rsidRDefault="00644A77">
      <w:pPr>
        <w:spacing w:line="235" w:lineRule="exact"/>
        <w:jc w:val="center"/>
        <w:sectPr w:rsidR="00644A77" w:rsidRPr="001F084B">
          <w:pgSz w:w="11910" w:h="16840"/>
          <w:pgMar w:top="1120" w:right="440" w:bottom="1380" w:left="0" w:header="0" w:footer="1108" w:gutter="0"/>
          <w:cols w:space="720"/>
        </w:sectPr>
      </w:pPr>
    </w:p>
    <w:tbl>
      <w:tblPr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15"/>
        <w:gridCol w:w="2672"/>
        <w:gridCol w:w="3401"/>
        <w:gridCol w:w="2261"/>
      </w:tblGrid>
      <w:tr w:rsidR="00644A77" w:rsidRPr="001F084B" w:rsidTr="00F923F2">
        <w:trPr>
          <w:trHeight w:val="2025"/>
        </w:trPr>
        <w:tc>
          <w:tcPr>
            <w:tcW w:w="1015" w:type="dxa"/>
          </w:tcPr>
          <w:p w:rsidR="00644A77" w:rsidRPr="001F084B" w:rsidRDefault="00644A77">
            <w:pPr>
              <w:pStyle w:val="TableParagraph"/>
            </w:pP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spacing w:line="248" w:lineRule="exact"/>
              <w:ind w:left="741"/>
            </w:pPr>
            <w:r w:rsidRPr="001F084B">
              <w:t>безопасность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spacing w:line="248" w:lineRule="exact"/>
              <w:ind w:left="170" w:right="105"/>
              <w:jc w:val="center"/>
            </w:pPr>
            <w:r w:rsidRPr="001F084B">
              <w:t>ПАВ:</w:t>
            </w:r>
          </w:p>
          <w:p w:rsidR="00644A77" w:rsidRPr="001F084B" w:rsidRDefault="00644A77" w:rsidP="00F923F2">
            <w:pPr>
              <w:pStyle w:val="TableParagraph"/>
              <w:ind w:left="429" w:right="360" w:hanging="1"/>
              <w:jc w:val="center"/>
            </w:pPr>
            <w:r w:rsidRPr="001F084B">
              <w:t>-положительная динамика</w:t>
            </w:r>
            <w:r w:rsidRPr="001F084B">
              <w:rPr>
                <w:spacing w:val="1"/>
              </w:rPr>
              <w:t xml:space="preserve"> </w:t>
            </w:r>
            <w:r w:rsidRPr="001F084B">
              <w:t>учащихся,</w:t>
            </w:r>
            <w:r w:rsidRPr="001F084B">
              <w:rPr>
                <w:spacing w:val="-7"/>
              </w:rPr>
              <w:t xml:space="preserve"> </w:t>
            </w:r>
            <w:r w:rsidRPr="001F084B">
              <w:t>занимающихся</w:t>
            </w:r>
            <w:r w:rsidRPr="001F084B">
              <w:rPr>
                <w:spacing w:val="-9"/>
              </w:rPr>
              <w:t xml:space="preserve"> </w:t>
            </w:r>
            <w:r w:rsidRPr="001F084B">
              <w:t>в</w:t>
            </w:r>
            <w:r w:rsidRPr="001F084B">
              <w:rPr>
                <w:spacing w:val="-52"/>
              </w:rPr>
              <w:t xml:space="preserve"> </w:t>
            </w:r>
            <w:r w:rsidRPr="001F084B">
              <w:t>спортивных</w:t>
            </w:r>
            <w:r w:rsidRPr="001F084B">
              <w:rPr>
                <w:spacing w:val="-1"/>
              </w:rPr>
              <w:t xml:space="preserve"> </w:t>
            </w:r>
            <w:r w:rsidRPr="001F084B">
              <w:t>клубах,</w:t>
            </w:r>
          </w:p>
          <w:p w:rsidR="00644A77" w:rsidRPr="001F084B" w:rsidRDefault="00644A77" w:rsidP="00F923F2">
            <w:pPr>
              <w:pStyle w:val="TableParagraph"/>
              <w:ind w:left="261" w:right="184" w:firstLine="381"/>
            </w:pPr>
            <w:r w:rsidRPr="001F084B">
              <w:t>детских общественных</w:t>
            </w:r>
            <w:r w:rsidRPr="001F084B">
              <w:rPr>
                <w:spacing w:val="1"/>
              </w:rPr>
              <w:t xml:space="preserve"> </w:t>
            </w:r>
            <w:r w:rsidRPr="001F084B">
              <w:t>объединениях,</w:t>
            </w:r>
            <w:r w:rsidRPr="001F084B">
              <w:rPr>
                <w:spacing w:val="-3"/>
              </w:rPr>
              <w:t xml:space="preserve"> </w:t>
            </w:r>
            <w:r w:rsidRPr="001F084B">
              <w:t>вовлеченных</w:t>
            </w:r>
            <w:r w:rsidRPr="001F084B">
              <w:rPr>
                <w:spacing w:val="-2"/>
              </w:rPr>
              <w:t xml:space="preserve"> </w:t>
            </w:r>
            <w:r w:rsidRPr="001F084B">
              <w:t>во</w:t>
            </w:r>
          </w:p>
          <w:p w:rsidR="00644A77" w:rsidRPr="001F084B" w:rsidRDefault="00644A77" w:rsidP="00F923F2">
            <w:pPr>
              <w:pStyle w:val="TableParagraph"/>
              <w:spacing w:line="254" w:lineRule="exact"/>
              <w:ind w:left="1080" w:right="993" w:firstLine="72"/>
            </w:pPr>
            <w:r w:rsidRPr="001F084B">
              <w:t>внеурочную</w:t>
            </w:r>
            <w:r w:rsidRPr="001F084B">
              <w:rPr>
                <w:spacing w:val="1"/>
              </w:rPr>
              <w:t xml:space="preserve"> </w:t>
            </w:r>
            <w:r w:rsidRPr="001F084B">
              <w:t>деятельность;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48" w:lineRule="exact"/>
              <w:ind w:left="115" w:right="143"/>
              <w:jc w:val="center"/>
            </w:pPr>
            <w:r w:rsidRPr="001F084B">
              <w:t>Социальный</w:t>
            </w:r>
            <w:r w:rsidRPr="001F084B">
              <w:rPr>
                <w:spacing w:val="-2"/>
              </w:rPr>
              <w:t xml:space="preserve"> </w:t>
            </w:r>
            <w:r w:rsidRPr="001F084B">
              <w:t>педагог</w:t>
            </w:r>
          </w:p>
        </w:tc>
      </w:tr>
      <w:tr w:rsidR="00644A77" w:rsidRPr="001F084B" w:rsidTr="00F923F2">
        <w:trPr>
          <w:trHeight w:val="774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46" w:lineRule="exact"/>
              <w:ind w:left="371"/>
            </w:pPr>
            <w:r w:rsidRPr="001F084B">
              <w:t>3.9.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ind w:left="95" w:right="31"/>
              <w:jc w:val="center"/>
            </w:pPr>
            <w:r w:rsidRPr="001F084B">
              <w:t>Качество деятельности</w:t>
            </w:r>
            <w:r w:rsidRPr="001F084B">
              <w:rPr>
                <w:spacing w:val="-52"/>
              </w:rPr>
              <w:t xml:space="preserve"> </w:t>
            </w:r>
            <w:r w:rsidRPr="001F084B">
              <w:t>детских общественных</w:t>
            </w:r>
            <w:r w:rsidRPr="001F084B">
              <w:rPr>
                <w:spacing w:val="-52"/>
              </w:rPr>
              <w:t xml:space="preserve"> </w:t>
            </w:r>
            <w:r w:rsidRPr="001F084B">
              <w:t>обьединений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172" w:right="105"/>
              <w:jc w:val="center"/>
            </w:pPr>
            <w:r w:rsidRPr="001F084B">
              <w:t>Анализ динамик и продуктивной</w:t>
            </w:r>
            <w:r w:rsidRPr="001F084B">
              <w:rPr>
                <w:spacing w:val="-52"/>
              </w:rPr>
              <w:t xml:space="preserve"> </w:t>
            </w:r>
            <w:r w:rsidRPr="001F084B">
              <w:t>Активности обучающихся в</w:t>
            </w:r>
            <w:r w:rsidRPr="001F084B">
              <w:rPr>
                <w:spacing w:val="1"/>
              </w:rPr>
              <w:t xml:space="preserve"> </w:t>
            </w:r>
            <w:r w:rsidRPr="001F084B">
              <w:t>жизнедеятельности</w:t>
            </w:r>
            <w:r w:rsidRPr="001F084B">
              <w:rPr>
                <w:spacing w:val="-5"/>
              </w:rPr>
              <w:t xml:space="preserve"> </w:t>
            </w:r>
            <w:r w:rsidRPr="001F084B">
              <w:t>школы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46" w:lineRule="exact"/>
              <w:ind w:left="113" w:right="143"/>
              <w:jc w:val="center"/>
            </w:pPr>
            <w:r w:rsidRPr="001F084B">
              <w:t>Заместитель</w:t>
            </w:r>
          </w:p>
          <w:p w:rsidR="00644A77" w:rsidRPr="001F084B" w:rsidRDefault="00644A77" w:rsidP="00F923F2">
            <w:pPr>
              <w:pStyle w:val="TableParagraph"/>
              <w:spacing w:before="1"/>
              <w:ind w:left="115" w:right="142"/>
              <w:jc w:val="center"/>
            </w:pPr>
            <w:r w:rsidRPr="001F084B">
              <w:t>директора</w:t>
            </w:r>
            <w:r w:rsidRPr="001F084B">
              <w:rPr>
                <w:spacing w:val="-1"/>
              </w:rPr>
              <w:t xml:space="preserve"> </w:t>
            </w:r>
            <w:r w:rsidRPr="001F084B">
              <w:t>по ВР</w:t>
            </w:r>
          </w:p>
        </w:tc>
      </w:tr>
      <w:tr w:rsidR="00644A77" w:rsidRPr="001F084B" w:rsidTr="00F923F2">
        <w:trPr>
          <w:trHeight w:val="772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46" w:lineRule="exact"/>
              <w:ind w:left="316"/>
            </w:pPr>
            <w:r w:rsidRPr="001F084B">
              <w:t>3.10.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ind w:left="487" w:right="-16" w:hanging="418"/>
            </w:pPr>
            <w:r w:rsidRPr="001F084B">
              <w:t>Качество существующего в</w:t>
            </w:r>
            <w:r w:rsidRPr="001F084B">
              <w:rPr>
                <w:spacing w:val="-53"/>
              </w:rPr>
              <w:t xml:space="preserve"> </w:t>
            </w:r>
            <w:r w:rsidRPr="001F084B">
              <w:t>школе</w:t>
            </w:r>
            <w:r w:rsidRPr="001F084B">
              <w:rPr>
                <w:spacing w:val="-1"/>
              </w:rPr>
              <w:t xml:space="preserve"> </w:t>
            </w:r>
            <w:r w:rsidRPr="001F084B">
              <w:t>детского</w:t>
            </w:r>
          </w:p>
          <w:p w:rsidR="00644A77" w:rsidRPr="001F084B" w:rsidRDefault="00644A77" w:rsidP="00F923F2">
            <w:pPr>
              <w:pStyle w:val="TableParagraph"/>
              <w:ind w:left="458"/>
            </w:pPr>
            <w:r w:rsidRPr="001F084B">
              <w:t>самоуправления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62" w:right="-15" w:hanging="2"/>
              <w:jc w:val="center"/>
            </w:pPr>
            <w:r w:rsidRPr="001F084B">
              <w:t>Анализ динамик и продуктивной</w:t>
            </w:r>
            <w:r w:rsidRPr="001F084B">
              <w:rPr>
                <w:spacing w:val="1"/>
              </w:rPr>
              <w:t xml:space="preserve"> </w:t>
            </w:r>
            <w:r w:rsidRPr="001F084B">
              <w:t>активности обучающихся в</w:t>
            </w:r>
            <w:r w:rsidRPr="001F084B">
              <w:rPr>
                <w:spacing w:val="1"/>
              </w:rPr>
              <w:t xml:space="preserve"> </w:t>
            </w:r>
            <w:r w:rsidRPr="001F084B">
              <w:t>жизнедеятельности</w:t>
            </w:r>
            <w:r w:rsidRPr="001F084B">
              <w:rPr>
                <w:spacing w:val="-8"/>
              </w:rPr>
              <w:t xml:space="preserve"> </w:t>
            </w:r>
            <w:r w:rsidRPr="001F084B">
              <w:t>класса</w:t>
            </w:r>
            <w:r w:rsidRPr="001F084B">
              <w:rPr>
                <w:spacing w:val="-3"/>
              </w:rPr>
              <w:t xml:space="preserve"> </w:t>
            </w:r>
            <w:r w:rsidRPr="001F084B">
              <w:t>(школы)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ind w:left="470" w:right="488" w:firstLine="170"/>
            </w:pPr>
            <w:r w:rsidRPr="001F084B">
              <w:t>Классный</w:t>
            </w:r>
            <w:r w:rsidRPr="001F084B">
              <w:rPr>
                <w:spacing w:val="1"/>
              </w:rPr>
              <w:t xml:space="preserve"> </w:t>
            </w:r>
            <w:r w:rsidRPr="001F084B">
              <w:rPr>
                <w:spacing w:val="-1"/>
              </w:rPr>
              <w:t>руководитель</w:t>
            </w:r>
          </w:p>
        </w:tc>
      </w:tr>
      <w:tr w:rsidR="00644A77" w:rsidRPr="001F084B" w:rsidTr="00F923F2">
        <w:trPr>
          <w:trHeight w:val="2532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46" w:lineRule="exact"/>
              <w:ind w:left="316"/>
            </w:pPr>
            <w:r w:rsidRPr="001F084B">
              <w:t>3.11.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ind w:left="189" w:right="126" w:firstLine="3"/>
              <w:jc w:val="center"/>
            </w:pPr>
            <w:r w:rsidRPr="001F084B">
              <w:t>Качество реализации</w:t>
            </w:r>
            <w:r w:rsidRPr="001F084B">
              <w:rPr>
                <w:spacing w:val="1"/>
              </w:rPr>
              <w:t xml:space="preserve"> </w:t>
            </w:r>
            <w:r w:rsidRPr="001F084B">
              <w:t>школьной программы по</w:t>
            </w:r>
            <w:r w:rsidRPr="001F084B">
              <w:rPr>
                <w:spacing w:val="-52"/>
              </w:rPr>
              <w:t xml:space="preserve"> </w:t>
            </w:r>
            <w:r w:rsidRPr="001F084B">
              <w:t>профориентации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342" w:right="276" w:hanging="2"/>
              <w:jc w:val="center"/>
            </w:pPr>
            <w:r w:rsidRPr="001F084B">
              <w:t>Анализ качества работы,</w:t>
            </w:r>
            <w:r w:rsidRPr="001F084B">
              <w:rPr>
                <w:spacing w:val="1"/>
              </w:rPr>
              <w:t xml:space="preserve"> </w:t>
            </w:r>
            <w:r w:rsidRPr="001F084B">
              <w:t>проделанной для достижения</w:t>
            </w:r>
            <w:r w:rsidRPr="001F084B">
              <w:rPr>
                <w:spacing w:val="-53"/>
              </w:rPr>
              <w:t xml:space="preserve"> </w:t>
            </w:r>
            <w:r w:rsidRPr="001F084B">
              <w:t>результатов:</w:t>
            </w:r>
          </w:p>
          <w:p w:rsidR="00644A77" w:rsidRPr="001F084B" w:rsidRDefault="00644A77" w:rsidP="00F923F2">
            <w:pPr>
              <w:pStyle w:val="TableParagraph"/>
              <w:ind w:left="136" w:right="66" w:hanging="2"/>
              <w:jc w:val="center"/>
            </w:pPr>
            <w:r w:rsidRPr="001F084B">
              <w:t>-повышение количества</w:t>
            </w:r>
            <w:r w:rsidRPr="001F084B">
              <w:rPr>
                <w:spacing w:val="1"/>
              </w:rPr>
              <w:t xml:space="preserve"> </w:t>
            </w:r>
            <w:r w:rsidRPr="001F084B">
              <w:t>обучающихся, задействованных в</w:t>
            </w:r>
            <w:r w:rsidRPr="001F084B">
              <w:rPr>
                <w:spacing w:val="-52"/>
              </w:rPr>
              <w:t xml:space="preserve"> </w:t>
            </w:r>
            <w:r w:rsidRPr="001F084B">
              <w:t>различных формах работы по</w:t>
            </w:r>
            <w:r w:rsidRPr="001F084B">
              <w:rPr>
                <w:spacing w:val="1"/>
              </w:rPr>
              <w:t xml:space="preserve"> </w:t>
            </w:r>
            <w:r w:rsidRPr="001F084B">
              <w:t>профориентации;</w:t>
            </w:r>
          </w:p>
          <w:p w:rsidR="00644A77" w:rsidRPr="001F084B" w:rsidRDefault="00644A77" w:rsidP="00F923F2">
            <w:pPr>
              <w:pStyle w:val="TableParagraph"/>
              <w:spacing w:line="251" w:lineRule="exact"/>
              <w:ind w:left="170" w:right="105"/>
              <w:jc w:val="center"/>
            </w:pPr>
            <w:r w:rsidRPr="001F084B">
              <w:t>-заинтересованность</w:t>
            </w:r>
            <w:r w:rsidRPr="001F084B">
              <w:rPr>
                <w:spacing w:val="-3"/>
              </w:rPr>
              <w:t xml:space="preserve"> </w:t>
            </w:r>
            <w:r w:rsidRPr="001F084B">
              <w:t>детей в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172" w:right="103"/>
              <w:jc w:val="center"/>
            </w:pPr>
            <w:r w:rsidRPr="001F084B">
              <w:t>участии в работе по</w:t>
            </w:r>
            <w:r w:rsidRPr="001F084B">
              <w:rPr>
                <w:spacing w:val="-52"/>
              </w:rPr>
              <w:t xml:space="preserve"> </w:t>
            </w:r>
            <w:r w:rsidRPr="001F084B">
              <w:t>профориентации;</w:t>
            </w:r>
          </w:p>
        </w:tc>
        <w:tc>
          <w:tcPr>
            <w:tcW w:w="2261" w:type="dxa"/>
          </w:tcPr>
          <w:p w:rsidR="00644A77" w:rsidRPr="001F084B" w:rsidRDefault="00644A77" w:rsidP="00F923F2">
            <w:pPr>
              <w:pStyle w:val="TableParagraph"/>
              <w:spacing w:line="246" w:lineRule="exact"/>
              <w:ind w:left="114" w:right="143"/>
              <w:jc w:val="center"/>
            </w:pPr>
            <w:r w:rsidRPr="001F084B">
              <w:t>Психолог</w:t>
            </w:r>
            <w:r w:rsidRPr="001F084B">
              <w:rPr>
                <w:spacing w:val="-2"/>
              </w:rPr>
              <w:t xml:space="preserve"> </w:t>
            </w:r>
            <w:r w:rsidRPr="001F084B">
              <w:t>школы</w:t>
            </w:r>
          </w:p>
        </w:tc>
      </w:tr>
      <w:tr w:rsidR="00644A77" w:rsidTr="00F923F2">
        <w:trPr>
          <w:trHeight w:val="772"/>
        </w:trPr>
        <w:tc>
          <w:tcPr>
            <w:tcW w:w="1015" w:type="dxa"/>
          </w:tcPr>
          <w:p w:rsidR="00644A77" w:rsidRPr="001F084B" w:rsidRDefault="00644A77" w:rsidP="00F923F2">
            <w:pPr>
              <w:pStyle w:val="TableParagraph"/>
              <w:spacing w:line="246" w:lineRule="exact"/>
              <w:ind w:left="316"/>
            </w:pPr>
            <w:r w:rsidRPr="001F084B">
              <w:t>3.12.</w:t>
            </w:r>
          </w:p>
        </w:tc>
        <w:tc>
          <w:tcPr>
            <w:tcW w:w="2672" w:type="dxa"/>
          </w:tcPr>
          <w:p w:rsidR="00644A77" w:rsidRPr="001F084B" w:rsidRDefault="00644A77" w:rsidP="00F923F2">
            <w:pPr>
              <w:pStyle w:val="TableParagraph"/>
              <w:spacing w:line="245" w:lineRule="exact"/>
              <w:ind w:left="95" w:right="31"/>
              <w:jc w:val="center"/>
            </w:pPr>
            <w:r w:rsidRPr="001F084B">
              <w:t>Качество</w:t>
            </w:r>
            <w:r w:rsidRPr="001F084B">
              <w:rPr>
                <w:spacing w:val="-1"/>
              </w:rPr>
              <w:t xml:space="preserve"> </w:t>
            </w:r>
            <w:r w:rsidRPr="001F084B">
              <w:t>реализации</w:t>
            </w:r>
          </w:p>
          <w:p w:rsidR="00644A77" w:rsidRPr="001F084B" w:rsidRDefault="00644A77" w:rsidP="00F923F2">
            <w:pPr>
              <w:pStyle w:val="TableParagraph"/>
              <w:spacing w:line="252" w:lineRule="exact"/>
              <w:ind w:left="95" w:right="29"/>
              <w:jc w:val="center"/>
            </w:pPr>
            <w:r w:rsidRPr="001F084B">
              <w:t>социального</w:t>
            </w:r>
            <w:r w:rsidRPr="001F084B">
              <w:rPr>
                <w:spacing w:val="-3"/>
              </w:rPr>
              <w:t xml:space="preserve"> </w:t>
            </w:r>
            <w:r w:rsidRPr="001F084B">
              <w:t>партнерства</w:t>
            </w:r>
          </w:p>
        </w:tc>
        <w:tc>
          <w:tcPr>
            <w:tcW w:w="3401" w:type="dxa"/>
          </w:tcPr>
          <w:p w:rsidR="00644A77" w:rsidRPr="001F084B" w:rsidRDefault="00644A77" w:rsidP="00F923F2">
            <w:pPr>
              <w:pStyle w:val="TableParagraph"/>
              <w:ind w:left="669" w:right="123" w:hanging="408"/>
            </w:pPr>
            <w:r w:rsidRPr="001F084B">
              <w:t>Анализ реализации совместных</w:t>
            </w:r>
            <w:r w:rsidRPr="001F084B">
              <w:rPr>
                <w:spacing w:val="-52"/>
              </w:rPr>
              <w:t xml:space="preserve"> </w:t>
            </w:r>
            <w:r w:rsidRPr="001F084B">
              <w:t>планов</w:t>
            </w:r>
            <w:r w:rsidRPr="001F084B">
              <w:rPr>
                <w:spacing w:val="-3"/>
              </w:rPr>
              <w:t xml:space="preserve"> </w:t>
            </w:r>
            <w:r w:rsidRPr="001F084B">
              <w:t>и мероприятий</w:t>
            </w:r>
          </w:p>
        </w:tc>
        <w:tc>
          <w:tcPr>
            <w:tcW w:w="2261" w:type="dxa"/>
          </w:tcPr>
          <w:p w:rsidR="00644A77" w:rsidRDefault="00644A77" w:rsidP="00F923F2">
            <w:pPr>
              <w:pStyle w:val="TableParagraph"/>
              <w:ind w:left="785" w:right="111" w:hanging="632"/>
            </w:pPr>
            <w:r w:rsidRPr="001F084B">
              <w:t>Зам.директора по ВР</w:t>
            </w:r>
            <w:r w:rsidRPr="001F084B">
              <w:rPr>
                <w:spacing w:val="-52"/>
              </w:rPr>
              <w:t xml:space="preserve"> </w:t>
            </w:r>
            <w:r w:rsidRPr="001F084B">
              <w:t>и</w:t>
            </w:r>
            <w:r w:rsidRPr="001F084B">
              <w:rPr>
                <w:spacing w:val="-1"/>
              </w:rPr>
              <w:t xml:space="preserve"> </w:t>
            </w:r>
            <w:r w:rsidRPr="001F084B">
              <w:t>НМР</w:t>
            </w:r>
          </w:p>
        </w:tc>
      </w:tr>
    </w:tbl>
    <w:p w:rsidR="00644A77" w:rsidRDefault="00644A77">
      <w:pPr>
        <w:pStyle w:val="BodyText"/>
        <w:ind w:left="0"/>
        <w:jc w:val="left"/>
        <w:rPr>
          <w:i/>
          <w:sz w:val="20"/>
        </w:rPr>
      </w:pPr>
    </w:p>
    <w:p w:rsidR="00644A77" w:rsidRDefault="00644A77">
      <w:pPr>
        <w:pStyle w:val="BodyText"/>
        <w:spacing w:before="7"/>
        <w:ind w:left="0"/>
        <w:jc w:val="left"/>
        <w:rPr>
          <w:i/>
          <w:sz w:val="23"/>
        </w:rPr>
      </w:pPr>
    </w:p>
    <w:p w:rsidR="00644A77" w:rsidRDefault="00644A77" w:rsidP="00404B6E">
      <w:pPr>
        <w:pStyle w:val="Heading1"/>
        <w:numPr>
          <w:ilvl w:val="0"/>
          <w:numId w:val="75"/>
        </w:numPr>
        <w:tabs>
          <w:tab w:val="left" w:pos="4367"/>
        </w:tabs>
        <w:spacing w:before="90"/>
        <w:ind w:left="4366" w:hanging="241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644A77" w:rsidRDefault="00644A77">
      <w:pPr>
        <w:pStyle w:val="BodyText"/>
        <w:spacing w:before="8"/>
        <w:ind w:left="0"/>
        <w:jc w:val="left"/>
        <w:rPr>
          <w:b/>
          <w:sz w:val="27"/>
        </w:rPr>
      </w:pPr>
    </w:p>
    <w:p w:rsidR="00644A77" w:rsidRDefault="00644A77" w:rsidP="00404B6E">
      <w:pPr>
        <w:pStyle w:val="ListParagraph"/>
        <w:numPr>
          <w:ilvl w:val="1"/>
          <w:numId w:val="48"/>
        </w:numPr>
        <w:tabs>
          <w:tab w:val="left" w:pos="3714"/>
        </w:tabs>
        <w:spacing w:before="1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44A77" w:rsidRDefault="00644A77">
      <w:pPr>
        <w:pStyle w:val="BodyText"/>
        <w:ind w:right="688" w:firstLine="85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МАОУ СОШ №1 г. Туймазы в соответствии с п. 34.1 ФГОС НОО (далее —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-57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644A77" w:rsidRDefault="00644A77">
      <w:pPr>
        <w:pStyle w:val="BodyText"/>
        <w:ind w:right="694" w:firstLine="851"/>
      </w:pPr>
      <w:r>
        <w:t>В 2023 - 2024 учебном году учащиеся 1-4 классов обучаются по 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образования».</w:t>
      </w:r>
    </w:p>
    <w:p w:rsidR="00644A77" w:rsidRDefault="00644A77">
      <w:pPr>
        <w:pStyle w:val="BodyText"/>
        <w:ind w:left="2270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:rsidR="00644A77" w:rsidRDefault="00644A77" w:rsidP="00404B6E">
      <w:pPr>
        <w:pStyle w:val="ListParagraph"/>
        <w:numPr>
          <w:ilvl w:val="2"/>
          <w:numId w:val="92"/>
        </w:numPr>
        <w:tabs>
          <w:tab w:val="left" w:pos="2835"/>
        </w:tabs>
        <w:ind w:right="695" w:firstLine="851"/>
        <w:rPr>
          <w:sz w:val="24"/>
        </w:rPr>
      </w:pP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404B6E">
      <w:pPr>
        <w:pStyle w:val="ListParagraph"/>
        <w:numPr>
          <w:ilvl w:val="2"/>
          <w:numId w:val="92"/>
        </w:numPr>
        <w:tabs>
          <w:tab w:val="left" w:pos="2835"/>
        </w:tabs>
        <w:ind w:right="695" w:firstLine="851"/>
        <w:rPr>
          <w:sz w:val="24"/>
        </w:rPr>
      </w:pPr>
      <w:r>
        <w:rPr>
          <w:sz w:val="24"/>
        </w:rPr>
        <w:t>определяет и регламентирует перечень учебных предметов, курсов и 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организацию;</w:t>
      </w:r>
    </w:p>
    <w:p w:rsidR="00644A77" w:rsidRDefault="00644A77" w:rsidP="00404B6E">
      <w:pPr>
        <w:pStyle w:val="ListParagraph"/>
        <w:numPr>
          <w:ilvl w:val="2"/>
          <w:numId w:val="92"/>
        </w:numPr>
        <w:tabs>
          <w:tab w:val="left" w:pos="2835"/>
        </w:tabs>
        <w:spacing w:before="1"/>
        <w:ind w:right="696" w:firstLine="851"/>
        <w:rPr>
          <w:sz w:val="24"/>
        </w:rPr>
      </w:pPr>
      <w:r>
        <w:rPr>
          <w:sz w:val="24"/>
        </w:rPr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644A77" w:rsidRDefault="00644A77" w:rsidP="00404B6E">
      <w:pPr>
        <w:pStyle w:val="ListParagraph"/>
        <w:numPr>
          <w:ilvl w:val="2"/>
          <w:numId w:val="92"/>
        </w:numPr>
        <w:tabs>
          <w:tab w:val="left" w:pos="2835"/>
        </w:tabs>
        <w:ind w:right="691" w:firstLine="851"/>
        <w:rPr>
          <w:sz w:val="24"/>
        </w:rPr>
      </w:pP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12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4" w:firstLine="851"/>
      </w:pPr>
      <w:r>
        <w:t>В соответствии с п. 21 ФГОС НОО, в интересах детей, с участием обучающихся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 индивидуальная траектория развития обучающегося (содержание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курсов, модулей, темп и формы образования).</w:t>
      </w:r>
    </w:p>
    <w:p w:rsidR="00644A77" w:rsidRDefault="00644A77">
      <w:pPr>
        <w:pStyle w:val="BodyText"/>
        <w:spacing w:before="1"/>
        <w:ind w:right="695" w:firstLine="85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6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1-х</w:t>
      </w:r>
      <w:r>
        <w:rPr>
          <w:spacing w:val="-1"/>
        </w:rPr>
        <w:t xml:space="preserve"> </w:t>
      </w:r>
      <w:r>
        <w:t>классах 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2–4-х 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недели;</w:t>
      </w:r>
    </w:p>
    <w:p w:rsidR="00644A77" w:rsidRDefault="00644A77">
      <w:pPr>
        <w:pStyle w:val="BodyText"/>
        <w:ind w:right="690" w:firstLine="851"/>
      </w:pPr>
      <w:r>
        <w:t>Образовательная недельная нагрузка равномерно распределена в течение 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четырех уроков, в</w:t>
      </w:r>
      <w:r>
        <w:rPr>
          <w:spacing w:val="-1"/>
        </w:rPr>
        <w:t xml:space="preserve"> </w:t>
      </w:r>
      <w:r>
        <w:t>2-4-х классах – пяти</w:t>
      </w:r>
      <w:r>
        <w:rPr>
          <w:spacing w:val="1"/>
        </w:rPr>
        <w:t xml:space="preserve"> </w:t>
      </w:r>
      <w:r>
        <w:t>уроков.</w:t>
      </w:r>
    </w:p>
    <w:p w:rsidR="00644A77" w:rsidRDefault="00644A77">
      <w:pPr>
        <w:pStyle w:val="BodyText"/>
        <w:ind w:right="695" w:firstLine="851"/>
      </w:pPr>
      <w:r>
        <w:t>Количество часов, отведенных на освоение обучающимися 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нагрузки:</w:t>
      </w:r>
    </w:p>
    <w:p w:rsidR="00644A77" w:rsidRDefault="00644A77" w:rsidP="00404B6E">
      <w:pPr>
        <w:pStyle w:val="ListParagraph"/>
        <w:numPr>
          <w:ilvl w:val="2"/>
          <w:numId w:val="92"/>
        </w:numPr>
        <w:tabs>
          <w:tab w:val="left" w:pos="2835"/>
        </w:tabs>
        <w:spacing w:before="1"/>
        <w:ind w:left="2834" w:hanging="565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– 21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 неделю;</w:t>
      </w:r>
    </w:p>
    <w:p w:rsidR="00644A77" w:rsidRDefault="00644A77" w:rsidP="00404B6E">
      <w:pPr>
        <w:pStyle w:val="ListParagraph"/>
        <w:numPr>
          <w:ilvl w:val="2"/>
          <w:numId w:val="92"/>
        </w:numPr>
        <w:tabs>
          <w:tab w:val="left" w:pos="2835"/>
        </w:tabs>
        <w:ind w:left="2834" w:hanging="565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2-4-х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644A77" w:rsidRDefault="00644A77">
      <w:pPr>
        <w:pStyle w:val="BodyText"/>
        <w:ind w:right="694" w:firstLine="851"/>
      </w:pPr>
      <w:r>
        <w:t>Общее количество часов учебных занятий за четыре года составляет 3039 час, что</w:t>
      </w:r>
      <w:r>
        <w:rPr>
          <w:spacing w:val="1"/>
        </w:rPr>
        <w:t xml:space="preserve"> </w:t>
      </w:r>
      <w:r>
        <w:t>соответствует ФГОС НОО (Общий объем аудиторной работы за 4 года – не менее 2954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3190</w:t>
      </w:r>
      <w:r>
        <w:rPr>
          <w:spacing w:val="3"/>
        </w:rPr>
        <w:t xml:space="preserve"> </w:t>
      </w:r>
      <w:r>
        <w:t>часов).</w:t>
      </w:r>
    </w:p>
    <w:p w:rsidR="00644A77" w:rsidRDefault="00644A77">
      <w:pPr>
        <w:pStyle w:val="BodyText"/>
        <w:ind w:right="695" w:firstLine="85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right="694" w:firstLine="851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реализуется через возможность формирования программ начального общего</w:t>
      </w:r>
      <w:r>
        <w:rPr>
          <w:spacing w:val="1"/>
        </w:rPr>
        <w:t xml:space="preserve"> </w:t>
      </w:r>
      <w:r>
        <w:t>образования различного уровня сложности и направленности с учетом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 способностей обучающихся.</w:t>
      </w:r>
    </w:p>
    <w:p w:rsidR="00644A77" w:rsidRDefault="00644A77">
      <w:pPr>
        <w:pStyle w:val="BodyText"/>
        <w:ind w:right="692" w:firstLine="851"/>
      </w:pPr>
      <w:r>
        <w:t>Учебный план состоит из двух частей -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644A77" w:rsidRDefault="00644A77">
      <w:pPr>
        <w:pStyle w:val="BodyText"/>
        <w:ind w:right="689" w:firstLine="851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обязательных предметных областей, которые должны быть реализованы во всех имеющих</w:t>
      </w:r>
      <w:r>
        <w:rPr>
          <w:spacing w:val="-57"/>
        </w:rPr>
        <w:t xml:space="preserve"> </w:t>
      </w:r>
      <w:r>
        <w:t>государственную аккредитацию образовательных организациях, реализующих ООП НОО,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 начального общего образования с учётом обязательных для изучения</w:t>
      </w:r>
      <w:r>
        <w:rPr>
          <w:spacing w:val="-57"/>
        </w:rPr>
        <w:t xml:space="preserve"> </w:t>
      </w:r>
      <w:r>
        <w:t>учебных предметов. Обязательная часть учебного плана включает в себя 9 предметных</w:t>
      </w:r>
      <w:r>
        <w:rPr>
          <w:spacing w:val="1"/>
        </w:rPr>
        <w:t xml:space="preserve"> </w:t>
      </w:r>
      <w:r>
        <w:t>областей.</w:t>
      </w:r>
    </w:p>
    <w:p w:rsidR="00644A77" w:rsidRDefault="00644A77">
      <w:pPr>
        <w:pStyle w:val="BodyText"/>
        <w:spacing w:before="1"/>
        <w:ind w:right="690" w:firstLine="707"/>
      </w:pPr>
      <w:r>
        <w:t>В соответствии с пунктом 4 статьи 14 ФЗ от 12 декабря 2012 года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32.1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(татарский/русский/башкирский)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(татарская/русская/башкирская)</w:t>
      </w:r>
      <w:r>
        <w:rPr>
          <w:spacing w:val="1"/>
        </w:rPr>
        <w:t xml:space="preserve"> </w:t>
      </w:r>
      <w:r>
        <w:t>литература», «Государственный (башкирский) язык Республики Башкортостан» в рамках</w:t>
      </w:r>
      <w:r>
        <w:rPr>
          <w:spacing w:val="1"/>
        </w:rPr>
        <w:t xml:space="preserve"> </w:t>
      </w:r>
      <w:r>
        <w:t>обязательной предметной области «Родной язык и родная литература» в соответствии с</w:t>
      </w:r>
      <w:r>
        <w:rPr>
          <w:spacing w:val="1"/>
        </w:rPr>
        <w:t xml:space="preserve"> </w:t>
      </w:r>
      <w:r>
        <w:t>возможностями МАОУ СОШ № 1 г. Туймазы и запросами обучающихся и их родителей</w:t>
      </w:r>
      <w:r>
        <w:rPr>
          <w:spacing w:val="1"/>
        </w:rPr>
        <w:t xml:space="preserve"> </w:t>
      </w:r>
      <w:r>
        <w:t>(законных представителей), которые зафиксированы в заявлениях, согласно п.32.1 ФГОС</w:t>
      </w:r>
      <w:r>
        <w:rPr>
          <w:spacing w:val="1"/>
        </w:rPr>
        <w:t xml:space="preserve"> </w:t>
      </w:r>
      <w:r>
        <w:t>НОО.</w:t>
      </w:r>
    </w:p>
    <w:p w:rsidR="00644A77" w:rsidRDefault="00644A77">
      <w:pPr>
        <w:pStyle w:val="BodyText"/>
        <w:spacing w:before="73"/>
        <w:ind w:right="696" w:firstLine="851"/>
      </w:pPr>
      <w:r>
        <w:t>На учебные предметы «Родной (татарский/ русский/ башкирский) язык», «Родная</w:t>
      </w:r>
      <w:r>
        <w:rPr>
          <w:spacing w:val="1"/>
        </w:rPr>
        <w:t xml:space="preserve"> </w:t>
      </w:r>
      <w:r>
        <w:t>(татарская/ русская/ башкирская) литература» в учебном плане отводится по 1 часу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Башкортостан»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 1 часу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с</w:t>
      </w:r>
      <w:r>
        <w:rPr>
          <w:spacing w:val="-1"/>
        </w:rPr>
        <w:t xml:space="preserve"> </w:t>
      </w:r>
      <w:r>
        <w:t>1 по</w:t>
      </w:r>
      <w:r>
        <w:rPr>
          <w:spacing w:val="-1"/>
        </w:rPr>
        <w:t xml:space="preserve"> </w:t>
      </w:r>
      <w:r>
        <w:t>3 класс.</w:t>
      </w:r>
    </w:p>
    <w:p w:rsidR="00644A77" w:rsidRDefault="00644A77">
      <w:pPr>
        <w:pStyle w:val="BodyText"/>
        <w:spacing w:before="1"/>
        <w:ind w:right="693" w:firstLine="851"/>
      </w:pPr>
      <w:r>
        <w:t>Предмет «Государственный (башкирский) язык Республики Башкортостан» в 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644A77" w:rsidRDefault="00644A77" w:rsidP="0039311C">
      <w:pPr>
        <w:pStyle w:val="BodyText"/>
        <w:ind w:right="689" w:firstLine="851"/>
      </w:pPr>
      <w:r>
        <w:t>Обязательная предметная область учебного плана «Основы</w:t>
      </w:r>
      <w:r>
        <w:rPr>
          <w:spacing w:val="60"/>
        </w:rPr>
        <w:t xml:space="preserve"> </w:t>
      </w:r>
      <w:r>
        <w:t>религиозных 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1"/>
        </w:rPr>
        <w:t xml:space="preserve"> </w:t>
      </w:r>
      <w:r>
        <w:t>введенные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выбрали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 этики»</w:t>
      </w:r>
      <w:r>
        <w:rPr>
          <w:spacing w:val="-1"/>
        </w:rPr>
        <w:t xml:space="preserve"> </w:t>
      </w:r>
      <w:r>
        <w:t>отводятся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644A77" w:rsidRDefault="00644A77">
      <w:pPr>
        <w:pStyle w:val="Heading1"/>
        <w:ind w:left="2298" w:right="1573"/>
        <w:jc w:val="center"/>
      </w:pPr>
    </w:p>
    <w:p w:rsidR="00644A77" w:rsidRDefault="00644A77">
      <w:pPr>
        <w:pStyle w:val="Heading1"/>
        <w:ind w:left="2298" w:right="1573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44A77" w:rsidRDefault="00644A77">
      <w:pPr>
        <w:pStyle w:val="Heading1"/>
        <w:ind w:left="2298" w:right="1573"/>
        <w:jc w:val="center"/>
      </w:pPr>
      <w:r>
        <w:t>(пятидневная неделя)</w:t>
      </w:r>
    </w:p>
    <w:tbl>
      <w:tblPr>
        <w:tblW w:w="9838" w:type="dxa"/>
        <w:tblInd w:w="1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85"/>
        <w:gridCol w:w="3619"/>
        <w:gridCol w:w="681"/>
        <w:gridCol w:w="682"/>
        <w:gridCol w:w="811"/>
        <w:gridCol w:w="681"/>
        <w:gridCol w:w="1079"/>
      </w:tblGrid>
      <w:tr w:rsidR="00644A77" w:rsidRPr="0039311C" w:rsidTr="0039311C">
        <w:trPr>
          <w:trHeight w:val="295"/>
        </w:trPr>
        <w:tc>
          <w:tcPr>
            <w:tcW w:w="2285" w:type="dxa"/>
            <w:vMerge w:val="restart"/>
          </w:tcPr>
          <w:p w:rsidR="00644A77" w:rsidRPr="0039311C" w:rsidRDefault="00644A77" w:rsidP="0039311C">
            <w:pPr>
              <w:ind w:left="714" w:right="429" w:hanging="257"/>
              <w:rPr>
                <w:b/>
                <w:sz w:val="24"/>
              </w:rPr>
            </w:pPr>
            <w:r w:rsidRPr="0039311C">
              <w:rPr>
                <w:b/>
                <w:sz w:val="24"/>
              </w:rPr>
              <w:t>Предметные</w:t>
            </w:r>
            <w:r w:rsidRPr="0039311C">
              <w:rPr>
                <w:b/>
                <w:spacing w:val="-57"/>
                <w:sz w:val="24"/>
              </w:rPr>
              <w:t xml:space="preserve"> </w:t>
            </w:r>
            <w:r w:rsidRPr="0039311C">
              <w:rPr>
                <w:b/>
                <w:sz w:val="24"/>
              </w:rPr>
              <w:t>области</w:t>
            </w:r>
          </w:p>
        </w:tc>
        <w:tc>
          <w:tcPr>
            <w:tcW w:w="3619" w:type="dxa"/>
            <w:vMerge w:val="restart"/>
          </w:tcPr>
          <w:p w:rsidR="00644A77" w:rsidRPr="0039311C" w:rsidRDefault="00644A77" w:rsidP="0039311C">
            <w:pPr>
              <w:spacing w:line="275" w:lineRule="exact"/>
              <w:ind w:left="756"/>
              <w:rPr>
                <w:b/>
                <w:sz w:val="24"/>
              </w:rPr>
            </w:pPr>
            <w:r w:rsidRPr="0039311C">
              <w:rPr>
                <w:b/>
                <w:sz w:val="24"/>
              </w:rPr>
              <w:t>Учебные</w:t>
            </w:r>
            <w:r w:rsidRPr="0039311C">
              <w:rPr>
                <w:b/>
                <w:spacing w:val="-5"/>
                <w:sz w:val="24"/>
              </w:rPr>
              <w:t xml:space="preserve"> </w:t>
            </w:r>
            <w:r w:rsidRPr="0039311C">
              <w:rPr>
                <w:b/>
                <w:sz w:val="24"/>
              </w:rPr>
              <w:t>предметы</w:t>
            </w:r>
          </w:p>
        </w:tc>
        <w:tc>
          <w:tcPr>
            <w:tcW w:w="2855" w:type="dxa"/>
            <w:gridSpan w:val="4"/>
          </w:tcPr>
          <w:p w:rsidR="00644A77" w:rsidRPr="0039311C" w:rsidRDefault="00644A77" w:rsidP="0039311C">
            <w:pPr>
              <w:spacing w:line="275" w:lineRule="exact"/>
              <w:ind w:left="1025" w:right="1008"/>
              <w:jc w:val="center"/>
              <w:rPr>
                <w:b/>
                <w:sz w:val="24"/>
              </w:rPr>
            </w:pPr>
            <w:r w:rsidRPr="0039311C">
              <w:rPr>
                <w:b/>
                <w:sz w:val="24"/>
              </w:rPr>
              <w:t>Класс</w:t>
            </w:r>
          </w:p>
        </w:tc>
        <w:tc>
          <w:tcPr>
            <w:tcW w:w="1079" w:type="dxa"/>
            <w:vMerge w:val="restart"/>
          </w:tcPr>
          <w:p w:rsidR="00644A77" w:rsidRPr="0039311C" w:rsidRDefault="00644A77" w:rsidP="0039311C">
            <w:pPr>
              <w:spacing w:line="275" w:lineRule="exact"/>
              <w:ind w:left="110"/>
              <w:rPr>
                <w:b/>
                <w:sz w:val="24"/>
              </w:rPr>
            </w:pPr>
            <w:r w:rsidRPr="0039311C">
              <w:rPr>
                <w:b/>
                <w:sz w:val="24"/>
              </w:rPr>
              <w:t>Всего</w:t>
            </w:r>
          </w:p>
        </w:tc>
      </w:tr>
      <w:tr w:rsidR="00644A77" w:rsidRPr="0039311C" w:rsidTr="0039311C">
        <w:trPr>
          <w:trHeight w:val="275"/>
        </w:trPr>
        <w:tc>
          <w:tcPr>
            <w:tcW w:w="2285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3619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39311C">
              <w:rPr>
                <w:b/>
                <w:sz w:val="24"/>
              </w:rPr>
              <w:t>1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6" w:lineRule="exact"/>
              <w:ind w:left="12"/>
              <w:jc w:val="center"/>
              <w:rPr>
                <w:b/>
                <w:sz w:val="24"/>
              </w:rPr>
            </w:pPr>
            <w:r w:rsidRPr="0039311C">
              <w:rPr>
                <w:b/>
                <w:sz w:val="24"/>
              </w:rPr>
              <w:t>2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6" w:lineRule="exact"/>
              <w:ind w:left="13"/>
              <w:jc w:val="center"/>
              <w:rPr>
                <w:b/>
                <w:sz w:val="24"/>
              </w:rPr>
            </w:pPr>
            <w:r w:rsidRPr="0039311C">
              <w:rPr>
                <w:b/>
                <w:sz w:val="24"/>
              </w:rPr>
              <w:t>3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4"/>
              <w:jc w:val="center"/>
              <w:rPr>
                <w:b/>
                <w:sz w:val="24"/>
              </w:rPr>
            </w:pPr>
            <w:r w:rsidRPr="0039311C">
              <w:rPr>
                <w:b/>
                <w:sz w:val="24"/>
              </w:rPr>
              <w:t>4</w:t>
            </w:r>
          </w:p>
        </w:tc>
        <w:tc>
          <w:tcPr>
            <w:tcW w:w="1079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</w:tr>
      <w:tr w:rsidR="00644A77" w:rsidRPr="0039311C" w:rsidTr="0039311C">
        <w:trPr>
          <w:trHeight w:val="275"/>
        </w:trPr>
        <w:tc>
          <w:tcPr>
            <w:tcW w:w="9838" w:type="dxa"/>
            <w:gridSpan w:val="7"/>
          </w:tcPr>
          <w:p w:rsidR="00644A77" w:rsidRPr="0039311C" w:rsidRDefault="00644A77" w:rsidP="0039311C">
            <w:pPr>
              <w:spacing w:line="256" w:lineRule="exact"/>
              <w:ind w:left="1348" w:right="1340"/>
              <w:jc w:val="center"/>
              <w:rPr>
                <w:i/>
                <w:sz w:val="24"/>
              </w:rPr>
            </w:pPr>
            <w:r w:rsidRPr="0039311C">
              <w:rPr>
                <w:i/>
                <w:sz w:val="24"/>
              </w:rPr>
              <w:t>Обязательная</w:t>
            </w:r>
            <w:r w:rsidRPr="0039311C">
              <w:rPr>
                <w:i/>
                <w:spacing w:val="-4"/>
                <w:sz w:val="24"/>
              </w:rPr>
              <w:t xml:space="preserve"> </w:t>
            </w:r>
            <w:r w:rsidRPr="0039311C">
              <w:rPr>
                <w:i/>
                <w:sz w:val="24"/>
              </w:rPr>
              <w:t>часть</w:t>
            </w:r>
          </w:p>
        </w:tc>
      </w:tr>
      <w:tr w:rsidR="00644A77" w:rsidRPr="0039311C" w:rsidTr="0039311C">
        <w:trPr>
          <w:trHeight w:val="554"/>
        </w:trPr>
        <w:tc>
          <w:tcPr>
            <w:tcW w:w="2285" w:type="dxa"/>
            <w:vMerge w:val="restart"/>
          </w:tcPr>
          <w:p w:rsidR="00644A77" w:rsidRPr="0039311C" w:rsidRDefault="00644A77" w:rsidP="0039311C">
            <w:pPr>
              <w:ind w:left="107" w:right="576"/>
              <w:rPr>
                <w:sz w:val="24"/>
              </w:rPr>
            </w:pPr>
            <w:r w:rsidRPr="0039311C">
              <w:rPr>
                <w:sz w:val="24"/>
              </w:rPr>
              <w:t>Русский язык и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литературное</w:t>
            </w:r>
            <w:r w:rsidRPr="0039311C">
              <w:rPr>
                <w:spacing w:val="1"/>
                <w:sz w:val="24"/>
              </w:rPr>
              <w:t xml:space="preserve"> </w:t>
            </w:r>
            <w:r w:rsidRPr="0039311C">
              <w:rPr>
                <w:sz w:val="24"/>
              </w:rPr>
              <w:t>чтение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70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Русский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язык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70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5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70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5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70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5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70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5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70" w:lineRule="exact"/>
              <w:ind w:left="270" w:right="26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20</w:t>
            </w:r>
          </w:p>
        </w:tc>
      </w:tr>
      <w:tr w:rsidR="00644A77" w:rsidRPr="0039311C" w:rsidTr="0039311C">
        <w:trPr>
          <w:trHeight w:val="541"/>
        </w:trPr>
        <w:tc>
          <w:tcPr>
            <w:tcW w:w="2285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68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Литературное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чтение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3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68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68" w:lineRule="exact"/>
              <w:ind w:left="270" w:right="26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15</w:t>
            </w:r>
          </w:p>
        </w:tc>
      </w:tr>
      <w:tr w:rsidR="00644A77" w:rsidRPr="0039311C" w:rsidTr="0039311C">
        <w:trPr>
          <w:trHeight w:val="1103"/>
        </w:trPr>
        <w:tc>
          <w:tcPr>
            <w:tcW w:w="2285" w:type="dxa"/>
          </w:tcPr>
          <w:p w:rsidR="00644A77" w:rsidRPr="0039311C" w:rsidRDefault="00644A77" w:rsidP="0039311C">
            <w:pPr>
              <w:ind w:left="107" w:right="664"/>
              <w:rPr>
                <w:sz w:val="24"/>
              </w:rPr>
            </w:pPr>
            <w:r w:rsidRPr="0039311C">
              <w:rPr>
                <w:sz w:val="24"/>
              </w:rPr>
              <w:t>Родной язык и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литературное</w:t>
            </w:r>
          </w:p>
          <w:p w:rsidR="00644A77" w:rsidRPr="0039311C" w:rsidRDefault="00644A77" w:rsidP="0039311C">
            <w:pPr>
              <w:spacing w:line="270" w:lineRule="atLeast"/>
              <w:ind w:left="107" w:right="576"/>
              <w:rPr>
                <w:sz w:val="24"/>
              </w:rPr>
            </w:pPr>
            <w:r w:rsidRPr="0039311C">
              <w:rPr>
                <w:sz w:val="24"/>
              </w:rPr>
              <w:t>чтение на</w:t>
            </w:r>
            <w:r w:rsidRPr="0039311C">
              <w:rPr>
                <w:spacing w:val="1"/>
                <w:sz w:val="24"/>
              </w:rPr>
              <w:t xml:space="preserve"> </w:t>
            </w:r>
            <w:r w:rsidRPr="0039311C">
              <w:rPr>
                <w:sz w:val="24"/>
              </w:rPr>
              <w:t>родном</w:t>
            </w:r>
            <w:r w:rsidRPr="0039311C">
              <w:rPr>
                <w:spacing w:val="-15"/>
                <w:sz w:val="24"/>
              </w:rPr>
              <w:t xml:space="preserve"> </w:t>
            </w:r>
            <w:r w:rsidRPr="0039311C">
              <w:rPr>
                <w:sz w:val="24"/>
              </w:rPr>
              <w:t>языке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68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Родной</w:t>
            </w:r>
          </w:p>
          <w:p w:rsidR="00644A77" w:rsidRPr="0039311C" w:rsidRDefault="00644A77" w:rsidP="0039311C">
            <w:pPr>
              <w:ind w:left="108"/>
              <w:rPr>
                <w:sz w:val="24"/>
              </w:rPr>
            </w:pPr>
            <w:r w:rsidRPr="0039311C">
              <w:rPr>
                <w:spacing w:val="-1"/>
                <w:sz w:val="24"/>
              </w:rPr>
              <w:t>(татарский/башкирский/русский)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язык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68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right="177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</w:tr>
      <w:tr w:rsidR="00644A77" w:rsidRPr="0039311C" w:rsidTr="0039311C">
        <w:trPr>
          <w:trHeight w:val="828"/>
        </w:trPr>
        <w:tc>
          <w:tcPr>
            <w:tcW w:w="2285" w:type="dxa"/>
            <w:vMerge w:val="restart"/>
          </w:tcPr>
          <w:p w:rsidR="00644A77" w:rsidRPr="0039311C" w:rsidRDefault="00644A77" w:rsidP="0039311C">
            <w:pPr>
              <w:rPr>
                <w:sz w:val="24"/>
              </w:rPr>
            </w:pPr>
          </w:p>
        </w:tc>
        <w:tc>
          <w:tcPr>
            <w:tcW w:w="3619" w:type="dxa"/>
          </w:tcPr>
          <w:p w:rsidR="00644A77" w:rsidRPr="0039311C" w:rsidRDefault="00644A77" w:rsidP="0039311C">
            <w:pPr>
              <w:ind w:left="108"/>
              <w:rPr>
                <w:sz w:val="24"/>
              </w:rPr>
            </w:pPr>
            <w:r w:rsidRPr="0039311C">
              <w:rPr>
                <w:sz w:val="24"/>
              </w:rPr>
              <w:t>Государственный</w:t>
            </w:r>
            <w:r w:rsidRPr="0039311C">
              <w:rPr>
                <w:spacing w:val="41"/>
                <w:sz w:val="24"/>
              </w:rPr>
              <w:t xml:space="preserve"> </w:t>
            </w:r>
            <w:r w:rsidRPr="0039311C">
              <w:rPr>
                <w:sz w:val="24"/>
              </w:rPr>
              <w:t>(башкирский)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язык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Республики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Башкортостан</w:t>
            </w:r>
          </w:p>
          <w:p w:rsidR="00644A77" w:rsidRPr="0039311C" w:rsidRDefault="00644A77" w:rsidP="0039311C">
            <w:pPr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7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67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67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7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67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3,5</w:t>
            </w:r>
          </w:p>
        </w:tc>
      </w:tr>
      <w:tr w:rsidR="00644A77" w:rsidRPr="0039311C" w:rsidTr="0039311C">
        <w:trPr>
          <w:trHeight w:val="794"/>
        </w:trPr>
        <w:tc>
          <w:tcPr>
            <w:tcW w:w="2285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3619" w:type="dxa"/>
          </w:tcPr>
          <w:p w:rsidR="00644A77" w:rsidRPr="0039311C" w:rsidRDefault="00644A77" w:rsidP="0039311C">
            <w:pPr>
              <w:ind w:left="108" w:right="89"/>
              <w:rPr>
                <w:sz w:val="24"/>
              </w:rPr>
            </w:pPr>
            <w:r w:rsidRPr="0039311C">
              <w:rPr>
                <w:sz w:val="24"/>
              </w:rPr>
              <w:t>Литературное</w:t>
            </w:r>
            <w:r w:rsidRPr="0039311C">
              <w:rPr>
                <w:spacing w:val="30"/>
                <w:sz w:val="24"/>
              </w:rPr>
              <w:t xml:space="preserve"> </w:t>
            </w:r>
            <w:r w:rsidRPr="0039311C">
              <w:rPr>
                <w:sz w:val="24"/>
              </w:rPr>
              <w:t>чтение</w:t>
            </w:r>
            <w:r w:rsidRPr="0039311C">
              <w:rPr>
                <w:spacing w:val="30"/>
                <w:sz w:val="24"/>
              </w:rPr>
              <w:t xml:space="preserve"> </w:t>
            </w:r>
            <w:r w:rsidRPr="0039311C">
              <w:rPr>
                <w:sz w:val="24"/>
              </w:rPr>
              <w:t>на</w:t>
            </w:r>
            <w:r w:rsidRPr="0039311C">
              <w:rPr>
                <w:spacing w:val="30"/>
                <w:sz w:val="24"/>
              </w:rPr>
              <w:t xml:space="preserve"> </w:t>
            </w:r>
            <w:r w:rsidRPr="0039311C">
              <w:rPr>
                <w:sz w:val="24"/>
              </w:rPr>
              <w:t>родном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(татарском/</w:t>
            </w:r>
          </w:p>
          <w:p w:rsidR="00644A77" w:rsidRPr="0039311C" w:rsidRDefault="00644A77" w:rsidP="0039311C">
            <w:pPr>
              <w:ind w:left="108"/>
              <w:rPr>
                <w:sz w:val="24"/>
              </w:rPr>
            </w:pPr>
            <w:r w:rsidRPr="0039311C">
              <w:rPr>
                <w:sz w:val="24"/>
              </w:rPr>
              <w:t>башкирском/русском)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языке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68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right="177"/>
              <w:jc w:val="right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</w:tr>
      <w:tr w:rsidR="00644A77" w:rsidRPr="0039311C" w:rsidTr="0039311C">
        <w:trPr>
          <w:trHeight w:val="275"/>
        </w:trPr>
        <w:tc>
          <w:tcPr>
            <w:tcW w:w="2285" w:type="dxa"/>
          </w:tcPr>
          <w:p w:rsidR="00644A77" w:rsidRPr="0039311C" w:rsidRDefault="00644A77" w:rsidP="0039311C">
            <w:pPr>
              <w:spacing w:line="256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Иностранный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язык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56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Иностранный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(английский)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язык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0"/>
              <w:jc w:val="center"/>
              <w:rPr>
                <w:sz w:val="24"/>
              </w:rPr>
            </w:pPr>
            <w:r w:rsidRPr="0039311C"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6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6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56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6</w:t>
            </w:r>
          </w:p>
        </w:tc>
      </w:tr>
      <w:tr w:rsidR="00644A77" w:rsidRPr="0039311C" w:rsidTr="0039311C">
        <w:trPr>
          <w:trHeight w:val="553"/>
        </w:trPr>
        <w:tc>
          <w:tcPr>
            <w:tcW w:w="2285" w:type="dxa"/>
          </w:tcPr>
          <w:p w:rsidR="00644A77" w:rsidRPr="0039311C" w:rsidRDefault="00644A77" w:rsidP="0039311C">
            <w:pPr>
              <w:spacing w:line="270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Математика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и</w:t>
            </w:r>
          </w:p>
          <w:p w:rsidR="00644A77" w:rsidRPr="0039311C" w:rsidRDefault="00644A77" w:rsidP="0039311C">
            <w:pPr>
              <w:spacing w:line="264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информатика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70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Математика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70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70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70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70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70" w:lineRule="exact"/>
              <w:ind w:left="270" w:right="26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16</w:t>
            </w:r>
          </w:p>
        </w:tc>
      </w:tr>
      <w:tr w:rsidR="00644A77" w:rsidRPr="0039311C" w:rsidTr="0039311C">
        <w:trPr>
          <w:trHeight w:val="827"/>
        </w:trPr>
        <w:tc>
          <w:tcPr>
            <w:tcW w:w="2285" w:type="dxa"/>
          </w:tcPr>
          <w:p w:rsidR="00644A77" w:rsidRPr="0039311C" w:rsidRDefault="00644A77" w:rsidP="0039311C">
            <w:pPr>
              <w:spacing w:line="268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Обществознание</w:t>
            </w:r>
            <w:r w:rsidRPr="0039311C">
              <w:rPr>
                <w:spacing w:val="-5"/>
                <w:sz w:val="24"/>
              </w:rPr>
              <w:t xml:space="preserve"> </w:t>
            </w:r>
            <w:r w:rsidRPr="0039311C">
              <w:rPr>
                <w:sz w:val="24"/>
              </w:rPr>
              <w:t>и</w:t>
            </w:r>
          </w:p>
          <w:p w:rsidR="00644A77" w:rsidRPr="0039311C" w:rsidRDefault="00644A77" w:rsidP="0039311C">
            <w:pPr>
              <w:spacing w:line="270" w:lineRule="atLeast"/>
              <w:ind w:left="107" w:right="117"/>
              <w:rPr>
                <w:sz w:val="24"/>
              </w:rPr>
            </w:pPr>
            <w:r w:rsidRPr="0039311C">
              <w:rPr>
                <w:sz w:val="24"/>
              </w:rPr>
              <w:t>естествознание</w:t>
            </w:r>
            <w:r w:rsidRPr="0039311C">
              <w:rPr>
                <w:spacing w:val="1"/>
                <w:sz w:val="24"/>
              </w:rPr>
              <w:t xml:space="preserve"> </w:t>
            </w:r>
            <w:r w:rsidRPr="0039311C">
              <w:rPr>
                <w:sz w:val="24"/>
              </w:rPr>
              <w:t>(Окружающий</w:t>
            </w:r>
            <w:r w:rsidRPr="0039311C">
              <w:rPr>
                <w:spacing w:val="-13"/>
                <w:sz w:val="24"/>
              </w:rPr>
              <w:t xml:space="preserve"> </w:t>
            </w:r>
            <w:r w:rsidRPr="0039311C">
              <w:rPr>
                <w:sz w:val="24"/>
              </w:rPr>
              <w:t>мир)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68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Окружающий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мир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68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8</w:t>
            </w:r>
          </w:p>
        </w:tc>
      </w:tr>
      <w:tr w:rsidR="00644A77" w:rsidRPr="0039311C" w:rsidTr="0039311C">
        <w:trPr>
          <w:trHeight w:val="633"/>
        </w:trPr>
        <w:tc>
          <w:tcPr>
            <w:tcW w:w="2285" w:type="dxa"/>
            <w:vMerge w:val="restart"/>
          </w:tcPr>
          <w:p w:rsidR="00644A77" w:rsidRPr="0039311C" w:rsidRDefault="00644A77" w:rsidP="0039311C">
            <w:pPr>
              <w:ind w:left="107" w:right="204"/>
              <w:rPr>
                <w:sz w:val="24"/>
              </w:rPr>
            </w:pPr>
            <w:r w:rsidRPr="0039311C">
              <w:rPr>
                <w:sz w:val="24"/>
              </w:rPr>
              <w:t>Основы</w:t>
            </w:r>
            <w:r w:rsidRPr="0039311C">
              <w:rPr>
                <w:spacing w:val="1"/>
                <w:sz w:val="24"/>
              </w:rPr>
              <w:t xml:space="preserve"> </w:t>
            </w:r>
            <w:r w:rsidRPr="0039311C">
              <w:rPr>
                <w:sz w:val="24"/>
              </w:rPr>
              <w:t>религиозных</w:t>
            </w:r>
            <w:r w:rsidRPr="0039311C">
              <w:rPr>
                <w:spacing w:val="1"/>
                <w:sz w:val="24"/>
              </w:rPr>
              <w:t xml:space="preserve"> </w:t>
            </w:r>
            <w:r w:rsidRPr="0039311C">
              <w:rPr>
                <w:sz w:val="24"/>
              </w:rPr>
              <w:t>культур</w:t>
            </w:r>
            <w:r w:rsidRPr="0039311C">
              <w:rPr>
                <w:spacing w:val="-9"/>
                <w:sz w:val="24"/>
              </w:rPr>
              <w:t xml:space="preserve"> </w:t>
            </w:r>
            <w:r w:rsidRPr="0039311C">
              <w:rPr>
                <w:sz w:val="24"/>
              </w:rPr>
              <w:t>и</w:t>
            </w:r>
            <w:r w:rsidRPr="0039311C">
              <w:rPr>
                <w:spacing w:val="-9"/>
                <w:sz w:val="24"/>
              </w:rPr>
              <w:t xml:space="preserve"> </w:t>
            </w:r>
            <w:r w:rsidRPr="0039311C">
              <w:rPr>
                <w:sz w:val="24"/>
              </w:rPr>
              <w:t>светской</w:t>
            </w:r>
          </w:p>
          <w:p w:rsidR="00644A77" w:rsidRPr="0039311C" w:rsidRDefault="00644A77" w:rsidP="0039311C">
            <w:pPr>
              <w:spacing w:line="264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этики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ind w:left="108" w:right="434"/>
              <w:rPr>
                <w:sz w:val="24"/>
              </w:rPr>
            </w:pPr>
            <w:r w:rsidRPr="0039311C">
              <w:rPr>
                <w:sz w:val="24"/>
              </w:rPr>
              <w:t>Основы</w:t>
            </w:r>
            <w:r w:rsidRPr="0039311C">
              <w:rPr>
                <w:spacing w:val="-8"/>
                <w:sz w:val="24"/>
              </w:rPr>
              <w:t xml:space="preserve"> </w:t>
            </w:r>
            <w:r w:rsidRPr="0039311C">
              <w:rPr>
                <w:sz w:val="24"/>
              </w:rPr>
              <w:t>религиозных</w:t>
            </w:r>
            <w:r w:rsidRPr="0039311C">
              <w:rPr>
                <w:spacing w:val="-5"/>
                <w:sz w:val="24"/>
              </w:rPr>
              <w:t xml:space="preserve"> </w:t>
            </w:r>
            <w:r w:rsidRPr="0039311C">
              <w:rPr>
                <w:sz w:val="24"/>
              </w:rPr>
              <w:t>культур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народов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России</w:t>
            </w:r>
          </w:p>
        </w:tc>
        <w:tc>
          <w:tcPr>
            <w:tcW w:w="681" w:type="dxa"/>
            <w:vMerge w:val="restart"/>
          </w:tcPr>
          <w:p w:rsidR="00644A77" w:rsidRPr="0039311C" w:rsidRDefault="00644A77" w:rsidP="0039311C">
            <w:pPr>
              <w:spacing w:before="2"/>
              <w:rPr>
                <w:b/>
                <w:sz w:val="35"/>
              </w:rPr>
            </w:pPr>
          </w:p>
          <w:p w:rsidR="00644A77" w:rsidRPr="0039311C" w:rsidRDefault="00644A77" w:rsidP="0039311C">
            <w:pPr>
              <w:ind w:left="10"/>
              <w:jc w:val="center"/>
              <w:rPr>
                <w:sz w:val="24"/>
              </w:rPr>
            </w:pPr>
            <w:r w:rsidRPr="0039311C">
              <w:rPr>
                <w:w w:val="99"/>
                <w:sz w:val="24"/>
              </w:rPr>
              <w:t>-</w:t>
            </w:r>
          </w:p>
        </w:tc>
        <w:tc>
          <w:tcPr>
            <w:tcW w:w="682" w:type="dxa"/>
            <w:vMerge w:val="restart"/>
          </w:tcPr>
          <w:p w:rsidR="00644A77" w:rsidRPr="0039311C" w:rsidRDefault="00644A77" w:rsidP="0039311C">
            <w:pPr>
              <w:spacing w:before="2"/>
              <w:rPr>
                <w:b/>
                <w:sz w:val="35"/>
              </w:rPr>
            </w:pPr>
          </w:p>
          <w:p w:rsidR="00644A77" w:rsidRPr="0039311C" w:rsidRDefault="00644A77" w:rsidP="0039311C">
            <w:pPr>
              <w:ind w:left="10"/>
              <w:jc w:val="center"/>
              <w:rPr>
                <w:sz w:val="24"/>
              </w:rPr>
            </w:pPr>
            <w:r w:rsidRPr="0039311C">
              <w:rPr>
                <w:w w:val="99"/>
                <w:sz w:val="24"/>
              </w:rPr>
              <w:t>-</w:t>
            </w:r>
          </w:p>
        </w:tc>
        <w:tc>
          <w:tcPr>
            <w:tcW w:w="811" w:type="dxa"/>
            <w:vMerge w:val="restart"/>
          </w:tcPr>
          <w:p w:rsidR="00644A77" w:rsidRPr="0039311C" w:rsidRDefault="00644A77" w:rsidP="0039311C">
            <w:pPr>
              <w:spacing w:before="2"/>
              <w:rPr>
                <w:b/>
                <w:sz w:val="35"/>
              </w:rPr>
            </w:pPr>
          </w:p>
          <w:p w:rsidR="00644A77" w:rsidRPr="0039311C" w:rsidRDefault="00644A77" w:rsidP="0039311C">
            <w:pPr>
              <w:ind w:left="11"/>
              <w:jc w:val="center"/>
              <w:rPr>
                <w:sz w:val="24"/>
              </w:rPr>
            </w:pPr>
            <w:r w:rsidRPr="0039311C">
              <w:rPr>
                <w:w w:val="99"/>
                <w:sz w:val="24"/>
              </w:rPr>
              <w:t>-</w:t>
            </w:r>
          </w:p>
        </w:tc>
        <w:tc>
          <w:tcPr>
            <w:tcW w:w="681" w:type="dxa"/>
            <w:vMerge w:val="restart"/>
          </w:tcPr>
          <w:p w:rsidR="00644A77" w:rsidRPr="0039311C" w:rsidRDefault="00644A77" w:rsidP="0039311C">
            <w:pPr>
              <w:spacing w:before="2"/>
              <w:rPr>
                <w:b/>
                <w:sz w:val="35"/>
              </w:rPr>
            </w:pPr>
          </w:p>
          <w:p w:rsidR="00644A77" w:rsidRPr="0039311C" w:rsidRDefault="00644A77" w:rsidP="0039311C">
            <w:pPr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1079" w:type="dxa"/>
            <w:vMerge w:val="restart"/>
          </w:tcPr>
          <w:p w:rsidR="00644A77" w:rsidRPr="0039311C" w:rsidRDefault="00644A77" w:rsidP="0039311C">
            <w:pPr>
              <w:spacing w:before="2"/>
              <w:rPr>
                <w:b/>
                <w:sz w:val="35"/>
              </w:rPr>
            </w:pPr>
          </w:p>
          <w:p w:rsidR="00644A77" w:rsidRPr="0039311C" w:rsidRDefault="00644A77" w:rsidP="0039311C">
            <w:pPr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</w:tr>
      <w:tr w:rsidR="00644A77" w:rsidRPr="0039311C" w:rsidTr="0039311C">
        <w:trPr>
          <w:trHeight w:val="460"/>
        </w:trPr>
        <w:tc>
          <w:tcPr>
            <w:tcW w:w="2285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68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Основы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светской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этики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</w:tr>
      <w:tr w:rsidR="00644A77" w:rsidRPr="0039311C" w:rsidTr="0039311C">
        <w:trPr>
          <w:trHeight w:val="275"/>
        </w:trPr>
        <w:tc>
          <w:tcPr>
            <w:tcW w:w="2285" w:type="dxa"/>
            <w:vMerge w:val="restart"/>
          </w:tcPr>
          <w:p w:rsidR="00644A77" w:rsidRPr="0039311C" w:rsidRDefault="00644A77" w:rsidP="0039311C">
            <w:pPr>
              <w:spacing w:line="268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Искусство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56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Музыка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38" w:right="129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6" w:lineRule="exact"/>
              <w:ind w:left="190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6" w:lineRule="exact"/>
              <w:ind w:left="140" w:right="129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right="177"/>
              <w:jc w:val="right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56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</w:tr>
      <w:tr w:rsidR="00644A77" w:rsidRPr="0039311C" w:rsidTr="0039311C">
        <w:trPr>
          <w:trHeight w:val="275"/>
        </w:trPr>
        <w:tc>
          <w:tcPr>
            <w:tcW w:w="2285" w:type="dxa"/>
            <w:vMerge/>
            <w:tcBorders>
              <w:top w:val="nil"/>
            </w:tcBorders>
          </w:tcPr>
          <w:p w:rsidR="00644A77" w:rsidRPr="0039311C" w:rsidRDefault="00644A77" w:rsidP="0039311C">
            <w:pPr>
              <w:rPr>
                <w:sz w:val="2"/>
                <w:szCs w:val="2"/>
              </w:rPr>
            </w:pP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56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Изобразительное</w:t>
            </w:r>
            <w:r w:rsidRPr="0039311C">
              <w:rPr>
                <w:spacing w:val="-7"/>
                <w:sz w:val="24"/>
              </w:rPr>
              <w:t xml:space="preserve"> </w:t>
            </w:r>
            <w:r w:rsidRPr="0039311C">
              <w:rPr>
                <w:sz w:val="24"/>
              </w:rPr>
              <w:t>искусство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38" w:right="129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6" w:lineRule="exact"/>
              <w:ind w:left="190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6" w:lineRule="exact"/>
              <w:ind w:left="140" w:right="129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right="177"/>
              <w:jc w:val="right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56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</w:tr>
      <w:tr w:rsidR="00644A77" w:rsidRPr="0039311C" w:rsidTr="0039311C">
        <w:trPr>
          <w:trHeight w:val="275"/>
        </w:trPr>
        <w:tc>
          <w:tcPr>
            <w:tcW w:w="2285" w:type="dxa"/>
          </w:tcPr>
          <w:p w:rsidR="00644A77" w:rsidRPr="0039311C" w:rsidRDefault="00644A77" w:rsidP="0039311C">
            <w:pPr>
              <w:spacing w:line="256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Технология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56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Технология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6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6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0,5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56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3,5</w:t>
            </w:r>
          </w:p>
        </w:tc>
      </w:tr>
      <w:tr w:rsidR="00644A77" w:rsidRPr="0039311C" w:rsidTr="0039311C">
        <w:trPr>
          <w:trHeight w:val="551"/>
        </w:trPr>
        <w:tc>
          <w:tcPr>
            <w:tcW w:w="2285" w:type="dxa"/>
          </w:tcPr>
          <w:p w:rsidR="00644A77" w:rsidRPr="0039311C" w:rsidRDefault="00644A77" w:rsidP="0039311C">
            <w:pPr>
              <w:spacing w:line="268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Физическая</w:t>
            </w:r>
          </w:p>
          <w:p w:rsidR="00644A77" w:rsidRPr="0039311C" w:rsidRDefault="00644A77" w:rsidP="0039311C">
            <w:pPr>
              <w:spacing w:line="264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культура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spacing w:line="268" w:lineRule="exact"/>
              <w:ind w:left="108"/>
              <w:rPr>
                <w:sz w:val="24"/>
              </w:rPr>
            </w:pPr>
            <w:r w:rsidRPr="0039311C">
              <w:rPr>
                <w:sz w:val="24"/>
              </w:rPr>
              <w:t>Физическая</w:t>
            </w:r>
            <w:r w:rsidRPr="0039311C">
              <w:rPr>
                <w:spacing w:val="-5"/>
                <w:sz w:val="24"/>
              </w:rPr>
              <w:t xml:space="preserve"> </w:t>
            </w:r>
            <w:r w:rsidRPr="0039311C">
              <w:rPr>
                <w:sz w:val="24"/>
              </w:rPr>
              <w:t>культура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68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68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68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5</w:t>
            </w:r>
          </w:p>
        </w:tc>
      </w:tr>
      <w:tr w:rsidR="00644A77" w:rsidRPr="0039311C" w:rsidTr="0039311C">
        <w:trPr>
          <w:trHeight w:val="277"/>
        </w:trPr>
        <w:tc>
          <w:tcPr>
            <w:tcW w:w="2285" w:type="dxa"/>
          </w:tcPr>
          <w:p w:rsidR="00644A77" w:rsidRPr="0039311C" w:rsidRDefault="00644A77" w:rsidP="0039311C">
            <w:pPr>
              <w:spacing w:line="258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Итого</w:t>
            </w:r>
          </w:p>
        </w:tc>
        <w:tc>
          <w:tcPr>
            <w:tcW w:w="3619" w:type="dxa"/>
          </w:tcPr>
          <w:p w:rsidR="00644A77" w:rsidRPr="0039311C" w:rsidRDefault="00644A77" w:rsidP="0039311C">
            <w:pPr>
              <w:rPr>
                <w:sz w:val="20"/>
              </w:rPr>
            </w:pP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8" w:lineRule="exact"/>
              <w:ind w:left="141" w:right="129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21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8" w:lineRule="exact"/>
              <w:ind w:left="222"/>
              <w:rPr>
                <w:sz w:val="24"/>
              </w:rPr>
            </w:pPr>
            <w:r w:rsidRPr="0039311C">
              <w:rPr>
                <w:sz w:val="24"/>
              </w:rPr>
              <w:t>23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8" w:lineRule="exact"/>
              <w:ind w:left="141" w:right="128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23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8" w:lineRule="exact"/>
              <w:ind w:right="206"/>
              <w:jc w:val="right"/>
              <w:rPr>
                <w:sz w:val="24"/>
              </w:rPr>
            </w:pPr>
            <w:r w:rsidRPr="0039311C"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58" w:lineRule="exact"/>
              <w:ind w:left="270" w:right="26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90</w:t>
            </w:r>
          </w:p>
        </w:tc>
      </w:tr>
      <w:tr w:rsidR="00644A77" w:rsidRPr="0039311C" w:rsidTr="0039311C">
        <w:trPr>
          <w:trHeight w:val="275"/>
        </w:trPr>
        <w:tc>
          <w:tcPr>
            <w:tcW w:w="9838" w:type="dxa"/>
            <w:gridSpan w:val="7"/>
          </w:tcPr>
          <w:p w:rsidR="00644A77" w:rsidRPr="0039311C" w:rsidRDefault="00644A77" w:rsidP="0039311C">
            <w:pPr>
              <w:spacing w:line="256" w:lineRule="exact"/>
              <w:ind w:left="1348" w:right="1342"/>
              <w:jc w:val="center"/>
              <w:rPr>
                <w:i/>
                <w:sz w:val="24"/>
              </w:rPr>
            </w:pPr>
            <w:r w:rsidRPr="0039311C">
              <w:rPr>
                <w:i/>
                <w:sz w:val="24"/>
              </w:rPr>
              <w:t>Часть,</w:t>
            </w:r>
            <w:r w:rsidRPr="0039311C">
              <w:rPr>
                <w:i/>
                <w:spacing w:val="-3"/>
                <w:sz w:val="24"/>
              </w:rPr>
              <w:t xml:space="preserve"> </w:t>
            </w:r>
            <w:r w:rsidRPr="0039311C">
              <w:rPr>
                <w:i/>
                <w:sz w:val="24"/>
              </w:rPr>
              <w:t>формируемая</w:t>
            </w:r>
            <w:r w:rsidRPr="0039311C">
              <w:rPr>
                <w:i/>
                <w:spacing w:val="-2"/>
                <w:sz w:val="24"/>
              </w:rPr>
              <w:t xml:space="preserve"> </w:t>
            </w:r>
            <w:r w:rsidRPr="0039311C">
              <w:rPr>
                <w:i/>
                <w:sz w:val="24"/>
              </w:rPr>
              <w:t>участниками</w:t>
            </w:r>
            <w:r w:rsidRPr="0039311C">
              <w:rPr>
                <w:i/>
                <w:spacing w:val="-3"/>
                <w:sz w:val="24"/>
              </w:rPr>
              <w:t xml:space="preserve"> </w:t>
            </w:r>
            <w:r w:rsidRPr="0039311C">
              <w:rPr>
                <w:i/>
                <w:sz w:val="24"/>
              </w:rPr>
              <w:t>образовательных</w:t>
            </w:r>
            <w:r w:rsidRPr="0039311C">
              <w:rPr>
                <w:i/>
                <w:spacing w:val="-3"/>
                <w:sz w:val="24"/>
              </w:rPr>
              <w:t xml:space="preserve"> </w:t>
            </w:r>
            <w:r w:rsidRPr="0039311C">
              <w:rPr>
                <w:i/>
                <w:sz w:val="24"/>
              </w:rPr>
              <w:t>отношений</w:t>
            </w:r>
          </w:p>
        </w:tc>
      </w:tr>
      <w:tr w:rsidR="00644A77" w:rsidRPr="0039311C" w:rsidTr="0039311C">
        <w:trPr>
          <w:trHeight w:val="275"/>
        </w:trPr>
        <w:tc>
          <w:tcPr>
            <w:tcW w:w="2285" w:type="dxa"/>
          </w:tcPr>
          <w:p w:rsidR="00644A77" w:rsidRPr="0039311C" w:rsidRDefault="00644A77" w:rsidP="0039311C">
            <w:pPr>
              <w:rPr>
                <w:sz w:val="20"/>
              </w:rPr>
            </w:pPr>
          </w:p>
        </w:tc>
        <w:tc>
          <w:tcPr>
            <w:tcW w:w="3619" w:type="dxa"/>
          </w:tcPr>
          <w:p w:rsidR="00644A77" w:rsidRPr="0039311C" w:rsidRDefault="00644A77" w:rsidP="0039311C">
            <w:pPr>
              <w:rPr>
                <w:sz w:val="20"/>
              </w:rPr>
            </w:pPr>
          </w:p>
        </w:tc>
        <w:tc>
          <w:tcPr>
            <w:tcW w:w="681" w:type="dxa"/>
          </w:tcPr>
          <w:p w:rsidR="00644A77" w:rsidRPr="0039311C" w:rsidRDefault="00644A77" w:rsidP="0039311C">
            <w:pPr>
              <w:rPr>
                <w:sz w:val="20"/>
              </w:rPr>
            </w:pPr>
          </w:p>
        </w:tc>
        <w:tc>
          <w:tcPr>
            <w:tcW w:w="682" w:type="dxa"/>
          </w:tcPr>
          <w:p w:rsidR="00644A77" w:rsidRPr="0039311C" w:rsidRDefault="00644A77" w:rsidP="0039311C">
            <w:pPr>
              <w:rPr>
                <w:sz w:val="20"/>
              </w:rPr>
            </w:pPr>
          </w:p>
        </w:tc>
        <w:tc>
          <w:tcPr>
            <w:tcW w:w="811" w:type="dxa"/>
          </w:tcPr>
          <w:p w:rsidR="00644A77" w:rsidRPr="0039311C" w:rsidRDefault="00644A77" w:rsidP="0039311C">
            <w:pPr>
              <w:rPr>
                <w:sz w:val="20"/>
              </w:rPr>
            </w:pPr>
          </w:p>
        </w:tc>
        <w:tc>
          <w:tcPr>
            <w:tcW w:w="681" w:type="dxa"/>
          </w:tcPr>
          <w:p w:rsidR="00644A77" w:rsidRPr="0039311C" w:rsidRDefault="00644A77" w:rsidP="0039311C">
            <w:pPr>
              <w:rPr>
                <w:sz w:val="20"/>
              </w:rPr>
            </w:pPr>
          </w:p>
        </w:tc>
        <w:tc>
          <w:tcPr>
            <w:tcW w:w="1079" w:type="dxa"/>
          </w:tcPr>
          <w:p w:rsidR="00644A77" w:rsidRPr="0039311C" w:rsidRDefault="00644A77" w:rsidP="0039311C">
            <w:pPr>
              <w:rPr>
                <w:sz w:val="20"/>
              </w:rPr>
            </w:pPr>
          </w:p>
        </w:tc>
      </w:tr>
      <w:tr w:rsidR="00644A77" w:rsidRPr="0039311C" w:rsidTr="0039311C">
        <w:trPr>
          <w:trHeight w:val="275"/>
        </w:trPr>
        <w:tc>
          <w:tcPr>
            <w:tcW w:w="5904" w:type="dxa"/>
            <w:gridSpan w:val="2"/>
          </w:tcPr>
          <w:p w:rsidR="00644A77" w:rsidRPr="0039311C" w:rsidRDefault="00644A77" w:rsidP="0039311C">
            <w:pPr>
              <w:spacing w:line="256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Всего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в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неделю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6" w:lineRule="exact"/>
              <w:ind w:left="12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6" w:lineRule="exact"/>
              <w:ind w:left="1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4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56" w:lineRule="exact"/>
              <w:ind w:left="1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0</w:t>
            </w:r>
          </w:p>
        </w:tc>
      </w:tr>
      <w:tr w:rsidR="00644A77" w:rsidRPr="0039311C" w:rsidTr="0039311C">
        <w:trPr>
          <w:trHeight w:val="828"/>
        </w:trPr>
        <w:tc>
          <w:tcPr>
            <w:tcW w:w="5904" w:type="dxa"/>
            <w:gridSpan w:val="2"/>
          </w:tcPr>
          <w:p w:rsidR="00644A77" w:rsidRPr="0039311C" w:rsidRDefault="00644A77" w:rsidP="0039311C">
            <w:pPr>
              <w:spacing w:line="268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Максимально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допустимая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недельная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нагрузка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(при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5-</w:t>
            </w:r>
          </w:p>
          <w:p w:rsidR="00644A77" w:rsidRPr="0039311C" w:rsidRDefault="00644A77" w:rsidP="0039311C">
            <w:pPr>
              <w:spacing w:line="270" w:lineRule="atLeast"/>
              <w:ind w:left="107" w:right="716"/>
              <w:rPr>
                <w:sz w:val="24"/>
              </w:rPr>
            </w:pPr>
            <w:r w:rsidRPr="0039311C">
              <w:rPr>
                <w:sz w:val="24"/>
              </w:rPr>
              <w:t>дневной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неделе)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в</w:t>
            </w:r>
            <w:r w:rsidRPr="0039311C">
              <w:rPr>
                <w:spacing w:val="-5"/>
                <w:sz w:val="24"/>
              </w:rPr>
              <w:t xml:space="preserve"> </w:t>
            </w:r>
            <w:r w:rsidRPr="0039311C">
              <w:rPr>
                <w:sz w:val="24"/>
              </w:rPr>
              <w:t>соответствии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с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действующими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санитарными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правилами и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нормами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left="141" w:right="129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21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68" w:lineRule="exact"/>
              <w:ind w:left="222"/>
              <w:rPr>
                <w:sz w:val="24"/>
              </w:rPr>
            </w:pPr>
            <w:r w:rsidRPr="0039311C">
              <w:rPr>
                <w:sz w:val="24"/>
              </w:rPr>
              <w:t>23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68" w:lineRule="exact"/>
              <w:ind w:left="141" w:right="128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23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68" w:lineRule="exact"/>
              <w:ind w:right="206"/>
              <w:jc w:val="right"/>
              <w:rPr>
                <w:sz w:val="24"/>
              </w:rPr>
            </w:pPr>
            <w:r w:rsidRPr="0039311C">
              <w:rPr>
                <w:sz w:val="24"/>
              </w:rPr>
              <w:t>23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68" w:lineRule="exact"/>
              <w:ind w:left="270" w:right="260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90</w:t>
            </w:r>
          </w:p>
        </w:tc>
      </w:tr>
      <w:tr w:rsidR="00644A77" w:rsidRPr="0039311C" w:rsidTr="0039311C">
        <w:trPr>
          <w:trHeight w:val="275"/>
        </w:trPr>
        <w:tc>
          <w:tcPr>
            <w:tcW w:w="5904" w:type="dxa"/>
            <w:gridSpan w:val="2"/>
          </w:tcPr>
          <w:p w:rsidR="00644A77" w:rsidRPr="0039311C" w:rsidRDefault="00644A77" w:rsidP="0039311C">
            <w:pPr>
              <w:spacing w:line="256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Учебные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недели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left="141" w:right="129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33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6" w:lineRule="exact"/>
              <w:ind w:left="222"/>
              <w:rPr>
                <w:sz w:val="24"/>
              </w:rPr>
            </w:pPr>
            <w:r w:rsidRPr="0039311C">
              <w:rPr>
                <w:sz w:val="24"/>
              </w:rPr>
              <w:t>34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6" w:lineRule="exact"/>
              <w:ind w:left="141" w:right="128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34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6" w:lineRule="exact"/>
              <w:ind w:right="206"/>
              <w:jc w:val="right"/>
              <w:rPr>
                <w:sz w:val="24"/>
              </w:rPr>
            </w:pPr>
            <w:r w:rsidRPr="0039311C">
              <w:rPr>
                <w:sz w:val="24"/>
              </w:rPr>
              <w:t>34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56" w:lineRule="exact"/>
              <w:ind w:right="218"/>
              <w:jc w:val="right"/>
              <w:rPr>
                <w:sz w:val="24"/>
              </w:rPr>
            </w:pPr>
            <w:r w:rsidRPr="0039311C">
              <w:rPr>
                <w:sz w:val="24"/>
              </w:rPr>
              <w:t>135</w:t>
            </w:r>
          </w:p>
        </w:tc>
      </w:tr>
      <w:tr w:rsidR="00644A77" w:rsidRPr="0039311C" w:rsidTr="0039311C">
        <w:trPr>
          <w:trHeight w:val="277"/>
        </w:trPr>
        <w:tc>
          <w:tcPr>
            <w:tcW w:w="5904" w:type="dxa"/>
            <w:gridSpan w:val="2"/>
          </w:tcPr>
          <w:p w:rsidR="00644A77" w:rsidRPr="0039311C" w:rsidRDefault="00644A77" w:rsidP="0039311C">
            <w:pPr>
              <w:spacing w:line="258" w:lineRule="exact"/>
              <w:ind w:left="107"/>
              <w:rPr>
                <w:sz w:val="24"/>
              </w:rPr>
            </w:pPr>
            <w:r w:rsidRPr="0039311C">
              <w:rPr>
                <w:sz w:val="24"/>
              </w:rPr>
              <w:t>Всего</w:t>
            </w:r>
            <w:r w:rsidRPr="0039311C">
              <w:rPr>
                <w:spacing w:val="1"/>
                <w:sz w:val="24"/>
              </w:rPr>
              <w:t xml:space="preserve"> </w:t>
            </w:r>
            <w:r w:rsidRPr="0039311C">
              <w:rPr>
                <w:sz w:val="24"/>
              </w:rPr>
              <w:t>учебных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часов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на учебный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период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8" w:lineRule="exact"/>
              <w:ind w:left="141" w:right="129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693</w:t>
            </w:r>
          </w:p>
        </w:tc>
        <w:tc>
          <w:tcPr>
            <w:tcW w:w="682" w:type="dxa"/>
          </w:tcPr>
          <w:p w:rsidR="00644A77" w:rsidRPr="0039311C" w:rsidRDefault="00644A77" w:rsidP="0039311C">
            <w:pPr>
              <w:spacing w:line="258" w:lineRule="exact"/>
              <w:ind w:left="162"/>
              <w:rPr>
                <w:sz w:val="24"/>
              </w:rPr>
            </w:pPr>
            <w:r w:rsidRPr="0039311C">
              <w:rPr>
                <w:sz w:val="24"/>
              </w:rPr>
              <w:t>782</w:t>
            </w:r>
          </w:p>
        </w:tc>
        <w:tc>
          <w:tcPr>
            <w:tcW w:w="811" w:type="dxa"/>
          </w:tcPr>
          <w:p w:rsidR="00644A77" w:rsidRPr="0039311C" w:rsidRDefault="00644A77" w:rsidP="0039311C">
            <w:pPr>
              <w:spacing w:line="258" w:lineRule="exact"/>
              <w:ind w:left="141" w:right="128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782</w:t>
            </w:r>
          </w:p>
        </w:tc>
        <w:tc>
          <w:tcPr>
            <w:tcW w:w="681" w:type="dxa"/>
          </w:tcPr>
          <w:p w:rsidR="00644A77" w:rsidRPr="0039311C" w:rsidRDefault="00644A77" w:rsidP="0039311C">
            <w:pPr>
              <w:spacing w:line="258" w:lineRule="exact"/>
              <w:ind w:right="146"/>
              <w:jc w:val="right"/>
              <w:rPr>
                <w:sz w:val="24"/>
              </w:rPr>
            </w:pPr>
            <w:r w:rsidRPr="0039311C">
              <w:rPr>
                <w:sz w:val="24"/>
              </w:rPr>
              <w:t>782</w:t>
            </w:r>
          </w:p>
        </w:tc>
        <w:tc>
          <w:tcPr>
            <w:tcW w:w="1079" w:type="dxa"/>
          </w:tcPr>
          <w:p w:rsidR="00644A77" w:rsidRPr="0039311C" w:rsidRDefault="00644A77" w:rsidP="0039311C">
            <w:pPr>
              <w:spacing w:line="258" w:lineRule="exact"/>
              <w:ind w:right="158"/>
              <w:jc w:val="right"/>
              <w:rPr>
                <w:sz w:val="24"/>
              </w:rPr>
            </w:pPr>
            <w:r w:rsidRPr="0039311C">
              <w:rPr>
                <w:sz w:val="24"/>
              </w:rPr>
              <w:t>3039</w:t>
            </w:r>
          </w:p>
        </w:tc>
      </w:tr>
    </w:tbl>
    <w:p w:rsidR="00644A77" w:rsidRDefault="00644A77" w:rsidP="000D227A">
      <w:pPr>
        <w:spacing w:line="258" w:lineRule="exact"/>
        <w:jc w:val="center"/>
        <w:rPr>
          <w:sz w:val="24"/>
        </w:rPr>
      </w:pPr>
      <w:r>
        <w:rPr>
          <w:sz w:val="24"/>
        </w:rPr>
        <w:t xml:space="preserve">План внеурочной деятельности НОО </w:t>
      </w:r>
    </w:p>
    <w:p w:rsidR="00644A77" w:rsidRPr="00366F69" w:rsidRDefault="00644A77" w:rsidP="000D227A">
      <w:pPr>
        <w:rPr>
          <w:sz w:val="24"/>
        </w:rPr>
      </w:pPr>
    </w:p>
    <w:p w:rsidR="00644A77" w:rsidRDefault="00644A77" w:rsidP="000D227A">
      <w:pPr>
        <w:rPr>
          <w:sz w:val="24"/>
        </w:rPr>
      </w:pPr>
    </w:p>
    <w:p w:rsidR="00644A77" w:rsidRDefault="00644A77" w:rsidP="000D227A">
      <w:pPr>
        <w:tabs>
          <w:tab w:val="left" w:pos="4708"/>
        </w:tabs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5"/>
        <w:gridCol w:w="1730"/>
        <w:gridCol w:w="1443"/>
        <w:gridCol w:w="441"/>
        <w:gridCol w:w="531"/>
        <w:gridCol w:w="441"/>
        <w:gridCol w:w="486"/>
        <w:gridCol w:w="441"/>
        <w:gridCol w:w="486"/>
        <w:gridCol w:w="441"/>
        <w:gridCol w:w="486"/>
        <w:gridCol w:w="1827"/>
      </w:tblGrid>
      <w:tr w:rsidR="00644A77" w:rsidTr="00DA1C10">
        <w:tc>
          <w:tcPr>
            <w:tcW w:w="0" w:type="auto"/>
            <w:vMerge w:val="restart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>Направления</w:t>
            </w:r>
          </w:p>
        </w:tc>
        <w:tc>
          <w:tcPr>
            <w:tcW w:w="0" w:type="auto"/>
            <w:vMerge w:val="restart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>Названия</w:t>
            </w:r>
          </w:p>
        </w:tc>
        <w:tc>
          <w:tcPr>
            <w:tcW w:w="0" w:type="auto"/>
            <w:vMerge w:val="restart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>Формы организации</w:t>
            </w:r>
          </w:p>
        </w:tc>
        <w:tc>
          <w:tcPr>
            <w:tcW w:w="0" w:type="auto"/>
            <w:gridSpan w:val="8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>Количество часов в неделю/год</w:t>
            </w:r>
          </w:p>
        </w:tc>
        <w:tc>
          <w:tcPr>
            <w:tcW w:w="0" w:type="auto"/>
            <w:vMerge w:val="restart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>Формы промежуточной аттестации</w:t>
            </w:r>
          </w:p>
        </w:tc>
      </w:tr>
      <w:tr w:rsidR="00644A77" w:rsidTr="00DA1C10">
        <w:tc>
          <w:tcPr>
            <w:tcW w:w="0" w:type="auto"/>
            <w:vMerge/>
          </w:tcPr>
          <w:p w:rsidR="00644A77" w:rsidRPr="005F676B" w:rsidRDefault="00644A77" w:rsidP="00DA1C10">
            <w:pPr>
              <w:tabs>
                <w:tab w:val="left" w:pos="4708"/>
              </w:tabs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44A77" w:rsidRPr="005F676B" w:rsidRDefault="00644A77" w:rsidP="00DA1C10">
            <w:pPr>
              <w:tabs>
                <w:tab w:val="left" w:pos="4708"/>
              </w:tabs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44A77" w:rsidRPr="005F676B" w:rsidRDefault="00644A77" w:rsidP="00DA1C10">
            <w:pPr>
              <w:tabs>
                <w:tab w:val="left" w:pos="4708"/>
              </w:tabs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644A77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>1</w:t>
            </w:r>
          </w:p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 xml:space="preserve"> класс</w:t>
            </w:r>
          </w:p>
        </w:tc>
        <w:tc>
          <w:tcPr>
            <w:tcW w:w="0" w:type="auto"/>
            <w:gridSpan w:val="2"/>
          </w:tcPr>
          <w:p w:rsidR="00644A77" w:rsidRDefault="00644A77" w:rsidP="00DA1C10">
            <w:pPr>
              <w:tabs>
                <w:tab w:val="left" w:pos="4708"/>
              </w:tabs>
              <w:jc w:val="center"/>
            </w:pPr>
            <w:r>
              <w:t>2</w:t>
            </w:r>
          </w:p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 xml:space="preserve"> класс</w:t>
            </w:r>
          </w:p>
        </w:tc>
        <w:tc>
          <w:tcPr>
            <w:tcW w:w="0" w:type="auto"/>
            <w:gridSpan w:val="2"/>
          </w:tcPr>
          <w:p w:rsidR="00644A77" w:rsidRDefault="00644A77" w:rsidP="00DA1C10">
            <w:pPr>
              <w:tabs>
                <w:tab w:val="left" w:pos="4708"/>
              </w:tabs>
              <w:jc w:val="center"/>
            </w:pPr>
            <w:r>
              <w:t xml:space="preserve">3 </w:t>
            </w:r>
          </w:p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>класс</w:t>
            </w:r>
          </w:p>
        </w:tc>
        <w:tc>
          <w:tcPr>
            <w:tcW w:w="0" w:type="auto"/>
            <w:gridSpan w:val="2"/>
          </w:tcPr>
          <w:p w:rsidR="00644A77" w:rsidRDefault="00644A77" w:rsidP="00DA1C10">
            <w:pPr>
              <w:tabs>
                <w:tab w:val="left" w:pos="4708"/>
              </w:tabs>
              <w:jc w:val="center"/>
            </w:pPr>
            <w:r>
              <w:t>4</w:t>
            </w:r>
            <w:r w:rsidRPr="007340F8">
              <w:t xml:space="preserve"> </w:t>
            </w:r>
          </w:p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7340F8">
              <w:t>класс</w:t>
            </w:r>
          </w:p>
        </w:tc>
        <w:tc>
          <w:tcPr>
            <w:tcW w:w="0" w:type="auto"/>
            <w:vMerge/>
          </w:tcPr>
          <w:p w:rsidR="00644A77" w:rsidRPr="005F676B" w:rsidRDefault="00644A77" w:rsidP="00DA1C10">
            <w:pPr>
              <w:tabs>
                <w:tab w:val="left" w:pos="4708"/>
              </w:tabs>
              <w:rPr>
                <w:sz w:val="24"/>
                <w:szCs w:val="24"/>
              </w:rPr>
            </w:pPr>
          </w:p>
        </w:tc>
      </w:tr>
      <w:tr w:rsidR="00644A77" w:rsidTr="00DA1C10">
        <w:tc>
          <w:tcPr>
            <w:tcW w:w="0" w:type="auto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«Подвижные игры»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 xml:space="preserve">Кружок 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Сдача нормативов</w:t>
            </w:r>
          </w:p>
        </w:tc>
      </w:tr>
      <w:tr w:rsidR="00644A77" w:rsidTr="00DA1C10">
        <w:tc>
          <w:tcPr>
            <w:tcW w:w="0" w:type="auto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bCs/>
                <w:i/>
                <w:iCs/>
              </w:rPr>
              <w:t>Проектно-исследовательская деятельность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«История родного края»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 xml:space="preserve">Кружок 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Защита</w:t>
            </w:r>
            <w:r w:rsidRPr="005F676B">
              <w:rPr>
                <w:i/>
                <w:spacing w:val="-3"/>
              </w:rPr>
              <w:t xml:space="preserve"> </w:t>
            </w:r>
            <w:r w:rsidRPr="005F676B">
              <w:rPr>
                <w:i/>
              </w:rPr>
              <w:t>проекта</w:t>
            </w:r>
          </w:p>
        </w:tc>
      </w:tr>
      <w:tr w:rsidR="00644A77" w:rsidTr="00DA1C10">
        <w:trPr>
          <w:trHeight w:val="760"/>
        </w:trPr>
        <w:tc>
          <w:tcPr>
            <w:tcW w:w="0" w:type="auto"/>
            <w:vMerge w:val="restart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Коммуникативная деятельность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bCs/>
                <w:i/>
                <w:iCs/>
              </w:rPr>
              <w:t>«Функцио- нальная грамотность»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Защита</w:t>
            </w:r>
            <w:r w:rsidRPr="005F676B">
              <w:rPr>
                <w:i/>
                <w:spacing w:val="-3"/>
              </w:rPr>
              <w:t xml:space="preserve"> </w:t>
            </w:r>
            <w:r w:rsidRPr="005F676B">
              <w:rPr>
                <w:i/>
              </w:rPr>
              <w:t>проекта</w:t>
            </w:r>
          </w:p>
        </w:tc>
      </w:tr>
      <w:tr w:rsidR="00644A77" w:rsidTr="00DA1C10">
        <w:tc>
          <w:tcPr>
            <w:tcW w:w="0" w:type="auto"/>
            <w:vMerge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  <w:iCs/>
              </w:rPr>
            </w:pPr>
          </w:p>
        </w:tc>
        <w:tc>
          <w:tcPr>
            <w:tcW w:w="0" w:type="auto"/>
          </w:tcPr>
          <w:p w:rsidR="00644A77" w:rsidRPr="005F676B" w:rsidRDefault="00644A77" w:rsidP="00DA1C10">
            <w:pPr>
              <w:jc w:val="center"/>
              <w:rPr>
                <w:bCs/>
                <w:i/>
                <w:iCs/>
              </w:rPr>
            </w:pPr>
            <w:r w:rsidRPr="005F676B">
              <w:rPr>
                <w:bCs/>
                <w:i/>
                <w:iCs/>
              </w:rPr>
              <w:t>"Разговоры о важном»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Классный час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Защита</w:t>
            </w:r>
            <w:r w:rsidRPr="005F676B">
              <w:rPr>
                <w:i/>
                <w:spacing w:val="-3"/>
              </w:rPr>
              <w:t xml:space="preserve"> </w:t>
            </w:r>
            <w:r w:rsidRPr="005F676B">
              <w:rPr>
                <w:i/>
              </w:rPr>
              <w:t>проекта</w:t>
            </w:r>
          </w:p>
        </w:tc>
      </w:tr>
      <w:tr w:rsidR="00644A77" w:rsidTr="00DA1C10">
        <w:tc>
          <w:tcPr>
            <w:tcW w:w="0" w:type="auto"/>
            <w:vMerge w:val="restart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Художественно-эстетическая творческая деятельность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«Акварелька»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16,5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Защита</w:t>
            </w:r>
            <w:r w:rsidRPr="005F676B">
              <w:rPr>
                <w:i/>
                <w:spacing w:val="-3"/>
              </w:rPr>
              <w:t xml:space="preserve"> </w:t>
            </w:r>
            <w:r w:rsidRPr="005F676B">
              <w:rPr>
                <w:i/>
              </w:rPr>
              <w:t>проекта</w:t>
            </w:r>
          </w:p>
        </w:tc>
      </w:tr>
      <w:tr w:rsidR="00644A77" w:rsidTr="00DA1C10">
        <w:tc>
          <w:tcPr>
            <w:tcW w:w="0" w:type="auto"/>
            <w:vMerge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«Музыка</w:t>
            </w:r>
            <w:r w:rsidRPr="005F676B">
              <w:rPr>
                <w:i/>
                <w:spacing w:val="-2"/>
              </w:rPr>
              <w:t xml:space="preserve"> </w:t>
            </w:r>
            <w:r w:rsidRPr="005F676B">
              <w:rPr>
                <w:i/>
              </w:rPr>
              <w:t>вокруг</w:t>
            </w:r>
            <w:r w:rsidRPr="005F676B">
              <w:rPr>
                <w:i/>
                <w:spacing w:val="-3"/>
              </w:rPr>
              <w:t xml:space="preserve"> </w:t>
            </w:r>
            <w:r w:rsidRPr="005F676B">
              <w:rPr>
                <w:i/>
              </w:rPr>
              <w:t>нас»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16,5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0,5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Защита</w:t>
            </w:r>
            <w:r w:rsidRPr="005F676B">
              <w:rPr>
                <w:i/>
                <w:spacing w:val="-3"/>
              </w:rPr>
              <w:t xml:space="preserve"> </w:t>
            </w:r>
            <w:r w:rsidRPr="005F676B">
              <w:rPr>
                <w:i/>
              </w:rPr>
              <w:t>проекта</w:t>
            </w:r>
          </w:p>
        </w:tc>
      </w:tr>
      <w:tr w:rsidR="00644A77" w:rsidTr="00DA1C10">
        <w:tc>
          <w:tcPr>
            <w:tcW w:w="0" w:type="auto"/>
            <w:vMerge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  <w:iCs/>
              </w:rPr>
            </w:pP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  <w:iCs/>
              </w:rPr>
            </w:pPr>
            <w:r w:rsidRPr="005F676B">
              <w:rPr>
                <w:i/>
                <w:iCs/>
              </w:rPr>
              <w:t>"Школьный театр"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2*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66*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Защита</w:t>
            </w:r>
            <w:r w:rsidRPr="005F676B">
              <w:rPr>
                <w:i/>
                <w:spacing w:val="-3"/>
              </w:rPr>
              <w:t xml:space="preserve"> </w:t>
            </w:r>
            <w:r w:rsidRPr="005F676B">
              <w:rPr>
                <w:i/>
              </w:rPr>
              <w:t>проекта</w:t>
            </w:r>
          </w:p>
        </w:tc>
      </w:tr>
      <w:tr w:rsidR="00644A77" w:rsidTr="00DA1C10">
        <w:tc>
          <w:tcPr>
            <w:tcW w:w="0" w:type="auto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Информационная культура</w:t>
            </w:r>
          </w:p>
        </w:tc>
        <w:tc>
          <w:tcPr>
            <w:tcW w:w="0" w:type="auto"/>
          </w:tcPr>
          <w:p w:rsidR="00644A77" w:rsidRPr="00C63645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"В мире цифры"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33*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2*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68*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 xml:space="preserve">Тест </w:t>
            </w:r>
          </w:p>
        </w:tc>
      </w:tr>
      <w:tr w:rsidR="00644A77" w:rsidTr="00DA1C10">
        <w:tc>
          <w:tcPr>
            <w:tcW w:w="0" w:type="auto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Интеллектуальные марафоны</w:t>
            </w:r>
          </w:p>
        </w:tc>
        <w:tc>
          <w:tcPr>
            <w:tcW w:w="0" w:type="auto"/>
          </w:tcPr>
          <w:p w:rsidR="00644A77" w:rsidRPr="00C63645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"Я путешествен-нник"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 xml:space="preserve">Клуб 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33*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2*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68*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Портфолио</w:t>
            </w:r>
          </w:p>
        </w:tc>
      </w:tr>
      <w:tr w:rsidR="00644A77" w:rsidTr="00DA1C10">
        <w:tc>
          <w:tcPr>
            <w:tcW w:w="0" w:type="auto"/>
          </w:tcPr>
          <w:p w:rsidR="00644A77" w:rsidRPr="007340F8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Учение с увлечением</w:t>
            </w:r>
          </w:p>
        </w:tc>
        <w:tc>
          <w:tcPr>
            <w:tcW w:w="0" w:type="auto"/>
          </w:tcPr>
          <w:p w:rsidR="00644A77" w:rsidRPr="00C63645" w:rsidRDefault="00644A77" w:rsidP="00DA1C10">
            <w:pPr>
              <w:tabs>
                <w:tab w:val="left" w:pos="4708"/>
              </w:tabs>
              <w:jc w:val="center"/>
            </w:pPr>
            <w:r w:rsidRPr="005F676B">
              <w:rPr>
                <w:i/>
                <w:iCs/>
              </w:rPr>
              <w:t>"Грамотей"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>Кружок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33*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2*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68*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2*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68*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i/>
              </w:rPr>
            </w:pPr>
            <w:r w:rsidRPr="005F676B">
              <w:rPr>
                <w:i/>
              </w:rPr>
              <w:t>Тест</w:t>
            </w:r>
          </w:p>
        </w:tc>
      </w:tr>
      <w:tr w:rsidR="00644A77" w:rsidTr="00DA1C10">
        <w:tc>
          <w:tcPr>
            <w:tcW w:w="0" w:type="auto"/>
            <w:gridSpan w:val="3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  <w:r w:rsidRPr="005F676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330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340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340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18"/>
                <w:szCs w:val="18"/>
              </w:rPr>
            </w:pPr>
            <w:r w:rsidRPr="005F676B">
              <w:rPr>
                <w:sz w:val="18"/>
                <w:szCs w:val="18"/>
              </w:rPr>
              <w:t>340</w:t>
            </w:r>
          </w:p>
        </w:tc>
        <w:tc>
          <w:tcPr>
            <w:tcW w:w="0" w:type="auto"/>
          </w:tcPr>
          <w:p w:rsidR="00644A77" w:rsidRPr="005F676B" w:rsidRDefault="00644A77" w:rsidP="00DA1C10">
            <w:pPr>
              <w:tabs>
                <w:tab w:val="left" w:pos="470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644A77" w:rsidRDefault="00644A77">
      <w:pPr>
        <w:pStyle w:val="BodyText"/>
        <w:spacing w:before="7"/>
        <w:ind w:left="0"/>
        <w:jc w:val="left"/>
        <w:rPr>
          <w:b/>
          <w:sz w:val="15"/>
        </w:rPr>
      </w:pPr>
    </w:p>
    <w:p w:rsidR="00644A77" w:rsidRPr="0039311C" w:rsidRDefault="00644A77" w:rsidP="0032270F">
      <w:pPr>
        <w:ind w:left="1398" w:right="103" w:firstLine="456"/>
        <w:jc w:val="both"/>
        <w:rPr>
          <w:sz w:val="24"/>
          <w:szCs w:val="24"/>
        </w:rPr>
      </w:pPr>
      <w:r w:rsidRPr="0039311C">
        <w:rPr>
          <w:sz w:val="24"/>
          <w:szCs w:val="24"/>
        </w:rPr>
        <w:t>Часть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учебного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плана,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формируемая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участниками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образовательных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отношений,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обеспечивает реализацию индивидуальных потребностей обучающихся и соответствующего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запроса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родителей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(законных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представителей)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несовершеннолетних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обучающихся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предусматривает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курсы,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обеспечивающие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удовлетворение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различных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интересов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обучающихся,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а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также учитывающие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этнокультурные</w:t>
      </w:r>
      <w:r w:rsidRPr="0039311C">
        <w:rPr>
          <w:spacing w:val="-3"/>
          <w:sz w:val="24"/>
          <w:szCs w:val="24"/>
        </w:rPr>
        <w:t xml:space="preserve"> </w:t>
      </w:r>
      <w:r w:rsidRPr="0039311C">
        <w:rPr>
          <w:sz w:val="24"/>
          <w:szCs w:val="24"/>
        </w:rPr>
        <w:t>интересы:</w:t>
      </w:r>
    </w:p>
    <w:p w:rsidR="00644A77" w:rsidRPr="0039311C" w:rsidRDefault="00644A77" w:rsidP="0032270F">
      <w:pPr>
        <w:numPr>
          <w:ilvl w:val="1"/>
          <w:numId w:val="115"/>
        </w:numPr>
        <w:tabs>
          <w:tab w:val="left" w:pos="2515"/>
        </w:tabs>
        <w:spacing w:before="2" w:line="293" w:lineRule="exact"/>
        <w:ind w:hanging="361"/>
        <w:rPr>
          <w:sz w:val="24"/>
        </w:rPr>
      </w:pPr>
      <w:r w:rsidRPr="0039311C">
        <w:rPr>
          <w:sz w:val="24"/>
        </w:rPr>
        <w:t>«Разговоры</w:t>
      </w:r>
      <w:r w:rsidRPr="0039311C">
        <w:rPr>
          <w:spacing w:val="-2"/>
          <w:sz w:val="24"/>
        </w:rPr>
        <w:t xml:space="preserve"> </w:t>
      </w:r>
      <w:r w:rsidRPr="0039311C">
        <w:rPr>
          <w:sz w:val="24"/>
        </w:rPr>
        <w:t>о важном»</w:t>
      </w:r>
      <w:r w:rsidRPr="0039311C">
        <w:rPr>
          <w:spacing w:val="-5"/>
          <w:sz w:val="24"/>
        </w:rPr>
        <w:t xml:space="preserve"> </w:t>
      </w:r>
      <w:r w:rsidRPr="0039311C">
        <w:rPr>
          <w:sz w:val="24"/>
        </w:rPr>
        <w:t>-</w:t>
      </w:r>
      <w:r w:rsidRPr="0039311C">
        <w:rPr>
          <w:spacing w:val="-2"/>
          <w:sz w:val="24"/>
        </w:rPr>
        <w:t xml:space="preserve"> </w:t>
      </w:r>
      <w:r w:rsidRPr="0039311C">
        <w:rPr>
          <w:sz w:val="24"/>
        </w:rPr>
        <w:t>по 1 часу</w:t>
      </w:r>
      <w:r w:rsidRPr="0039311C">
        <w:rPr>
          <w:spacing w:val="-6"/>
          <w:sz w:val="24"/>
        </w:rPr>
        <w:t xml:space="preserve"> </w:t>
      </w:r>
      <w:r w:rsidRPr="0039311C">
        <w:rPr>
          <w:sz w:val="24"/>
        </w:rPr>
        <w:t>в</w:t>
      </w:r>
      <w:r w:rsidRPr="0039311C">
        <w:rPr>
          <w:spacing w:val="-1"/>
          <w:sz w:val="24"/>
        </w:rPr>
        <w:t xml:space="preserve"> </w:t>
      </w:r>
      <w:r w:rsidRPr="0039311C">
        <w:rPr>
          <w:sz w:val="24"/>
        </w:rPr>
        <w:t>неделю в</w:t>
      </w:r>
      <w:r w:rsidRPr="0039311C">
        <w:rPr>
          <w:spacing w:val="-2"/>
          <w:sz w:val="24"/>
        </w:rPr>
        <w:t xml:space="preserve"> </w:t>
      </w:r>
      <w:r w:rsidRPr="0039311C">
        <w:rPr>
          <w:sz w:val="24"/>
        </w:rPr>
        <w:t>1-4 классах;</w:t>
      </w:r>
    </w:p>
    <w:p w:rsidR="00644A77" w:rsidRPr="0039311C" w:rsidRDefault="00644A77" w:rsidP="0032270F">
      <w:pPr>
        <w:numPr>
          <w:ilvl w:val="1"/>
          <w:numId w:val="115"/>
        </w:numPr>
        <w:tabs>
          <w:tab w:val="left" w:pos="2515"/>
        </w:tabs>
        <w:spacing w:line="293" w:lineRule="exact"/>
        <w:ind w:hanging="361"/>
        <w:rPr>
          <w:sz w:val="24"/>
        </w:rPr>
      </w:pPr>
      <w:r w:rsidRPr="0039311C">
        <w:rPr>
          <w:sz w:val="24"/>
        </w:rPr>
        <w:t>«Подвижные игры»</w:t>
      </w:r>
      <w:r w:rsidRPr="0039311C">
        <w:rPr>
          <w:spacing w:val="-8"/>
          <w:sz w:val="24"/>
        </w:rPr>
        <w:t xml:space="preserve"> </w:t>
      </w:r>
      <w:r w:rsidRPr="0039311C">
        <w:rPr>
          <w:sz w:val="24"/>
        </w:rPr>
        <w:t>- по 1 часу</w:t>
      </w:r>
      <w:r w:rsidRPr="0039311C">
        <w:rPr>
          <w:spacing w:val="-6"/>
          <w:sz w:val="24"/>
        </w:rPr>
        <w:t xml:space="preserve"> </w:t>
      </w:r>
      <w:r w:rsidRPr="0039311C">
        <w:rPr>
          <w:sz w:val="24"/>
        </w:rPr>
        <w:t>в</w:t>
      </w:r>
      <w:r w:rsidRPr="0039311C">
        <w:rPr>
          <w:spacing w:val="-1"/>
          <w:sz w:val="24"/>
        </w:rPr>
        <w:t xml:space="preserve"> </w:t>
      </w:r>
      <w:r w:rsidRPr="0039311C">
        <w:rPr>
          <w:sz w:val="24"/>
        </w:rPr>
        <w:t>неделю в</w:t>
      </w:r>
      <w:r w:rsidRPr="0039311C">
        <w:rPr>
          <w:spacing w:val="-2"/>
          <w:sz w:val="24"/>
        </w:rPr>
        <w:t xml:space="preserve"> </w:t>
      </w:r>
      <w:r w:rsidRPr="0039311C">
        <w:rPr>
          <w:sz w:val="24"/>
        </w:rPr>
        <w:t>1-4 классах;</w:t>
      </w:r>
    </w:p>
    <w:p w:rsidR="00644A77" w:rsidRPr="0039311C" w:rsidRDefault="00644A77" w:rsidP="0032270F">
      <w:pPr>
        <w:numPr>
          <w:ilvl w:val="1"/>
          <w:numId w:val="115"/>
        </w:numPr>
        <w:tabs>
          <w:tab w:val="left" w:pos="2515"/>
        </w:tabs>
        <w:spacing w:before="1" w:line="293" w:lineRule="exact"/>
        <w:ind w:hanging="361"/>
        <w:rPr>
          <w:sz w:val="24"/>
        </w:rPr>
      </w:pPr>
      <w:r w:rsidRPr="0039311C">
        <w:rPr>
          <w:sz w:val="24"/>
        </w:rPr>
        <w:t>«История родного края» - по 1 часу</w:t>
      </w:r>
      <w:r w:rsidRPr="0039311C">
        <w:rPr>
          <w:spacing w:val="-6"/>
          <w:sz w:val="24"/>
        </w:rPr>
        <w:t xml:space="preserve"> </w:t>
      </w:r>
      <w:r w:rsidRPr="0039311C">
        <w:rPr>
          <w:sz w:val="24"/>
        </w:rPr>
        <w:t>в</w:t>
      </w:r>
      <w:r w:rsidRPr="0039311C">
        <w:rPr>
          <w:spacing w:val="-1"/>
          <w:sz w:val="24"/>
        </w:rPr>
        <w:t xml:space="preserve"> </w:t>
      </w:r>
      <w:r w:rsidRPr="0039311C">
        <w:rPr>
          <w:sz w:val="24"/>
        </w:rPr>
        <w:t>неделю в</w:t>
      </w:r>
      <w:r w:rsidRPr="0039311C">
        <w:rPr>
          <w:spacing w:val="-2"/>
          <w:sz w:val="24"/>
        </w:rPr>
        <w:t xml:space="preserve"> </w:t>
      </w:r>
      <w:r w:rsidRPr="0039311C">
        <w:rPr>
          <w:sz w:val="24"/>
        </w:rPr>
        <w:t>1-4 классах</w:t>
      </w:r>
    </w:p>
    <w:p w:rsidR="00644A77" w:rsidRPr="0039311C" w:rsidRDefault="00644A77" w:rsidP="0032270F">
      <w:pPr>
        <w:numPr>
          <w:ilvl w:val="1"/>
          <w:numId w:val="115"/>
        </w:numPr>
        <w:tabs>
          <w:tab w:val="left" w:pos="2515"/>
        </w:tabs>
        <w:spacing w:before="1" w:line="293" w:lineRule="exact"/>
        <w:ind w:hanging="361"/>
        <w:rPr>
          <w:sz w:val="24"/>
        </w:rPr>
      </w:pPr>
      <w:r w:rsidRPr="0039311C">
        <w:rPr>
          <w:sz w:val="24"/>
        </w:rPr>
        <w:t>«Коммуникативная деятельность» - по 1 часу</w:t>
      </w:r>
      <w:r w:rsidRPr="0039311C">
        <w:rPr>
          <w:spacing w:val="-6"/>
          <w:sz w:val="24"/>
        </w:rPr>
        <w:t xml:space="preserve"> </w:t>
      </w:r>
      <w:r w:rsidRPr="0039311C">
        <w:rPr>
          <w:sz w:val="24"/>
        </w:rPr>
        <w:t>в</w:t>
      </w:r>
      <w:r w:rsidRPr="0039311C">
        <w:rPr>
          <w:spacing w:val="-1"/>
          <w:sz w:val="24"/>
        </w:rPr>
        <w:t xml:space="preserve"> </w:t>
      </w:r>
      <w:r w:rsidRPr="0039311C">
        <w:rPr>
          <w:sz w:val="24"/>
        </w:rPr>
        <w:t>неделю в</w:t>
      </w:r>
      <w:r w:rsidRPr="0039311C">
        <w:rPr>
          <w:spacing w:val="-2"/>
          <w:sz w:val="24"/>
        </w:rPr>
        <w:t xml:space="preserve"> </w:t>
      </w:r>
      <w:r w:rsidRPr="0039311C">
        <w:rPr>
          <w:sz w:val="24"/>
        </w:rPr>
        <w:t>1-4 классах;</w:t>
      </w:r>
    </w:p>
    <w:p w:rsidR="00644A77" w:rsidRPr="0039311C" w:rsidRDefault="00644A77" w:rsidP="0032270F">
      <w:pPr>
        <w:numPr>
          <w:ilvl w:val="1"/>
          <w:numId w:val="115"/>
        </w:numPr>
        <w:tabs>
          <w:tab w:val="left" w:pos="2515"/>
        </w:tabs>
        <w:spacing w:line="293" w:lineRule="exact"/>
        <w:ind w:hanging="361"/>
        <w:rPr>
          <w:sz w:val="24"/>
        </w:rPr>
      </w:pPr>
      <w:r w:rsidRPr="0039311C">
        <w:rPr>
          <w:sz w:val="24"/>
        </w:rPr>
        <w:t>«Школьный театр»</w:t>
      </w:r>
      <w:r w:rsidRPr="0039311C">
        <w:rPr>
          <w:spacing w:val="-5"/>
          <w:sz w:val="24"/>
        </w:rPr>
        <w:t xml:space="preserve"> </w:t>
      </w:r>
      <w:r w:rsidRPr="0039311C">
        <w:rPr>
          <w:sz w:val="24"/>
        </w:rPr>
        <w:t>-</w:t>
      </w:r>
      <w:r w:rsidRPr="0039311C">
        <w:rPr>
          <w:spacing w:val="-2"/>
          <w:sz w:val="24"/>
        </w:rPr>
        <w:t xml:space="preserve"> </w:t>
      </w:r>
      <w:r w:rsidRPr="0039311C">
        <w:rPr>
          <w:sz w:val="24"/>
        </w:rPr>
        <w:t>по</w:t>
      </w:r>
      <w:r w:rsidRPr="0039311C">
        <w:rPr>
          <w:spacing w:val="1"/>
          <w:sz w:val="24"/>
        </w:rPr>
        <w:t xml:space="preserve"> </w:t>
      </w:r>
      <w:r w:rsidRPr="0039311C">
        <w:rPr>
          <w:sz w:val="24"/>
        </w:rPr>
        <w:t>1</w:t>
      </w:r>
      <w:r w:rsidRPr="0039311C">
        <w:rPr>
          <w:spacing w:val="-1"/>
          <w:sz w:val="24"/>
        </w:rPr>
        <w:t xml:space="preserve"> </w:t>
      </w:r>
      <w:r w:rsidRPr="0039311C">
        <w:rPr>
          <w:sz w:val="24"/>
        </w:rPr>
        <w:t>часу</w:t>
      </w:r>
      <w:r w:rsidRPr="0039311C">
        <w:rPr>
          <w:spacing w:val="-5"/>
          <w:sz w:val="24"/>
        </w:rPr>
        <w:t xml:space="preserve"> </w:t>
      </w:r>
      <w:r w:rsidRPr="0039311C">
        <w:rPr>
          <w:sz w:val="24"/>
        </w:rPr>
        <w:t>в</w:t>
      </w:r>
      <w:r w:rsidRPr="0039311C">
        <w:rPr>
          <w:spacing w:val="-2"/>
          <w:sz w:val="24"/>
        </w:rPr>
        <w:t xml:space="preserve"> </w:t>
      </w:r>
      <w:r w:rsidRPr="0039311C">
        <w:rPr>
          <w:sz w:val="24"/>
        </w:rPr>
        <w:t>неделю</w:t>
      </w:r>
      <w:r w:rsidRPr="0039311C">
        <w:rPr>
          <w:spacing w:val="-1"/>
          <w:sz w:val="24"/>
        </w:rPr>
        <w:t xml:space="preserve"> </w:t>
      </w:r>
      <w:r w:rsidRPr="0039311C">
        <w:rPr>
          <w:sz w:val="24"/>
        </w:rPr>
        <w:t>в 4в классе;</w:t>
      </w:r>
    </w:p>
    <w:p w:rsidR="00644A77" w:rsidRPr="0039311C" w:rsidRDefault="00644A77" w:rsidP="0032270F">
      <w:pPr>
        <w:numPr>
          <w:ilvl w:val="1"/>
          <w:numId w:val="115"/>
        </w:numPr>
        <w:tabs>
          <w:tab w:val="left" w:pos="2515"/>
        </w:tabs>
        <w:spacing w:line="293" w:lineRule="exact"/>
        <w:ind w:hanging="361"/>
        <w:rPr>
          <w:sz w:val="24"/>
        </w:rPr>
      </w:pPr>
      <w:r w:rsidRPr="0039311C">
        <w:rPr>
          <w:sz w:val="24"/>
        </w:rPr>
        <w:t>«Орлята</w:t>
      </w:r>
      <w:r w:rsidRPr="0039311C">
        <w:rPr>
          <w:spacing w:val="-1"/>
          <w:sz w:val="24"/>
        </w:rPr>
        <w:t xml:space="preserve"> </w:t>
      </w:r>
      <w:r w:rsidRPr="0039311C">
        <w:rPr>
          <w:sz w:val="24"/>
        </w:rPr>
        <w:t>России»</w:t>
      </w:r>
      <w:r w:rsidRPr="0039311C">
        <w:rPr>
          <w:spacing w:val="-8"/>
          <w:sz w:val="24"/>
        </w:rPr>
        <w:t xml:space="preserve"> </w:t>
      </w:r>
      <w:r w:rsidRPr="0039311C">
        <w:rPr>
          <w:sz w:val="24"/>
        </w:rPr>
        <w:t>- по 1</w:t>
      </w:r>
      <w:r w:rsidRPr="0039311C">
        <w:rPr>
          <w:spacing w:val="2"/>
          <w:sz w:val="24"/>
        </w:rPr>
        <w:t xml:space="preserve"> </w:t>
      </w:r>
      <w:r w:rsidRPr="0039311C">
        <w:rPr>
          <w:sz w:val="24"/>
        </w:rPr>
        <w:t>часу</w:t>
      </w:r>
      <w:r w:rsidRPr="0039311C">
        <w:rPr>
          <w:spacing w:val="-4"/>
          <w:sz w:val="24"/>
        </w:rPr>
        <w:t xml:space="preserve"> </w:t>
      </w:r>
      <w:r w:rsidRPr="0039311C">
        <w:rPr>
          <w:sz w:val="24"/>
        </w:rPr>
        <w:t>в</w:t>
      </w:r>
      <w:r w:rsidRPr="0039311C">
        <w:rPr>
          <w:spacing w:val="-1"/>
          <w:sz w:val="24"/>
        </w:rPr>
        <w:t xml:space="preserve"> </w:t>
      </w:r>
      <w:r w:rsidRPr="0039311C">
        <w:rPr>
          <w:sz w:val="24"/>
        </w:rPr>
        <w:t>неделю в 3в классе;</w:t>
      </w:r>
    </w:p>
    <w:p w:rsidR="00644A77" w:rsidRPr="0039311C" w:rsidRDefault="00644A77" w:rsidP="0032270F">
      <w:pPr>
        <w:ind w:left="1398" w:right="113" w:firstLine="396"/>
        <w:jc w:val="both"/>
        <w:rPr>
          <w:sz w:val="24"/>
          <w:szCs w:val="24"/>
        </w:rPr>
      </w:pPr>
      <w:r w:rsidRPr="0039311C">
        <w:rPr>
          <w:sz w:val="24"/>
          <w:szCs w:val="24"/>
        </w:rPr>
        <w:t>Время,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отведенное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на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внеурочную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деятельность,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не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учитывается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определении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максимально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допустимой</w:t>
      </w:r>
      <w:r w:rsidRPr="0039311C">
        <w:rPr>
          <w:spacing w:val="2"/>
          <w:sz w:val="24"/>
          <w:szCs w:val="24"/>
        </w:rPr>
        <w:t xml:space="preserve"> </w:t>
      </w:r>
      <w:r w:rsidRPr="0039311C">
        <w:rPr>
          <w:sz w:val="24"/>
          <w:szCs w:val="24"/>
        </w:rPr>
        <w:t>недельной</w:t>
      </w:r>
      <w:r w:rsidRPr="0039311C">
        <w:rPr>
          <w:spacing w:val="3"/>
          <w:sz w:val="24"/>
          <w:szCs w:val="24"/>
        </w:rPr>
        <w:t xml:space="preserve"> </w:t>
      </w:r>
      <w:r w:rsidRPr="0039311C">
        <w:rPr>
          <w:sz w:val="24"/>
          <w:szCs w:val="24"/>
        </w:rPr>
        <w:t>учебной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нагрузки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обучающихся.</w:t>
      </w:r>
    </w:p>
    <w:p w:rsidR="00644A77" w:rsidRPr="0039311C" w:rsidRDefault="00644A77" w:rsidP="0032270F">
      <w:pPr>
        <w:ind w:left="1398" w:right="111" w:firstLine="396"/>
        <w:jc w:val="both"/>
        <w:rPr>
          <w:sz w:val="24"/>
          <w:szCs w:val="24"/>
        </w:rPr>
      </w:pPr>
      <w:r w:rsidRPr="0039311C">
        <w:rPr>
          <w:sz w:val="24"/>
          <w:szCs w:val="24"/>
        </w:rPr>
        <w:t>Формы организации образовательной деятельности, чередование урочной и внеурочной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деятельности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реализации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основной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образовательной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программы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основного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общего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образования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определяет МАОУ СОШ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№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1.</w:t>
      </w:r>
    </w:p>
    <w:p w:rsidR="00644A77" w:rsidRPr="0039311C" w:rsidRDefault="00644A77" w:rsidP="0032270F">
      <w:pPr>
        <w:ind w:left="1398" w:right="107" w:firstLine="396"/>
        <w:jc w:val="both"/>
        <w:rPr>
          <w:sz w:val="24"/>
          <w:szCs w:val="24"/>
        </w:rPr>
      </w:pPr>
      <w:r w:rsidRPr="0039311C">
        <w:rPr>
          <w:sz w:val="24"/>
          <w:szCs w:val="24"/>
        </w:rPr>
        <w:t>Формы организации и объем внеурочной деятельности для обучающихся при освоении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ими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программы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начального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общего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образования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определены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в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плане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внеурочной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деятельности с учетом образовательных потребностей и интересов обучающихся, запросов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родителей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(законных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представителей)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несовершеннолетних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обучающихся,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возможностей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МБОУ</w:t>
      </w:r>
      <w:r w:rsidRPr="0039311C">
        <w:rPr>
          <w:spacing w:val="-2"/>
          <w:sz w:val="24"/>
          <w:szCs w:val="24"/>
        </w:rPr>
        <w:t xml:space="preserve"> </w:t>
      </w:r>
      <w:r w:rsidRPr="0039311C">
        <w:rPr>
          <w:sz w:val="24"/>
          <w:szCs w:val="24"/>
        </w:rPr>
        <w:t>СОШ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№</w:t>
      </w:r>
      <w:r w:rsidRPr="0039311C">
        <w:rPr>
          <w:spacing w:val="-2"/>
          <w:sz w:val="24"/>
          <w:szCs w:val="24"/>
        </w:rPr>
        <w:t xml:space="preserve"> </w:t>
      </w:r>
      <w:r w:rsidRPr="0039311C">
        <w:rPr>
          <w:sz w:val="24"/>
          <w:szCs w:val="24"/>
        </w:rPr>
        <w:t>1.</w:t>
      </w:r>
    </w:p>
    <w:p w:rsidR="00644A77" w:rsidRPr="0039311C" w:rsidRDefault="00644A77" w:rsidP="0032270F">
      <w:pPr>
        <w:ind w:left="1398" w:right="115" w:firstLine="396"/>
        <w:jc w:val="both"/>
        <w:rPr>
          <w:sz w:val="24"/>
          <w:szCs w:val="24"/>
        </w:rPr>
      </w:pPr>
      <w:r w:rsidRPr="0039311C">
        <w:rPr>
          <w:sz w:val="24"/>
          <w:szCs w:val="24"/>
        </w:rPr>
        <w:t>Учебный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план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определяет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формы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промежуточной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аттестации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в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соответствии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с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положением</w:t>
      </w:r>
      <w:r w:rsidRPr="0039311C">
        <w:rPr>
          <w:spacing w:val="-2"/>
          <w:sz w:val="24"/>
          <w:szCs w:val="24"/>
        </w:rPr>
        <w:t xml:space="preserve"> </w:t>
      </w:r>
      <w:r w:rsidRPr="0039311C">
        <w:rPr>
          <w:sz w:val="24"/>
          <w:szCs w:val="24"/>
        </w:rPr>
        <w:t>о текущем контроле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и</w:t>
      </w:r>
      <w:r w:rsidRPr="0039311C">
        <w:rPr>
          <w:spacing w:val="-3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промежуточной аттестации</w:t>
      </w:r>
      <w:r w:rsidRPr="0039311C">
        <w:rPr>
          <w:spacing w:val="-2"/>
          <w:sz w:val="24"/>
          <w:szCs w:val="24"/>
        </w:rPr>
        <w:t xml:space="preserve"> </w:t>
      </w:r>
      <w:r w:rsidRPr="0039311C">
        <w:rPr>
          <w:sz w:val="24"/>
          <w:szCs w:val="24"/>
        </w:rPr>
        <w:t>МАОУ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СОШ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№</w:t>
      </w:r>
      <w:r w:rsidRPr="0039311C">
        <w:rPr>
          <w:spacing w:val="-3"/>
          <w:sz w:val="24"/>
          <w:szCs w:val="24"/>
        </w:rPr>
        <w:t xml:space="preserve"> </w:t>
      </w:r>
      <w:r w:rsidRPr="0039311C">
        <w:rPr>
          <w:sz w:val="24"/>
          <w:szCs w:val="24"/>
        </w:rPr>
        <w:t>1.</w:t>
      </w:r>
    </w:p>
    <w:p w:rsidR="00644A77" w:rsidRPr="0039311C" w:rsidRDefault="00644A77" w:rsidP="0032270F">
      <w:pPr>
        <w:ind w:left="1398" w:right="107" w:firstLine="396"/>
        <w:jc w:val="both"/>
        <w:rPr>
          <w:sz w:val="24"/>
          <w:szCs w:val="24"/>
        </w:rPr>
      </w:pPr>
      <w:r w:rsidRPr="0039311C">
        <w:rPr>
          <w:sz w:val="24"/>
          <w:szCs w:val="24"/>
        </w:rPr>
        <w:t>Объем времени, отведенного на промежуточную аттестацию обучающихся, определяется</w:t>
      </w:r>
      <w:r w:rsidRPr="0039311C">
        <w:rPr>
          <w:spacing w:val="-57"/>
          <w:sz w:val="24"/>
          <w:szCs w:val="24"/>
        </w:rPr>
        <w:t xml:space="preserve"> </w:t>
      </w:r>
      <w:r w:rsidRPr="0039311C">
        <w:rPr>
          <w:sz w:val="24"/>
          <w:szCs w:val="24"/>
        </w:rPr>
        <w:t>рабочими программами учебных предметов, учебных и внеурочных курсов и календарным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учебным</w:t>
      </w:r>
      <w:r w:rsidRPr="0039311C">
        <w:rPr>
          <w:spacing w:val="-3"/>
          <w:sz w:val="24"/>
          <w:szCs w:val="24"/>
        </w:rPr>
        <w:t xml:space="preserve"> </w:t>
      </w:r>
      <w:r w:rsidRPr="0039311C">
        <w:rPr>
          <w:sz w:val="24"/>
          <w:szCs w:val="24"/>
        </w:rPr>
        <w:t>графиком начального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общего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образования.</w:t>
      </w:r>
    </w:p>
    <w:p w:rsidR="00644A77" w:rsidRDefault="00644A77" w:rsidP="0032270F">
      <w:pPr>
        <w:ind w:left="1398" w:right="117" w:firstLine="396"/>
        <w:jc w:val="both"/>
        <w:rPr>
          <w:sz w:val="24"/>
          <w:szCs w:val="24"/>
        </w:rPr>
      </w:pPr>
      <w:r w:rsidRPr="0039311C">
        <w:rPr>
          <w:sz w:val="24"/>
          <w:szCs w:val="24"/>
        </w:rPr>
        <w:t>Формы промежуточной аттестации учебных предметов, учебных и внеурочных курсов</w:t>
      </w:r>
      <w:r w:rsidRPr="0039311C">
        <w:rPr>
          <w:spacing w:val="1"/>
          <w:sz w:val="24"/>
          <w:szCs w:val="24"/>
        </w:rPr>
        <w:t xml:space="preserve"> </w:t>
      </w:r>
      <w:r w:rsidRPr="0039311C">
        <w:rPr>
          <w:sz w:val="24"/>
          <w:szCs w:val="24"/>
        </w:rPr>
        <w:t>представлены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в</w:t>
      </w:r>
      <w:r w:rsidRPr="0039311C">
        <w:rPr>
          <w:spacing w:val="-1"/>
          <w:sz w:val="24"/>
          <w:szCs w:val="24"/>
        </w:rPr>
        <w:t xml:space="preserve"> </w:t>
      </w:r>
      <w:r w:rsidRPr="0039311C">
        <w:rPr>
          <w:sz w:val="24"/>
          <w:szCs w:val="24"/>
        </w:rPr>
        <w:t>таблице.</w:t>
      </w:r>
    </w:p>
    <w:p w:rsidR="00644A77" w:rsidRPr="0039311C" w:rsidRDefault="00644A77" w:rsidP="0032270F">
      <w:pPr>
        <w:ind w:left="1398" w:right="117" w:firstLine="396"/>
        <w:jc w:val="both"/>
        <w:rPr>
          <w:sz w:val="24"/>
          <w:szCs w:val="24"/>
        </w:rPr>
      </w:pPr>
    </w:p>
    <w:tbl>
      <w:tblPr>
        <w:tblW w:w="0" w:type="auto"/>
        <w:tblInd w:w="161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12"/>
        <w:gridCol w:w="3272"/>
        <w:gridCol w:w="4820"/>
      </w:tblGrid>
      <w:tr w:rsidR="00644A77" w:rsidRPr="0039311C" w:rsidTr="00972F48">
        <w:trPr>
          <w:trHeight w:val="527"/>
        </w:trPr>
        <w:tc>
          <w:tcPr>
            <w:tcW w:w="912" w:type="dxa"/>
          </w:tcPr>
          <w:p w:rsidR="00644A77" w:rsidRPr="0039311C" w:rsidRDefault="00644A77" w:rsidP="00972F48">
            <w:pPr>
              <w:spacing w:before="75"/>
              <w:ind w:left="52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Классы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5"/>
              <w:ind w:left="74"/>
              <w:rPr>
                <w:sz w:val="24"/>
              </w:rPr>
            </w:pPr>
            <w:r w:rsidRPr="0039311C">
              <w:rPr>
                <w:sz w:val="24"/>
              </w:rPr>
              <w:t>Учебные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предметы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5"/>
              <w:ind w:left="73"/>
              <w:rPr>
                <w:sz w:val="24"/>
              </w:rPr>
            </w:pPr>
            <w:r w:rsidRPr="0039311C">
              <w:rPr>
                <w:sz w:val="24"/>
              </w:rPr>
              <w:t>Форма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промежуточной аттестации</w:t>
            </w:r>
          </w:p>
        </w:tc>
      </w:tr>
      <w:tr w:rsidR="00644A77" w:rsidRPr="0039311C" w:rsidTr="00972F48">
        <w:trPr>
          <w:trHeight w:val="803"/>
        </w:trPr>
        <w:tc>
          <w:tcPr>
            <w:tcW w:w="912" w:type="dxa"/>
          </w:tcPr>
          <w:p w:rsidR="00644A77" w:rsidRPr="0039311C" w:rsidRDefault="00644A77" w:rsidP="00972F48">
            <w:pPr>
              <w:spacing w:before="73"/>
              <w:ind w:left="119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– 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3"/>
              <w:ind w:left="74" w:right="233"/>
              <w:rPr>
                <w:sz w:val="24"/>
              </w:rPr>
            </w:pPr>
            <w:r w:rsidRPr="0039311C">
              <w:rPr>
                <w:sz w:val="24"/>
              </w:rPr>
              <w:t>Русский</w:t>
            </w:r>
            <w:r w:rsidRPr="0039311C">
              <w:rPr>
                <w:spacing w:val="-5"/>
                <w:sz w:val="24"/>
              </w:rPr>
              <w:t xml:space="preserve"> </w:t>
            </w:r>
            <w:r w:rsidRPr="0039311C">
              <w:rPr>
                <w:sz w:val="24"/>
              </w:rPr>
              <w:t>язык/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Литературное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чтение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3"/>
              <w:ind w:left="73" w:right="632"/>
              <w:rPr>
                <w:sz w:val="24"/>
              </w:rPr>
            </w:pPr>
            <w:r w:rsidRPr="0039311C">
              <w:rPr>
                <w:sz w:val="24"/>
              </w:rPr>
              <w:t>Комплексная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работа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на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межпредметной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основе</w:t>
            </w:r>
          </w:p>
        </w:tc>
      </w:tr>
      <w:tr w:rsidR="00644A77" w:rsidRPr="0039311C" w:rsidTr="00972F48">
        <w:trPr>
          <w:trHeight w:val="803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9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– 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2"/>
              <w:ind w:left="74" w:right="311"/>
              <w:rPr>
                <w:sz w:val="24"/>
              </w:rPr>
            </w:pPr>
            <w:r w:rsidRPr="0039311C">
              <w:rPr>
                <w:sz w:val="24"/>
              </w:rPr>
              <w:t>Родной язык/ Литературное</w:t>
            </w:r>
            <w:r w:rsidRPr="0039311C">
              <w:rPr>
                <w:spacing w:val="-58"/>
                <w:sz w:val="24"/>
              </w:rPr>
              <w:t xml:space="preserve"> </w:t>
            </w:r>
            <w:r w:rsidRPr="0039311C">
              <w:rPr>
                <w:sz w:val="24"/>
              </w:rPr>
              <w:t>чтение</w:t>
            </w:r>
            <w:r w:rsidRPr="0039311C">
              <w:rPr>
                <w:spacing w:val="-2"/>
                <w:sz w:val="24"/>
              </w:rPr>
              <w:t xml:space="preserve"> </w:t>
            </w:r>
            <w:r w:rsidRPr="0039311C">
              <w:rPr>
                <w:sz w:val="24"/>
              </w:rPr>
              <w:t>на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родном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языке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 w:right="632"/>
              <w:rPr>
                <w:sz w:val="24"/>
              </w:rPr>
            </w:pPr>
            <w:r w:rsidRPr="0039311C">
              <w:rPr>
                <w:sz w:val="24"/>
              </w:rPr>
              <w:t>Комплексная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работа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на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межпредметной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основе</w:t>
            </w:r>
          </w:p>
        </w:tc>
      </w:tr>
      <w:tr w:rsidR="00644A77" w:rsidRPr="0039311C" w:rsidTr="00972F48">
        <w:trPr>
          <w:trHeight w:val="529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9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2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– 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2"/>
              <w:ind w:left="74"/>
              <w:rPr>
                <w:sz w:val="24"/>
              </w:rPr>
            </w:pPr>
            <w:r w:rsidRPr="0039311C">
              <w:rPr>
                <w:sz w:val="24"/>
              </w:rPr>
              <w:t>Иностранный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язык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Итоговая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контрольная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работа</w:t>
            </w:r>
          </w:p>
        </w:tc>
      </w:tr>
      <w:tr w:rsidR="00644A77" w:rsidRPr="0039311C" w:rsidTr="00972F48">
        <w:trPr>
          <w:trHeight w:val="527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9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– 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2"/>
              <w:ind w:left="74"/>
              <w:rPr>
                <w:sz w:val="24"/>
              </w:rPr>
            </w:pPr>
            <w:r w:rsidRPr="0039311C">
              <w:rPr>
                <w:sz w:val="24"/>
              </w:rPr>
              <w:t>Математика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Итоговая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контрольная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работа</w:t>
            </w:r>
          </w:p>
        </w:tc>
      </w:tr>
      <w:tr w:rsidR="00644A77" w:rsidRPr="0039311C" w:rsidTr="00972F48">
        <w:trPr>
          <w:trHeight w:val="527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4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– 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2"/>
              <w:ind w:left="74"/>
              <w:rPr>
                <w:sz w:val="24"/>
              </w:rPr>
            </w:pPr>
            <w:r w:rsidRPr="0039311C">
              <w:rPr>
                <w:sz w:val="24"/>
              </w:rPr>
              <w:t>Окружающий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мир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Итоговая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контрольная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работа</w:t>
            </w:r>
          </w:p>
        </w:tc>
      </w:tr>
      <w:tr w:rsidR="00644A77" w:rsidRPr="0039311C" w:rsidTr="00972F48">
        <w:trPr>
          <w:trHeight w:val="638"/>
        </w:trPr>
        <w:tc>
          <w:tcPr>
            <w:tcW w:w="912" w:type="dxa"/>
          </w:tcPr>
          <w:p w:rsidR="00644A77" w:rsidRPr="0039311C" w:rsidRDefault="00644A77" w:rsidP="00972F48">
            <w:pPr>
              <w:spacing w:before="73"/>
              <w:ind w:left="119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– 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3"/>
              <w:ind w:left="74"/>
              <w:rPr>
                <w:sz w:val="24"/>
              </w:rPr>
            </w:pPr>
            <w:r w:rsidRPr="0039311C">
              <w:rPr>
                <w:sz w:val="24"/>
              </w:rPr>
              <w:t>Музыка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3"/>
              <w:ind w:left="73"/>
              <w:rPr>
                <w:sz w:val="24"/>
              </w:rPr>
            </w:pPr>
            <w:r w:rsidRPr="0039311C">
              <w:rPr>
                <w:sz w:val="24"/>
              </w:rPr>
              <w:t>Итоговая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контрольная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работа</w:t>
            </w:r>
          </w:p>
        </w:tc>
      </w:tr>
      <w:tr w:rsidR="00644A77" w:rsidRPr="0039311C" w:rsidTr="00972F48">
        <w:trPr>
          <w:trHeight w:val="637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9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– 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66"/>
              <w:ind w:left="74" w:right="267"/>
              <w:rPr>
                <w:sz w:val="24"/>
              </w:rPr>
            </w:pPr>
            <w:r w:rsidRPr="0039311C">
              <w:rPr>
                <w:sz w:val="24"/>
              </w:rPr>
              <w:t>Изобразительное</w:t>
            </w:r>
            <w:r w:rsidRPr="0039311C">
              <w:rPr>
                <w:spacing w:val="-10"/>
                <w:sz w:val="24"/>
              </w:rPr>
              <w:t xml:space="preserve"> </w:t>
            </w:r>
            <w:r w:rsidRPr="0039311C">
              <w:rPr>
                <w:sz w:val="24"/>
              </w:rPr>
              <w:t>искусство/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Технология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  <w:tr w:rsidR="00644A77" w:rsidRPr="0039311C" w:rsidTr="00972F48">
        <w:trPr>
          <w:trHeight w:val="556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9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– 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2"/>
              <w:ind w:left="74"/>
              <w:rPr>
                <w:sz w:val="24"/>
              </w:rPr>
            </w:pPr>
            <w:r w:rsidRPr="0039311C">
              <w:rPr>
                <w:sz w:val="24"/>
              </w:rPr>
              <w:t>Физическая</w:t>
            </w:r>
            <w:r w:rsidRPr="0039311C">
              <w:rPr>
                <w:spacing w:val="-5"/>
                <w:sz w:val="24"/>
              </w:rPr>
              <w:t xml:space="preserve"> </w:t>
            </w:r>
            <w:r w:rsidRPr="0039311C">
              <w:rPr>
                <w:sz w:val="24"/>
              </w:rPr>
              <w:t>культура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Зачет</w:t>
            </w:r>
          </w:p>
        </w:tc>
      </w:tr>
      <w:tr w:rsidR="00644A77" w:rsidRPr="0039311C" w:rsidTr="00972F48">
        <w:trPr>
          <w:trHeight w:val="527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76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2"/>
              <w:ind w:left="74"/>
              <w:rPr>
                <w:sz w:val="24"/>
              </w:rPr>
            </w:pPr>
            <w:r w:rsidRPr="0039311C">
              <w:rPr>
                <w:sz w:val="24"/>
              </w:rPr>
              <w:t>ОРКСЭ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  <w:tr w:rsidR="00644A77" w:rsidRPr="0039311C" w:rsidTr="00972F48">
        <w:trPr>
          <w:trHeight w:val="529"/>
        </w:trPr>
        <w:tc>
          <w:tcPr>
            <w:tcW w:w="912" w:type="dxa"/>
          </w:tcPr>
          <w:p w:rsidR="00644A77" w:rsidRPr="0039311C" w:rsidRDefault="00644A77" w:rsidP="00972F48">
            <w:pPr>
              <w:spacing w:before="75"/>
              <w:ind w:left="117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1-4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5"/>
              <w:ind w:left="74"/>
              <w:rPr>
                <w:sz w:val="24"/>
              </w:rPr>
            </w:pPr>
            <w:r w:rsidRPr="0039311C">
              <w:rPr>
                <w:sz w:val="24"/>
              </w:rPr>
              <w:t>Курс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"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Акварелька"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по ИЗО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5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  <w:tr w:rsidR="00644A77" w:rsidRPr="0039311C" w:rsidTr="00972F48">
        <w:trPr>
          <w:trHeight w:val="637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7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1-4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66"/>
              <w:ind w:left="74" w:right="148"/>
              <w:rPr>
                <w:sz w:val="24"/>
              </w:rPr>
            </w:pPr>
            <w:r w:rsidRPr="0039311C">
              <w:rPr>
                <w:sz w:val="24"/>
              </w:rPr>
              <w:t>Курс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"Музыка</w:t>
            </w:r>
            <w:r w:rsidRPr="0039311C">
              <w:rPr>
                <w:spacing w:val="-4"/>
                <w:sz w:val="24"/>
              </w:rPr>
              <w:t xml:space="preserve"> </w:t>
            </w:r>
            <w:r w:rsidRPr="0039311C">
              <w:rPr>
                <w:sz w:val="24"/>
              </w:rPr>
              <w:t>вокруг</w:t>
            </w:r>
            <w:r w:rsidRPr="0039311C">
              <w:rPr>
                <w:spacing w:val="-5"/>
                <w:sz w:val="24"/>
              </w:rPr>
              <w:t xml:space="preserve"> </w:t>
            </w:r>
            <w:r w:rsidRPr="0039311C">
              <w:rPr>
                <w:sz w:val="24"/>
              </w:rPr>
              <w:t>нас"</w:t>
            </w:r>
            <w:r w:rsidRPr="0039311C">
              <w:rPr>
                <w:spacing w:val="-6"/>
                <w:sz w:val="24"/>
              </w:rPr>
              <w:t xml:space="preserve"> </w:t>
            </w:r>
            <w:r w:rsidRPr="0039311C">
              <w:rPr>
                <w:sz w:val="24"/>
              </w:rPr>
              <w:t>по</w:t>
            </w:r>
            <w:r w:rsidRPr="0039311C">
              <w:rPr>
                <w:spacing w:val="-57"/>
                <w:sz w:val="24"/>
              </w:rPr>
              <w:t xml:space="preserve"> </w:t>
            </w:r>
            <w:r w:rsidRPr="0039311C">
              <w:rPr>
                <w:sz w:val="24"/>
              </w:rPr>
              <w:t>музыке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  <w:tr w:rsidR="00644A77" w:rsidRPr="0039311C" w:rsidTr="00972F48">
        <w:trPr>
          <w:trHeight w:val="527"/>
        </w:trPr>
        <w:tc>
          <w:tcPr>
            <w:tcW w:w="912" w:type="dxa"/>
          </w:tcPr>
          <w:p w:rsidR="00644A77" w:rsidRPr="0039311C" w:rsidRDefault="00644A77" w:rsidP="00972F48">
            <w:pPr>
              <w:spacing w:before="73"/>
              <w:ind w:left="117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1-4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3"/>
              <w:ind w:left="74"/>
              <w:rPr>
                <w:sz w:val="24"/>
              </w:rPr>
            </w:pPr>
            <w:r w:rsidRPr="0039311C">
              <w:rPr>
                <w:sz w:val="24"/>
              </w:rPr>
              <w:t>«Разговоры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о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важном»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3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  <w:tr w:rsidR="00644A77" w:rsidRPr="0039311C" w:rsidTr="00972F48">
        <w:trPr>
          <w:trHeight w:val="637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7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1-4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66"/>
              <w:ind w:left="74" w:right="1029"/>
              <w:rPr>
                <w:sz w:val="24"/>
              </w:rPr>
            </w:pPr>
            <w:r w:rsidRPr="0039311C">
              <w:rPr>
                <w:sz w:val="24"/>
              </w:rPr>
              <w:t>«История родного края»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  <w:tr w:rsidR="00644A77" w:rsidRPr="0039311C" w:rsidTr="00972F48">
        <w:trPr>
          <w:trHeight w:val="527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7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1-4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2"/>
              <w:ind w:left="74"/>
              <w:rPr>
                <w:sz w:val="24"/>
              </w:rPr>
            </w:pPr>
            <w:r w:rsidRPr="0039311C">
              <w:rPr>
                <w:sz w:val="24"/>
              </w:rPr>
              <w:t>«Коммуникативная деятельность»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  <w:tr w:rsidR="00644A77" w:rsidRPr="0039311C" w:rsidTr="00972F48">
        <w:trPr>
          <w:trHeight w:val="527"/>
        </w:trPr>
        <w:tc>
          <w:tcPr>
            <w:tcW w:w="912" w:type="dxa"/>
          </w:tcPr>
          <w:p w:rsidR="00644A77" w:rsidRPr="0039311C" w:rsidRDefault="00644A77" w:rsidP="00972F48">
            <w:pPr>
              <w:spacing w:before="73"/>
              <w:ind w:left="117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1-4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3"/>
              <w:ind w:left="74"/>
              <w:rPr>
                <w:sz w:val="24"/>
              </w:rPr>
            </w:pPr>
            <w:r w:rsidRPr="0039311C">
              <w:rPr>
                <w:sz w:val="24"/>
              </w:rPr>
              <w:t>«Подвижные игры»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3"/>
              <w:ind w:left="73"/>
              <w:rPr>
                <w:sz w:val="24"/>
              </w:rPr>
            </w:pPr>
            <w:r w:rsidRPr="0039311C">
              <w:rPr>
                <w:sz w:val="24"/>
              </w:rPr>
              <w:t>Сдача нормативов</w:t>
            </w:r>
          </w:p>
        </w:tc>
      </w:tr>
      <w:tr w:rsidR="00644A77" w:rsidRPr="0039311C" w:rsidTr="00972F48">
        <w:trPr>
          <w:trHeight w:val="527"/>
        </w:trPr>
        <w:tc>
          <w:tcPr>
            <w:tcW w:w="912" w:type="dxa"/>
          </w:tcPr>
          <w:p w:rsidR="00644A77" w:rsidRPr="0039311C" w:rsidRDefault="00644A77" w:rsidP="00972F48">
            <w:pPr>
              <w:spacing w:before="72"/>
              <w:ind w:left="117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3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2"/>
              <w:ind w:left="74"/>
              <w:rPr>
                <w:sz w:val="24"/>
              </w:rPr>
            </w:pPr>
            <w:r w:rsidRPr="0039311C">
              <w:rPr>
                <w:sz w:val="24"/>
              </w:rPr>
              <w:t>«Орлята</w:t>
            </w:r>
            <w:r w:rsidRPr="0039311C">
              <w:rPr>
                <w:spacing w:val="-1"/>
                <w:sz w:val="24"/>
              </w:rPr>
              <w:t xml:space="preserve"> </w:t>
            </w:r>
            <w:r w:rsidRPr="0039311C">
              <w:rPr>
                <w:sz w:val="24"/>
              </w:rPr>
              <w:t>России»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2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  <w:tr w:rsidR="00644A77" w:rsidRPr="0039311C" w:rsidTr="00972F48">
        <w:trPr>
          <w:trHeight w:val="529"/>
        </w:trPr>
        <w:tc>
          <w:tcPr>
            <w:tcW w:w="912" w:type="dxa"/>
          </w:tcPr>
          <w:p w:rsidR="00644A77" w:rsidRPr="0039311C" w:rsidRDefault="00644A77" w:rsidP="00972F48">
            <w:pPr>
              <w:spacing w:before="75"/>
              <w:ind w:left="117" w:right="43"/>
              <w:jc w:val="center"/>
              <w:rPr>
                <w:sz w:val="24"/>
              </w:rPr>
            </w:pPr>
            <w:r w:rsidRPr="0039311C">
              <w:rPr>
                <w:sz w:val="24"/>
              </w:rPr>
              <w:t>4</w:t>
            </w:r>
          </w:p>
        </w:tc>
        <w:tc>
          <w:tcPr>
            <w:tcW w:w="3272" w:type="dxa"/>
          </w:tcPr>
          <w:p w:rsidR="00644A77" w:rsidRPr="0039311C" w:rsidRDefault="00644A77" w:rsidP="00972F48">
            <w:pPr>
              <w:spacing w:before="75"/>
              <w:ind w:left="74"/>
              <w:rPr>
                <w:sz w:val="24"/>
              </w:rPr>
            </w:pPr>
            <w:r w:rsidRPr="0039311C">
              <w:rPr>
                <w:sz w:val="24"/>
              </w:rPr>
              <w:t>«Школьный театр»</w:t>
            </w:r>
          </w:p>
        </w:tc>
        <w:tc>
          <w:tcPr>
            <w:tcW w:w="4820" w:type="dxa"/>
          </w:tcPr>
          <w:p w:rsidR="00644A77" w:rsidRPr="0039311C" w:rsidRDefault="00644A77" w:rsidP="00972F48">
            <w:pPr>
              <w:spacing w:before="75"/>
              <w:ind w:left="73"/>
              <w:rPr>
                <w:sz w:val="24"/>
              </w:rPr>
            </w:pPr>
            <w:r w:rsidRPr="0039311C">
              <w:rPr>
                <w:sz w:val="24"/>
              </w:rPr>
              <w:t>Защита</w:t>
            </w:r>
            <w:r w:rsidRPr="0039311C">
              <w:rPr>
                <w:spacing w:val="-3"/>
                <w:sz w:val="24"/>
              </w:rPr>
              <w:t xml:space="preserve"> </w:t>
            </w:r>
            <w:r w:rsidRPr="0039311C">
              <w:rPr>
                <w:sz w:val="24"/>
              </w:rPr>
              <w:t>проекта</w:t>
            </w:r>
          </w:p>
        </w:tc>
      </w:tr>
    </w:tbl>
    <w:p w:rsidR="00644A77" w:rsidRDefault="00644A77"/>
    <w:p w:rsidR="00644A77" w:rsidRDefault="00644A77">
      <w:pPr>
        <w:sectPr w:rsidR="00644A77">
          <w:pgSz w:w="11910" w:h="16840"/>
          <w:pgMar w:top="112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Heading1"/>
        <w:numPr>
          <w:ilvl w:val="1"/>
          <w:numId w:val="48"/>
        </w:numPr>
        <w:tabs>
          <w:tab w:val="left" w:pos="4614"/>
        </w:tabs>
        <w:spacing w:before="73"/>
        <w:ind w:left="4613"/>
        <w:jc w:val="left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644A77" w:rsidRDefault="00644A77">
      <w:pPr>
        <w:pStyle w:val="BodyText"/>
        <w:spacing w:before="5"/>
        <w:ind w:left="0"/>
        <w:jc w:val="left"/>
        <w:rPr>
          <w:b/>
          <w:sz w:val="32"/>
        </w:rPr>
      </w:pPr>
    </w:p>
    <w:p w:rsidR="00644A77" w:rsidRDefault="00644A77">
      <w:pPr>
        <w:pStyle w:val="BodyText"/>
        <w:ind w:right="694" w:firstLine="707"/>
      </w:pP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нормативным документом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Туймазы.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предназначен для четкой организации образовательного процесса в школе, организации</w:t>
      </w:r>
      <w:r>
        <w:rPr>
          <w:spacing w:val="1"/>
        </w:rPr>
        <w:t xml:space="preserve"> </w:t>
      </w:r>
      <w:r>
        <w:t>деятельности педагогического коллектива в учебном году. Годовой календарный учебный</w:t>
      </w:r>
      <w:r>
        <w:rPr>
          <w:spacing w:val="1"/>
        </w:rPr>
        <w:t xml:space="preserve"> </w:t>
      </w:r>
      <w:r>
        <w:t>график принимается педагогическим советом школы, согласовывается с управляющим</w:t>
      </w:r>
      <w:r>
        <w:rPr>
          <w:spacing w:val="1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и утверждается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до начала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644A77" w:rsidRDefault="00644A77">
      <w:pPr>
        <w:pStyle w:val="BodyText"/>
        <w:ind w:right="695" w:firstLine="707"/>
      </w:pP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триместров</w:t>
      </w:r>
      <w:r>
        <w:rPr>
          <w:spacing w:val="1"/>
        </w:rPr>
        <w:t xml:space="preserve"> </w:t>
      </w:r>
      <w:r>
        <w:t>(четвертей),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расписания</w:t>
      </w:r>
      <w:r>
        <w:rPr>
          <w:spacing w:val="-1"/>
        </w:rPr>
        <w:t xml:space="preserve"> </w:t>
      </w:r>
      <w:r>
        <w:t>кружков, занятий по</w:t>
      </w:r>
      <w:r>
        <w:rPr>
          <w:spacing w:val="-1"/>
        </w:rPr>
        <w:t xml:space="preserve"> </w:t>
      </w:r>
      <w:r>
        <w:t>внеурочной деятельности.</w:t>
      </w:r>
    </w:p>
    <w:p w:rsidR="00644A77" w:rsidRDefault="00644A77">
      <w:pPr>
        <w:pStyle w:val="BodyText"/>
        <w:ind w:left="2126"/>
      </w:pPr>
      <w:r>
        <w:t>Годовой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</w:p>
    <w:p w:rsidR="00644A77" w:rsidRDefault="00644A77" w:rsidP="00404B6E">
      <w:pPr>
        <w:pStyle w:val="ListParagraph"/>
        <w:numPr>
          <w:ilvl w:val="0"/>
          <w:numId w:val="46"/>
        </w:numPr>
        <w:tabs>
          <w:tab w:val="left" w:pos="1878"/>
        </w:tabs>
        <w:ind w:right="697" w:firstLine="271"/>
        <w:rPr>
          <w:sz w:val="24"/>
        </w:rPr>
      </w:pPr>
      <w:r>
        <w:rPr>
          <w:sz w:val="24"/>
        </w:rPr>
        <w:t>Законом Российской Федерации «Об образовании» (пункт 3 статьи 5, пункты 1, 3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 12; пункт 1, 2, статьи 13; пункты 1, 2, статьи 14; пункты 1, 2, статьи 15; пункт 1, 4, 5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18; пункт 2 статьи 37;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 1,</w:t>
      </w:r>
      <w:r>
        <w:rPr>
          <w:spacing w:val="-1"/>
          <w:sz w:val="24"/>
        </w:rPr>
        <w:t xml:space="preserve"> </w:t>
      </w:r>
      <w:r>
        <w:rPr>
          <w:sz w:val="24"/>
        </w:rPr>
        <w:t>2, 4, 5,</w:t>
      </w:r>
      <w:r>
        <w:rPr>
          <w:spacing w:val="3"/>
          <w:sz w:val="24"/>
        </w:rPr>
        <w:t xml:space="preserve"> </w:t>
      </w:r>
      <w:r>
        <w:rPr>
          <w:sz w:val="24"/>
        </w:rPr>
        <w:t>статьи 41; статьи 59;)</w:t>
      </w:r>
    </w:p>
    <w:p w:rsidR="00644A77" w:rsidRDefault="00644A77" w:rsidP="00404B6E">
      <w:pPr>
        <w:pStyle w:val="ListParagraph"/>
        <w:numPr>
          <w:ilvl w:val="0"/>
          <w:numId w:val="46"/>
        </w:numPr>
        <w:tabs>
          <w:tab w:val="left" w:pos="1887"/>
        </w:tabs>
        <w:spacing w:before="1"/>
        <w:ind w:left="1886" w:hanging="197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5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52"/>
          <w:sz w:val="24"/>
        </w:rPr>
        <w:t xml:space="preserve"> </w:t>
      </w:r>
      <w:r>
        <w:rPr>
          <w:sz w:val="24"/>
        </w:rPr>
        <w:t>2.4.2.2821-10</w:t>
      </w:r>
    </w:p>
    <w:p w:rsidR="00644A77" w:rsidRDefault="00644A77">
      <w:pPr>
        <w:pStyle w:val="BodyText"/>
        <w:ind w:right="69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учреждениях»</w:t>
      </w:r>
    </w:p>
    <w:p w:rsidR="00644A77" w:rsidRDefault="00644A77" w:rsidP="00404B6E">
      <w:pPr>
        <w:pStyle w:val="ListParagraph"/>
        <w:numPr>
          <w:ilvl w:val="0"/>
          <w:numId w:val="46"/>
        </w:numPr>
        <w:tabs>
          <w:tab w:val="left" w:pos="1885"/>
        </w:tabs>
        <w:ind w:right="690" w:firstLine="271"/>
        <w:rPr>
          <w:sz w:val="24"/>
        </w:rPr>
      </w:pPr>
      <w:r>
        <w:rPr>
          <w:sz w:val="24"/>
        </w:rPr>
        <w:t>Уставом муниципального общеобразовательного учреждения МАОУ СОШ № 1 г.</w:t>
      </w:r>
      <w:r>
        <w:rPr>
          <w:spacing w:val="1"/>
          <w:sz w:val="24"/>
        </w:rPr>
        <w:t xml:space="preserve"> </w:t>
      </w:r>
      <w:r>
        <w:rPr>
          <w:sz w:val="24"/>
        </w:rPr>
        <w:t>Туймазы.</w:t>
      </w:r>
    </w:p>
    <w:p w:rsidR="00644A77" w:rsidRDefault="00644A77">
      <w:pPr>
        <w:pStyle w:val="BodyText"/>
        <w:ind w:right="697" w:firstLine="707"/>
      </w:pPr>
      <w:r>
        <w:t>Годовой календарный график является приложением к основной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 №</w:t>
      </w:r>
      <w:r>
        <w:rPr>
          <w:spacing w:val="-2"/>
        </w:rPr>
        <w:t xml:space="preserve"> </w:t>
      </w:r>
      <w:r>
        <w:t>1 г.</w:t>
      </w:r>
      <w:r>
        <w:rPr>
          <w:spacing w:val="-1"/>
        </w:rPr>
        <w:t xml:space="preserve"> </w:t>
      </w:r>
      <w:r>
        <w:t>Туймазы.</w:t>
      </w:r>
    </w:p>
    <w:p w:rsidR="00644A77" w:rsidRDefault="00644A77">
      <w:pPr>
        <w:pStyle w:val="BodyText"/>
        <w:ind w:right="693" w:firstLine="707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четвертям.</w:t>
      </w:r>
    </w:p>
    <w:p w:rsidR="00644A77" w:rsidRDefault="00644A77">
      <w:pPr>
        <w:pStyle w:val="BodyText"/>
        <w:ind w:right="692" w:firstLine="707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(урочной и внеурочной) и плановых перерывов при получении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(каникул)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периодам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644A77" w:rsidRDefault="00644A77">
      <w:pPr>
        <w:pStyle w:val="BodyText"/>
        <w:spacing w:before="9"/>
        <w:ind w:left="0"/>
        <w:jc w:val="left"/>
        <w:rPr>
          <w:sz w:val="23"/>
        </w:rPr>
      </w:pPr>
    </w:p>
    <w:p w:rsidR="00644A77" w:rsidRDefault="00644A77">
      <w:pPr>
        <w:pStyle w:val="Heading1"/>
        <w:jc w:val="left"/>
      </w:pPr>
      <w:r>
        <w:t>Календарные</w:t>
      </w:r>
      <w:r>
        <w:rPr>
          <w:spacing w:val="-5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</w:p>
    <w:p w:rsidR="00644A77" w:rsidRDefault="00644A77">
      <w:pPr>
        <w:ind w:left="1418" w:right="4907"/>
        <w:rPr>
          <w:sz w:val="24"/>
        </w:rPr>
      </w:pPr>
      <w:r>
        <w:rPr>
          <w:sz w:val="24"/>
        </w:rPr>
        <w:t xml:space="preserve">Дата начала учебного года: </w:t>
      </w:r>
      <w:r>
        <w:rPr>
          <w:i/>
          <w:sz w:val="24"/>
        </w:rPr>
        <w:t>1 сентября 2024 года.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Дата окончания учебного года: </w:t>
      </w:r>
      <w:r>
        <w:rPr>
          <w:i/>
          <w:sz w:val="24"/>
        </w:rPr>
        <w:t>24 мая 2024 года.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599"/>
        </w:tabs>
        <w:spacing w:before="1"/>
        <w:ind w:left="1598" w:hanging="181"/>
        <w:jc w:val="left"/>
        <w:rPr>
          <w:sz w:val="24"/>
        </w:rPr>
      </w:pPr>
      <w:r>
        <w:rPr>
          <w:sz w:val="24"/>
        </w:rPr>
        <w:t>1-е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 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33 </w:t>
      </w:r>
      <w:r>
        <w:rPr>
          <w:sz w:val="24"/>
        </w:rPr>
        <w:t>неделя;</w:t>
      </w:r>
    </w:p>
    <w:p w:rsidR="00644A77" w:rsidRDefault="00644A77" w:rsidP="00404B6E">
      <w:pPr>
        <w:pStyle w:val="ListParagraph"/>
        <w:numPr>
          <w:ilvl w:val="0"/>
          <w:numId w:val="74"/>
        </w:numPr>
        <w:tabs>
          <w:tab w:val="left" w:pos="1599"/>
        </w:tabs>
        <w:ind w:left="1598" w:hanging="181"/>
        <w:jc w:val="left"/>
        <w:rPr>
          <w:sz w:val="24"/>
        </w:rPr>
      </w:pPr>
      <w:r>
        <w:rPr>
          <w:sz w:val="24"/>
        </w:rPr>
        <w:t>2–4-е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i/>
          <w:sz w:val="24"/>
        </w:rPr>
        <w:t>34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644A77" w:rsidRDefault="00644A77">
      <w:pPr>
        <w:pStyle w:val="BodyText"/>
        <w:spacing w:before="11"/>
        <w:ind w:left="0"/>
        <w:jc w:val="left"/>
        <w:rPr>
          <w:sz w:val="23"/>
        </w:rPr>
      </w:pPr>
    </w:p>
    <w:p w:rsidR="00644A77" w:rsidRDefault="00644A77">
      <w:pPr>
        <w:pStyle w:val="Heading1"/>
        <w:jc w:val="left"/>
      </w:pPr>
      <w:r>
        <w:t>Периоды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644A77" w:rsidRDefault="00644A77">
      <w:pPr>
        <w:pStyle w:val="BodyText"/>
        <w:spacing w:before="1"/>
        <w:ind w:left="0"/>
        <w:jc w:val="left"/>
        <w:rPr>
          <w:b/>
        </w:rPr>
      </w:pPr>
    </w:p>
    <w:p w:rsidR="00644A77" w:rsidRDefault="00644A77">
      <w:pPr>
        <w:ind w:left="1418" w:right="1122"/>
        <w:rPr>
          <w:b/>
          <w:sz w:val="24"/>
        </w:rPr>
      </w:pPr>
      <w:r>
        <w:rPr>
          <w:b/>
          <w:sz w:val="24"/>
        </w:rPr>
        <w:t>Продолжительность учебных занятий по четвертям в учебных неделях и рабочих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днях</w:t>
      </w:r>
    </w:p>
    <w:p w:rsidR="00644A77" w:rsidRDefault="00644A77">
      <w:pPr>
        <w:pStyle w:val="BodyText"/>
        <w:ind w:left="0"/>
        <w:jc w:val="left"/>
        <w:rPr>
          <w:b/>
        </w:rPr>
      </w:pPr>
    </w:p>
    <w:p w:rsidR="00644A77" w:rsidRDefault="00644A77">
      <w:pPr>
        <w:pStyle w:val="Heading1"/>
        <w:ind w:left="2298" w:right="1576"/>
        <w:jc w:val="center"/>
      </w:pPr>
      <w:r>
        <w:t>1-е</w:t>
      </w:r>
      <w:r>
        <w:rPr>
          <w:spacing w:val="-3"/>
        </w:rPr>
        <w:t xml:space="preserve"> </w:t>
      </w:r>
      <w:r>
        <w:t>классы</w:t>
      </w:r>
    </w:p>
    <w:tbl>
      <w:tblPr>
        <w:tblW w:w="0" w:type="auto"/>
        <w:tblInd w:w="294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3"/>
        <w:gridCol w:w="1049"/>
        <w:gridCol w:w="1169"/>
        <w:gridCol w:w="1586"/>
        <w:gridCol w:w="1359"/>
      </w:tblGrid>
      <w:tr w:rsidR="00644A77" w:rsidTr="00F923F2">
        <w:trPr>
          <w:trHeight w:val="381"/>
        </w:trPr>
        <w:tc>
          <w:tcPr>
            <w:tcW w:w="1153" w:type="dxa"/>
            <w:vMerge w:val="restart"/>
          </w:tcPr>
          <w:p w:rsidR="00644A77" w:rsidRPr="00F923F2" w:rsidRDefault="00644A77" w:rsidP="00F923F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44A77" w:rsidRPr="00F923F2" w:rsidRDefault="00644A77" w:rsidP="00F923F2">
            <w:pPr>
              <w:pStyle w:val="TableParagraph"/>
              <w:ind w:left="258" w:right="129" w:hanging="104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Учебный</w:t>
            </w:r>
            <w:r w:rsidRPr="00F923F2">
              <w:rPr>
                <w:b/>
                <w:spacing w:val="-47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период</w:t>
            </w:r>
          </w:p>
        </w:tc>
        <w:tc>
          <w:tcPr>
            <w:tcW w:w="2218" w:type="dxa"/>
            <w:gridSpan w:val="2"/>
          </w:tcPr>
          <w:p w:rsidR="00644A77" w:rsidRPr="00F923F2" w:rsidRDefault="00644A77" w:rsidP="00F923F2">
            <w:pPr>
              <w:pStyle w:val="TableParagraph"/>
              <w:spacing w:before="77"/>
              <w:ind w:left="868" w:right="857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Дата</w:t>
            </w:r>
          </w:p>
        </w:tc>
        <w:tc>
          <w:tcPr>
            <w:tcW w:w="2945" w:type="dxa"/>
            <w:gridSpan w:val="2"/>
          </w:tcPr>
          <w:p w:rsidR="00644A77" w:rsidRPr="00F923F2" w:rsidRDefault="00644A77" w:rsidP="00F923F2">
            <w:pPr>
              <w:pStyle w:val="TableParagraph"/>
              <w:spacing w:before="77"/>
              <w:ind w:left="544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Продолжительность</w:t>
            </w:r>
          </w:p>
        </w:tc>
      </w:tr>
      <w:tr w:rsidR="00644A77" w:rsidTr="00F923F2">
        <w:trPr>
          <w:trHeight w:val="608"/>
        </w:trPr>
        <w:tc>
          <w:tcPr>
            <w:tcW w:w="1153" w:type="dxa"/>
            <w:vMerge/>
            <w:tcBorders>
              <w:top w:val="nil"/>
            </w:tcBorders>
          </w:tcPr>
          <w:p w:rsidR="00644A77" w:rsidRPr="00F923F2" w:rsidRDefault="00644A77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189"/>
              <w:ind w:left="51" w:right="40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Начало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189"/>
              <w:ind w:left="73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Окончание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4"/>
              <w:ind w:left="73" w:right="55" w:firstLine="182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Количество</w:t>
            </w:r>
            <w:r w:rsidRPr="00F923F2">
              <w:rPr>
                <w:b/>
                <w:spacing w:val="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учебных</w:t>
            </w:r>
            <w:r w:rsidRPr="00F923F2">
              <w:rPr>
                <w:b/>
                <w:spacing w:val="-12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недель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4"/>
              <w:ind w:left="74" w:right="52" w:firstLine="69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Количество</w:t>
            </w:r>
            <w:r w:rsidRPr="00F923F2">
              <w:rPr>
                <w:b/>
                <w:spacing w:val="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рабочих</w:t>
            </w:r>
            <w:r w:rsidRPr="00F923F2">
              <w:rPr>
                <w:b/>
                <w:spacing w:val="-12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дней</w:t>
            </w:r>
          </w:p>
        </w:tc>
      </w:tr>
      <w:tr w:rsidR="00644A77" w:rsidTr="00F923F2">
        <w:trPr>
          <w:trHeight w:val="381"/>
        </w:trPr>
        <w:tc>
          <w:tcPr>
            <w:tcW w:w="1153" w:type="dxa"/>
          </w:tcPr>
          <w:p w:rsidR="00644A77" w:rsidRPr="00F923F2" w:rsidRDefault="00644A77" w:rsidP="00F923F2">
            <w:pPr>
              <w:pStyle w:val="TableParagraph"/>
              <w:spacing w:before="77"/>
              <w:ind w:left="54" w:right="47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I</w:t>
            </w:r>
            <w:r w:rsidRPr="00F923F2">
              <w:rPr>
                <w:spacing w:val="-2"/>
                <w:sz w:val="20"/>
              </w:rPr>
              <w:t xml:space="preserve"> </w:t>
            </w:r>
            <w:r w:rsidRPr="00F923F2">
              <w:rPr>
                <w:sz w:val="20"/>
              </w:rPr>
              <w:t>четверть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7"/>
              <w:ind w:left="53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01.09.2023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7"/>
              <w:ind w:left="13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27.10.2023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7"/>
              <w:ind w:left="10"/>
              <w:jc w:val="center"/>
              <w:rPr>
                <w:i/>
                <w:sz w:val="20"/>
              </w:rPr>
            </w:pPr>
            <w:r w:rsidRPr="00F923F2">
              <w:rPr>
                <w:i/>
                <w:w w:val="99"/>
                <w:sz w:val="20"/>
              </w:rPr>
              <w:t>8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7"/>
              <w:ind w:left="57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40</w:t>
            </w:r>
          </w:p>
        </w:tc>
      </w:tr>
      <w:tr w:rsidR="00644A77" w:rsidTr="00F923F2">
        <w:trPr>
          <w:trHeight w:val="378"/>
        </w:trPr>
        <w:tc>
          <w:tcPr>
            <w:tcW w:w="1153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7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II</w:t>
            </w:r>
            <w:r w:rsidRPr="00F923F2">
              <w:rPr>
                <w:spacing w:val="-2"/>
                <w:sz w:val="20"/>
              </w:rPr>
              <w:t xml:space="preserve"> </w:t>
            </w:r>
            <w:r w:rsidRPr="00F923F2">
              <w:rPr>
                <w:sz w:val="20"/>
              </w:rPr>
              <w:t>четверть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07.11.2023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13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29.12.2023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4"/>
              <w:ind w:left="10"/>
              <w:jc w:val="center"/>
              <w:rPr>
                <w:i/>
                <w:sz w:val="20"/>
              </w:rPr>
            </w:pPr>
            <w:r w:rsidRPr="00F923F2">
              <w:rPr>
                <w:i/>
                <w:w w:val="99"/>
                <w:sz w:val="20"/>
              </w:rPr>
              <w:t>8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4"/>
              <w:ind w:left="57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39</w:t>
            </w:r>
          </w:p>
        </w:tc>
      </w:tr>
      <w:tr w:rsidR="00644A77" w:rsidTr="00F923F2">
        <w:trPr>
          <w:trHeight w:val="381"/>
        </w:trPr>
        <w:tc>
          <w:tcPr>
            <w:tcW w:w="1153" w:type="dxa"/>
          </w:tcPr>
          <w:p w:rsidR="00644A77" w:rsidRPr="00F923F2" w:rsidRDefault="00644A77" w:rsidP="00F923F2">
            <w:pPr>
              <w:pStyle w:val="TableParagraph"/>
              <w:spacing w:before="77"/>
              <w:ind w:left="53" w:right="47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III</w:t>
            </w:r>
            <w:r w:rsidRPr="00F923F2">
              <w:rPr>
                <w:spacing w:val="-3"/>
                <w:sz w:val="20"/>
              </w:rPr>
              <w:t xml:space="preserve"> </w:t>
            </w:r>
            <w:r w:rsidRPr="00F923F2">
              <w:rPr>
                <w:sz w:val="20"/>
              </w:rPr>
              <w:t>четверть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7"/>
              <w:ind w:left="53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09.01.2024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7"/>
              <w:ind w:left="13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22.03.2024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7"/>
              <w:ind w:left="671" w:right="66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10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7"/>
              <w:ind w:left="57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47</w:t>
            </w:r>
          </w:p>
        </w:tc>
      </w:tr>
    </w:tbl>
    <w:p w:rsidR="00644A77" w:rsidRDefault="00644A77">
      <w:pPr>
        <w:rPr>
          <w:sz w:val="20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tbl>
      <w:tblPr>
        <w:tblW w:w="0" w:type="auto"/>
        <w:tblInd w:w="294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3"/>
        <w:gridCol w:w="1049"/>
        <w:gridCol w:w="1169"/>
        <w:gridCol w:w="1586"/>
        <w:gridCol w:w="1359"/>
      </w:tblGrid>
      <w:tr w:rsidR="00644A77" w:rsidTr="00F923F2">
        <w:trPr>
          <w:trHeight w:val="380"/>
        </w:trPr>
        <w:tc>
          <w:tcPr>
            <w:tcW w:w="1153" w:type="dxa"/>
          </w:tcPr>
          <w:p w:rsidR="00644A77" w:rsidRPr="00F923F2" w:rsidRDefault="00644A77" w:rsidP="00F923F2">
            <w:pPr>
              <w:pStyle w:val="TableParagraph"/>
              <w:spacing w:before="71"/>
              <w:ind w:left="74"/>
              <w:rPr>
                <w:sz w:val="20"/>
              </w:rPr>
            </w:pPr>
            <w:r w:rsidRPr="00F923F2">
              <w:rPr>
                <w:sz w:val="20"/>
              </w:rPr>
              <w:t>IV</w:t>
            </w:r>
            <w:r w:rsidRPr="00F923F2">
              <w:rPr>
                <w:spacing w:val="-3"/>
                <w:sz w:val="20"/>
              </w:rPr>
              <w:t xml:space="preserve"> </w:t>
            </w:r>
            <w:r w:rsidRPr="00F923F2">
              <w:rPr>
                <w:sz w:val="20"/>
              </w:rPr>
              <w:t>четверть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1"/>
              <w:ind w:left="7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01.04.2024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1"/>
              <w:ind w:left="13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24.05.2024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1"/>
              <w:ind w:left="10"/>
              <w:jc w:val="center"/>
              <w:rPr>
                <w:i/>
                <w:sz w:val="20"/>
              </w:rPr>
            </w:pPr>
            <w:r w:rsidRPr="00F923F2">
              <w:rPr>
                <w:i/>
                <w:w w:val="99"/>
                <w:sz w:val="20"/>
              </w:rPr>
              <w:t>7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1"/>
              <w:ind w:left="57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34</w:t>
            </w:r>
          </w:p>
        </w:tc>
      </w:tr>
      <w:tr w:rsidR="00644A77" w:rsidTr="00F923F2">
        <w:trPr>
          <w:trHeight w:val="381"/>
        </w:trPr>
        <w:tc>
          <w:tcPr>
            <w:tcW w:w="3371" w:type="dxa"/>
            <w:gridSpan w:val="3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69"/>
              <w:ind w:left="708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Итого</w:t>
            </w:r>
            <w:r w:rsidRPr="00F923F2">
              <w:rPr>
                <w:b/>
                <w:spacing w:val="-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в</w:t>
            </w:r>
            <w:r w:rsidRPr="00F923F2">
              <w:rPr>
                <w:b/>
                <w:spacing w:val="-3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учебном</w:t>
            </w:r>
            <w:r w:rsidRPr="00F923F2">
              <w:rPr>
                <w:b/>
                <w:spacing w:val="-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году</w:t>
            </w:r>
          </w:p>
        </w:tc>
        <w:tc>
          <w:tcPr>
            <w:tcW w:w="1586" w:type="dxa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69"/>
              <w:ind w:left="671" w:right="66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33</w:t>
            </w:r>
          </w:p>
        </w:tc>
        <w:tc>
          <w:tcPr>
            <w:tcW w:w="1359" w:type="dxa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69"/>
              <w:ind w:left="52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160</w:t>
            </w:r>
          </w:p>
        </w:tc>
      </w:tr>
    </w:tbl>
    <w:p w:rsidR="00644A77" w:rsidRDefault="00644A77">
      <w:pPr>
        <w:pStyle w:val="BodyText"/>
        <w:ind w:left="0"/>
        <w:jc w:val="left"/>
        <w:rPr>
          <w:b/>
          <w:sz w:val="20"/>
        </w:rPr>
      </w:pPr>
    </w:p>
    <w:p w:rsidR="00644A77" w:rsidRDefault="00644A77">
      <w:pPr>
        <w:pStyle w:val="BodyText"/>
        <w:spacing w:before="5"/>
        <w:ind w:left="0"/>
        <w:jc w:val="left"/>
        <w:rPr>
          <w:b/>
          <w:sz w:val="20"/>
        </w:rPr>
      </w:pPr>
    </w:p>
    <w:p w:rsidR="00644A77" w:rsidRDefault="00644A77">
      <w:pPr>
        <w:spacing w:before="90"/>
        <w:ind w:left="2298" w:right="1576"/>
        <w:jc w:val="center"/>
        <w:rPr>
          <w:b/>
          <w:sz w:val="24"/>
        </w:rPr>
      </w:pPr>
      <w:r>
        <w:rPr>
          <w:b/>
          <w:sz w:val="24"/>
        </w:rPr>
        <w:t>2–4-е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p w:rsidR="00644A77" w:rsidRDefault="00644A77">
      <w:pPr>
        <w:pStyle w:val="BodyText"/>
        <w:ind w:left="0"/>
        <w:jc w:val="left"/>
        <w:rPr>
          <w:b/>
          <w:sz w:val="13"/>
        </w:rPr>
      </w:pPr>
    </w:p>
    <w:tbl>
      <w:tblPr>
        <w:tblW w:w="0" w:type="auto"/>
        <w:tblInd w:w="2945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53"/>
        <w:gridCol w:w="1049"/>
        <w:gridCol w:w="1169"/>
        <w:gridCol w:w="1586"/>
        <w:gridCol w:w="1359"/>
      </w:tblGrid>
      <w:tr w:rsidR="00644A77" w:rsidTr="00F923F2">
        <w:trPr>
          <w:trHeight w:val="380"/>
        </w:trPr>
        <w:tc>
          <w:tcPr>
            <w:tcW w:w="1153" w:type="dxa"/>
            <w:vMerge w:val="restart"/>
          </w:tcPr>
          <w:p w:rsidR="00644A77" w:rsidRPr="00F923F2" w:rsidRDefault="00644A77" w:rsidP="00F923F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44A77" w:rsidRPr="00F923F2" w:rsidRDefault="00644A77" w:rsidP="00F923F2">
            <w:pPr>
              <w:pStyle w:val="TableParagraph"/>
              <w:ind w:left="258" w:right="129" w:hanging="104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Учебный</w:t>
            </w:r>
            <w:r w:rsidRPr="00F923F2">
              <w:rPr>
                <w:b/>
                <w:spacing w:val="-47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период</w:t>
            </w:r>
          </w:p>
        </w:tc>
        <w:tc>
          <w:tcPr>
            <w:tcW w:w="2218" w:type="dxa"/>
            <w:gridSpan w:val="2"/>
          </w:tcPr>
          <w:p w:rsidR="00644A77" w:rsidRPr="00F923F2" w:rsidRDefault="00644A77" w:rsidP="00F923F2">
            <w:pPr>
              <w:pStyle w:val="TableParagraph"/>
              <w:spacing w:before="74"/>
              <w:ind w:left="868" w:right="857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Дата</w:t>
            </w:r>
          </w:p>
        </w:tc>
        <w:tc>
          <w:tcPr>
            <w:tcW w:w="2945" w:type="dxa"/>
            <w:gridSpan w:val="2"/>
          </w:tcPr>
          <w:p w:rsidR="00644A77" w:rsidRPr="00F923F2" w:rsidRDefault="00644A77" w:rsidP="00F923F2">
            <w:pPr>
              <w:pStyle w:val="TableParagraph"/>
              <w:spacing w:before="74"/>
              <w:ind w:left="544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Продолжительность</w:t>
            </w:r>
          </w:p>
        </w:tc>
      </w:tr>
      <w:tr w:rsidR="00644A77" w:rsidTr="00F923F2">
        <w:trPr>
          <w:trHeight w:val="609"/>
        </w:trPr>
        <w:tc>
          <w:tcPr>
            <w:tcW w:w="1153" w:type="dxa"/>
            <w:vMerge/>
            <w:tcBorders>
              <w:top w:val="nil"/>
            </w:tcBorders>
          </w:tcPr>
          <w:p w:rsidR="00644A77" w:rsidRPr="00F923F2" w:rsidRDefault="00644A77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189"/>
              <w:ind w:left="51" w:right="40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Начало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189"/>
              <w:ind w:left="73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Окончание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4"/>
              <w:ind w:left="73" w:right="55" w:firstLine="182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Количество</w:t>
            </w:r>
            <w:r w:rsidRPr="00F923F2">
              <w:rPr>
                <w:b/>
                <w:spacing w:val="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учебных</w:t>
            </w:r>
            <w:r w:rsidRPr="00F923F2">
              <w:rPr>
                <w:b/>
                <w:spacing w:val="-12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недель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4"/>
              <w:ind w:left="74" w:right="52" w:firstLine="69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Количество</w:t>
            </w:r>
            <w:r w:rsidRPr="00F923F2">
              <w:rPr>
                <w:b/>
                <w:spacing w:val="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рабочих</w:t>
            </w:r>
            <w:r w:rsidRPr="00F923F2">
              <w:rPr>
                <w:b/>
                <w:spacing w:val="-12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дней</w:t>
            </w:r>
          </w:p>
        </w:tc>
      </w:tr>
      <w:tr w:rsidR="00644A77" w:rsidTr="00F923F2">
        <w:trPr>
          <w:trHeight w:val="380"/>
        </w:trPr>
        <w:tc>
          <w:tcPr>
            <w:tcW w:w="1153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7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I</w:t>
            </w:r>
            <w:r w:rsidRPr="00F923F2">
              <w:rPr>
                <w:spacing w:val="-2"/>
                <w:sz w:val="20"/>
              </w:rPr>
              <w:t xml:space="preserve"> </w:t>
            </w:r>
            <w:r w:rsidRPr="00F923F2">
              <w:rPr>
                <w:sz w:val="20"/>
              </w:rPr>
              <w:t>четверть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01.09.2023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13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27.10.2023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4"/>
              <w:ind w:left="10"/>
              <w:jc w:val="center"/>
              <w:rPr>
                <w:i/>
                <w:sz w:val="20"/>
              </w:rPr>
            </w:pPr>
            <w:r w:rsidRPr="00F923F2">
              <w:rPr>
                <w:i/>
                <w:w w:val="99"/>
                <w:sz w:val="20"/>
              </w:rPr>
              <w:t>8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4"/>
              <w:ind w:left="57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40</w:t>
            </w:r>
          </w:p>
        </w:tc>
      </w:tr>
      <w:tr w:rsidR="00644A77" w:rsidTr="00F923F2">
        <w:trPr>
          <w:trHeight w:val="378"/>
        </w:trPr>
        <w:tc>
          <w:tcPr>
            <w:tcW w:w="1153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7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II</w:t>
            </w:r>
            <w:r w:rsidRPr="00F923F2">
              <w:rPr>
                <w:spacing w:val="-2"/>
                <w:sz w:val="20"/>
              </w:rPr>
              <w:t xml:space="preserve"> </w:t>
            </w:r>
            <w:r w:rsidRPr="00F923F2">
              <w:rPr>
                <w:sz w:val="20"/>
              </w:rPr>
              <w:t>четверть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07.11.2023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13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29.12.2023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4"/>
              <w:ind w:left="10"/>
              <w:jc w:val="center"/>
              <w:rPr>
                <w:i/>
                <w:sz w:val="20"/>
              </w:rPr>
            </w:pPr>
            <w:r w:rsidRPr="00F923F2">
              <w:rPr>
                <w:i/>
                <w:w w:val="99"/>
                <w:sz w:val="20"/>
              </w:rPr>
              <w:t>8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4"/>
              <w:ind w:left="57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39</w:t>
            </w:r>
          </w:p>
        </w:tc>
      </w:tr>
      <w:tr w:rsidR="00644A77" w:rsidTr="00F923F2">
        <w:trPr>
          <w:trHeight w:val="381"/>
        </w:trPr>
        <w:tc>
          <w:tcPr>
            <w:tcW w:w="1153" w:type="dxa"/>
          </w:tcPr>
          <w:p w:rsidR="00644A77" w:rsidRPr="00F923F2" w:rsidRDefault="00644A77" w:rsidP="00F923F2">
            <w:pPr>
              <w:pStyle w:val="TableParagraph"/>
              <w:spacing w:before="77"/>
              <w:ind w:left="54" w:right="47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III</w:t>
            </w:r>
            <w:r w:rsidRPr="00F923F2">
              <w:rPr>
                <w:spacing w:val="-2"/>
                <w:sz w:val="20"/>
              </w:rPr>
              <w:t xml:space="preserve"> </w:t>
            </w:r>
            <w:r w:rsidRPr="00F923F2">
              <w:rPr>
                <w:sz w:val="20"/>
              </w:rPr>
              <w:t>четверть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7"/>
              <w:ind w:left="53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09.01.2024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7"/>
              <w:ind w:left="13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22.03.2024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7"/>
              <w:ind w:left="671" w:right="66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11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7"/>
              <w:ind w:left="57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52</w:t>
            </w:r>
          </w:p>
        </w:tc>
      </w:tr>
      <w:tr w:rsidR="00644A77" w:rsidTr="00F923F2">
        <w:trPr>
          <w:trHeight w:val="378"/>
        </w:trPr>
        <w:tc>
          <w:tcPr>
            <w:tcW w:w="1153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7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IV</w:t>
            </w:r>
            <w:r w:rsidRPr="00F923F2">
              <w:rPr>
                <w:spacing w:val="-3"/>
                <w:sz w:val="20"/>
              </w:rPr>
              <w:t xml:space="preserve"> </w:t>
            </w:r>
            <w:r w:rsidRPr="00F923F2">
              <w:rPr>
                <w:sz w:val="20"/>
              </w:rPr>
              <w:t>четверть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01.04.2024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133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24.05.2024</w:t>
            </w:r>
          </w:p>
        </w:tc>
        <w:tc>
          <w:tcPr>
            <w:tcW w:w="1586" w:type="dxa"/>
          </w:tcPr>
          <w:p w:rsidR="00644A77" w:rsidRPr="00F923F2" w:rsidRDefault="00644A77" w:rsidP="00F923F2">
            <w:pPr>
              <w:pStyle w:val="TableParagraph"/>
              <w:spacing w:before="74"/>
              <w:ind w:left="10"/>
              <w:jc w:val="center"/>
              <w:rPr>
                <w:i/>
                <w:sz w:val="20"/>
              </w:rPr>
            </w:pPr>
            <w:r w:rsidRPr="00F923F2">
              <w:rPr>
                <w:i/>
                <w:w w:val="99"/>
                <w:sz w:val="20"/>
              </w:rPr>
              <w:t>7</w:t>
            </w:r>
          </w:p>
        </w:tc>
        <w:tc>
          <w:tcPr>
            <w:tcW w:w="1359" w:type="dxa"/>
          </w:tcPr>
          <w:p w:rsidR="00644A77" w:rsidRPr="00F923F2" w:rsidRDefault="00644A77" w:rsidP="00F923F2">
            <w:pPr>
              <w:pStyle w:val="TableParagraph"/>
              <w:spacing w:before="74"/>
              <w:ind w:left="578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34</w:t>
            </w:r>
          </w:p>
        </w:tc>
      </w:tr>
      <w:tr w:rsidR="00644A77" w:rsidTr="00F923F2">
        <w:trPr>
          <w:trHeight w:val="380"/>
        </w:trPr>
        <w:tc>
          <w:tcPr>
            <w:tcW w:w="3371" w:type="dxa"/>
            <w:gridSpan w:val="3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77"/>
              <w:ind w:left="708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Итого</w:t>
            </w:r>
            <w:r w:rsidRPr="00F923F2">
              <w:rPr>
                <w:b/>
                <w:spacing w:val="-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в</w:t>
            </w:r>
            <w:r w:rsidRPr="00F923F2">
              <w:rPr>
                <w:b/>
                <w:spacing w:val="-3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учебном</w:t>
            </w:r>
            <w:r w:rsidRPr="00F923F2">
              <w:rPr>
                <w:b/>
                <w:spacing w:val="-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году</w:t>
            </w:r>
          </w:p>
        </w:tc>
        <w:tc>
          <w:tcPr>
            <w:tcW w:w="1586" w:type="dxa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77"/>
              <w:ind w:left="671" w:right="660"/>
              <w:jc w:val="center"/>
              <w:rPr>
                <w:b/>
                <w:i/>
                <w:sz w:val="20"/>
              </w:rPr>
            </w:pPr>
            <w:r w:rsidRPr="00F923F2">
              <w:rPr>
                <w:b/>
                <w:i/>
                <w:sz w:val="20"/>
              </w:rPr>
              <w:t>34</w:t>
            </w:r>
          </w:p>
        </w:tc>
        <w:tc>
          <w:tcPr>
            <w:tcW w:w="1359" w:type="dxa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77"/>
              <w:ind w:left="528"/>
              <w:rPr>
                <w:b/>
                <w:i/>
                <w:sz w:val="20"/>
              </w:rPr>
            </w:pPr>
            <w:r w:rsidRPr="00F923F2">
              <w:rPr>
                <w:b/>
                <w:i/>
                <w:sz w:val="20"/>
              </w:rPr>
              <w:t>165</w:t>
            </w:r>
          </w:p>
        </w:tc>
      </w:tr>
    </w:tbl>
    <w:p w:rsidR="00644A77" w:rsidRDefault="00644A77">
      <w:pPr>
        <w:pStyle w:val="BodyText"/>
        <w:ind w:left="0"/>
        <w:jc w:val="left"/>
        <w:rPr>
          <w:b/>
          <w:sz w:val="37"/>
        </w:rPr>
      </w:pPr>
    </w:p>
    <w:p w:rsidR="00644A77" w:rsidRDefault="00644A77">
      <w:pPr>
        <w:pStyle w:val="BodyText"/>
        <w:spacing w:before="1"/>
        <w:ind w:right="689" w:firstLine="70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дней.</w:t>
      </w:r>
    </w:p>
    <w:p w:rsidR="00644A77" w:rsidRDefault="00644A77">
      <w:pPr>
        <w:pStyle w:val="BodyText"/>
        <w:spacing w:before="1"/>
        <w:ind w:left="0"/>
        <w:jc w:val="left"/>
        <w:rPr>
          <w:sz w:val="29"/>
        </w:rPr>
      </w:pPr>
    </w:p>
    <w:p w:rsidR="00644A77" w:rsidRDefault="00644A77">
      <w:pPr>
        <w:pStyle w:val="Heading1"/>
        <w:spacing w:before="90"/>
        <w:jc w:val="left"/>
      </w:pPr>
      <w:r>
        <w:t>Продолжительность</w:t>
      </w:r>
      <w:r>
        <w:rPr>
          <w:spacing w:val="-5"/>
        </w:rPr>
        <w:t xml:space="preserve"> </w:t>
      </w:r>
      <w:r>
        <w:t>каникул</w:t>
      </w:r>
    </w:p>
    <w:p w:rsidR="00644A77" w:rsidRDefault="00644A77">
      <w:pPr>
        <w:spacing w:before="151"/>
        <w:ind w:left="2298" w:right="1576"/>
        <w:jc w:val="center"/>
        <w:rPr>
          <w:b/>
          <w:sz w:val="24"/>
        </w:rPr>
      </w:pPr>
      <w:r>
        <w:rPr>
          <w:b/>
          <w:sz w:val="24"/>
        </w:rPr>
        <w:t>1-е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p w:rsidR="00644A77" w:rsidRDefault="00644A77">
      <w:pPr>
        <w:pStyle w:val="BodyText"/>
        <w:spacing w:before="1"/>
        <w:ind w:left="0"/>
        <w:jc w:val="left"/>
        <w:rPr>
          <w:b/>
          <w:sz w:val="13"/>
        </w:rPr>
      </w:pPr>
    </w:p>
    <w:tbl>
      <w:tblPr>
        <w:tblW w:w="0" w:type="auto"/>
        <w:tblInd w:w="2871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2"/>
        <w:gridCol w:w="1049"/>
        <w:gridCol w:w="1169"/>
        <w:gridCol w:w="2005"/>
      </w:tblGrid>
      <w:tr w:rsidR="00644A77" w:rsidTr="00F923F2">
        <w:trPr>
          <w:trHeight w:val="380"/>
        </w:trPr>
        <w:tc>
          <w:tcPr>
            <w:tcW w:w="2242" w:type="dxa"/>
            <w:vMerge w:val="restart"/>
          </w:tcPr>
          <w:p w:rsidR="00644A77" w:rsidRPr="00F923F2" w:rsidRDefault="00644A77" w:rsidP="00F923F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644A77" w:rsidRPr="00F923F2" w:rsidRDefault="00644A77" w:rsidP="00F923F2">
            <w:pPr>
              <w:pStyle w:val="TableParagraph"/>
              <w:ind w:left="74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Каникулярный</w:t>
            </w:r>
            <w:r w:rsidRPr="00F923F2">
              <w:rPr>
                <w:b/>
                <w:spacing w:val="-6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период</w:t>
            </w:r>
          </w:p>
        </w:tc>
        <w:tc>
          <w:tcPr>
            <w:tcW w:w="2218" w:type="dxa"/>
            <w:gridSpan w:val="2"/>
          </w:tcPr>
          <w:p w:rsidR="00644A77" w:rsidRPr="00F923F2" w:rsidRDefault="00644A77" w:rsidP="00F923F2">
            <w:pPr>
              <w:pStyle w:val="TableParagraph"/>
              <w:spacing w:before="74"/>
              <w:ind w:left="869" w:right="856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Дата</w:t>
            </w:r>
          </w:p>
        </w:tc>
        <w:tc>
          <w:tcPr>
            <w:tcW w:w="2005" w:type="dxa"/>
            <w:vMerge w:val="restart"/>
          </w:tcPr>
          <w:p w:rsidR="00644A77" w:rsidRPr="00F923F2" w:rsidRDefault="00644A77" w:rsidP="00F923F2">
            <w:pPr>
              <w:pStyle w:val="TableParagraph"/>
              <w:spacing w:before="74"/>
              <w:ind w:left="535" w:hanging="461"/>
              <w:rPr>
                <w:b/>
                <w:sz w:val="20"/>
              </w:rPr>
            </w:pPr>
            <w:r w:rsidRPr="00F923F2">
              <w:rPr>
                <w:b/>
                <w:w w:val="95"/>
                <w:sz w:val="20"/>
              </w:rPr>
              <w:t>Продолжительность</w:t>
            </w:r>
            <w:r w:rsidRPr="00F923F2">
              <w:rPr>
                <w:b/>
                <w:spacing w:val="1"/>
                <w:w w:val="95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каникул</w:t>
            </w:r>
            <w:r w:rsidRPr="00F923F2">
              <w:rPr>
                <w:b/>
                <w:spacing w:val="-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в</w:t>
            </w:r>
          </w:p>
          <w:p w:rsidR="00644A77" w:rsidRPr="00F923F2" w:rsidRDefault="00644A77" w:rsidP="00F923F2">
            <w:pPr>
              <w:pStyle w:val="TableParagraph"/>
              <w:spacing w:before="1"/>
              <w:ind w:left="155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календарных</w:t>
            </w:r>
            <w:r w:rsidRPr="00F923F2">
              <w:rPr>
                <w:b/>
                <w:spacing w:val="-3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днях</w:t>
            </w:r>
          </w:p>
        </w:tc>
      </w:tr>
      <w:tr w:rsidR="00644A77" w:rsidTr="00F923F2">
        <w:trPr>
          <w:trHeight w:val="443"/>
        </w:trPr>
        <w:tc>
          <w:tcPr>
            <w:tcW w:w="2242" w:type="dxa"/>
            <w:vMerge/>
            <w:tcBorders>
              <w:top w:val="nil"/>
            </w:tcBorders>
          </w:tcPr>
          <w:p w:rsidR="00644A77" w:rsidRPr="00F923F2" w:rsidRDefault="00644A77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108"/>
              <w:ind w:left="52" w:right="40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Начало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108"/>
              <w:ind w:left="54" w:right="41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Окончание</w:t>
            </w:r>
          </w:p>
        </w:tc>
        <w:tc>
          <w:tcPr>
            <w:tcW w:w="2005" w:type="dxa"/>
            <w:vMerge/>
            <w:tcBorders>
              <w:top w:val="nil"/>
            </w:tcBorders>
          </w:tcPr>
          <w:p w:rsidR="00644A77" w:rsidRPr="00F923F2" w:rsidRDefault="00644A77">
            <w:pPr>
              <w:rPr>
                <w:sz w:val="2"/>
                <w:szCs w:val="2"/>
              </w:rPr>
            </w:pPr>
          </w:p>
        </w:tc>
      </w:tr>
      <w:tr w:rsidR="00644A77" w:rsidTr="00F923F2">
        <w:trPr>
          <w:trHeight w:val="381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7"/>
              <w:ind w:left="351" w:right="342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Осенние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7"/>
              <w:ind w:left="53" w:right="39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28.10.2023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7"/>
              <w:ind w:left="54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06.11.2023</w:t>
            </w:r>
          </w:p>
        </w:tc>
        <w:tc>
          <w:tcPr>
            <w:tcW w:w="2005" w:type="dxa"/>
          </w:tcPr>
          <w:p w:rsidR="00644A77" w:rsidRPr="00F923F2" w:rsidRDefault="00644A77" w:rsidP="00F923F2">
            <w:pPr>
              <w:pStyle w:val="TableParagraph"/>
              <w:spacing w:before="77"/>
              <w:ind w:right="886"/>
              <w:jc w:val="right"/>
              <w:rPr>
                <w:sz w:val="20"/>
              </w:rPr>
            </w:pPr>
            <w:r w:rsidRPr="00F923F2">
              <w:rPr>
                <w:sz w:val="20"/>
              </w:rPr>
              <w:t>10</w:t>
            </w:r>
          </w:p>
        </w:tc>
      </w:tr>
      <w:tr w:rsidR="00644A77" w:rsidTr="00F923F2">
        <w:trPr>
          <w:trHeight w:val="381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4"/>
              <w:ind w:left="351" w:right="342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Зимние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39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30.12.2023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08.01.2024</w:t>
            </w:r>
          </w:p>
        </w:tc>
        <w:tc>
          <w:tcPr>
            <w:tcW w:w="2005" w:type="dxa"/>
          </w:tcPr>
          <w:p w:rsidR="00644A77" w:rsidRPr="00F923F2" w:rsidRDefault="00644A77" w:rsidP="00F923F2">
            <w:pPr>
              <w:pStyle w:val="TableParagraph"/>
              <w:spacing w:before="74"/>
              <w:ind w:right="886"/>
              <w:jc w:val="right"/>
              <w:rPr>
                <w:sz w:val="20"/>
              </w:rPr>
            </w:pPr>
            <w:r w:rsidRPr="00F923F2">
              <w:rPr>
                <w:sz w:val="20"/>
              </w:rPr>
              <w:t>10</w:t>
            </w:r>
          </w:p>
        </w:tc>
      </w:tr>
      <w:tr w:rsidR="00644A77" w:rsidTr="00F923F2">
        <w:trPr>
          <w:trHeight w:val="609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4"/>
              <w:ind w:left="388" w:right="203" w:hanging="168"/>
              <w:rPr>
                <w:sz w:val="20"/>
              </w:rPr>
            </w:pPr>
            <w:r w:rsidRPr="00F923F2">
              <w:rPr>
                <w:spacing w:val="-1"/>
                <w:sz w:val="20"/>
              </w:rPr>
              <w:t xml:space="preserve">Дополнительные </w:t>
            </w:r>
            <w:r w:rsidRPr="00F923F2">
              <w:rPr>
                <w:sz w:val="20"/>
              </w:rPr>
              <w:t>для</w:t>
            </w:r>
            <w:r w:rsidRPr="00F923F2">
              <w:rPr>
                <w:spacing w:val="-47"/>
                <w:sz w:val="20"/>
              </w:rPr>
              <w:t xml:space="preserve"> </w:t>
            </w:r>
            <w:r w:rsidRPr="00F923F2">
              <w:rPr>
                <w:sz w:val="20"/>
              </w:rPr>
              <w:t>первоклассников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39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10.02.2024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18.02.2024</w:t>
            </w:r>
          </w:p>
        </w:tc>
        <w:tc>
          <w:tcPr>
            <w:tcW w:w="2005" w:type="dxa"/>
          </w:tcPr>
          <w:p w:rsidR="00644A77" w:rsidRPr="00F923F2" w:rsidRDefault="00644A77" w:rsidP="00F923F2">
            <w:pPr>
              <w:pStyle w:val="TableParagraph"/>
              <w:spacing w:before="74"/>
              <w:ind w:right="937"/>
              <w:jc w:val="right"/>
              <w:rPr>
                <w:sz w:val="20"/>
              </w:rPr>
            </w:pPr>
            <w:r w:rsidRPr="00F923F2">
              <w:rPr>
                <w:w w:val="99"/>
                <w:sz w:val="20"/>
              </w:rPr>
              <w:t>9</w:t>
            </w:r>
          </w:p>
        </w:tc>
      </w:tr>
      <w:tr w:rsidR="00644A77" w:rsidTr="00F923F2">
        <w:trPr>
          <w:trHeight w:val="381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4"/>
              <w:ind w:left="351" w:right="342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Весенние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39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23.03.2024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31.03.2024</w:t>
            </w:r>
          </w:p>
        </w:tc>
        <w:tc>
          <w:tcPr>
            <w:tcW w:w="2005" w:type="dxa"/>
          </w:tcPr>
          <w:p w:rsidR="00644A77" w:rsidRPr="00F923F2" w:rsidRDefault="00644A77" w:rsidP="00F923F2">
            <w:pPr>
              <w:pStyle w:val="TableParagraph"/>
              <w:spacing w:before="74"/>
              <w:ind w:right="937"/>
              <w:jc w:val="right"/>
              <w:rPr>
                <w:sz w:val="20"/>
              </w:rPr>
            </w:pPr>
            <w:r w:rsidRPr="00F923F2">
              <w:rPr>
                <w:w w:val="99"/>
                <w:sz w:val="20"/>
              </w:rPr>
              <w:t>9</w:t>
            </w:r>
          </w:p>
        </w:tc>
      </w:tr>
      <w:tr w:rsidR="00644A77" w:rsidTr="00F923F2">
        <w:trPr>
          <w:trHeight w:val="378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4"/>
              <w:ind w:left="351" w:right="344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Летние</w:t>
            </w:r>
            <w:r w:rsidRPr="00F923F2">
              <w:rPr>
                <w:spacing w:val="-5"/>
                <w:sz w:val="20"/>
              </w:rPr>
              <w:t xml:space="preserve"> </w:t>
            </w:r>
            <w:r w:rsidRPr="00F923F2">
              <w:rPr>
                <w:sz w:val="20"/>
              </w:rPr>
              <w:t>каникулы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39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25.05.2024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31.08.2024</w:t>
            </w:r>
          </w:p>
        </w:tc>
        <w:tc>
          <w:tcPr>
            <w:tcW w:w="2005" w:type="dxa"/>
          </w:tcPr>
          <w:p w:rsidR="00644A77" w:rsidRPr="00F923F2" w:rsidRDefault="00644A77" w:rsidP="00F923F2">
            <w:pPr>
              <w:pStyle w:val="TableParagraph"/>
              <w:spacing w:before="74"/>
              <w:ind w:right="886"/>
              <w:jc w:val="right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99</w:t>
            </w:r>
          </w:p>
        </w:tc>
      </w:tr>
      <w:tr w:rsidR="00644A77" w:rsidTr="00F923F2">
        <w:trPr>
          <w:trHeight w:val="381"/>
        </w:trPr>
        <w:tc>
          <w:tcPr>
            <w:tcW w:w="4460" w:type="dxa"/>
            <w:gridSpan w:val="3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75"/>
              <w:ind w:left="1936" w:right="1924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Итого</w:t>
            </w:r>
          </w:p>
        </w:tc>
        <w:tc>
          <w:tcPr>
            <w:tcW w:w="2005" w:type="dxa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75"/>
              <w:ind w:right="836"/>
              <w:jc w:val="right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137</w:t>
            </w:r>
          </w:p>
        </w:tc>
      </w:tr>
    </w:tbl>
    <w:p w:rsidR="00644A77" w:rsidRDefault="00644A77">
      <w:pPr>
        <w:pStyle w:val="BodyText"/>
        <w:ind w:left="0"/>
        <w:jc w:val="left"/>
        <w:rPr>
          <w:b/>
          <w:sz w:val="29"/>
        </w:rPr>
      </w:pPr>
    </w:p>
    <w:p w:rsidR="00644A77" w:rsidRDefault="00644A77">
      <w:pPr>
        <w:pStyle w:val="Heading1"/>
        <w:spacing w:before="90"/>
        <w:ind w:left="2298" w:right="1576"/>
        <w:jc w:val="center"/>
      </w:pPr>
      <w:r>
        <w:t>2–4-е</w:t>
      </w:r>
      <w:r>
        <w:rPr>
          <w:spacing w:val="-3"/>
        </w:rPr>
        <w:t xml:space="preserve"> </w:t>
      </w:r>
      <w:r>
        <w:t>классы</w:t>
      </w:r>
    </w:p>
    <w:p w:rsidR="00644A77" w:rsidRDefault="00644A77">
      <w:pPr>
        <w:pStyle w:val="BodyText"/>
        <w:spacing w:before="3"/>
        <w:ind w:left="0"/>
        <w:jc w:val="left"/>
        <w:rPr>
          <w:b/>
          <w:sz w:val="13"/>
        </w:rPr>
      </w:pPr>
    </w:p>
    <w:tbl>
      <w:tblPr>
        <w:tblW w:w="0" w:type="auto"/>
        <w:tblInd w:w="266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2"/>
        <w:gridCol w:w="1049"/>
        <w:gridCol w:w="1169"/>
        <w:gridCol w:w="2413"/>
      </w:tblGrid>
      <w:tr w:rsidR="00644A77" w:rsidTr="00F923F2">
        <w:trPr>
          <w:trHeight w:val="378"/>
        </w:trPr>
        <w:tc>
          <w:tcPr>
            <w:tcW w:w="2242" w:type="dxa"/>
            <w:vMerge w:val="restart"/>
          </w:tcPr>
          <w:p w:rsidR="00644A77" w:rsidRPr="00F923F2" w:rsidRDefault="00644A77">
            <w:pPr>
              <w:pStyle w:val="TableParagraph"/>
              <w:rPr>
                <w:b/>
              </w:rPr>
            </w:pPr>
          </w:p>
          <w:p w:rsidR="00644A77" w:rsidRPr="00F923F2" w:rsidRDefault="00644A77" w:rsidP="00F923F2">
            <w:pPr>
              <w:pStyle w:val="TableParagraph"/>
              <w:spacing w:before="167"/>
              <w:ind w:left="74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Каникулярный</w:t>
            </w:r>
            <w:r w:rsidRPr="00F923F2">
              <w:rPr>
                <w:b/>
                <w:spacing w:val="-6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период</w:t>
            </w:r>
          </w:p>
        </w:tc>
        <w:tc>
          <w:tcPr>
            <w:tcW w:w="2218" w:type="dxa"/>
            <w:gridSpan w:val="2"/>
          </w:tcPr>
          <w:p w:rsidR="00644A77" w:rsidRPr="00F923F2" w:rsidRDefault="00644A77" w:rsidP="00F923F2">
            <w:pPr>
              <w:pStyle w:val="TableParagraph"/>
              <w:spacing w:before="74"/>
              <w:ind w:left="869" w:right="857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Дата</w:t>
            </w:r>
          </w:p>
        </w:tc>
        <w:tc>
          <w:tcPr>
            <w:tcW w:w="2413" w:type="dxa"/>
            <w:vMerge w:val="restart"/>
          </w:tcPr>
          <w:p w:rsidR="00644A77" w:rsidRPr="00F923F2" w:rsidRDefault="00644A77" w:rsidP="00F923F2">
            <w:pPr>
              <w:pStyle w:val="TableParagraph"/>
              <w:spacing w:before="74"/>
              <w:ind w:left="74" w:right="59" w:hanging="2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Продолжительность</w:t>
            </w:r>
            <w:r w:rsidRPr="00F923F2">
              <w:rPr>
                <w:b/>
                <w:spacing w:val="1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каникул, праздничных и</w:t>
            </w:r>
            <w:r w:rsidRPr="00F923F2">
              <w:rPr>
                <w:b/>
                <w:spacing w:val="-47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выходных дней в</w:t>
            </w:r>
          </w:p>
          <w:p w:rsidR="00644A77" w:rsidRPr="00F923F2" w:rsidRDefault="00644A77" w:rsidP="00F923F2">
            <w:pPr>
              <w:pStyle w:val="TableParagraph"/>
              <w:spacing w:before="2"/>
              <w:ind w:left="341" w:right="330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календарных</w:t>
            </w:r>
            <w:r w:rsidRPr="00F923F2">
              <w:rPr>
                <w:b/>
                <w:spacing w:val="-3"/>
                <w:sz w:val="20"/>
              </w:rPr>
              <w:t xml:space="preserve"> </w:t>
            </w:r>
            <w:r w:rsidRPr="00F923F2">
              <w:rPr>
                <w:b/>
                <w:sz w:val="20"/>
              </w:rPr>
              <w:t>днях</w:t>
            </w:r>
          </w:p>
        </w:tc>
      </w:tr>
      <w:tr w:rsidR="00644A77" w:rsidTr="00F923F2">
        <w:trPr>
          <w:trHeight w:val="676"/>
        </w:trPr>
        <w:tc>
          <w:tcPr>
            <w:tcW w:w="2242" w:type="dxa"/>
            <w:vMerge/>
            <w:tcBorders>
              <w:top w:val="nil"/>
            </w:tcBorders>
          </w:tcPr>
          <w:p w:rsidR="00644A77" w:rsidRPr="00F923F2" w:rsidRDefault="00644A77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44A77" w:rsidRPr="00F923F2" w:rsidRDefault="00644A77" w:rsidP="00F923F2">
            <w:pPr>
              <w:pStyle w:val="TableParagraph"/>
              <w:spacing w:before="1"/>
              <w:ind w:left="52" w:right="40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Начало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44A77" w:rsidRPr="00F923F2" w:rsidRDefault="00644A77" w:rsidP="00F923F2">
            <w:pPr>
              <w:pStyle w:val="TableParagraph"/>
              <w:spacing w:before="1"/>
              <w:ind w:left="54" w:right="41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Окончание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644A77" w:rsidRPr="00F923F2" w:rsidRDefault="00644A77">
            <w:pPr>
              <w:rPr>
                <w:sz w:val="2"/>
                <w:szCs w:val="2"/>
              </w:rPr>
            </w:pPr>
          </w:p>
        </w:tc>
      </w:tr>
      <w:tr w:rsidR="00644A77" w:rsidTr="00F923F2">
        <w:trPr>
          <w:trHeight w:val="383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4"/>
              <w:ind w:left="351" w:right="343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Осенние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39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28.10.2023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06.11.2023</w:t>
            </w:r>
          </w:p>
        </w:tc>
        <w:tc>
          <w:tcPr>
            <w:tcW w:w="2413" w:type="dxa"/>
          </w:tcPr>
          <w:p w:rsidR="00644A77" w:rsidRPr="00F923F2" w:rsidRDefault="00644A77" w:rsidP="00F923F2">
            <w:pPr>
              <w:pStyle w:val="TableParagraph"/>
              <w:spacing w:before="74"/>
              <w:ind w:left="1087" w:right="1071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10</w:t>
            </w:r>
          </w:p>
        </w:tc>
      </w:tr>
      <w:tr w:rsidR="00644A77" w:rsidTr="00F923F2">
        <w:trPr>
          <w:trHeight w:val="405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4"/>
              <w:ind w:left="351" w:right="343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Зимние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39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30.12.2023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08.01.2024</w:t>
            </w:r>
          </w:p>
        </w:tc>
        <w:tc>
          <w:tcPr>
            <w:tcW w:w="2413" w:type="dxa"/>
          </w:tcPr>
          <w:p w:rsidR="00644A77" w:rsidRPr="00F923F2" w:rsidRDefault="00644A77" w:rsidP="00F923F2">
            <w:pPr>
              <w:pStyle w:val="TableParagraph"/>
              <w:spacing w:before="74"/>
              <w:ind w:left="1087" w:right="1071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10</w:t>
            </w:r>
          </w:p>
        </w:tc>
      </w:tr>
      <w:tr w:rsidR="00644A77" w:rsidTr="00F923F2">
        <w:trPr>
          <w:trHeight w:val="381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4"/>
              <w:ind w:left="351" w:right="343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Весенние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4"/>
              <w:ind w:left="53" w:right="39"/>
              <w:jc w:val="center"/>
              <w:rPr>
                <w:sz w:val="20"/>
              </w:rPr>
            </w:pPr>
            <w:r w:rsidRPr="00F923F2">
              <w:rPr>
                <w:sz w:val="20"/>
              </w:rPr>
              <w:t>23.03.2024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4"/>
              <w:ind w:left="54" w:right="40"/>
              <w:jc w:val="center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31.03.2024</w:t>
            </w:r>
          </w:p>
        </w:tc>
        <w:tc>
          <w:tcPr>
            <w:tcW w:w="2413" w:type="dxa"/>
          </w:tcPr>
          <w:p w:rsidR="00644A77" w:rsidRPr="00F923F2" w:rsidRDefault="00644A77" w:rsidP="00F923F2">
            <w:pPr>
              <w:pStyle w:val="TableParagraph"/>
              <w:spacing w:before="74"/>
              <w:ind w:left="11"/>
              <w:jc w:val="center"/>
              <w:rPr>
                <w:sz w:val="20"/>
              </w:rPr>
            </w:pPr>
            <w:r w:rsidRPr="00F923F2">
              <w:rPr>
                <w:w w:val="99"/>
                <w:sz w:val="20"/>
              </w:rPr>
              <w:t>9</w:t>
            </w:r>
          </w:p>
        </w:tc>
      </w:tr>
    </w:tbl>
    <w:p w:rsidR="00644A77" w:rsidRDefault="00644A77">
      <w:pPr>
        <w:jc w:val="center"/>
        <w:rPr>
          <w:sz w:val="20"/>
        </w:rPr>
        <w:sectPr w:rsidR="00644A77">
          <w:pgSz w:w="11910" w:h="16840"/>
          <w:pgMar w:top="1120" w:right="440" w:bottom="1380" w:left="0" w:header="0" w:footer="1108" w:gutter="0"/>
          <w:cols w:space="720"/>
        </w:sectPr>
      </w:pPr>
    </w:p>
    <w:tbl>
      <w:tblPr>
        <w:tblW w:w="0" w:type="auto"/>
        <w:tblInd w:w="266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42"/>
        <w:gridCol w:w="1049"/>
        <w:gridCol w:w="1169"/>
        <w:gridCol w:w="2413"/>
      </w:tblGrid>
      <w:tr w:rsidR="00644A77" w:rsidTr="00F923F2">
        <w:trPr>
          <w:trHeight w:val="380"/>
        </w:trPr>
        <w:tc>
          <w:tcPr>
            <w:tcW w:w="2242" w:type="dxa"/>
          </w:tcPr>
          <w:p w:rsidR="00644A77" w:rsidRPr="00F923F2" w:rsidRDefault="00644A77" w:rsidP="00F923F2">
            <w:pPr>
              <w:pStyle w:val="TableParagraph"/>
              <w:spacing w:before="71"/>
              <w:ind w:left="371"/>
              <w:rPr>
                <w:sz w:val="20"/>
              </w:rPr>
            </w:pPr>
            <w:r w:rsidRPr="00F923F2">
              <w:rPr>
                <w:sz w:val="20"/>
              </w:rPr>
              <w:t>Летние</w:t>
            </w:r>
            <w:r w:rsidRPr="00F923F2">
              <w:rPr>
                <w:spacing w:val="-5"/>
                <w:sz w:val="20"/>
              </w:rPr>
              <w:t xml:space="preserve"> </w:t>
            </w:r>
            <w:r w:rsidRPr="00F923F2">
              <w:rPr>
                <w:sz w:val="20"/>
              </w:rPr>
              <w:t>каникулы</w:t>
            </w:r>
          </w:p>
        </w:tc>
        <w:tc>
          <w:tcPr>
            <w:tcW w:w="1049" w:type="dxa"/>
          </w:tcPr>
          <w:p w:rsidR="00644A77" w:rsidRPr="00F923F2" w:rsidRDefault="00644A77" w:rsidP="00F923F2">
            <w:pPr>
              <w:pStyle w:val="TableParagraph"/>
              <w:spacing w:before="71"/>
              <w:ind w:left="74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25.05.2024</w:t>
            </w:r>
          </w:p>
        </w:tc>
        <w:tc>
          <w:tcPr>
            <w:tcW w:w="1169" w:type="dxa"/>
          </w:tcPr>
          <w:p w:rsidR="00644A77" w:rsidRPr="00F923F2" w:rsidRDefault="00644A77" w:rsidP="00F923F2">
            <w:pPr>
              <w:pStyle w:val="TableParagraph"/>
              <w:spacing w:before="71"/>
              <w:ind w:left="134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31.08.2024</w:t>
            </w:r>
          </w:p>
        </w:tc>
        <w:tc>
          <w:tcPr>
            <w:tcW w:w="2413" w:type="dxa"/>
          </w:tcPr>
          <w:p w:rsidR="00644A77" w:rsidRPr="00F923F2" w:rsidRDefault="00644A77" w:rsidP="00F923F2">
            <w:pPr>
              <w:pStyle w:val="TableParagraph"/>
              <w:spacing w:before="71"/>
              <w:ind w:left="1106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99</w:t>
            </w:r>
          </w:p>
        </w:tc>
      </w:tr>
      <w:tr w:rsidR="00644A77" w:rsidTr="00F923F2">
        <w:trPr>
          <w:trHeight w:val="381"/>
        </w:trPr>
        <w:tc>
          <w:tcPr>
            <w:tcW w:w="4460" w:type="dxa"/>
            <w:gridSpan w:val="3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69"/>
              <w:ind w:left="1936" w:right="1924"/>
              <w:jc w:val="center"/>
              <w:rPr>
                <w:b/>
                <w:sz w:val="20"/>
              </w:rPr>
            </w:pPr>
            <w:r w:rsidRPr="00F923F2">
              <w:rPr>
                <w:b/>
                <w:sz w:val="20"/>
              </w:rPr>
              <w:t>Итого</w:t>
            </w:r>
          </w:p>
        </w:tc>
        <w:tc>
          <w:tcPr>
            <w:tcW w:w="2413" w:type="dxa"/>
            <w:shd w:val="clear" w:color="auto" w:fill="BEBEBE"/>
          </w:tcPr>
          <w:p w:rsidR="00644A77" w:rsidRPr="00F923F2" w:rsidRDefault="00644A77" w:rsidP="00F923F2">
            <w:pPr>
              <w:pStyle w:val="TableParagraph"/>
              <w:spacing w:before="69"/>
              <w:ind w:left="1055"/>
              <w:rPr>
                <w:i/>
                <w:sz w:val="20"/>
              </w:rPr>
            </w:pPr>
            <w:r w:rsidRPr="00F923F2">
              <w:rPr>
                <w:i/>
                <w:sz w:val="20"/>
              </w:rPr>
              <w:t>128</w:t>
            </w:r>
          </w:p>
        </w:tc>
      </w:tr>
    </w:tbl>
    <w:p w:rsidR="00644A77" w:rsidRDefault="00644A77">
      <w:pPr>
        <w:pStyle w:val="BodyText"/>
        <w:spacing w:before="7"/>
        <w:ind w:left="0"/>
        <w:jc w:val="left"/>
        <w:rPr>
          <w:b/>
          <w:sz w:val="15"/>
        </w:rPr>
      </w:pPr>
    </w:p>
    <w:p w:rsidR="00644A77" w:rsidRDefault="00644A77">
      <w:pPr>
        <w:pStyle w:val="BodyText"/>
        <w:spacing w:before="90"/>
        <w:ind w:right="695" w:firstLine="707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компенсирующего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 40 минут.</w:t>
      </w:r>
    </w:p>
    <w:p w:rsidR="00644A77" w:rsidRDefault="00644A77">
      <w:pPr>
        <w:pStyle w:val="BodyText"/>
        <w:ind w:right="692" w:firstLine="707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большой перемены (после 2 или 3 урока) - 20-30 минут. Вместо одной большой перемены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 3</w:t>
      </w:r>
      <w:r>
        <w:rPr>
          <w:spacing w:val="-1"/>
        </w:rPr>
        <w:t xml:space="preserve"> </w:t>
      </w:r>
      <w:r>
        <w:t>уроков устанавливать две</w:t>
      </w:r>
      <w:r>
        <w:rPr>
          <w:spacing w:val="-2"/>
        </w:rPr>
        <w:t xml:space="preserve"> </w:t>
      </w:r>
      <w:r>
        <w:t>перемены</w:t>
      </w:r>
      <w:r>
        <w:rPr>
          <w:spacing w:val="-1"/>
        </w:rPr>
        <w:t xml:space="preserve"> </w:t>
      </w:r>
      <w:r>
        <w:t>по 20</w:t>
      </w:r>
      <w:r>
        <w:rPr>
          <w:spacing w:val="-1"/>
        </w:rPr>
        <w:t xml:space="preserve"> </w:t>
      </w:r>
      <w:r>
        <w:t>минут каждая.</w:t>
      </w:r>
    </w:p>
    <w:p w:rsidR="00644A77" w:rsidRDefault="00644A77">
      <w:pPr>
        <w:pStyle w:val="BodyText"/>
        <w:ind w:right="695" w:firstLine="707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 составлять не менее 20-30 минут, за исключением обучающихся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развития.</w:t>
      </w:r>
    </w:p>
    <w:p w:rsidR="00644A77" w:rsidRDefault="00644A77">
      <w:pPr>
        <w:pStyle w:val="BodyText"/>
        <w:spacing w:before="1"/>
        <w:ind w:right="694" w:firstLine="707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обучающихся и шкалы трудности учебных предметов, определенной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644A77" w:rsidRDefault="00644A77">
      <w:pPr>
        <w:pStyle w:val="BodyText"/>
        <w:ind w:right="698" w:firstLine="707"/>
      </w:pPr>
      <w:r>
        <w:t>Образовательная недельная нагрузка распределяется равномерно в течение учебной</w:t>
      </w:r>
      <w:r>
        <w:rPr>
          <w:spacing w:val="-57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составляет: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spacing w:line="293" w:lineRule="exact"/>
        <w:ind w:left="2126" w:hanging="70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1-х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5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один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4"/>
          <w:sz w:val="24"/>
        </w:rPr>
        <w:t xml:space="preserve"> </w:t>
      </w:r>
      <w:r>
        <w:rPr>
          <w:sz w:val="24"/>
        </w:rPr>
        <w:t>в неделю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59"/>
        </w:tabs>
        <w:spacing w:line="275" w:lineRule="exact"/>
        <w:ind w:left="1558" w:hanging="141"/>
        <w:jc w:val="left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3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2-4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5</w:t>
      </w:r>
      <w:r>
        <w:rPr>
          <w:spacing w:val="1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один</w:t>
      </w:r>
      <w:r>
        <w:rPr>
          <w:spacing w:val="14"/>
          <w:sz w:val="24"/>
        </w:rPr>
        <w:t xml:space="preserve"> </w:t>
      </w:r>
      <w:r>
        <w:rPr>
          <w:sz w:val="24"/>
        </w:rPr>
        <w:t>раз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3"/>
          <w:sz w:val="24"/>
        </w:rPr>
        <w:t xml:space="preserve"> </w:t>
      </w:r>
      <w:r>
        <w:rPr>
          <w:sz w:val="24"/>
        </w:rPr>
        <w:t>6</w:t>
      </w:r>
      <w:r>
        <w:rPr>
          <w:spacing w:val="1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644A77" w:rsidRDefault="00644A77">
      <w:pPr>
        <w:pStyle w:val="BodyText"/>
        <w:spacing w:line="275" w:lineRule="exact"/>
        <w:ind w:left="2126"/>
        <w:jc w:val="left"/>
      </w:pP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требований: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1" w:firstLine="0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смену, обучение в первом полугодии: в сентябре, октябре - по 3 урока в день по 35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каждый, в ноябре - декабре - по 4 урока в день по 35 минут каждый; в январе - мае - по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по 40 минут каждый;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в середине учебного дня организуется динамическая пауза продолжительностью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40 минут;</w:t>
      </w:r>
    </w:p>
    <w:p w:rsidR="00644A77" w:rsidRDefault="00644A77" w:rsidP="00404B6E">
      <w:pPr>
        <w:pStyle w:val="ListParagraph"/>
        <w:numPr>
          <w:ilvl w:val="0"/>
          <w:numId w:val="93"/>
        </w:numPr>
        <w:tabs>
          <w:tab w:val="left" w:pos="2127"/>
        </w:tabs>
        <w:ind w:left="1418" w:right="696" w:firstLine="0"/>
        <w:rPr>
          <w:sz w:val="24"/>
        </w:rPr>
      </w:pP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четверти.</w:t>
      </w:r>
    </w:p>
    <w:p w:rsidR="00644A77" w:rsidRDefault="00644A77">
      <w:pPr>
        <w:pStyle w:val="BodyText"/>
        <w:spacing w:line="275" w:lineRule="exact"/>
        <w:ind w:left="2126"/>
      </w:pPr>
      <w:r>
        <w:t>Занятия</w:t>
      </w:r>
      <w:r>
        <w:rPr>
          <w:spacing w:val="-2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заканчиваются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часов.</w:t>
      </w:r>
    </w:p>
    <w:p w:rsidR="00644A77" w:rsidRDefault="00644A77">
      <w:pPr>
        <w:pStyle w:val="BodyText"/>
        <w:ind w:right="690" w:firstLine="707"/>
      </w:pPr>
      <w:r>
        <w:t>Факультативные занятия и занятия по программам дополнительного образования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-57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организовывать перерыв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 минут.</w:t>
      </w:r>
    </w:p>
    <w:p w:rsidR="00644A77" w:rsidRDefault="00644A77">
      <w:pPr>
        <w:pStyle w:val="BodyText"/>
        <w:spacing w:before="9"/>
        <w:ind w:left="0"/>
        <w:jc w:val="left"/>
        <w:rPr>
          <w:sz w:val="23"/>
        </w:rPr>
      </w:pPr>
    </w:p>
    <w:p w:rsidR="00644A77" w:rsidRDefault="00644A77" w:rsidP="00404B6E">
      <w:pPr>
        <w:pStyle w:val="Heading1"/>
        <w:numPr>
          <w:ilvl w:val="1"/>
          <w:numId w:val="48"/>
        </w:numPr>
        <w:tabs>
          <w:tab w:val="left" w:pos="4583"/>
        </w:tabs>
        <w:spacing w:before="1"/>
        <w:ind w:left="4582"/>
        <w:jc w:val="left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644A77" w:rsidRDefault="00644A77">
      <w:pPr>
        <w:pStyle w:val="BodyText"/>
        <w:spacing w:before="11"/>
        <w:ind w:left="0"/>
        <w:jc w:val="left"/>
        <w:rPr>
          <w:b/>
          <w:sz w:val="23"/>
        </w:rPr>
      </w:pPr>
    </w:p>
    <w:p w:rsidR="00644A77" w:rsidRDefault="00644A77">
      <w:pPr>
        <w:pStyle w:val="BodyText"/>
        <w:ind w:right="688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г.Туймазы</w:t>
      </w:r>
      <w:r>
        <w:rPr>
          <w:spacing w:val="60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основного общего образования и определяет общий и 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и форм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классам.</w:t>
      </w:r>
    </w:p>
    <w:p w:rsidR="00644A77" w:rsidRDefault="00644A77">
      <w:pPr>
        <w:pStyle w:val="BodyText"/>
        <w:ind w:right="691"/>
        <w:jc w:val="left"/>
      </w:pPr>
      <w:r>
        <w:t>План</w:t>
      </w:r>
      <w:r>
        <w:rPr>
          <w:spacing w:val="4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разработан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документов: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81"/>
        </w:tabs>
        <w:ind w:right="693" w:firstLine="0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99"/>
        </w:tabs>
        <w:ind w:left="1598" w:hanging="181"/>
        <w:jc w:val="left"/>
        <w:rPr>
          <w:sz w:val="24"/>
        </w:rPr>
      </w:pPr>
      <w:r>
        <w:rPr>
          <w:sz w:val="24"/>
        </w:rPr>
        <w:t>Постановление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8"/>
          <w:sz w:val="24"/>
        </w:rPr>
        <w:t xml:space="preserve"> </w:t>
      </w:r>
      <w:r>
        <w:rPr>
          <w:sz w:val="24"/>
        </w:rPr>
        <w:t>врача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28.09.2020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28</w:t>
      </w:r>
    </w:p>
    <w:p w:rsidR="00644A77" w:rsidRDefault="00644A77">
      <w:pPr>
        <w:pStyle w:val="BodyText"/>
        <w:spacing w:before="1"/>
        <w:jc w:val="left"/>
      </w:pPr>
      <w:r>
        <w:t>«Об</w:t>
      </w:r>
      <w:r>
        <w:rPr>
          <w:spacing w:val="58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56"/>
        </w:rPr>
        <w:t xml:space="preserve"> </w:t>
      </w:r>
      <w:r>
        <w:t>правил</w:t>
      </w:r>
      <w:r>
        <w:rPr>
          <w:spacing w:val="59"/>
        </w:rPr>
        <w:t xml:space="preserve"> </w:t>
      </w:r>
      <w:r>
        <w:t>СП</w:t>
      </w:r>
      <w:r>
        <w:rPr>
          <w:spacing w:val="59"/>
        </w:rPr>
        <w:t xml:space="preserve"> </w:t>
      </w:r>
      <w:r>
        <w:t>2.4.3648-20</w:t>
      </w:r>
      <w:r>
        <w:rPr>
          <w:spacing w:val="59"/>
        </w:rPr>
        <w:t xml:space="preserve"> </w:t>
      </w:r>
      <w:r>
        <w:t>«Санитарно-эпидемиологические</w:t>
      </w:r>
    </w:p>
    <w:p w:rsidR="00644A77" w:rsidRDefault="00644A77">
      <w:pPr>
        <w:sectPr w:rsidR="00644A77">
          <w:pgSz w:w="11910" w:h="16840"/>
          <w:pgMar w:top="112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90"/>
        </w:tabs>
        <w:spacing w:before="1"/>
        <w:ind w:right="697" w:firstLine="0"/>
        <w:rPr>
          <w:sz w:val="24"/>
        </w:rPr>
      </w:pPr>
      <w:r>
        <w:rPr>
          <w:sz w:val="24"/>
        </w:rPr>
        <w:t>Приказ Минпросвещения России от 31.05.2021 № 286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90"/>
        </w:tabs>
        <w:ind w:right="697" w:firstLine="0"/>
        <w:rPr>
          <w:sz w:val="24"/>
        </w:rPr>
      </w:pPr>
      <w:r>
        <w:rPr>
          <w:sz w:val="24"/>
        </w:rPr>
        <w:t>Приказ Минпросвещения России от 31.05.2021 № 287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73"/>
        </w:tabs>
        <w:ind w:right="694" w:firstLine="0"/>
        <w:rPr>
          <w:sz w:val="24"/>
        </w:rPr>
      </w:pPr>
      <w:r>
        <w:rPr>
          <w:sz w:val="24"/>
        </w:rPr>
        <w:t>приказа Министерства образования Российской Федерации от 09.03.2004 г. № 1312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базисного учебного плана и примерных учебных планов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 Российской Федерации, реализующих программы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95"/>
        </w:tabs>
        <w:ind w:right="692" w:firstLine="0"/>
        <w:rPr>
          <w:sz w:val="24"/>
        </w:rPr>
      </w:pPr>
      <w:r>
        <w:rPr>
          <w:sz w:val="24"/>
        </w:rPr>
        <w:t>Письма Минобрнауки России от 18.08.2017 N 09-1672 «О направлении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по уточнению понятия и содержания внеурочной деятельности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основных общеобразовательных программ, в том числе в части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59"/>
        </w:tabs>
        <w:spacing w:before="1"/>
        <w:ind w:left="1558" w:hanging="141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№1</w:t>
      </w:r>
      <w:r>
        <w:rPr>
          <w:spacing w:val="-1"/>
          <w:sz w:val="24"/>
        </w:rPr>
        <w:t xml:space="preserve"> </w:t>
      </w:r>
      <w:r>
        <w:rPr>
          <w:sz w:val="24"/>
        </w:rPr>
        <w:t>г. Туймазы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3"/>
          <w:sz w:val="24"/>
        </w:rPr>
        <w:t xml:space="preserve"> </w:t>
      </w:r>
      <w:r>
        <w:rPr>
          <w:sz w:val="24"/>
        </w:rPr>
        <w:t>ООО,</w:t>
      </w:r>
      <w:r>
        <w:rPr>
          <w:spacing w:val="-3"/>
          <w:sz w:val="24"/>
        </w:rPr>
        <w:t xml:space="preserve"> </w:t>
      </w:r>
      <w:r>
        <w:rPr>
          <w:sz w:val="24"/>
        </w:rPr>
        <w:t>СОО).</w:t>
      </w:r>
    </w:p>
    <w:p w:rsidR="00644A77" w:rsidRDefault="00644A77">
      <w:pPr>
        <w:pStyle w:val="Heading1"/>
        <w:ind w:left="3925"/>
      </w:pPr>
      <w:r>
        <w:t>Направления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644A77" w:rsidRDefault="00644A77">
      <w:pPr>
        <w:pStyle w:val="BodyText"/>
        <w:ind w:right="695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 xml:space="preserve">№1 </w:t>
      </w:r>
      <w:r>
        <w:rPr>
          <w:spacing w:val="-57"/>
        </w:rPr>
        <w:t xml:space="preserve"> </w:t>
      </w:r>
      <w:r>
        <w:t>г. Туймазы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Туймазинский</w:t>
      </w:r>
      <w:r>
        <w:rPr>
          <w:spacing w:val="-2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Башкортостан.</w:t>
      </w:r>
    </w:p>
    <w:p w:rsidR="00644A77" w:rsidRDefault="00644A77">
      <w:pPr>
        <w:pStyle w:val="BodyText"/>
        <w:ind w:right="690" w:firstLine="707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 от урочной.</w:t>
      </w:r>
    </w:p>
    <w:p w:rsidR="00644A77" w:rsidRDefault="00644A77">
      <w:pPr>
        <w:pStyle w:val="BodyText"/>
        <w:ind w:right="690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 программы, 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</w:pPr>
      <w:r>
        <w:t>Цель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19"/>
        </w:tabs>
        <w:ind w:right="69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 учёбы время;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760"/>
        </w:tabs>
        <w:ind w:right="69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 интересов учащихся в свободное время, развитие здоровой,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самосознанием, подготовленной к жизнедеятельности в новых условиях, способной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инициатив.</w:t>
      </w:r>
    </w:p>
    <w:p w:rsidR="00644A77" w:rsidRDefault="00644A77">
      <w:pPr>
        <w:pStyle w:val="BodyText"/>
        <w:spacing w:before="2"/>
        <w:ind w:left="0"/>
        <w:jc w:val="left"/>
        <w:rPr>
          <w:sz w:val="14"/>
        </w:rPr>
      </w:pPr>
    </w:p>
    <w:p w:rsidR="00644A77" w:rsidRDefault="00644A77">
      <w:pPr>
        <w:pStyle w:val="Heading1"/>
        <w:spacing w:before="90"/>
        <w:ind w:left="2974"/>
        <w:jc w:val="left"/>
      </w:pPr>
      <w:r>
        <w:t>МОДЕЛЬ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644A77" w:rsidRDefault="00644A77">
      <w:pPr>
        <w:pStyle w:val="BodyText"/>
        <w:ind w:right="694" w:firstLine="707"/>
      </w:pPr>
      <w:r>
        <w:t>Модель организации внеурочной деятельности школы — оптимизационная, в 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Координирующую роль выполняет, как правило, классный руководитель. Преимущества</w:t>
      </w:r>
      <w:r>
        <w:rPr>
          <w:spacing w:val="1"/>
        </w:rPr>
        <w:t xml:space="preserve"> </w:t>
      </w:r>
      <w:r>
        <w:t>оптимизационной модели состоят в минимизации финансовых расходов на внеурочную</w:t>
      </w:r>
      <w:r>
        <w:rPr>
          <w:spacing w:val="1"/>
        </w:rPr>
        <w:t xml:space="preserve"> </w:t>
      </w:r>
      <w:r>
        <w:t>деятельность, создании единого образовательного и методического пространства в ОУ,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организационном</w:t>
      </w:r>
      <w:r>
        <w:rPr>
          <w:spacing w:val="-2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подразделений.</w:t>
      </w:r>
    </w:p>
    <w:p w:rsidR="00644A77" w:rsidRDefault="00644A77">
      <w:pPr>
        <w:pStyle w:val="BodyText"/>
        <w:ind w:left="3617"/>
      </w:pPr>
      <w:r>
        <w:t>Механизм</w:t>
      </w:r>
      <w:r>
        <w:rPr>
          <w:spacing w:val="-7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7"/>
        </w:rPr>
        <w:t xml:space="preserve"> </w:t>
      </w:r>
      <w:r>
        <w:t>модели: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0" w:firstLine="707"/>
      </w:pPr>
      <w:r>
        <w:t>Для реализации внеурочной деятельности в школе организована оптимизационная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</w:t>
      </w:r>
      <w:r>
        <w:rPr>
          <w:spacing w:val="-1"/>
        </w:rPr>
        <w:t xml:space="preserve"> </w:t>
      </w:r>
      <w:r>
        <w:t>учителя по</w:t>
      </w:r>
      <w:r>
        <w:rPr>
          <w:spacing w:val="-3"/>
        </w:rPr>
        <w:t xml:space="preserve"> </w:t>
      </w:r>
      <w:r>
        <w:t>предметам).</w:t>
      </w:r>
    </w:p>
    <w:p w:rsidR="00644A77" w:rsidRDefault="00644A77">
      <w:pPr>
        <w:pStyle w:val="BodyText"/>
        <w:spacing w:before="1"/>
        <w:ind w:right="695" w:firstLine="707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своими функциями</w:t>
      </w:r>
      <w:r>
        <w:rPr>
          <w:spacing w:val="-2"/>
        </w:rPr>
        <w:t xml:space="preserve"> </w:t>
      </w:r>
      <w:r>
        <w:t>и задачами:</w:t>
      </w:r>
    </w:p>
    <w:p w:rsidR="00644A77" w:rsidRDefault="00644A77" w:rsidP="00404B6E">
      <w:pPr>
        <w:pStyle w:val="ListParagraph"/>
        <w:numPr>
          <w:ilvl w:val="0"/>
          <w:numId w:val="45"/>
        </w:numPr>
        <w:tabs>
          <w:tab w:val="left" w:pos="2502"/>
        </w:tabs>
        <w:ind w:right="690" w:firstLine="707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общеобразовательного учреждения;</w:t>
      </w:r>
    </w:p>
    <w:p w:rsidR="00644A77" w:rsidRDefault="00644A77" w:rsidP="00404B6E">
      <w:pPr>
        <w:pStyle w:val="ListParagraph"/>
        <w:numPr>
          <w:ilvl w:val="0"/>
          <w:numId w:val="45"/>
        </w:numPr>
        <w:tabs>
          <w:tab w:val="left" w:pos="2379"/>
        </w:tabs>
        <w:ind w:right="695" w:firstLine="707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644A77" w:rsidRDefault="00644A77" w:rsidP="00404B6E">
      <w:pPr>
        <w:pStyle w:val="ListParagraph"/>
        <w:numPr>
          <w:ilvl w:val="0"/>
          <w:numId w:val="45"/>
        </w:numPr>
        <w:tabs>
          <w:tab w:val="left" w:pos="2348"/>
        </w:tabs>
        <w:ind w:right="697" w:firstLine="707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644A77" w:rsidRDefault="00644A77" w:rsidP="00404B6E">
      <w:pPr>
        <w:pStyle w:val="ListParagraph"/>
        <w:numPr>
          <w:ilvl w:val="0"/>
          <w:numId w:val="45"/>
        </w:numPr>
        <w:tabs>
          <w:tab w:val="left" w:pos="2266"/>
        </w:tabs>
        <w:spacing w:before="1"/>
        <w:ind w:left="2266" w:hanging="14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404B6E">
      <w:pPr>
        <w:pStyle w:val="ListParagraph"/>
        <w:numPr>
          <w:ilvl w:val="0"/>
          <w:numId w:val="45"/>
        </w:numPr>
        <w:tabs>
          <w:tab w:val="left" w:pos="2266"/>
        </w:tabs>
        <w:ind w:left="2266" w:hanging="140"/>
        <w:rPr>
          <w:sz w:val="24"/>
        </w:rPr>
      </w:pPr>
      <w:r>
        <w:rPr>
          <w:sz w:val="24"/>
        </w:rPr>
        <w:t>ведёт</w:t>
      </w:r>
      <w:r>
        <w:rPr>
          <w:spacing w:val="-3"/>
          <w:sz w:val="24"/>
        </w:rPr>
        <w:t xml:space="preserve"> </w:t>
      </w: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>
      <w:pPr>
        <w:pStyle w:val="BodyText"/>
        <w:ind w:right="696" w:firstLine="707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организационном</w:t>
      </w:r>
      <w:r>
        <w:rPr>
          <w:spacing w:val="-2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структурных</w:t>
      </w:r>
      <w:r>
        <w:rPr>
          <w:spacing w:val="3"/>
        </w:rPr>
        <w:t xml:space="preserve"> </w:t>
      </w:r>
      <w:r>
        <w:t>подразделений.</w:t>
      </w:r>
    </w:p>
    <w:p w:rsidR="00644A77" w:rsidRDefault="00644A77">
      <w:pPr>
        <w:pStyle w:val="BodyText"/>
        <w:ind w:right="696" w:firstLine="707"/>
      </w:pPr>
      <w:r>
        <w:t>Полученная информация является основанием для выстраивания индивидуального</w:t>
      </w:r>
      <w:r>
        <w:rPr>
          <w:spacing w:val="1"/>
        </w:rPr>
        <w:t xml:space="preserve"> </w:t>
      </w:r>
      <w:r>
        <w:t>маршрута ребенка во внеурочной деятельности, комплектования групп (кружков, секций,</w:t>
      </w:r>
      <w:r>
        <w:rPr>
          <w:spacing w:val="1"/>
        </w:rPr>
        <w:t xml:space="preserve"> </w:t>
      </w:r>
      <w:r>
        <w:t>клубов и др.), утверждения плана и составления расписания внеурочной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 образовательного учреждения.</w:t>
      </w:r>
    </w:p>
    <w:p w:rsidR="00644A77" w:rsidRDefault="00644A77">
      <w:pPr>
        <w:pStyle w:val="BodyText"/>
        <w:ind w:right="697" w:firstLine="707"/>
      </w:pPr>
      <w:r>
        <w:t>Эффективное конструирование оптимизационной модели внеурочной деятельности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644A77" w:rsidRDefault="00644A77" w:rsidP="00404B6E">
      <w:pPr>
        <w:pStyle w:val="ListParagraph"/>
        <w:numPr>
          <w:ilvl w:val="0"/>
          <w:numId w:val="44"/>
        </w:numPr>
        <w:tabs>
          <w:tab w:val="left" w:pos="2499"/>
        </w:tabs>
        <w:ind w:right="695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учреждения.</w:t>
      </w:r>
    </w:p>
    <w:p w:rsidR="00644A77" w:rsidRDefault="00644A77" w:rsidP="00404B6E">
      <w:pPr>
        <w:pStyle w:val="ListParagraph"/>
        <w:numPr>
          <w:ilvl w:val="0"/>
          <w:numId w:val="44"/>
        </w:numPr>
        <w:tabs>
          <w:tab w:val="left" w:pos="2497"/>
        </w:tabs>
        <w:ind w:right="696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поддерживаются процессы становления и проявления индивидуальности и субъектности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самостроительства,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самоутверждения.</w:t>
      </w:r>
    </w:p>
    <w:p w:rsidR="00644A77" w:rsidRDefault="00644A77" w:rsidP="00404B6E">
      <w:pPr>
        <w:pStyle w:val="ListParagraph"/>
        <w:numPr>
          <w:ilvl w:val="0"/>
          <w:numId w:val="44"/>
        </w:numPr>
        <w:tabs>
          <w:tab w:val="left" w:pos="2379"/>
        </w:tabs>
        <w:ind w:right="691" w:firstLine="707"/>
        <w:rPr>
          <w:sz w:val="24"/>
        </w:rPr>
      </w:pPr>
      <w:r>
        <w:rPr>
          <w:sz w:val="24"/>
        </w:rPr>
        <w:t>Принцип разнообразия направлений внеурочной деятельности, 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максимального количества направлений и видов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 для детей реальные возможности свободного выбора,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54"/>
          <w:sz w:val="24"/>
        </w:rPr>
        <w:t xml:space="preserve"> </w:t>
      </w:r>
      <w:r>
        <w:rPr>
          <w:sz w:val="24"/>
        </w:rPr>
        <w:t>своих</w:t>
      </w:r>
      <w:r>
        <w:rPr>
          <w:spacing w:val="55"/>
          <w:sz w:val="24"/>
        </w:rPr>
        <w:t xml:space="preserve"> </w:t>
      </w:r>
      <w:r>
        <w:rPr>
          <w:sz w:val="24"/>
        </w:rPr>
        <w:t>сил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5"/>
          <w:sz w:val="24"/>
        </w:rPr>
        <w:t xml:space="preserve"> </w:t>
      </w:r>
      <w:r>
        <w:rPr>
          <w:sz w:val="24"/>
        </w:rPr>
        <w:t>видах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ниши</w:t>
      </w:r>
      <w:r>
        <w:rPr>
          <w:spacing w:val="-3"/>
          <w:sz w:val="24"/>
        </w:rPr>
        <w:t xml:space="preserve"> </w:t>
      </w:r>
      <w:r>
        <w:rPr>
          <w:sz w:val="24"/>
        </w:rPr>
        <w:t>для удовлетворения потребностей, желаний,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</w:t>
      </w:r>
    </w:p>
    <w:p w:rsidR="00644A77" w:rsidRDefault="00644A77" w:rsidP="00404B6E">
      <w:pPr>
        <w:pStyle w:val="ListParagraph"/>
        <w:numPr>
          <w:ilvl w:val="0"/>
          <w:numId w:val="44"/>
        </w:numPr>
        <w:tabs>
          <w:tab w:val="left" w:pos="2453"/>
        </w:tabs>
        <w:spacing w:before="1"/>
        <w:ind w:right="696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при организации внеурочной деятельности. Часть 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студии.</w:t>
      </w:r>
    </w:p>
    <w:p w:rsidR="00644A77" w:rsidRDefault="00644A77" w:rsidP="00404B6E">
      <w:pPr>
        <w:pStyle w:val="ListParagraph"/>
        <w:numPr>
          <w:ilvl w:val="0"/>
          <w:numId w:val="44"/>
        </w:numPr>
        <w:tabs>
          <w:tab w:val="left" w:pos="2367"/>
        </w:tabs>
        <w:ind w:right="691" w:firstLine="707"/>
        <w:rPr>
          <w:sz w:val="24"/>
        </w:rPr>
      </w:pPr>
      <w:r>
        <w:rPr>
          <w:sz w:val="24"/>
        </w:rPr>
        <w:t>Принцип учета возможностей учебно-методического комплекта, используемого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644A77" w:rsidRDefault="00644A77" w:rsidP="00404B6E">
      <w:pPr>
        <w:pStyle w:val="ListParagraph"/>
        <w:numPr>
          <w:ilvl w:val="0"/>
          <w:numId w:val="44"/>
        </w:numPr>
        <w:tabs>
          <w:tab w:val="left" w:pos="2518"/>
        </w:tabs>
        <w:ind w:right="694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59"/>
          <w:sz w:val="24"/>
        </w:rPr>
        <w:t xml:space="preserve"> </w:t>
      </w:r>
      <w:r>
        <w:rPr>
          <w:sz w:val="24"/>
        </w:rPr>
        <w:t>достигаемые</w:t>
      </w:r>
      <w:r>
        <w:rPr>
          <w:spacing w:val="5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2"/>
          <w:sz w:val="24"/>
        </w:rPr>
        <w:t xml:space="preserve"> </w:t>
      </w:r>
      <w:r>
        <w:rPr>
          <w:sz w:val="24"/>
        </w:rPr>
        <w:t>не  только</w:t>
      </w:r>
    </w:p>
    <w:p w:rsidR="00644A77" w:rsidRDefault="00644A77">
      <w:pPr>
        <w:jc w:val="both"/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97"/>
      </w:pPr>
      <w:r>
        <w:t>личностно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644A77" w:rsidRDefault="00644A77">
      <w:pPr>
        <w:pStyle w:val="BodyText"/>
        <w:spacing w:before="1"/>
        <w:ind w:right="691" w:firstLine="707"/>
      </w:pPr>
      <w:r>
        <w:t>Специфика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подключиться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занятиям по интересам, познать новый способ существования – безоценочный, при этом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успеваемости по обязательным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дисциплинам.</w:t>
      </w:r>
    </w:p>
    <w:p w:rsidR="00644A77" w:rsidRDefault="00644A77">
      <w:pPr>
        <w:pStyle w:val="BodyText"/>
        <w:ind w:right="697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образования, интегрирует с ним, что позволяет сблизить процессы воспитания,</w:t>
      </w:r>
      <w:r>
        <w:rPr>
          <w:spacing w:val="1"/>
        </w:rPr>
        <w:t xml:space="preserve"> </w:t>
      </w:r>
      <w:r>
        <w:t>обучения и развития, решая тем самым одну из наиболее сложных проблем современной</w:t>
      </w:r>
      <w:r>
        <w:rPr>
          <w:spacing w:val="1"/>
        </w:rPr>
        <w:t xml:space="preserve"> </w:t>
      </w:r>
      <w:r>
        <w:t>педагогики. В процессе совместной творческой деятельности учителя и обучающегося</w:t>
      </w:r>
      <w:r>
        <w:rPr>
          <w:spacing w:val="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644A77" w:rsidRDefault="00644A77">
      <w:pPr>
        <w:pStyle w:val="Heading1"/>
        <w:ind w:left="2126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727"/>
        </w:tabs>
        <w:spacing w:before="1"/>
        <w:ind w:right="691" w:firstLine="0"/>
        <w:rPr>
          <w:sz w:val="24"/>
        </w:rPr>
      </w:pPr>
      <w:r>
        <w:rPr>
          <w:b/>
          <w:sz w:val="24"/>
        </w:rPr>
        <w:t>Спортивно-оздоровительное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 приобщить к здоровому образу жизни, формировать привычку к закаливанию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88"/>
        </w:tabs>
        <w:ind w:right="691" w:firstLine="0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мировой и отечественной культуры, подготовка их к самостоятельному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 к самосовершенствованию и воплощению духовных ценностей в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760"/>
        </w:tabs>
        <w:ind w:right="691" w:firstLine="0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62"/>
        </w:tabs>
        <w:ind w:right="698" w:firstLine="0"/>
        <w:rPr>
          <w:sz w:val="24"/>
        </w:rPr>
      </w:pPr>
      <w:r>
        <w:rPr>
          <w:sz w:val="24"/>
        </w:rPr>
        <w:t>трудовые,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творчеству.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763"/>
        </w:tabs>
        <w:ind w:right="696" w:firstLine="0"/>
        <w:rPr>
          <w:sz w:val="24"/>
        </w:rPr>
      </w:pPr>
      <w:r>
        <w:rPr>
          <w:b/>
          <w:sz w:val="24"/>
        </w:rPr>
        <w:t>Общеинтеллектуальное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активность, любознательность;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681"/>
        </w:tabs>
        <w:ind w:right="689" w:firstLine="0"/>
        <w:rPr>
          <w:sz w:val="24"/>
        </w:rPr>
      </w:pPr>
      <w:r>
        <w:rPr>
          <w:b/>
          <w:sz w:val="24"/>
        </w:rPr>
        <w:t>Общекультурноенаправление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заботливое отношение к миру, формирование активной жизненной позиции, 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организаторских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навыков.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BodyText"/>
        <w:jc w:val="left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формы: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ind w:hanging="241"/>
        <w:jc w:val="left"/>
        <w:rPr>
          <w:sz w:val="24"/>
        </w:rPr>
      </w:pPr>
      <w:r>
        <w:rPr>
          <w:sz w:val="24"/>
        </w:rPr>
        <w:t>Экскурсии;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ind w:hanging="241"/>
        <w:jc w:val="left"/>
        <w:rPr>
          <w:sz w:val="24"/>
        </w:rPr>
      </w:pPr>
      <w:r>
        <w:rPr>
          <w:sz w:val="24"/>
        </w:rPr>
        <w:t>Кружки;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ind w:hanging="241"/>
        <w:jc w:val="left"/>
        <w:rPr>
          <w:sz w:val="24"/>
        </w:rPr>
      </w:pPr>
      <w:r>
        <w:rPr>
          <w:sz w:val="24"/>
        </w:rPr>
        <w:t>Секции;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spacing w:before="1"/>
        <w:ind w:hanging="241"/>
        <w:jc w:val="left"/>
        <w:rPr>
          <w:sz w:val="24"/>
        </w:rPr>
      </w:pPr>
      <w:r>
        <w:rPr>
          <w:sz w:val="24"/>
        </w:rPr>
        <w:t>Конференции;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ind w:hanging="241"/>
        <w:jc w:val="left"/>
        <w:rPr>
          <w:sz w:val="24"/>
        </w:rPr>
      </w:pPr>
      <w:r>
        <w:rPr>
          <w:sz w:val="24"/>
        </w:rPr>
        <w:t>Деловые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ind w:hanging="241"/>
        <w:jc w:val="left"/>
        <w:rPr>
          <w:sz w:val="24"/>
        </w:rPr>
      </w:pPr>
      <w:r>
        <w:rPr>
          <w:sz w:val="24"/>
        </w:rPr>
        <w:t>Олимпиады;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ind w:hanging="241"/>
        <w:jc w:val="left"/>
        <w:rPr>
          <w:sz w:val="24"/>
        </w:rPr>
      </w:pPr>
      <w:r>
        <w:rPr>
          <w:sz w:val="24"/>
        </w:rPr>
        <w:t>Соревнования;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ind w:hanging="241"/>
        <w:jc w:val="left"/>
        <w:rPr>
          <w:sz w:val="24"/>
        </w:rPr>
      </w:pPr>
      <w:r>
        <w:rPr>
          <w:sz w:val="24"/>
        </w:rPr>
        <w:t>Конкурсы;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659"/>
        </w:tabs>
        <w:ind w:hanging="241"/>
        <w:jc w:val="left"/>
        <w:rPr>
          <w:sz w:val="24"/>
        </w:rPr>
      </w:pPr>
      <w:r>
        <w:rPr>
          <w:sz w:val="24"/>
        </w:rPr>
        <w:t>Фестивали;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779"/>
        </w:tabs>
        <w:ind w:left="1778" w:hanging="361"/>
        <w:jc w:val="left"/>
        <w:rPr>
          <w:sz w:val="24"/>
        </w:rPr>
      </w:pPr>
      <w:r>
        <w:rPr>
          <w:sz w:val="24"/>
        </w:rPr>
        <w:t>Поисковые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779"/>
        </w:tabs>
        <w:ind w:left="1778" w:hanging="361"/>
        <w:jc w:val="left"/>
        <w:rPr>
          <w:sz w:val="24"/>
        </w:rPr>
      </w:pPr>
      <w:r>
        <w:rPr>
          <w:sz w:val="24"/>
        </w:rPr>
        <w:t>Общественно-полезные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</w:p>
    <w:p w:rsidR="00644A77" w:rsidRDefault="00644A77" w:rsidP="00404B6E">
      <w:pPr>
        <w:pStyle w:val="ListParagraph"/>
        <w:numPr>
          <w:ilvl w:val="0"/>
          <w:numId w:val="43"/>
        </w:numPr>
        <w:tabs>
          <w:tab w:val="left" w:pos="1779"/>
        </w:tabs>
        <w:ind w:left="1778" w:hanging="361"/>
        <w:jc w:val="left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BodyText"/>
        <w:ind w:right="691"/>
        <w:jc w:val="left"/>
      </w:pPr>
      <w:r>
        <w:t>Режим</w:t>
      </w:r>
      <w:r>
        <w:rPr>
          <w:spacing w:val="3"/>
        </w:rPr>
        <w:t xml:space="preserve"> </w:t>
      </w:r>
      <w:r>
        <w:t>функционирования</w:t>
      </w:r>
      <w:r>
        <w:rPr>
          <w:spacing w:val="4"/>
        </w:rPr>
        <w:t xml:space="preserve"> </w:t>
      </w:r>
      <w:r>
        <w:t>МАОУ</w:t>
      </w:r>
      <w:r>
        <w:rPr>
          <w:spacing w:val="4"/>
        </w:rPr>
        <w:t xml:space="preserve"> </w:t>
      </w:r>
      <w:r>
        <w:t>СОШ</w:t>
      </w:r>
      <w:r>
        <w:rPr>
          <w:spacing w:val="4"/>
        </w:rPr>
        <w:t xml:space="preserve"> </w:t>
      </w:r>
      <w:r>
        <w:t>№1</w:t>
      </w:r>
      <w:r>
        <w:rPr>
          <w:spacing w:val="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Туймазы</w:t>
      </w:r>
      <w:r>
        <w:rPr>
          <w:spacing w:val="10"/>
        </w:rPr>
        <w:t xml:space="preserve"> </w:t>
      </w:r>
      <w:r>
        <w:t>устанавливается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СП</w:t>
      </w:r>
      <w:r>
        <w:rPr>
          <w:spacing w:val="-2"/>
        </w:rPr>
        <w:t xml:space="preserve"> </w:t>
      </w:r>
      <w:r>
        <w:t>2.4.3648-20и Уставом</w:t>
      </w:r>
      <w:r>
        <w:rPr>
          <w:spacing w:val="-2"/>
        </w:rPr>
        <w:t xml:space="preserve"> </w:t>
      </w:r>
      <w:r>
        <w:t>школы.</w:t>
      </w:r>
    </w:p>
    <w:p w:rsidR="00644A77" w:rsidRDefault="00644A77">
      <w:pPr>
        <w:pStyle w:val="BodyText"/>
        <w:jc w:val="left"/>
      </w:pPr>
      <w:r>
        <w:rPr>
          <w:b/>
        </w:rPr>
        <w:t>.</w:t>
      </w:r>
      <w:r>
        <w:rPr>
          <w:b/>
          <w:spacing w:val="-1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 функционирует: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59"/>
        </w:tabs>
        <w:spacing w:before="1"/>
        <w:ind w:left="1558" w:hanging="141"/>
        <w:jc w:val="left"/>
        <w:rPr>
          <w:sz w:val="24"/>
        </w:rPr>
      </w:pPr>
      <w:r>
        <w:rPr>
          <w:sz w:val="24"/>
        </w:rPr>
        <w:t>понедельник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пятница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08.00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19.00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часов,</w:t>
      </w:r>
    </w:p>
    <w:p w:rsidR="00644A77" w:rsidRDefault="00644A77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59"/>
        </w:tabs>
        <w:spacing w:before="73"/>
        <w:ind w:left="1558" w:hanging="141"/>
        <w:jc w:val="left"/>
        <w:rPr>
          <w:sz w:val="24"/>
        </w:rPr>
      </w:pPr>
      <w:r>
        <w:rPr>
          <w:sz w:val="24"/>
        </w:rPr>
        <w:t>суббота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09.00 до</w:t>
      </w:r>
      <w:r>
        <w:rPr>
          <w:spacing w:val="-1"/>
          <w:sz w:val="24"/>
        </w:rPr>
        <w:t xml:space="preserve"> </w:t>
      </w:r>
      <w:r>
        <w:rPr>
          <w:sz w:val="24"/>
        </w:rPr>
        <w:t>14.00 часов.</w:t>
      </w:r>
    </w:p>
    <w:p w:rsidR="00644A77" w:rsidRDefault="00644A77">
      <w:pPr>
        <w:pStyle w:val="BodyText"/>
        <w:spacing w:before="1"/>
        <w:ind w:right="691" w:firstLine="60"/>
        <w:jc w:val="left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учебным</w:t>
      </w:r>
      <w:r>
        <w:rPr>
          <w:spacing w:val="38"/>
        </w:rPr>
        <w:t xml:space="preserve"> </w:t>
      </w:r>
      <w:r>
        <w:t>планом</w:t>
      </w:r>
      <w:r>
        <w:rPr>
          <w:spacing w:val="38"/>
        </w:rPr>
        <w:t xml:space="preserve"> </w:t>
      </w:r>
      <w:r>
        <w:t>устанавливается</w:t>
      </w:r>
      <w:r>
        <w:rPr>
          <w:spacing w:val="39"/>
        </w:rPr>
        <w:t xml:space="preserve"> </w:t>
      </w:r>
      <w:r>
        <w:t>следующая</w:t>
      </w:r>
      <w:r>
        <w:rPr>
          <w:spacing w:val="41"/>
        </w:rPr>
        <w:t xml:space="preserve"> </w:t>
      </w:r>
      <w:r>
        <w:t>продолжительность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года: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61"/>
        </w:tabs>
        <w:ind w:left="1560" w:hanging="143"/>
        <w:jc w:val="left"/>
        <w:rPr>
          <w:sz w:val="24"/>
        </w:rPr>
      </w:pPr>
      <w:r>
        <w:rPr>
          <w:sz w:val="24"/>
        </w:rPr>
        <w:t>II-</w:t>
      </w:r>
      <w:r>
        <w:rPr>
          <w:spacing w:val="-2"/>
          <w:sz w:val="24"/>
        </w:rPr>
        <w:t xml:space="preserve"> </w:t>
      </w:r>
      <w:r>
        <w:rPr>
          <w:sz w:val="24"/>
        </w:rPr>
        <w:t>XI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недель;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61"/>
        </w:tabs>
        <w:ind w:left="1560" w:hanging="143"/>
        <w:jc w:val="left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недель.</w:t>
      </w:r>
    </w:p>
    <w:p w:rsidR="00644A77" w:rsidRDefault="00644A77">
      <w:pPr>
        <w:pStyle w:val="BodyText"/>
        <w:ind w:right="3691"/>
        <w:jc w:val="left"/>
      </w:pPr>
      <w:r>
        <w:t>Учебный год начинается с 1 сентября, заканчивается –25 мая.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каникул: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 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дней;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-1"/>
          <w:sz w:val="24"/>
        </w:rPr>
        <w:t xml:space="preserve"> </w:t>
      </w:r>
      <w:r>
        <w:rPr>
          <w:sz w:val="24"/>
        </w:rPr>
        <w:t>в 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дней.</w:t>
      </w:r>
    </w:p>
    <w:p w:rsidR="00644A77" w:rsidRDefault="00644A77">
      <w:pPr>
        <w:pStyle w:val="BodyText"/>
        <w:ind w:right="692" w:firstLine="707"/>
      </w:pPr>
      <w:r>
        <w:t>Продолжительность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 СП 2.4.3648-20 и осуществляется в соответствии с планом и расписанием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до 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644A77" w:rsidRDefault="00644A77">
      <w:pPr>
        <w:pStyle w:val="BodyText"/>
        <w:spacing w:before="1"/>
        <w:ind w:right="695" w:firstLine="707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отделении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образовательной организации, организациях дополнительного образования,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количество часов внеурочной деятельности сокращается, при предоставлении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справок,</w:t>
      </w:r>
      <w:r>
        <w:rPr>
          <w:spacing w:val="-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организаций.</w:t>
      </w:r>
    </w:p>
    <w:p w:rsidR="00644A77" w:rsidRDefault="00644A77">
      <w:pPr>
        <w:pStyle w:val="BodyText"/>
        <w:ind w:right="694" w:firstLine="707"/>
      </w:pPr>
      <w:r>
        <w:t>В начальной школе 1-4 классах внеурочная деятельность организуется во 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644A77" w:rsidRDefault="00644A77">
      <w:pPr>
        <w:pStyle w:val="BodyText"/>
        <w:ind w:left="2126"/>
      </w:pP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V-IX</w:t>
      </w:r>
      <w:r>
        <w:rPr>
          <w:spacing w:val="-5"/>
        </w:rPr>
        <w:t xml:space="preserve"> </w:t>
      </w:r>
      <w:r>
        <w:t>классах устанавливается</w:t>
      </w:r>
      <w:r>
        <w:rPr>
          <w:spacing w:val="-2"/>
        </w:rPr>
        <w:t xml:space="preserve"> </w:t>
      </w:r>
      <w:r>
        <w:t>пятидневная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неделя.</w:t>
      </w:r>
    </w:p>
    <w:p w:rsidR="00644A77" w:rsidRDefault="00644A77">
      <w:pPr>
        <w:pStyle w:val="BodyText"/>
        <w:ind w:right="69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субботам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составляет до</w:t>
      </w:r>
      <w:r>
        <w:rPr>
          <w:spacing w:val="-1"/>
        </w:rPr>
        <w:t xml:space="preserve"> </w:t>
      </w:r>
      <w:r>
        <w:t>10 часов в</w:t>
      </w:r>
      <w:r>
        <w:rPr>
          <w:spacing w:val="-1"/>
        </w:rPr>
        <w:t xml:space="preserve"> </w:t>
      </w:r>
      <w:r>
        <w:t>неделю.</w:t>
      </w:r>
    </w:p>
    <w:p w:rsidR="00644A77" w:rsidRDefault="00644A77">
      <w:pPr>
        <w:pStyle w:val="BodyText"/>
        <w:ind w:right="692" w:firstLine="707"/>
      </w:pPr>
      <w:r>
        <w:t>Продолжительность занятий внеурочной деятельности в 5-11-х классах, составляет</w:t>
      </w:r>
      <w:r>
        <w:rPr>
          <w:spacing w:val="1"/>
        </w:rPr>
        <w:t xml:space="preserve"> </w:t>
      </w:r>
      <w:r>
        <w:t>40 минут.</w:t>
      </w:r>
    </w:p>
    <w:p w:rsidR="00644A77" w:rsidRDefault="00644A77">
      <w:pPr>
        <w:pStyle w:val="BodyText"/>
        <w:spacing w:line="276" w:lineRule="auto"/>
        <w:ind w:right="696" w:firstLine="707"/>
      </w:pPr>
      <w:r>
        <w:t>Начало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пятницу во вторую половину дня для первой смены, в первой половине дня для второй</w:t>
      </w:r>
      <w:r>
        <w:rPr>
          <w:spacing w:val="1"/>
        </w:rPr>
        <w:t xml:space="preserve"> </w:t>
      </w:r>
      <w:r>
        <w:t>смены, в соответствии с расписанием. Кружковая деятельность проводится в субботу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и расписанием.</w:t>
      </w:r>
    </w:p>
    <w:p w:rsidR="00644A77" w:rsidRDefault="00644A77">
      <w:pPr>
        <w:pStyle w:val="Heading1"/>
        <w:ind w:left="2186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644A77" w:rsidRDefault="00644A77">
      <w:pPr>
        <w:pStyle w:val="BodyText"/>
        <w:ind w:right="692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зачетов,</w:t>
      </w:r>
      <w:r>
        <w:rPr>
          <w:spacing w:val="-1"/>
        </w:rPr>
        <w:t xml:space="preserve"> </w:t>
      </w:r>
      <w:r>
        <w:t>защиты рефератов, защиты проектов.</w:t>
      </w:r>
    </w:p>
    <w:p w:rsidR="00644A77" w:rsidRDefault="00644A77">
      <w:pPr>
        <w:pStyle w:val="Heading1"/>
        <w:ind w:left="2186"/>
      </w:pPr>
      <w:r>
        <w:t>Обеспечение</w:t>
      </w:r>
      <w:r>
        <w:rPr>
          <w:spacing w:val="-5"/>
        </w:rPr>
        <w:t xml:space="preserve"> </w:t>
      </w:r>
      <w:r>
        <w:t>плана</w:t>
      </w:r>
    </w:p>
    <w:p w:rsidR="00644A77" w:rsidRDefault="00644A77">
      <w:pPr>
        <w:pStyle w:val="BodyText"/>
        <w:ind w:right="690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2023/2024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установленных СП2.4.3648-20 «Санитарно-эпидемиологические требования к условиям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 внеурочной деятельности в 1-4, 5-11 классах, реализующих 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стандарты НОО,</w:t>
      </w:r>
      <w:r>
        <w:rPr>
          <w:spacing w:val="-2"/>
        </w:rPr>
        <w:t xml:space="preserve"> </w:t>
      </w:r>
      <w:r>
        <w:t>ООО, СОО.</w:t>
      </w:r>
    </w:p>
    <w:p w:rsidR="00644A77" w:rsidRDefault="00644A77">
      <w:pPr>
        <w:pStyle w:val="BodyText"/>
        <w:spacing w:before="1"/>
        <w:ind w:right="693" w:firstLine="707"/>
      </w:pP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обладает материально-технической базой для осуществления обучения согласно данному</w:t>
      </w:r>
      <w:r>
        <w:rPr>
          <w:spacing w:val="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внеурочной деятельности.</w:t>
      </w:r>
    </w:p>
    <w:p w:rsidR="00644A77" w:rsidRDefault="00644A77">
      <w:pPr>
        <w:pStyle w:val="BodyText"/>
        <w:ind w:right="693" w:firstLine="707"/>
      </w:pP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объединениях школы.</w:t>
      </w:r>
    </w:p>
    <w:p w:rsidR="00644A77" w:rsidRDefault="00644A77">
      <w:pPr>
        <w:pStyle w:val="BodyText"/>
        <w:ind w:left="0"/>
        <w:jc w:val="left"/>
      </w:pPr>
    </w:p>
    <w:p w:rsidR="00644A77" w:rsidRDefault="00644A77">
      <w:pPr>
        <w:pStyle w:val="Heading1"/>
        <w:ind w:left="5141" w:right="717" w:hanging="3690"/>
        <w:jc w:val="left"/>
      </w:pPr>
      <w:r>
        <w:t>Особенности плана внеурочной деятельности в соответствии с требованиями ФООП</w:t>
      </w:r>
      <w:r>
        <w:rPr>
          <w:spacing w:val="-57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ООО, СОО</w:t>
      </w:r>
    </w:p>
    <w:p w:rsidR="00644A77" w:rsidRDefault="00644A77">
      <w:p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>
      <w:pPr>
        <w:pStyle w:val="BodyText"/>
        <w:spacing w:before="73"/>
        <w:ind w:right="688" w:firstLine="707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 деятельность, осуществляемую в формах, отличных от классно-урочной,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1"/>
        <w:ind w:left="0"/>
        <w:jc w:val="left"/>
      </w:pPr>
    </w:p>
    <w:p w:rsidR="00644A77" w:rsidRDefault="00644A77">
      <w:pPr>
        <w:pStyle w:val="Heading1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:rsidR="00644A77" w:rsidRDefault="00644A77" w:rsidP="00404B6E">
      <w:pPr>
        <w:pStyle w:val="ListParagraph"/>
        <w:numPr>
          <w:ilvl w:val="0"/>
          <w:numId w:val="92"/>
        </w:numPr>
        <w:tabs>
          <w:tab w:val="left" w:pos="1563"/>
        </w:tabs>
        <w:ind w:right="693" w:firstLine="0"/>
        <w:rPr>
          <w:sz w:val="24"/>
        </w:rPr>
      </w:pPr>
      <w:r>
        <w:rPr>
          <w:sz w:val="24"/>
        </w:rPr>
        <w:t>спортивно-оздоровительное; духовно-нравственное; общеинтеллектуальное; социальное;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 общественно-полезные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практики.</w:t>
      </w:r>
    </w:p>
    <w:p w:rsidR="00644A77" w:rsidRDefault="00644A77">
      <w:pPr>
        <w:pStyle w:val="BodyText"/>
        <w:ind w:right="691" w:firstLine="707"/>
      </w:pPr>
      <w:r>
        <w:t>План внеурочной деятельности определяет состав и структуру направлений, формы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возможностей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644A77" w:rsidRDefault="00644A77">
      <w:pPr>
        <w:pStyle w:val="BodyText"/>
        <w:spacing w:before="1"/>
        <w:ind w:right="696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44A77" w:rsidRDefault="00644A77">
      <w:pPr>
        <w:pStyle w:val="BodyText"/>
        <w:ind w:right="696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ind w:right="698" w:firstLine="707"/>
      </w:pP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 15 человек.</w:t>
      </w:r>
    </w:p>
    <w:p w:rsidR="00644A77" w:rsidRDefault="00644A77">
      <w:pPr>
        <w:pStyle w:val="BodyText"/>
        <w:ind w:right="696" w:firstLine="707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 учреждений дополнительного образования.</w:t>
      </w:r>
    </w:p>
    <w:p w:rsidR="00644A77" w:rsidRDefault="00644A77">
      <w:pPr>
        <w:pStyle w:val="BodyText"/>
        <w:ind w:right="691" w:firstLine="707"/>
      </w:pP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педагогами школы в соответствии с требованиями к рабочим программам 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 утверждаются педагогическим</w:t>
      </w:r>
      <w:r>
        <w:rPr>
          <w:spacing w:val="-2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ОУ.</w:t>
      </w:r>
    </w:p>
    <w:p w:rsidR="00644A77" w:rsidRDefault="00644A77">
      <w:pPr>
        <w:pStyle w:val="BodyText"/>
        <w:ind w:right="694" w:firstLine="70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 часов в</w:t>
      </w:r>
      <w:r>
        <w:rPr>
          <w:spacing w:val="-1"/>
        </w:rPr>
        <w:t xml:space="preserve"> </w:t>
      </w:r>
      <w:r>
        <w:t>неделю, т.е.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350 часов в</w:t>
      </w:r>
      <w:r>
        <w:rPr>
          <w:spacing w:val="-1"/>
        </w:rPr>
        <w:t xml:space="preserve"> </w:t>
      </w:r>
      <w:r>
        <w:t>год.</w:t>
      </w:r>
    </w:p>
    <w:p w:rsidR="00644A77" w:rsidRDefault="00644A77">
      <w:pPr>
        <w:pStyle w:val="BodyText"/>
        <w:spacing w:before="2"/>
        <w:ind w:left="0"/>
        <w:jc w:val="left"/>
        <w:rPr>
          <w:sz w:val="19"/>
        </w:rPr>
      </w:pPr>
    </w:p>
    <w:p w:rsidR="00644A77" w:rsidRDefault="00644A77">
      <w:pPr>
        <w:pStyle w:val="Heading1"/>
        <w:spacing w:before="90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образования.</w:t>
      </w:r>
    </w:p>
    <w:p w:rsidR="00644A77" w:rsidRDefault="00644A77">
      <w:pPr>
        <w:pStyle w:val="BodyText"/>
        <w:spacing w:before="40"/>
        <w:ind w:left="2126"/>
        <w:jc w:val="left"/>
      </w:pPr>
      <w:r>
        <w:t>Спортивно-оздоровительное</w:t>
      </w:r>
      <w:r>
        <w:rPr>
          <w:spacing w:val="-7"/>
        </w:rPr>
        <w:t xml:space="preserve"> </w:t>
      </w:r>
      <w:r>
        <w:t>направление: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293"/>
        </w:tabs>
        <w:spacing w:before="41" w:line="278" w:lineRule="auto"/>
        <w:ind w:right="698" w:firstLine="707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осознаний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22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2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266"/>
        </w:tabs>
        <w:spacing w:line="272" w:lineRule="exact"/>
        <w:ind w:left="2266" w:hanging="14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пагубно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415"/>
          <w:tab w:val="left" w:pos="3364"/>
          <w:tab w:val="left" w:pos="4244"/>
          <w:tab w:val="left" w:pos="5678"/>
          <w:tab w:val="left" w:pos="6522"/>
          <w:tab w:val="left" w:pos="7851"/>
          <w:tab w:val="left" w:pos="9185"/>
          <w:tab w:val="left" w:pos="10060"/>
        </w:tabs>
        <w:spacing w:before="41" w:line="276" w:lineRule="auto"/>
        <w:ind w:right="696" w:firstLine="707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делать</w:t>
      </w:r>
      <w:r>
        <w:rPr>
          <w:sz w:val="24"/>
        </w:rPr>
        <w:tab/>
        <w:t>осознанный</w:t>
      </w:r>
      <w:r>
        <w:rPr>
          <w:sz w:val="24"/>
        </w:rPr>
        <w:tab/>
        <w:t>выбор</w:t>
      </w:r>
      <w:r>
        <w:rPr>
          <w:sz w:val="24"/>
        </w:rPr>
        <w:tab/>
        <w:t>поступков,</w:t>
      </w:r>
      <w:r>
        <w:rPr>
          <w:sz w:val="24"/>
        </w:rPr>
        <w:tab/>
        <w:t>поведения,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 и укрепить здоровье;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398"/>
        </w:tabs>
        <w:spacing w:before="2" w:line="276" w:lineRule="auto"/>
        <w:ind w:right="697" w:firstLine="707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305"/>
        </w:tabs>
        <w:spacing w:line="276" w:lineRule="auto"/>
        <w:ind w:right="701" w:firstLine="707"/>
        <w:jc w:val="left"/>
        <w:rPr>
          <w:sz w:val="24"/>
        </w:rPr>
      </w:pPr>
      <w:r>
        <w:rPr>
          <w:sz w:val="24"/>
        </w:rPr>
        <w:t>сформированное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35"/>
          <w:sz w:val="24"/>
        </w:rPr>
        <w:t xml:space="preserve"> </w:t>
      </w:r>
      <w:r>
        <w:rPr>
          <w:sz w:val="24"/>
        </w:rPr>
        <w:t>(здоровом)</w:t>
      </w:r>
      <w:r>
        <w:rPr>
          <w:spacing w:val="36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структуре;</w:t>
      </w:r>
    </w:p>
    <w:p w:rsidR="00644A77" w:rsidRDefault="00644A77">
      <w:pPr>
        <w:pStyle w:val="BodyText"/>
        <w:ind w:left="2126"/>
        <w:jc w:val="left"/>
      </w:pPr>
      <w:r>
        <w:t>Духовно-нравственное</w:t>
      </w:r>
      <w:r>
        <w:rPr>
          <w:spacing w:val="-7"/>
        </w:rPr>
        <w:t xml:space="preserve"> </w:t>
      </w:r>
      <w:r>
        <w:t>направление: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290"/>
        </w:tabs>
        <w:spacing w:before="41" w:line="276" w:lineRule="auto"/>
        <w:ind w:right="693" w:firstLine="707"/>
        <w:rPr>
          <w:sz w:val="24"/>
        </w:rPr>
      </w:pPr>
      <w:r>
        <w:rPr>
          <w:sz w:val="24"/>
        </w:rPr>
        <w:t>осознанное ценностное отношение к национальным базовым ценностям,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старшему поколению;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266"/>
        </w:tabs>
        <w:ind w:left="2266" w:hanging="140"/>
        <w:rPr>
          <w:sz w:val="24"/>
        </w:rPr>
      </w:pPr>
      <w:r>
        <w:rPr>
          <w:sz w:val="24"/>
        </w:rPr>
        <w:t>сформированная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компетенция;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310"/>
        </w:tabs>
        <w:spacing w:before="41" w:line="276" w:lineRule="auto"/>
        <w:ind w:right="696" w:firstLine="707"/>
        <w:rPr>
          <w:sz w:val="24"/>
        </w:rPr>
      </w:pPr>
      <w:r>
        <w:rPr>
          <w:sz w:val="24"/>
        </w:rPr>
        <w:t>понимание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этических норм взаимоотношений в семье, между поколениями, 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305"/>
        </w:tabs>
        <w:spacing w:before="1" w:line="276" w:lineRule="auto"/>
        <w:ind w:right="698" w:firstLine="707"/>
        <w:rPr>
          <w:sz w:val="24"/>
        </w:rPr>
      </w:pPr>
      <w:r>
        <w:rPr>
          <w:sz w:val="24"/>
        </w:rPr>
        <w:t>уважительное отношение к жизненным проблемам других людей, сочувствие 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находящемуся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 ситуации;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314"/>
        </w:tabs>
        <w:spacing w:line="276" w:lineRule="auto"/>
        <w:ind w:right="698" w:firstLine="707"/>
        <w:rPr>
          <w:sz w:val="24"/>
        </w:rPr>
      </w:pPr>
      <w:r>
        <w:rPr>
          <w:sz w:val="24"/>
        </w:rPr>
        <w:t>уважительное отношение к родителям (законным представителям), к 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младшим;</w:t>
      </w:r>
    </w:p>
    <w:p w:rsidR="00644A77" w:rsidRDefault="00644A77" w:rsidP="00404B6E">
      <w:pPr>
        <w:pStyle w:val="ListParagraph"/>
        <w:numPr>
          <w:ilvl w:val="2"/>
          <w:numId w:val="42"/>
        </w:numPr>
        <w:tabs>
          <w:tab w:val="left" w:pos="2396"/>
        </w:tabs>
        <w:spacing w:line="276" w:lineRule="auto"/>
        <w:ind w:right="692" w:firstLine="70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:rsidR="00644A77" w:rsidRDefault="00644A77">
      <w:pPr>
        <w:pStyle w:val="BodyText"/>
        <w:spacing w:line="275" w:lineRule="exact"/>
        <w:ind w:left="2126"/>
      </w:pPr>
      <w:r>
        <w:t>Общеинтеллектуальное</w:t>
      </w:r>
      <w:r>
        <w:rPr>
          <w:spacing w:val="-10"/>
        </w:rPr>
        <w:t xml:space="preserve"> </w:t>
      </w:r>
      <w:r>
        <w:t>направление:</w:t>
      </w:r>
    </w:p>
    <w:p w:rsidR="00644A77" w:rsidRDefault="00644A77">
      <w:pPr>
        <w:spacing w:line="275" w:lineRule="exact"/>
      </w:pP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516"/>
        </w:tabs>
        <w:spacing w:before="73" w:line="278" w:lineRule="auto"/>
        <w:ind w:right="691" w:firstLine="707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31"/>
        </w:tabs>
        <w:spacing w:line="276" w:lineRule="auto"/>
        <w:ind w:right="687" w:firstLine="707"/>
        <w:rPr>
          <w:sz w:val="24"/>
        </w:rPr>
      </w:pPr>
      <w:r>
        <w:rPr>
          <w:sz w:val="24"/>
        </w:rPr>
        <w:t>сформированная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94"/>
        </w:tabs>
        <w:spacing w:line="276" w:lineRule="auto"/>
        <w:ind w:right="697" w:firstLine="707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познавательных задач; нестандартные решения, овладение 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(поиск, переработка, выдача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02"/>
        </w:tabs>
        <w:spacing w:line="276" w:lineRule="auto"/>
        <w:ind w:right="695" w:firstLine="707"/>
        <w:rPr>
          <w:sz w:val="24"/>
        </w:rPr>
      </w:pPr>
      <w:r>
        <w:rPr>
          <w:sz w:val="24"/>
        </w:rPr>
        <w:t>развитие познавательных процессов: восприятия, внимания, памяти,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437"/>
        </w:tabs>
        <w:spacing w:line="276" w:lineRule="auto"/>
        <w:ind w:right="695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траекторию;</w:t>
      </w:r>
    </w:p>
    <w:p w:rsidR="00644A77" w:rsidRDefault="00644A77" w:rsidP="002E4436">
      <w:pPr>
        <w:pStyle w:val="BodyText"/>
        <w:spacing w:line="275" w:lineRule="exact"/>
        <w:ind w:left="2126"/>
      </w:pPr>
      <w:r>
        <w:t>Общекультурное</w:t>
      </w:r>
      <w:r>
        <w:rPr>
          <w:spacing w:val="-7"/>
        </w:rPr>
        <w:t xml:space="preserve"> </w:t>
      </w:r>
      <w:r>
        <w:t>направление: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10"/>
        </w:tabs>
        <w:spacing w:before="39" w:line="276" w:lineRule="auto"/>
        <w:ind w:right="693" w:firstLine="707"/>
        <w:rPr>
          <w:sz w:val="24"/>
        </w:rPr>
      </w:pPr>
      <w:r>
        <w:rPr>
          <w:sz w:val="24"/>
        </w:rPr>
        <w:t>понимание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этических норм взаимоотношений в семье, между поколениями, 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271"/>
        </w:tabs>
        <w:spacing w:line="276" w:lineRule="auto"/>
        <w:ind w:right="690" w:firstLine="707"/>
        <w:rPr>
          <w:sz w:val="24"/>
        </w:rPr>
      </w:pPr>
      <w:r>
        <w:rPr>
          <w:sz w:val="24"/>
        </w:rPr>
        <w:t>понимание и осознание эстетических и художественных ценностей 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266"/>
        </w:tabs>
        <w:spacing w:before="2"/>
        <w:ind w:left="2266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266"/>
        </w:tabs>
        <w:spacing w:before="40"/>
        <w:ind w:left="2266" w:hanging="140"/>
        <w:rPr>
          <w:sz w:val="24"/>
        </w:rPr>
      </w:pPr>
      <w:r>
        <w:rPr>
          <w:sz w:val="24"/>
        </w:rPr>
        <w:t>сформированное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2"/>
          <w:sz w:val="24"/>
        </w:rPr>
        <w:t xml:space="preserve"> </w:t>
      </w:r>
      <w:r>
        <w:rPr>
          <w:sz w:val="24"/>
        </w:rPr>
        <w:t>миру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2"/>
          <w:sz w:val="24"/>
        </w:rPr>
        <w:t xml:space="preserve"> </w:t>
      </w:r>
      <w:r>
        <w:rPr>
          <w:sz w:val="24"/>
        </w:rPr>
        <w:t>себе;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22"/>
        </w:tabs>
        <w:spacing w:before="41" w:line="276" w:lineRule="auto"/>
        <w:ind w:right="696" w:firstLine="707"/>
        <w:rPr>
          <w:sz w:val="24"/>
        </w:rPr>
      </w:pPr>
      <w:r>
        <w:rPr>
          <w:sz w:val="24"/>
        </w:rPr>
        <w:t>сформированная потребность повышать сой культурный уровень; 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67"/>
        </w:tabs>
        <w:spacing w:before="1" w:line="276" w:lineRule="auto"/>
        <w:ind w:right="696" w:firstLine="707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644A77" w:rsidRDefault="00644A77" w:rsidP="002E4436">
      <w:pPr>
        <w:pStyle w:val="BodyText"/>
        <w:spacing w:line="275" w:lineRule="exact"/>
        <w:ind w:left="2126"/>
      </w:pPr>
      <w:r>
        <w:t>Социальное</w:t>
      </w:r>
      <w:r>
        <w:rPr>
          <w:spacing w:val="-7"/>
        </w:rPr>
        <w:t xml:space="preserve"> </w:t>
      </w:r>
      <w:r>
        <w:t>направление: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50"/>
        </w:tabs>
        <w:spacing w:before="41" w:line="276" w:lineRule="auto"/>
        <w:ind w:right="693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социально одобряемых и неодобряемых формах поведения в обществе и т. п.),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 реальности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84"/>
        </w:tabs>
        <w:spacing w:before="1" w:line="276" w:lineRule="auto"/>
        <w:ind w:right="693" w:firstLine="707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422"/>
        </w:tabs>
        <w:spacing w:before="1" w:line="276" w:lineRule="auto"/>
        <w:ind w:right="696" w:firstLine="707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86"/>
        </w:tabs>
        <w:spacing w:line="278" w:lineRule="auto"/>
        <w:ind w:right="695" w:firstLine="707"/>
        <w:rPr>
          <w:sz w:val="24"/>
        </w:rPr>
      </w:pP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мобильность;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290"/>
        </w:tabs>
        <w:spacing w:line="276" w:lineRule="auto"/>
        <w:ind w:right="695" w:firstLine="707"/>
        <w:rPr>
          <w:sz w:val="24"/>
        </w:rPr>
      </w:pPr>
      <w:r>
        <w:rPr>
          <w:sz w:val="24"/>
        </w:rPr>
        <w:t>умение коммуникативно взаимодействовать с окружающими людьми,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644A77" w:rsidRDefault="00644A77" w:rsidP="002E4436">
      <w:pPr>
        <w:pStyle w:val="ListParagraph"/>
        <w:numPr>
          <w:ilvl w:val="2"/>
          <w:numId w:val="42"/>
        </w:numPr>
        <w:tabs>
          <w:tab w:val="left" w:pos="2362"/>
        </w:tabs>
        <w:spacing w:line="276" w:lineRule="auto"/>
        <w:ind w:right="695" w:firstLine="707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 w:rsidP="002E4436">
      <w:pPr>
        <w:pStyle w:val="BodyText"/>
        <w:spacing w:before="5"/>
        <w:ind w:left="0"/>
        <w:jc w:val="left"/>
        <w:rPr>
          <w:sz w:val="23"/>
        </w:rPr>
      </w:pPr>
    </w:p>
    <w:p w:rsidR="00644A77" w:rsidRDefault="00644A77" w:rsidP="002E4436">
      <w:pPr>
        <w:pStyle w:val="Heading1"/>
        <w:ind w:left="2710"/>
        <w:jc w:val="left"/>
      </w:pPr>
      <w:r>
        <w:t>Системные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несистемные</w:t>
      </w:r>
      <w:r>
        <w:rPr>
          <w:spacing w:val="-5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644A77" w:rsidRDefault="00644A77">
      <w:pPr>
        <w:spacing w:line="275" w:lineRule="exact"/>
      </w:pPr>
    </w:p>
    <w:p w:rsidR="00644A77" w:rsidRDefault="00644A77" w:rsidP="002E4436">
      <w:pPr>
        <w:spacing w:before="73"/>
        <w:ind w:left="1622" w:right="898" w:hanging="6"/>
        <w:jc w:val="center"/>
        <w:rPr>
          <w:b/>
          <w:sz w:val="24"/>
        </w:rPr>
      </w:pPr>
      <w:r>
        <w:rPr>
          <w:b/>
          <w:sz w:val="24"/>
        </w:rPr>
        <w:t>Формы организации внеурочной деятельности в рамках реализации начальной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основной образовательной программы основного общего образования определяет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общеобразовательная организация.</w:t>
      </w:r>
    </w:p>
    <w:p w:rsidR="00644A77" w:rsidRDefault="00644A77" w:rsidP="002E4436">
      <w:pPr>
        <w:pStyle w:val="BodyText"/>
        <w:spacing w:before="1"/>
        <w:ind w:right="694" w:firstLine="7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 (на их изучение установлено определенное количество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несистемные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(тематических)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рабочей программой</w:t>
      </w:r>
      <w:r>
        <w:rPr>
          <w:spacing w:val="-1"/>
        </w:rPr>
        <w:t xml:space="preserve"> </w:t>
      </w:r>
      <w:r>
        <w:t>учителя).</w:t>
      </w:r>
    </w:p>
    <w:p w:rsidR="00644A77" w:rsidRDefault="00644A77" w:rsidP="002E4436">
      <w:pPr>
        <w:pStyle w:val="BodyText"/>
        <w:ind w:right="689" w:firstLine="707"/>
      </w:pPr>
      <w:r>
        <w:t>Системные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по внеурочной деятельности.</w:t>
      </w:r>
    </w:p>
    <w:p w:rsidR="00644A77" w:rsidRDefault="00644A77" w:rsidP="002E4436">
      <w:pPr>
        <w:pStyle w:val="BodyText"/>
        <w:ind w:right="696" w:firstLine="707"/>
      </w:pPr>
      <w:r>
        <w:t>Несистемные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модульной</w:t>
      </w:r>
      <w:r>
        <w:rPr>
          <w:spacing w:val="-2"/>
        </w:rPr>
        <w:t xml:space="preserve"> </w:t>
      </w:r>
      <w:r>
        <w:t>системы.</w:t>
      </w:r>
    </w:p>
    <w:p w:rsidR="00644A77" w:rsidRDefault="00644A77" w:rsidP="002E4436">
      <w:pPr>
        <w:pStyle w:val="BodyText"/>
        <w:ind w:left="2126"/>
      </w:pPr>
      <w:r>
        <w:t>В</w:t>
      </w:r>
      <w:r>
        <w:rPr>
          <w:spacing w:val="-2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заложены</w:t>
      </w:r>
      <w:r>
        <w:rPr>
          <w:spacing w:val="-2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модулей:</w:t>
      </w:r>
    </w:p>
    <w:p w:rsidR="00644A77" w:rsidRDefault="00644A77" w:rsidP="002E4436">
      <w:pPr>
        <w:pStyle w:val="BodyText"/>
        <w:spacing w:before="1"/>
        <w:ind w:left="2126"/>
      </w:pPr>
      <w:r>
        <w:t>-Школьное</w:t>
      </w:r>
      <w:r>
        <w:rPr>
          <w:spacing w:val="-5"/>
        </w:rPr>
        <w:t xml:space="preserve"> </w:t>
      </w:r>
      <w:r>
        <w:t>самоуправление</w:t>
      </w:r>
    </w:p>
    <w:p w:rsidR="00644A77" w:rsidRDefault="00644A77" w:rsidP="002E4436">
      <w:pPr>
        <w:pStyle w:val="BodyText"/>
        <w:ind w:left="2126"/>
      </w:pPr>
      <w:r>
        <w:t>-Общественно-полезный</w:t>
      </w:r>
      <w:r>
        <w:rPr>
          <w:spacing w:val="-5"/>
        </w:rPr>
        <w:t xml:space="preserve"> </w:t>
      </w:r>
      <w:r>
        <w:t>труд</w:t>
      </w:r>
    </w:p>
    <w:p w:rsidR="00644A77" w:rsidRDefault="00644A77" w:rsidP="002E4436">
      <w:pPr>
        <w:pStyle w:val="BodyText"/>
        <w:ind w:left="2126"/>
      </w:pPr>
      <w:r>
        <w:t>-Коллективно-творческие</w:t>
      </w:r>
      <w:r>
        <w:rPr>
          <w:spacing w:val="-4"/>
        </w:rPr>
        <w:t xml:space="preserve"> </w:t>
      </w:r>
      <w:r>
        <w:t>дела</w:t>
      </w:r>
    </w:p>
    <w:p w:rsidR="00644A77" w:rsidRDefault="00644A77" w:rsidP="002E4436">
      <w:pPr>
        <w:pStyle w:val="BodyText"/>
        <w:ind w:right="696" w:firstLine="707"/>
      </w:pPr>
      <w:r>
        <w:t>В данных модулях отсутствует расписание занятий внеурочной деятельности, так</w:t>
      </w:r>
      <w:r>
        <w:rPr>
          <w:spacing w:val="1"/>
        </w:rPr>
        <w:t xml:space="preserve"> </w:t>
      </w:r>
      <w:r>
        <w:t>как проводятся в свободной форме, с учётом основных направлений плана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скользящего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олимпиад, спортивных соревнований. Возможно проведение занятий с группой учащихся,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их интересов и индивидуальных особенностей.</w:t>
      </w:r>
    </w:p>
    <w:p w:rsidR="00644A77" w:rsidRDefault="00644A77" w:rsidP="002E4436">
      <w:pPr>
        <w:pStyle w:val="BodyText"/>
        <w:ind w:right="696" w:firstLine="707"/>
      </w:pPr>
      <w:r>
        <w:t>Несистемные (тематические) курсы разрабатываются из расчета общего количества</w:t>
      </w:r>
      <w:r>
        <w:rPr>
          <w:spacing w:val="-57"/>
        </w:rPr>
        <w:t xml:space="preserve"> </w:t>
      </w:r>
      <w:r>
        <w:t>часов в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изучение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внеурочной деятельности.</w:t>
      </w:r>
    </w:p>
    <w:p w:rsidR="00644A77" w:rsidRDefault="00644A77" w:rsidP="002E4436">
      <w:pPr>
        <w:pStyle w:val="BodyText"/>
        <w:ind w:right="688" w:firstLine="707"/>
      </w:pPr>
      <w:r>
        <w:t>Образовательная нагрузка несистемных (тематических) курсов распределяется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триместра.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сетке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указывается</w:t>
      </w:r>
      <w:r>
        <w:rPr>
          <w:spacing w:val="-1"/>
        </w:rPr>
        <w:t xml:space="preserve"> </w:t>
      </w:r>
      <w:r>
        <w:t>количество часов,</w:t>
      </w:r>
      <w:r>
        <w:rPr>
          <w:spacing w:val="-1"/>
        </w:rPr>
        <w:t xml:space="preserve"> </w:t>
      </w:r>
      <w:r>
        <w:t>затраченных 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каждого занятия.</w:t>
      </w:r>
    </w:p>
    <w:p w:rsidR="00644A77" w:rsidRDefault="00644A77" w:rsidP="002E4436">
      <w:pPr>
        <w:pStyle w:val="BodyText"/>
        <w:ind w:right="696" w:firstLine="707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 на формирование базовых основ и фундамента последующего обучения, в том</w:t>
      </w:r>
      <w:r>
        <w:rPr>
          <w:spacing w:val="-57"/>
        </w:rPr>
        <w:t xml:space="preserve"> </w:t>
      </w:r>
      <w:r>
        <w:t>числе:</w:t>
      </w:r>
    </w:p>
    <w:p w:rsidR="00644A77" w:rsidRDefault="00644A77" w:rsidP="002E4436">
      <w:pPr>
        <w:pStyle w:val="ListParagraph"/>
        <w:numPr>
          <w:ilvl w:val="0"/>
          <w:numId w:val="92"/>
        </w:numPr>
        <w:tabs>
          <w:tab w:val="left" w:pos="1616"/>
        </w:tabs>
        <w:ind w:right="694" w:firstLine="0"/>
        <w:rPr>
          <w:sz w:val="24"/>
        </w:rPr>
      </w:pPr>
      <w:r>
        <w:rPr>
          <w:sz w:val="24"/>
        </w:rPr>
        <w:t>развития индивидуальности каждого ребёнка в процессе самоопределения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2E4436">
      <w:pPr>
        <w:pStyle w:val="ListParagraph"/>
        <w:numPr>
          <w:ilvl w:val="0"/>
          <w:numId w:val="92"/>
        </w:numPr>
        <w:tabs>
          <w:tab w:val="left" w:pos="1575"/>
        </w:tabs>
        <w:ind w:right="695" w:firstLine="0"/>
        <w:rPr>
          <w:sz w:val="24"/>
        </w:rPr>
      </w:pPr>
      <w:r>
        <w:rPr>
          <w:sz w:val="24"/>
        </w:rPr>
        <w:t>приобретения социальных знаний (об общественных нормах, об устройстве общества,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и неодобряемых формах поведения в обществе и т.п.),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повседневной жизни;</w:t>
      </w:r>
    </w:p>
    <w:p w:rsidR="00644A77" w:rsidRDefault="00644A77" w:rsidP="002E4436">
      <w:pPr>
        <w:pStyle w:val="ListParagraph"/>
        <w:numPr>
          <w:ilvl w:val="0"/>
          <w:numId w:val="92"/>
        </w:numPr>
        <w:tabs>
          <w:tab w:val="left" w:pos="1580"/>
        </w:tabs>
        <w:spacing w:before="1"/>
        <w:ind w:right="697" w:firstLine="0"/>
        <w:rPr>
          <w:sz w:val="24"/>
        </w:rPr>
      </w:pPr>
      <w:r>
        <w:rPr>
          <w:sz w:val="24"/>
        </w:rPr>
        <w:t>формирования позитивного отношения к базовым ценностям общества (человек,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 природа, мир, знания, труд, культура), ценностного отношения к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644A77" w:rsidRDefault="00644A77" w:rsidP="002E4436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644A77" w:rsidRDefault="00644A77" w:rsidP="002E4436">
      <w:pPr>
        <w:pStyle w:val="BodyText"/>
        <w:ind w:right="695"/>
      </w:pPr>
      <w:r>
        <w:t>-приобщения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технологиям: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  <w:tab w:val="left" w:pos="4026"/>
          <w:tab w:val="left" w:pos="6335"/>
          <w:tab w:val="left" w:pos="7813"/>
          <w:tab w:val="left" w:pos="9451"/>
        </w:tabs>
        <w:ind w:right="697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коммуникативной,</w:t>
      </w:r>
      <w:r>
        <w:rPr>
          <w:sz w:val="24"/>
        </w:rPr>
        <w:tab/>
        <w:t>этической,</w:t>
      </w:r>
      <w:r>
        <w:rPr>
          <w:sz w:val="24"/>
        </w:rPr>
        <w:tab/>
        <w:t>социальной,</w:t>
      </w:r>
      <w:r>
        <w:rPr>
          <w:sz w:val="24"/>
        </w:rPr>
        <w:tab/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компетентности;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  <w:tab w:val="left" w:pos="3990"/>
          <w:tab w:val="left" w:pos="6129"/>
          <w:tab w:val="left" w:pos="7971"/>
          <w:tab w:val="left" w:pos="9368"/>
        </w:tabs>
        <w:ind w:right="694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социокультурной</w:t>
      </w:r>
      <w:r>
        <w:rPr>
          <w:sz w:val="24"/>
        </w:rPr>
        <w:tab/>
        <w:t>идентичности:</w:t>
      </w:r>
      <w:r>
        <w:rPr>
          <w:sz w:val="24"/>
        </w:rPr>
        <w:tab/>
        <w:t>страновой</w:t>
      </w:r>
      <w:r>
        <w:rPr>
          <w:sz w:val="24"/>
        </w:rPr>
        <w:tab/>
      </w:r>
      <w:r>
        <w:rPr>
          <w:spacing w:val="-1"/>
          <w:sz w:val="24"/>
        </w:rPr>
        <w:t>(российской),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этнической,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44A77" w:rsidRPr="002E4436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7"/>
        <w:ind w:right="695"/>
        <w:jc w:val="left"/>
        <w:rPr>
          <w:sz w:val="24"/>
        </w:rPr>
      </w:pPr>
      <w:r>
        <w:t>формирования</w:t>
      </w:r>
      <w:r>
        <w:rPr>
          <w:spacing w:val="24"/>
        </w:rPr>
        <w:t xml:space="preserve"> </w:t>
      </w:r>
      <w:r>
        <w:t>чувства</w:t>
      </w:r>
      <w:r>
        <w:rPr>
          <w:spacing w:val="25"/>
        </w:rPr>
        <w:t xml:space="preserve"> </w:t>
      </w:r>
      <w:r>
        <w:t>гражданственности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патриотизма,</w:t>
      </w:r>
      <w:r>
        <w:rPr>
          <w:spacing w:val="24"/>
        </w:rPr>
        <w:t xml:space="preserve"> </w:t>
      </w:r>
      <w:r>
        <w:t>правовой</w:t>
      </w:r>
      <w:r>
        <w:rPr>
          <w:spacing w:val="25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3"/>
        </w:rPr>
        <w:t xml:space="preserve"> </w:t>
      </w:r>
      <w:r>
        <w:t>самоопределению;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73"/>
        <w:ind w:hanging="361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  <w:tab w:val="left" w:pos="3894"/>
          <w:tab w:val="left" w:pos="5762"/>
          <w:tab w:val="left" w:pos="7122"/>
          <w:tab w:val="left" w:pos="7503"/>
          <w:tab w:val="left" w:pos="8789"/>
          <w:tab w:val="left" w:pos="10519"/>
        </w:tabs>
        <w:spacing w:before="7"/>
        <w:ind w:right="695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  <w:t>познавательной</w:t>
      </w:r>
      <w:r>
        <w:rPr>
          <w:sz w:val="24"/>
        </w:rPr>
        <w:tab/>
        <w:t>мотивации</w:t>
      </w:r>
      <w:r>
        <w:rPr>
          <w:sz w:val="24"/>
        </w:rPr>
        <w:tab/>
        <w:t>и</w:t>
      </w:r>
      <w:r>
        <w:rPr>
          <w:sz w:val="24"/>
        </w:rPr>
        <w:tab/>
        <w:t>интересов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и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9"/>
        <w:ind w:right="698"/>
        <w:jc w:val="left"/>
        <w:rPr>
          <w:sz w:val="24"/>
        </w:rPr>
      </w:pPr>
      <w:r>
        <w:rPr>
          <w:sz w:val="24"/>
        </w:rPr>
        <w:t>способности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644A77" w:rsidRDefault="00644A77" w:rsidP="002E4436">
      <w:pPr>
        <w:pStyle w:val="ListParagraph"/>
        <w:numPr>
          <w:ilvl w:val="0"/>
          <w:numId w:val="41"/>
        </w:numPr>
        <w:tabs>
          <w:tab w:val="left" w:pos="2139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досугом.</w:t>
      </w:r>
    </w:p>
    <w:p w:rsidR="00644A77" w:rsidRDefault="00644A77" w:rsidP="002E4436">
      <w:pPr>
        <w:pStyle w:val="BodyText"/>
        <w:ind w:left="0"/>
        <w:jc w:val="left"/>
      </w:pPr>
    </w:p>
    <w:p w:rsidR="00644A77" w:rsidRDefault="00644A77" w:rsidP="002E4436">
      <w:pPr>
        <w:pStyle w:val="Heading1"/>
        <w:ind w:left="1838"/>
      </w:pPr>
      <w:r>
        <w:t>Внеурочная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реализуемая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социокультурные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школы.</w:t>
      </w:r>
    </w:p>
    <w:p w:rsidR="00644A77" w:rsidRDefault="00644A77" w:rsidP="002E4436">
      <w:pPr>
        <w:pStyle w:val="BodyText"/>
        <w:ind w:right="696" w:firstLine="707"/>
      </w:pPr>
      <w:r>
        <w:t>Внеурочная деятельность организуется так же в сотрудничестве с организациями,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сообществом,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организациями.</w:t>
      </w:r>
    </w:p>
    <w:p w:rsidR="00644A77" w:rsidRDefault="00644A77" w:rsidP="002E4436">
      <w:pPr>
        <w:pStyle w:val="Heading1"/>
        <w:spacing w:before="1"/>
      </w:pPr>
      <w:r>
        <w:t>Социокультурное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школы</w:t>
      </w:r>
    </w:p>
    <w:p w:rsidR="00644A77" w:rsidRDefault="00644A77">
      <w:pPr>
        <w:spacing w:line="275" w:lineRule="exact"/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47"/>
        <w:gridCol w:w="5406"/>
        <w:gridCol w:w="3320"/>
      </w:tblGrid>
      <w:tr w:rsidR="00644A77" w:rsidTr="00305603">
        <w:trPr>
          <w:trHeight w:val="551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№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Учреждения</w:t>
            </w:r>
            <w:r w:rsidRPr="00F923F2">
              <w:rPr>
                <w:b/>
                <w:spacing w:val="22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дополнительного</w:t>
            </w:r>
            <w:r w:rsidRPr="00F923F2">
              <w:rPr>
                <w:b/>
                <w:spacing w:val="23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образования</w:t>
            </w:r>
            <w:r w:rsidRPr="00F923F2">
              <w:rPr>
                <w:b/>
                <w:spacing w:val="22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и</w:t>
            </w:r>
            <w:r w:rsidRPr="00F923F2">
              <w:rPr>
                <w:b/>
                <w:spacing w:val="-57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культуры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Формы</w:t>
            </w:r>
            <w:r w:rsidRPr="00F923F2">
              <w:rPr>
                <w:b/>
                <w:spacing w:val="-6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взаимодействия</w:t>
            </w:r>
          </w:p>
        </w:tc>
      </w:tr>
      <w:tr w:rsidR="00644A77" w:rsidTr="00305603">
        <w:trPr>
          <w:trHeight w:val="1103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1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МБОУ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ДОД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ДД(Ю)Т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F923F2">
              <w:rPr>
                <w:sz w:val="24"/>
              </w:rPr>
              <w:t>Кружковая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работа</w:t>
            </w:r>
          </w:p>
          <w:p w:rsidR="00644A77" w:rsidRPr="00F923F2" w:rsidRDefault="00644A77" w:rsidP="00305603">
            <w:pPr>
              <w:pStyle w:val="TableParagraph"/>
              <w:ind w:left="215"/>
              <w:rPr>
                <w:sz w:val="24"/>
              </w:rPr>
            </w:pPr>
            <w:r w:rsidRPr="00F923F2">
              <w:rPr>
                <w:sz w:val="24"/>
              </w:rPr>
              <w:t>Тематические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праздники</w:t>
            </w:r>
          </w:p>
          <w:p w:rsidR="00644A77" w:rsidRPr="00F923F2" w:rsidRDefault="00644A77" w:rsidP="00305603">
            <w:pPr>
              <w:pStyle w:val="TableParagraph"/>
              <w:tabs>
                <w:tab w:val="left" w:pos="2048"/>
              </w:tabs>
              <w:spacing w:line="270" w:lineRule="atLeast"/>
              <w:ind w:left="215" w:right="208"/>
              <w:rPr>
                <w:sz w:val="24"/>
              </w:rPr>
            </w:pPr>
            <w:r w:rsidRPr="00F923F2">
              <w:rPr>
                <w:sz w:val="24"/>
              </w:rPr>
              <w:t>Творческие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конкурсы,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смотры,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выставки</w:t>
            </w:r>
          </w:p>
        </w:tc>
      </w:tr>
      <w:tr w:rsidR="00644A77" w:rsidTr="00305603">
        <w:trPr>
          <w:trHeight w:val="827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2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ДЮСШ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№1,2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tabs>
                <w:tab w:val="left" w:pos="1297"/>
                <w:tab w:val="left" w:pos="2986"/>
              </w:tabs>
              <w:spacing w:line="276" w:lineRule="exact"/>
              <w:ind w:left="215" w:right="208"/>
              <w:rPr>
                <w:sz w:val="24"/>
              </w:rPr>
            </w:pPr>
            <w:r w:rsidRPr="00F923F2">
              <w:rPr>
                <w:sz w:val="24"/>
              </w:rPr>
              <w:t>Занятия</w:t>
            </w:r>
            <w:r w:rsidRPr="00F923F2">
              <w:rPr>
                <w:sz w:val="24"/>
              </w:rPr>
              <w:tab/>
              <w:t>обучающихся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4"/>
                <w:sz w:val="24"/>
              </w:rPr>
              <w:t>в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спортивных секциях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Спортивные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соревнования</w:t>
            </w:r>
          </w:p>
        </w:tc>
      </w:tr>
      <w:tr w:rsidR="00644A77" w:rsidTr="00305603">
        <w:trPr>
          <w:trHeight w:val="952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3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Художественная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школа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Обучение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обучающихся</w:t>
            </w:r>
          </w:p>
          <w:p w:rsidR="00644A77" w:rsidRPr="00F923F2" w:rsidRDefault="00644A77" w:rsidP="00305603">
            <w:pPr>
              <w:pStyle w:val="TableParagraph"/>
              <w:tabs>
                <w:tab w:val="left" w:pos="1160"/>
                <w:tab w:val="left" w:pos="1484"/>
              </w:tabs>
              <w:spacing w:before="9" w:line="310" w:lineRule="atLeast"/>
              <w:ind w:left="107" w:right="100"/>
              <w:rPr>
                <w:sz w:val="24"/>
              </w:rPr>
            </w:pPr>
            <w:r w:rsidRPr="00F923F2">
              <w:rPr>
                <w:sz w:val="24"/>
              </w:rPr>
              <w:t>Участие</w:t>
            </w:r>
            <w:r w:rsidRPr="00F923F2">
              <w:rPr>
                <w:sz w:val="24"/>
              </w:rPr>
              <w:tab/>
              <w:t>в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художественных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выставках</w:t>
            </w:r>
          </w:p>
        </w:tc>
      </w:tr>
      <w:tr w:rsidR="00644A77" w:rsidTr="00305603">
        <w:trPr>
          <w:trHeight w:val="1269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4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Музыкальная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школа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tabs>
                <w:tab w:val="left" w:pos="2158"/>
              </w:tabs>
              <w:spacing w:line="276" w:lineRule="auto"/>
              <w:ind w:left="107" w:right="101"/>
              <w:rPr>
                <w:sz w:val="24"/>
              </w:rPr>
            </w:pPr>
            <w:r w:rsidRPr="00F923F2">
              <w:rPr>
                <w:sz w:val="24"/>
              </w:rPr>
              <w:t>Обучение обучающихся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Совместные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концерты,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выступления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учащихся.</w:t>
            </w:r>
          </w:p>
          <w:p w:rsidR="00644A77" w:rsidRPr="00F923F2" w:rsidRDefault="00644A77" w:rsidP="00305603">
            <w:pPr>
              <w:pStyle w:val="TableParagraph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Смотр-конкурсы,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фестивали</w:t>
            </w:r>
          </w:p>
        </w:tc>
      </w:tr>
      <w:tr w:rsidR="00644A77" w:rsidTr="00305603">
        <w:trPr>
          <w:trHeight w:val="1588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5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Центральная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городская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детская</w:t>
            </w:r>
            <w:r w:rsidRPr="00F923F2">
              <w:rPr>
                <w:spacing w:val="56"/>
                <w:sz w:val="24"/>
              </w:rPr>
              <w:t xml:space="preserve"> </w:t>
            </w:r>
            <w:r w:rsidRPr="00F923F2">
              <w:rPr>
                <w:sz w:val="24"/>
              </w:rPr>
              <w:t>библиотека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Информационное</w:t>
            </w:r>
          </w:p>
          <w:p w:rsidR="00644A77" w:rsidRPr="00F923F2" w:rsidRDefault="00644A77" w:rsidP="00305603">
            <w:pPr>
              <w:pStyle w:val="TableParagraph"/>
              <w:tabs>
                <w:tab w:val="left" w:pos="2271"/>
              </w:tabs>
              <w:spacing w:before="43" w:line="276" w:lineRule="auto"/>
              <w:ind w:left="107" w:right="100"/>
              <w:rPr>
                <w:sz w:val="24"/>
              </w:rPr>
            </w:pPr>
            <w:r w:rsidRPr="00F923F2">
              <w:rPr>
                <w:sz w:val="24"/>
              </w:rPr>
              <w:t>сопровождение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учебного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процесса</w:t>
            </w:r>
          </w:p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Встречи-беседы</w:t>
            </w:r>
          </w:p>
          <w:p w:rsidR="00644A77" w:rsidRPr="00F923F2" w:rsidRDefault="00644A77" w:rsidP="00305603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Конкурсы</w:t>
            </w:r>
          </w:p>
        </w:tc>
      </w:tr>
      <w:tr w:rsidR="00644A77" w:rsidTr="00305603">
        <w:trPr>
          <w:trHeight w:val="952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6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ДК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«Родина»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tabs>
                <w:tab w:val="left" w:pos="2086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Посещение</w:t>
            </w:r>
            <w:r w:rsidRPr="00F923F2">
              <w:rPr>
                <w:sz w:val="24"/>
              </w:rPr>
              <w:tab/>
              <w:t>концертов,</w:t>
            </w:r>
          </w:p>
          <w:p w:rsidR="00644A77" w:rsidRPr="00F923F2" w:rsidRDefault="00644A77" w:rsidP="00305603">
            <w:pPr>
              <w:pStyle w:val="TableParagraph"/>
              <w:tabs>
                <w:tab w:val="left" w:pos="1988"/>
              </w:tabs>
              <w:spacing w:before="6" w:line="310" w:lineRule="atLeast"/>
              <w:ind w:left="107" w:right="100"/>
              <w:rPr>
                <w:sz w:val="24"/>
              </w:rPr>
            </w:pPr>
            <w:r w:rsidRPr="00F923F2">
              <w:rPr>
                <w:sz w:val="24"/>
              </w:rPr>
              <w:t>проведение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совместных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мероприятий</w:t>
            </w:r>
          </w:p>
        </w:tc>
      </w:tr>
      <w:tr w:rsidR="00644A77" w:rsidTr="00305603">
        <w:trPr>
          <w:trHeight w:val="950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7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Татарский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драматический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театр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Посещение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спектаклей.</w:t>
            </w:r>
          </w:p>
          <w:p w:rsidR="00644A77" w:rsidRPr="00F923F2" w:rsidRDefault="00644A77" w:rsidP="00305603">
            <w:pPr>
              <w:pStyle w:val="TableParagraph"/>
              <w:tabs>
                <w:tab w:val="left" w:pos="1988"/>
              </w:tabs>
              <w:spacing w:before="7" w:line="310" w:lineRule="atLeast"/>
              <w:ind w:left="107" w:right="100"/>
              <w:rPr>
                <w:sz w:val="24"/>
              </w:rPr>
            </w:pPr>
            <w:r w:rsidRPr="00F923F2">
              <w:rPr>
                <w:sz w:val="24"/>
              </w:rPr>
              <w:t>Проведение</w:t>
            </w:r>
            <w:r w:rsidRPr="00F923F2">
              <w:rPr>
                <w:sz w:val="24"/>
              </w:rPr>
              <w:tab/>
            </w:r>
            <w:r w:rsidRPr="00F923F2">
              <w:rPr>
                <w:spacing w:val="-1"/>
                <w:sz w:val="24"/>
              </w:rPr>
              <w:t>совместных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мероприятий</w:t>
            </w:r>
          </w:p>
        </w:tc>
      </w:tr>
      <w:tr w:rsidR="00644A77" w:rsidTr="00305603">
        <w:trPr>
          <w:trHeight w:val="635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F923F2">
              <w:rPr>
                <w:sz w:val="24"/>
              </w:rPr>
              <w:t>8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Туймазинский</w:t>
            </w:r>
            <w:r w:rsidRPr="00F923F2">
              <w:rPr>
                <w:spacing w:val="-6"/>
                <w:sz w:val="24"/>
              </w:rPr>
              <w:t xml:space="preserve"> </w:t>
            </w:r>
            <w:r w:rsidRPr="00F923F2">
              <w:rPr>
                <w:sz w:val="24"/>
              </w:rPr>
              <w:t>краеведческий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музей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Экскурсии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в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музей</w:t>
            </w:r>
          </w:p>
          <w:p w:rsidR="00644A77" w:rsidRPr="00F923F2" w:rsidRDefault="00644A77" w:rsidP="00305603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Выставки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творческих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работ</w:t>
            </w:r>
          </w:p>
        </w:tc>
      </w:tr>
      <w:tr w:rsidR="00644A77" w:rsidTr="00305603">
        <w:trPr>
          <w:trHeight w:val="635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9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Достопримечательности</w:t>
            </w:r>
            <w:r w:rsidRPr="00F923F2">
              <w:rPr>
                <w:spacing w:val="-6"/>
                <w:sz w:val="24"/>
              </w:rPr>
              <w:t xml:space="preserve"> </w:t>
            </w:r>
            <w:r w:rsidRPr="00F923F2">
              <w:rPr>
                <w:sz w:val="24"/>
              </w:rPr>
              <w:t>города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tabs>
                <w:tab w:val="left" w:pos="3080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Познавательные</w:t>
            </w:r>
            <w:r w:rsidRPr="00F923F2">
              <w:rPr>
                <w:sz w:val="24"/>
              </w:rPr>
              <w:tab/>
              <w:t>и</w:t>
            </w:r>
          </w:p>
          <w:p w:rsidR="00644A77" w:rsidRPr="00F923F2" w:rsidRDefault="00644A77" w:rsidP="00305603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общекультурные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экскурсии</w:t>
            </w:r>
          </w:p>
        </w:tc>
      </w:tr>
      <w:tr w:rsidR="00644A77" w:rsidTr="00305603">
        <w:trPr>
          <w:trHeight w:val="316"/>
        </w:trPr>
        <w:tc>
          <w:tcPr>
            <w:tcW w:w="847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10</w:t>
            </w:r>
          </w:p>
        </w:tc>
        <w:tc>
          <w:tcPr>
            <w:tcW w:w="5406" w:type="dxa"/>
          </w:tcPr>
          <w:p w:rsidR="00644A77" w:rsidRPr="00F923F2" w:rsidRDefault="00644A77" w:rsidP="003056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Производственные</w:t>
            </w:r>
            <w:r w:rsidRPr="00F923F2">
              <w:rPr>
                <w:spacing w:val="118"/>
                <w:sz w:val="24"/>
              </w:rPr>
              <w:t xml:space="preserve"> </w:t>
            </w:r>
            <w:r w:rsidRPr="00F923F2">
              <w:rPr>
                <w:sz w:val="24"/>
              </w:rPr>
              <w:t>мероприятия</w:t>
            </w:r>
            <w:r w:rsidRPr="00F923F2">
              <w:rPr>
                <w:spacing w:val="119"/>
                <w:sz w:val="24"/>
              </w:rPr>
              <w:t xml:space="preserve"> </w:t>
            </w:r>
            <w:r w:rsidRPr="00F923F2">
              <w:rPr>
                <w:sz w:val="24"/>
              </w:rPr>
              <w:t>и</w:t>
            </w:r>
            <w:r w:rsidRPr="00F923F2">
              <w:rPr>
                <w:spacing w:val="62"/>
                <w:sz w:val="24"/>
              </w:rPr>
              <w:t xml:space="preserve"> </w:t>
            </w:r>
            <w:r w:rsidRPr="00F923F2">
              <w:rPr>
                <w:sz w:val="24"/>
              </w:rPr>
              <w:t>учреждения</w:t>
            </w:r>
          </w:p>
        </w:tc>
        <w:tc>
          <w:tcPr>
            <w:tcW w:w="3320" w:type="dxa"/>
          </w:tcPr>
          <w:p w:rsidR="00644A77" w:rsidRPr="00F923F2" w:rsidRDefault="00644A77" w:rsidP="00305603">
            <w:pPr>
              <w:pStyle w:val="TableParagraph"/>
              <w:tabs>
                <w:tab w:val="left" w:pos="1232"/>
                <w:tab w:val="left" w:pos="1573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Учебные</w:t>
            </w:r>
            <w:r w:rsidRPr="00F923F2">
              <w:rPr>
                <w:sz w:val="24"/>
              </w:rPr>
              <w:tab/>
              <w:t>и</w:t>
            </w:r>
            <w:r w:rsidRPr="00F923F2">
              <w:rPr>
                <w:sz w:val="24"/>
              </w:rPr>
              <w:tab/>
              <w:t>познавательные</w:t>
            </w:r>
          </w:p>
        </w:tc>
      </w:tr>
      <w:tr w:rsidR="00644A77" w:rsidTr="002E4436">
        <w:trPr>
          <w:trHeight w:val="316"/>
        </w:trPr>
        <w:tc>
          <w:tcPr>
            <w:tcW w:w="847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5406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города</w:t>
            </w:r>
          </w:p>
        </w:tc>
        <w:tc>
          <w:tcPr>
            <w:tcW w:w="3320" w:type="dxa"/>
          </w:tcPr>
          <w:p w:rsidR="00644A77" w:rsidRPr="00F923F2" w:rsidRDefault="00644A77" w:rsidP="002E4436">
            <w:pPr>
              <w:pStyle w:val="TableParagraph"/>
              <w:tabs>
                <w:tab w:val="left" w:pos="1232"/>
                <w:tab w:val="left" w:pos="1573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экскурсии</w:t>
            </w:r>
          </w:p>
          <w:p w:rsidR="00644A77" w:rsidRPr="00F923F2" w:rsidRDefault="00644A77" w:rsidP="002E4436">
            <w:pPr>
              <w:pStyle w:val="TableParagraph"/>
              <w:tabs>
                <w:tab w:val="left" w:pos="1232"/>
                <w:tab w:val="left" w:pos="1573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Профориентационная</w:t>
            </w:r>
            <w:r w:rsidRPr="002E4436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работа</w:t>
            </w:r>
          </w:p>
        </w:tc>
      </w:tr>
      <w:tr w:rsidR="00644A77" w:rsidTr="002E4436">
        <w:trPr>
          <w:trHeight w:val="316"/>
        </w:trPr>
        <w:tc>
          <w:tcPr>
            <w:tcW w:w="847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11</w:t>
            </w:r>
          </w:p>
        </w:tc>
        <w:tc>
          <w:tcPr>
            <w:tcW w:w="5406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ТЦРБ</w:t>
            </w:r>
          </w:p>
        </w:tc>
        <w:tc>
          <w:tcPr>
            <w:tcW w:w="3320" w:type="dxa"/>
          </w:tcPr>
          <w:p w:rsidR="00644A77" w:rsidRPr="00F923F2" w:rsidRDefault="00644A77" w:rsidP="002E4436">
            <w:pPr>
              <w:pStyle w:val="TableParagraph"/>
              <w:tabs>
                <w:tab w:val="left" w:pos="1232"/>
                <w:tab w:val="left" w:pos="1573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Встречи-беседы</w:t>
            </w:r>
          </w:p>
          <w:p w:rsidR="00644A77" w:rsidRPr="00F923F2" w:rsidRDefault="00644A77" w:rsidP="002E4436">
            <w:pPr>
              <w:pStyle w:val="TableParagraph"/>
              <w:tabs>
                <w:tab w:val="left" w:pos="1232"/>
                <w:tab w:val="left" w:pos="1573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медосмотры</w:t>
            </w:r>
          </w:p>
        </w:tc>
      </w:tr>
      <w:tr w:rsidR="00644A77" w:rsidTr="002E4436">
        <w:trPr>
          <w:trHeight w:val="316"/>
        </w:trPr>
        <w:tc>
          <w:tcPr>
            <w:tcW w:w="847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12</w:t>
            </w:r>
          </w:p>
        </w:tc>
        <w:tc>
          <w:tcPr>
            <w:tcW w:w="5406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ТИК,</w:t>
            </w:r>
            <w:r w:rsidRPr="002E4436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ТЮК, ТПК,</w:t>
            </w:r>
            <w:r w:rsidRPr="002E4436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ТМК,</w:t>
            </w:r>
          </w:p>
        </w:tc>
        <w:tc>
          <w:tcPr>
            <w:tcW w:w="3320" w:type="dxa"/>
          </w:tcPr>
          <w:p w:rsidR="00644A77" w:rsidRPr="00F923F2" w:rsidRDefault="00644A77" w:rsidP="002E4436">
            <w:pPr>
              <w:pStyle w:val="TableParagraph"/>
              <w:tabs>
                <w:tab w:val="left" w:pos="1232"/>
                <w:tab w:val="left" w:pos="1573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Профориентационная</w:t>
            </w:r>
            <w:r w:rsidRPr="002E4436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работа</w:t>
            </w:r>
          </w:p>
        </w:tc>
      </w:tr>
      <w:tr w:rsidR="00644A77" w:rsidTr="002E4436">
        <w:trPr>
          <w:trHeight w:val="316"/>
        </w:trPr>
        <w:tc>
          <w:tcPr>
            <w:tcW w:w="847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13</w:t>
            </w:r>
          </w:p>
        </w:tc>
        <w:tc>
          <w:tcPr>
            <w:tcW w:w="5406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ДОУ</w:t>
            </w:r>
            <w:r w:rsidRPr="002E4436">
              <w:rPr>
                <w:sz w:val="24"/>
              </w:rPr>
              <w:t xml:space="preserve">  </w:t>
            </w:r>
            <w:r w:rsidRPr="00F923F2">
              <w:rPr>
                <w:sz w:val="24"/>
              </w:rPr>
              <w:t>№40</w:t>
            </w:r>
            <w:r w:rsidRPr="002E4436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г.Туймазы</w:t>
            </w:r>
          </w:p>
        </w:tc>
        <w:tc>
          <w:tcPr>
            <w:tcW w:w="3320" w:type="dxa"/>
          </w:tcPr>
          <w:p w:rsidR="00644A77" w:rsidRPr="00F923F2" w:rsidRDefault="00644A77" w:rsidP="002E4436">
            <w:pPr>
              <w:pStyle w:val="TableParagraph"/>
              <w:tabs>
                <w:tab w:val="left" w:pos="1232"/>
                <w:tab w:val="left" w:pos="1573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Совместные</w:t>
            </w:r>
            <w:r w:rsidRPr="002E4436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мероприятия</w:t>
            </w:r>
          </w:p>
        </w:tc>
      </w:tr>
      <w:tr w:rsidR="00644A77" w:rsidTr="002E4436">
        <w:trPr>
          <w:trHeight w:val="316"/>
        </w:trPr>
        <w:tc>
          <w:tcPr>
            <w:tcW w:w="847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14</w:t>
            </w:r>
          </w:p>
        </w:tc>
        <w:tc>
          <w:tcPr>
            <w:tcW w:w="5406" w:type="dxa"/>
          </w:tcPr>
          <w:p w:rsidR="00644A77" w:rsidRPr="00F923F2" w:rsidRDefault="00644A77" w:rsidP="002E443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Совет</w:t>
            </w:r>
            <w:r w:rsidRPr="002E4436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ветеранов</w:t>
            </w:r>
          </w:p>
        </w:tc>
        <w:tc>
          <w:tcPr>
            <w:tcW w:w="3320" w:type="dxa"/>
          </w:tcPr>
          <w:p w:rsidR="00644A77" w:rsidRPr="00F923F2" w:rsidRDefault="00644A77" w:rsidP="002E4436">
            <w:pPr>
              <w:pStyle w:val="TableParagraph"/>
              <w:tabs>
                <w:tab w:val="left" w:pos="1232"/>
                <w:tab w:val="left" w:pos="1573"/>
              </w:tabs>
              <w:spacing w:line="275" w:lineRule="exact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Совместные</w:t>
            </w:r>
            <w:r w:rsidRPr="002E4436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мероприятия</w:t>
            </w:r>
          </w:p>
        </w:tc>
      </w:tr>
    </w:tbl>
    <w:p w:rsidR="00644A77" w:rsidRDefault="00644A77">
      <w:pPr>
        <w:spacing w:line="275" w:lineRule="exact"/>
        <w:sectPr w:rsidR="00644A77">
          <w:pgSz w:w="11910" w:h="16840"/>
          <w:pgMar w:top="1120" w:right="440" w:bottom="1300" w:left="0" w:header="0" w:footer="1108" w:gutter="0"/>
          <w:cols w:space="720"/>
        </w:sectPr>
      </w:pPr>
    </w:p>
    <w:p w:rsidR="00644A77" w:rsidRDefault="00644A77">
      <w:pPr>
        <w:pStyle w:val="BodyText"/>
        <w:spacing w:before="2"/>
        <w:ind w:left="0"/>
        <w:jc w:val="left"/>
        <w:rPr>
          <w:b/>
          <w:sz w:val="19"/>
        </w:rPr>
      </w:pPr>
    </w:p>
    <w:p w:rsidR="00644A77" w:rsidRPr="00C654F8" w:rsidRDefault="00644A77" w:rsidP="00404B6E">
      <w:pPr>
        <w:pStyle w:val="ListParagraph"/>
        <w:numPr>
          <w:ilvl w:val="1"/>
          <w:numId w:val="48"/>
        </w:numPr>
        <w:tabs>
          <w:tab w:val="left" w:pos="3918"/>
        </w:tabs>
        <w:spacing w:before="90"/>
        <w:ind w:left="3917"/>
        <w:jc w:val="left"/>
        <w:rPr>
          <w:b/>
          <w:sz w:val="24"/>
        </w:rPr>
      </w:pPr>
      <w:r w:rsidRPr="00C654F8">
        <w:rPr>
          <w:b/>
          <w:sz w:val="24"/>
        </w:rPr>
        <w:t>Календарный</w:t>
      </w:r>
      <w:r w:rsidRPr="00C654F8">
        <w:rPr>
          <w:b/>
          <w:spacing w:val="-4"/>
          <w:sz w:val="24"/>
        </w:rPr>
        <w:t xml:space="preserve"> </w:t>
      </w:r>
      <w:r w:rsidRPr="00C654F8">
        <w:rPr>
          <w:b/>
          <w:sz w:val="24"/>
        </w:rPr>
        <w:t>план</w:t>
      </w:r>
      <w:r w:rsidRPr="00C654F8">
        <w:rPr>
          <w:b/>
          <w:spacing w:val="-3"/>
          <w:sz w:val="24"/>
        </w:rPr>
        <w:t xml:space="preserve"> </w:t>
      </w:r>
      <w:r w:rsidRPr="00C654F8">
        <w:rPr>
          <w:b/>
          <w:sz w:val="24"/>
        </w:rPr>
        <w:t>воспитательной</w:t>
      </w:r>
      <w:r w:rsidRPr="00C654F8">
        <w:rPr>
          <w:b/>
          <w:spacing w:val="-3"/>
          <w:sz w:val="24"/>
        </w:rPr>
        <w:t xml:space="preserve"> </w:t>
      </w:r>
      <w:r w:rsidRPr="00C654F8">
        <w:rPr>
          <w:b/>
          <w:sz w:val="24"/>
        </w:rPr>
        <w:t>работы</w:t>
      </w:r>
    </w:p>
    <w:p w:rsidR="00644A77" w:rsidRPr="00853ABB" w:rsidRDefault="00644A77">
      <w:pPr>
        <w:pStyle w:val="BodyText"/>
        <w:ind w:left="0"/>
        <w:jc w:val="left"/>
        <w:rPr>
          <w:b/>
          <w:sz w:val="20"/>
          <w:highlight w:val="yellow"/>
        </w:rPr>
      </w:pPr>
    </w:p>
    <w:p w:rsidR="00644A77" w:rsidRPr="00853ABB" w:rsidRDefault="00644A77">
      <w:pPr>
        <w:pStyle w:val="BodyText"/>
        <w:spacing w:before="8" w:after="1"/>
        <w:ind w:left="0"/>
        <w:jc w:val="left"/>
        <w:rPr>
          <w:b/>
          <w:sz w:val="15"/>
          <w:highlight w:val="yellow"/>
        </w:rPr>
      </w:pPr>
    </w:p>
    <w:tbl>
      <w:tblPr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3"/>
        <w:gridCol w:w="850"/>
        <w:gridCol w:w="249"/>
        <w:gridCol w:w="37"/>
        <w:gridCol w:w="155"/>
        <w:gridCol w:w="13"/>
        <w:gridCol w:w="968"/>
        <w:gridCol w:w="8"/>
        <w:gridCol w:w="18"/>
        <w:gridCol w:w="1353"/>
        <w:gridCol w:w="182"/>
        <w:gridCol w:w="294"/>
        <w:gridCol w:w="15"/>
        <w:gridCol w:w="1815"/>
        <w:gridCol w:w="8"/>
      </w:tblGrid>
      <w:tr w:rsidR="00644A77" w:rsidRPr="002D18CC" w:rsidTr="00C654F8">
        <w:trPr>
          <w:trHeight w:val="993"/>
        </w:trPr>
        <w:tc>
          <w:tcPr>
            <w:tcW w:w="9508" w:type="dxa"/>
            <w:gridSpan w:val="15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18" w:right="2114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КАЛЕНДАРНЫЙ</w:t>
            </w:r>
            <w:r w:rsidRPr="00D64681">
              <w:rPr>
                <w:b/>
                <w:spacing w:val="-8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ПЛАН</w:t>
            </w:r>
            <w:r w:rsidRPr="00D64681">
              <w:rPr>
                <w:b/>
                <w:spacing w:val="-6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ВОСПИТАТЕЛЬНОЙ</w:t>
            </w:r>
            <w:r w:rsidRPr="00D64681">
              <w:rPr>
                <w:b/>
                <w:spacing w:val="-57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РАБОТЫ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2118" w:right="2104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НА</w:t>
            </w:r>
            <w:r w:rsidRPr="00D64681">
              <w:rPr>
                <w:b/>
                <w:spacing w:val="-1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2023-2024</w:t>
            </w:r>
            <w:r w:rsidRPr="00D64681">
              <w:rPr>
                <w:b/>
                <w:spacing w:val="-1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УЧЕБНЫЙ</w:t>
            </w:r>
            <w:r w:rsidRPr="00D64681">
              <w:rPr>
                <w:b/>
                <w:spacing w:val="-1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ГОД</w:t>
            </w:r>
          </w:p>
        </w:tc>
      </w:tr>
      <w:tr w:rsidR="00644A77" w:rsidRPr="002D18CC" w:rsidTr="00C654F8">
        <w:trPr>
          <w:trHeight w:val="371"/>
        </w:trPr>
        <w:tc>
          <w:tcPr>
            <w:tcW w:w="9508" w:type="dxa"/>
            <w:gridSpan w:val="15"/>
          </w:tcPr>
          <w:p w:rsidR="00644A77" w:rsidRPr="00D64681" w:rsidRDefault="00644A77" w:rsidP="00C654F8">
            <w:pPr>
              <w:pStyle w:val="TableParagraph"/>
              <w:spacing w:before="3"/>
              <w:ind w:left="2118" w:right="2114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Начальная</w:t>
            </w:r>
            <w:r w:rsidRPr="00D64681">
              <w:rPr>
                <w:b/>
                <w:spacing w:val="-2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школа</w:t>
            </w:r>
            <w:r w:rsidRPr="00D64681">
              <w:rPr>
                <w:b/>
                <w:spacing w:val="-2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(1-4</w:t>
            </w:r>
            <w:r w:rsidRPr="00D64681">
              <w:rPr>
                <w:b/>
                <w:spacing w:val="1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классы)</w:t>
            </w:r>
          </w:p>
        </w:tc>
      </w:tr>
      <w:tr w:rsidR="00644A77" w:rsidRPr="002D18CC" w:rsidTr="00C654F8">
        <w:trPr>
          <w:trHeight w:val="292"/>
        </w:trPr>
        <w:tc>
          <w:tcPr>
            <w:tcW w:w="9508" w:type="dxa"/>
            <w:gridSpan w:val="15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18" w:right="2113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1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«Основные</w:t>
            </w:r>
            <w:r w:rsidRPr="00D64681">
              <w:rPr>
                <w:b/>
                <w:spacing w:val="-3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школьные</w:t>
            </w:r>
            <w:r w:rsidRPr="00D64681">
              <w:rPr>
                <w:b/>
                <w:spacing w:val="-3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дела»</w:t>
            </w:r>
          </w:p>
        </w:tc>
      </w:tr>
      <w:tr w:rsidR="00644A77" w:rsidRPr="00C654F8" w:rsidTr="00C654F8">
        <w:trPr>
          <w:trHeight w:val="588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before="2"/>
              <w:ind w:left="496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Дела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before="2"/>
              <w:ind w:left="208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Клас</w:t>
            </w:r>
          </w:p>
          <w:p w:rsidR="00644A77" w:rsidRPr="00D64681" w:rsidRDefault="00644A77" w:rsidP="00C654F8">
            <w:pPr>
              <w:pStyle w:val="TableParagraph"/>
              <w:spacing w:before="16" w:line="273" w:lineRule="exact"/>
              <w:ind w:left="208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сы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before="2"/>
              <w:ind w:left="135" w:right="136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Дат</w:t>
            </w:r>
          </w:p>
          <w:p w:rsidR="00644A77" w:rsidRPr="00D64681" w:rsidRDefault="00644A77" w:rsidP="00C654F8">
            <w:pPr>
              <w:pStyle w:val="TableParagraph"/>
              <w:spacing w:before="16" w:line="273" w:lineRule="exact"/>
              <w:ind w:right="1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а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before="2"/>
              <w:ind w:left="209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Ответственные</w:t>
            </w:r>
          </w:p>
        </w:tc>
      </w:tr>
      <w:tr w:rsidR="00644A77" w:rsidRPr="002D18CC" w:rsidTr="00C654F8">
        <w:trPr>
          <w:trHeight w:val="947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D64681">
              <w:rPr>
                <w:sz w:val="24"/>
              </w:rPr>
              <w:t>Торжественная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линейка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07"/>
              <w:rPr>
                <w:sz w:val="24"/>
              </w:rPr>
            </w:pPr>
            <w:r w:rsidRPr="00D64681">
              <w:rPr>
                <w:sz w:val="24"/>
              </w:rPr>
              <w:t>«Здравствуй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школа!»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right="105"/>
              <w:jc w:val="right"/>
              <w:rPr>
                <w:sz w:val="24"/>
              </w:rPr>
            </w:pPr>
            <w:r w:rsidRPr="00D64681">
              <w:rPr>
                <w:sz w:val="24"/>
              </w:rPr>
              <w:t>1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Зам.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директора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ВР</w:t>
            </w:r>
          </w:p>
        </w:tc>
      </w:tr>
      <w:tr w:rsidR="00644A77" w:rsidRPr="002D18CC" w:rsidTr="00C654F8">
        <w:trPr>
          <w:trHeight w:val="635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before="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Классный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час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«Россия,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устремленная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будущее»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before="3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before="3"/>
              <w:ind w:right="105"/>
              <w:jc w:val="right"/>
              <w:rPr>
                <w:sz w:val="24"/>
              </w:rPr>
            </w:pPr>
            <w:r w:rsidRPr="00D64681">
              <w:rPr>
                <w:sz w:val="24"/>
              </w:rPr>
              <w:t>1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before="3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3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Акция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«Письмо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солдату»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3-4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506"/>
              <w:rPr>
                <w:sz w:val="24"/>
              </w:rPr>
            </w:pPr>
            <w:r w:rsidRPr="00D64681">
              <w:rPr>
                <w:sz w:val="24"/>
              </w:rPr>
              <w:t>Раз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458"/>
              <w:rPr>
                <w:sz w:val="24"/>
              </w:rPr>
            </w:pPr>
            <w:r w:rsidRPr="00D64681">
              <w:rPr>
                <w:sz w:val="24"/>
              </w:rPr>
              <w:t>месяц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Подъем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Флага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РФ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</w:p>
          <w:p w:rsidR="00644A77" w:rsidRPr="00D64681" w:rsidRDefault="00644A77" w:rsidP="00C654F8">
            <w:pPr>
              <w:pStyle w:val="TableParagraph"/>
              <w:spacing w:before="40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исполнение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Гимна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РФ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Каждый</w:t>
            </w:r>
          </w:p>
          <w:p w:rsidR="00644A77" w:rsidRPr="00D64681" w:rsidRDefault="00644A77" w:rsidP="00C654F8">
            <w:pPr>
              <w:pStyle w:val="TableParagraph"/>
              <w:spacing w:before="40"/>
              <w:ind w:left="225"/>
              <w:rPr>
                <w:sz w:val="24"/>
              </w:rPr>
            </w:pPr>
            <w:r w:rsidRPr="00D64681">
              <w:rPr>
                <w:sz w:val="24"/>
              </w:rPr>
              <w:t>понедельн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ВР</w:t>
            </w:r>
          </w:p>
          <w:p w:rsidR="00644A77" w:rsidRPr="00D64681" w:rsidRDefault="00644A77" w:rsidP="00C654F8">
            <w:pPr>
              <w:pStyle w:val="TableParagraph"/>
              <w:spacing w:before="40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ик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«Разговоры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важном»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Каждый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понедельн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ик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«День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солидарности 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борьбе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терроризмом»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3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Общешкольный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«День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здоровья»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8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Учителя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физкультуры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национального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костюма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8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ШМО родных языков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Международный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день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распространения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грамотности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8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ШМО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учителей 3,4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кл.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Месячник безопасности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(мероприятия по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профилактике ДДТТ,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пожарной безопасности,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экстремизма, терроризма,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разработка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схемы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-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маршрута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«Дом-школа-дом»,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учебно-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тренировочная эвакуация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учащихся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из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здания)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Сентябрь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 руководители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Преподаватель ОБЖ</w:t>
            </w:r>
            <w:r w:rsidRPr="00C654F8">
              <w:rPr>
                <w:sz w:val="24"/>
              </w:rPr>
              <w:t xml:space="preserve"> 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«Зебра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лучший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друг»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 15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 xml:space="preserve">2 классов 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«Для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забавы и игры спички в руки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бери!»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20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 xml:space="preserve">3 классов 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«Первый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раз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первый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класс!» 1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классы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 25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1 классов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работника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дошкольного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образования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27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(1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классы)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туризма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27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ШМО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учителей 1,2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кл.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Международный день пожилых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людей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 октября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(29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сентября)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Международный день музыки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Школьный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талантов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«Звездный дождь» (про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школу)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2-4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30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 Зам по Вр,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Актив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РДДМ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«Моя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родина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Башкортостан.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Животный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мир»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 4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октября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 xml:space="preserve">1 классов 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учителя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(«День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Дублера»)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2-4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5 октября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Зам.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директора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ВР,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старшеклассников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 отца в России.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«Мой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папа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лучше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всех»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октября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Международный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день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школьных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библиотек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25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октября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Библиотекарь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«Мой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вкусный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ПОЛЕЗНЫЙ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завтрак»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1ноября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 поделок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«Мой друг –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зеленый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СВЕТОФОР»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27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октября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народного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единства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4 ноября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Классные часы,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посвященные «Дню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правовой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помощи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детям»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13-20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ноября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матери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России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26 ноября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творчества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«Моя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мама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самая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лучшая»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26 ноября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Государственного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герба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Российской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Федерации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30 ноября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Международный 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инвалидов. Акция по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сбору канцтоваров для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учащихся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КШИ№2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г.Туймазы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 3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руководители,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«Орлята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России»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добровольца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(волонтера)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России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5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«Орлята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России»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Международный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день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художника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8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Героев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Отечества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9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прав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человека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10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Конституции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Российской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Федерации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12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 принятия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Федеральных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конституционных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законов 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Государственных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символах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Российской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Федерации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25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Мастерская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Деда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Мороза: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Изготовление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новогоднего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оформления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Декабрь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руководители,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«Орлята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России»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новогодних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новогодних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поделок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Новогодние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Ёлки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23-29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декабря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Зам.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директора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ВР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полного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освобождения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Ленинграда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от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фашистской блокады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27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января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Орлята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«Неделя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школьных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наук»,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посвященная М.В.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Ломоносову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1-8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февраля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 , ШМО учителей 3,4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классов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Международный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день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родного языка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21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февраля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ШМО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учителей родных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языков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Мероприятия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23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февраля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19-21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февраля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Мероприятия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8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марта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4-6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марта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450-летие со дня выхода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первой «Азбуки» (печатной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книги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для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обучения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письму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чтению)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Ивана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Фёдорова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(1574)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14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марта</w:t>
            </w:r>
          </w:p>
        </w:tc>
        <w:tc>
          <w:tcPr>
            <w:tcW w:w="3693" w:type="dxa"/>
            <w:gridSpan w:val="8"/>
          </w:tcPr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ШМО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учителей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1,2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классов</w:t>
            </w:r>
            <w:r w:rsidRPr="00C654F8">
              <w:rPr>
                <w:sz w:val="24"/>
              </w:rPr>
              <w:t xml:space="preserve"> 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10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лет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Дня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воссоединения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Крыма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Россией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18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марта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Всемирный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театра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27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марта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Руководитель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школьного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театра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Участие в выставке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Детского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юношеского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творчества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апрель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Всемирный 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здоровья.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«Здоровое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питание»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7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апреля</w:t>
            </w:r>
          </w:p>
        </w:tc>
        <w:tc>
          <w:tcPr>
            <w:tcW w:w="3693" w:type="dxa"/>
            <w:gridSpan w:val="8"/>
          </w:tcPr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 руководители</w:t>
            </w:r>
            <w:r w:rsidRPr="00C654F8">
              <w:rPr>
                <w:sz w:val="24"/>
              </w:rPr>
              <w:t xml:space="preserve"> 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 космонавтики.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поделок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«Космический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корабль»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12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апреля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 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Всемирный день Земли.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плакатов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«Берегите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нашу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планету»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22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апреля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 руководители</w:t>
            </w:r>
            <w:r w:rsidRPr="00C654F8">
              <w:rPr>
                <w:sz w:val="24"/>
              </w:rPr>
              <w:t xml:space="preserve"> 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Мероприятие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«По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страницам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Великой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3-4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6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отечественной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войны»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</w:p>
        </w:tc>
        <w:tc>
          <w:tcPr>
            <w:tcW w:w="3693" w:type="dxa"/>
            <w:gridSpan w:val="8"/>
          </w:tcPr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Участие в акции «Окна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Победы»,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«Георгиевская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ленточка»,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«Журавлики»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1-9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Актив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класса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«Салют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Победы»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9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Прощание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начальной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школой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Май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асфальте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15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День детских общественных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организаций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России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19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Конкурс рисунков «Соблюдая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ПДД,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не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окажешься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беде»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Май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Советник, 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Линейка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«Последний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звонок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-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2024»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23-25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ВР,</w:t>
            </w:r>
          </w:p>
          <w:p w:rsidR="00644A77" w:rsidRPr="00C654F8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</w:p>
        </w:tc>
      </w:tr>
      <w:tr w:rsidR="00644A77" w:rsidRPr="002D18CC" w:rsidTr="00C654F8">
        <w:trPr>
          <w:trHeight w:val="636"/>
        </w:trPr>
        <w:tc>
          <w:tcPr>
            <w:tcW w:w="3543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Итоговые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часы</w:t>
            </w:r>
          </w:p>
        </w:tc>
        <w:tc>
          <w:tcPr>
            <w:tcW w:w="850" w:type="dxa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422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 w:rsidRPr="00D64681">
              <w:rPr>
                <w:sz w:val="24"/>
              </w:rPr>
              <w:t>30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3693" w:type="dxa"/>
            <w:gridSpan w:val="8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898"/>
        </w:trPr>
        <w:tc>
          <w:tcPr>
            <w:tcW w:w="9500" w:type="dxa"/>
            <w:gridSpan w:val="14"/>
            <w:tcBorders>
              <w:top w:val="double" w:sz="2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5" w:lineRule="exact"/>
              <w:ind w:left="2354" w:right="2350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3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«Классное</w:t>
            </w:r>
            <w:r w:rsidRPr="00D64681">
              <w:rPr>
                <w:b/>
                <w:spacing w:val="-4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руководство»</w:t>
            </w:r>
          </w:p>
          <w:p w:rsidR="00644A77" w:rsidRPr="00D64681" w:rsidRDefault="00644A77" w:rsidP="00C654F8">
            <w:pPr>
              <w:pStyle w:val="TableParagraph"/>
              <w:spacing w:before="26" w:line="290" w:lineRule="atLeast"/>
              <w:ind w:left="2360" w:right="2350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(согласно</w:t>
            </w:r>
            <w:r w:rsidRPr="00D64681">
              <w:rPr>
                <w:b/>
                <w:i/>
                <w:spacing w:val="-5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индивидуальным</w:t>
            </w:r>
            <w:r w:rsidRPr="00D64681">
              <w:rPr>
                <w:b/>
                <w:i/>
                <w:spacing w:val="-5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планам</w:t>
            </w:r>
            <w:r w:rsidRPr="00D64681">
              <w:rPr>
                <w:b/>
                <w:i/>
                <w:spacing w:val="-5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классных</w:t>
            </w:r>
            <w:r w:rsidRPr="00D64681">
              <w:rPr>
                <w:b/>
                <w:i/>
                <w:spacing w:val="-57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руководителей)</w:t>
            </w:r>
          </w:p>
        </w:tc>
      </w:tr>
      <w:tr w:rsidR="00644A77" w:rsidRPr="002D18CC" w:rsidTr="00C654F8">
        <w:trPr>
          <w:gridAfter w:val="1"/>
          <w:wAfter w:w="8" w:type="dxa"/>
          <w:trHeight w:val="637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Заседание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МО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классных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рук-ей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30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августа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220"/>
              <w:rPr>
                <w:sz w:val="24"/>
              </w:rPr>
            </w:pPr>
            <w:r w:rsidRPr="00D64681">
              <w:rPr>
                <w:sz w:val="24"/>
              </w:rPr>
              <w:t>ВР</w:t>
            </w:r>
          </w:p>
        </w:tc>
      </w:tr>
      <w:tr w:rsidR="00644A77" w:rsidRPr="002D18CC" w:rsidTr="00C654F8">
        <w:trPr>
          <w:gridAfter w:val="1"/>
          <w:wAfter w:w="8" w:type="dxa"/>
          <w:trHeight w:val="952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4" w:right="1232"/>
              <w:rPr>
                <w:sz w:val="24"/>
              </w:rPr>
            </w:pPr>
            <w:r w:rsidRPr="00D64681">
              <w:rPr>
                <w:sz w:val="24"/>
              </w:rPr>
              <w:t>Планирование воспитательной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работы</w:t>
            </w:r>
            <w:r w:rsidRPr="00D64681">
              <w:rPr>
                <w:spacing w:val="59"/>
                <w:sz w:val="24"/>
              </w:rPr>
              <w:t xml:space="preserve"> </w:t>
            </w:r>
            <w:r w:rsidRPr="00D64681">
              <w:rPr>
                <w:sz w:val="24"/>
              </w:rPr>
              <w:t>классов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на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2023-2024</w:t>
            </w:r>
          </w:p>
          <w:p w:rsidR="00644A77" w:rsidRPr="00D64681" w:rsidRDefault="00644A77" w:rsidP="00C654F8">
            <w:pPr>
              <w:pStyle w:val="TableParagraph"/>
              <w:ind w:left="214"/>
              <w:rPr>
                <w:sz w:val="24"/>
              </w:rPr>
            </w:pPr>
            <w:r w:rsidRPr="00D64681">
              <w:rPr>
                <w:sz w:val="24"/>
              </w:rPr>
              <w:t>учебный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год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70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20" w:right="63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952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Проведение</w:t>
            </w:r>
            <w:r w:rsidRPr="00D64681">
              <w:rPr>
                <w:spacing w:val="-5"/>
                <w:sz w:val="24"/>
              </w:rPr>
              <w:t xml:space="preserve"> </w:t>
            </w:r>
            <w:r w:rsidRPr="00D64681">
              <w:rPr>
                <w:sz w:val="24"/>
              </w:rPr>
              <w:t>классных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часов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раз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</w:p>
          <w:p w:rsidR="00644A77" w:rsidRPr="00D64681" w:rsidRDefault="00644A77" w:rsidP="00C654F8">
            <w:pPr>
              <w:pStyle w:val="TableParagraph"/>
              <w:spacing w:before="6" w:line="310" w:lineRule="atLeast"/>
              <w:ind w:left="110" w:right="167"/>
              <w:rPr>
                <w:sz w:val="24"/>
              </w:rPr>
            </w:pPr>
            <w:r w:rsidRPr="00D64681">
              <w:rPr>
                <w:sz w:val="24"/>
              </w:rPr>
              <w:t>неделю по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четвергам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20" w:right="63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1245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78" w:lineRule="auto"/>
              <w:ind w:left="214" w:right="1121"/>
              <w:rPr>
                <w:sz w:val="24"/>
              </w:rPr>
            </w:pPr>
            <w:r w:rsidRPr="00D64681">
              <w:rPr>
                <w:sz w:val="24"/>
              </w:rPr>
              <w:t>Планирование</w:t>
            </w:r>
            <w:r w:rsidRPr="00D64681">
              <w:rPr>
                <w:spacing w:val="-12"/>
                <w:sz w:val="24"/>
              </w:rPr>
              <w:t xml:space="preserve"> </w:t>
            </w:r>
            <w:r w:rsidRPr="00D64681">
              <w:rPr>
                <w:sz w:val="24"/>
              </w:rPr>
              <w:t>Индивидуальной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работы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учащимися: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Активом,</w:t>
            </w:r>
          </w:p>
          <w:p w:rsidR="00644A77" w:rsidRPr="00D64681" w:rsidRDefault="00644A77" w:rsidP="00C654F8">
            <w:pPr>
              <w:pStyle w:val="TableParagraph"/>
              <w:spacing w:line="272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«Группой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риска»,</w:t>
            </w:r>
          </w:p>
          <w:p w:rsidR="00644A77" w:rsidRPr="00D64681" w:rsidRDefault="00644A77" w:rsidP="00C654F8">
            <w:pPr>
              <w:pStyle w:val="TableParagraph"/>
              <w:spacing w:before="34"/>
              <w:ind w:left="214"/>
              <w:rPr>
                <w:sz w:val="24"/>
              </w:rPr>
            </w:pPr>
            <w:r w:rsidRPr="00D64681">
              <w:rPr>
                <w:sz w:val="24"/>
              </w:rPr>
              <w:t>«ВШУ», «ОВЗ»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20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20" w:right="63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1274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4" w:right="727"/>
              <w:rPr>
                <w:sz w:val="24"/>
              </w:rPr>
            </w:pPr>
            <w:r w:rsidRPr="00D64681">
              <w:rPr>
                <w:sz w:val="24"/>
              </w:rPr>
              <w:t>Организация</w:t>
            </w:r>
            <w:r w:rsidRPr="00D64681">
              <w:rPr>
                <w:spacing w:val="5"/>
                <w:sz w:val="24"/>
              </w:rPr>
              <w:t xml:space="preserve"> </w:t>
            </w:r>
            <w:r w:rsidRPr="00D64681">
              <w:rPr>
                <w:sz w:val="24"/>
              </w:rPr>
              <w:t>занятости</w:t>
            </w:r>
            <w:r w:rsidRPr="00D64681">
              <w:rPr>
                <w:spacing w:val="6"/>
                <w:sz w:val="24"/>
              </w:rPr>
              <w:t xml:space="preserve"> </w:t>
            </w:r>
            <w:r w:rsidRPr="00D64681">
              <w:rPr>
                <w:sz w:val="24"/>
              </w:rPr>
              <w:t>учащихся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во внеурочное время в кружках,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секциях,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клубах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ДОП</w:t>
            </w:r>
            <w:r w:rsidRPr="00D64681">
              <w:rPr>
                <w:spacing w:val="-7"/>
                <w:sz w:val="24"/>
              </w:rPr>
              <w:t xml:space="preserve"> </w:t>
            </w:r>
            <w:r w:rsidRPr="00D64681">
              <w:rPr>
                <w:sz w:val="24"/>
              </w:rPr>
              <w:t>(Навигатор)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47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before="44"/>
              <w:ind w:left="247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78" w:lineRule="auto"/>
              <w:ind w:left="220" w:right="320"/>
              <w:rPr>
                <w:sz w:val="24"/>
              </w:rPr>
            </w:pPr>
            <w:r w:rsidRPr="00D64681">
              <w:rPr>
                <w:sz w:val="24"/>
              </w:rPr>
              <w:t>Замдиректора по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ВР</w:t>
            </w:r>
          </w:p>
          <w:p w:rsidR="00644A77" w:rsidRPr="00D64681" w:rsidRDefault="00644A77" w:rsidP="00C654F8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36"/>
              <w:ind w:left="220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0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Проведение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социометрии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классе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47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47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20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3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Оформление</w:t>
            </w:r>
            <w:r w:rsidRPr="00D64681">
              <w:rPr>
                <w:spacing w:val="-5"/>
                <w:sz w:val="24"/>
              </w:rPr>
              <w:t xml:space="preserve"> </w:t>
            </w:r>
            <w:r w:rsidRPr="00D64681">
              <w:rPr>
                <w:sz w:val="24"/>
              </w:rPr>
              <w:t>классных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уголков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47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47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20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5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Проверка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Планов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воспитательной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4"/>
              <w:rPr>
                <w:sz w:val="24"/>
              </w:rPr>
            </w:pPr>
            <w:r w:rsidRPr="00D64681">
              <w:rPr>
                <w:sz w:val="24"/>
              </w:rPr>
              <w:t>работы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классами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на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учебный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год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 w:rsidRPr="00D64681">
              <w:rPr>
                <w:sz w:val="24"/>
              </w:rPr>
              <w:t>Руководитель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20"/>
              <w:rPr>
                <w:sz w:val="24"/>
              </w:rPr>
            </w:pPr>
            <w:r w:rsidRPr="00D64681">
              <w:rPr>
                <w:sz w:val="24"/>
              </w:rPr>
              <w:t>ШМО</w:t>
            </w:r>
          </w:p>
        </w:tc>
      </w:tr>
      <w:tr w:rsidR="00644A77" w:rsidRPr="002D18CC" w:rsidTr="00C654F8">
        <w:trPr>
          <w:gridAfter w:val="1"/>
          <w:wAfter w:w="8" w:type="dxa"/>
          <w:trHeight w:val="631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Заседание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МО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классных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рук-ей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Ноябрь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март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ВР</w:t>
            </w:r>
          </w:p>
        </w:tc>
      </w:tr>
      <w:tr w:rsidR="00644A77" w:rsidRPr="002D18CC" w:rsidTr="00C654F8">
        <w:trPr>
          <w:gridAfter w:val="1"/>
          <w:wAfter w:w="8" w:type="dxa"/>
          <w:trHeight w:val="631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Педсовет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воспитательной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работе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март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ВР</w:t>
            </w:r>
          </w:p>
        </w:tc>
      </w:tr>
      <w:tr w:rsidR="00644A77" w:rsidRPr="002D18CC" w:rsidTr="00C654F8">
        <w:trPr>
          <w:gridAfter w:val="1"/>
          <w:wAfter w:w="8" w:type="dxa"/>
          <w:trHeight w:val="631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Прогноз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летней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занятости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учащихся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Март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1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Сбор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информации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кандидатах на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номинации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слета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«Звезды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2-й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школы»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2-4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30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апреля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Зам.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директора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ВР</w:t>
            </w:r>
            <w:r w:rsidRPr="00C654F8">
              <w:rPr>
                <w:sz w:val="24"/>
              </w:rPr>
              <w:t xml:space="preserve"> </w:t>
            </w:r>
          </w:p>
        </w:tc>
      </w:tr>
      <w:tr w:rsidR="00644A77" w:rsidRPr="002D18CC" w:rsidTr="00C654F8">
        <w:trPr>
          <w:gridAfter w:val="1"/>
          <w:wAfter w:w="8" w:type="dxa"/>
          <w:trHeight w:val="631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Анализ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ВР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классом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за уч.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год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1 июня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1"/>
        </w:trPr>
        <w:tc>
          <w:tcPr>
            <w:tcW w:w="4642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 w:rsidRPr="00D64681">
              <w:rPr>
                <w:sz w:val="24"/>
              </w:rPr>
              <w:t>Организация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летней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занятости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учащихся</w:t>
            </w:r>
          </w:p>
        </w:tc>
        <w:tc>
          <w:tcPr>
            <w:tcW w:w="1173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423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37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D64681">
              <w:rPr>
                <w:sz w:val="24"/>
              </w:rPr>
              <w:t>Май-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июнь</w:t>
            </w:r>
          </w:p>
        </w:tc>
        <w:tc>
          <w:tcPr>
            <w:tcW w:w="2306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145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D64681" w:rsidTr="00C654F8">
        <w:trPr>
          <w:trHeight w:val="292"/>
        </w:trPr>
        <w:tc>
          <w:tcPr>
            <w:tcW w:w="9508" w:type="dxa"/>
            <w:gridSpan w:val="15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310" w:right="1203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«Взаимодействие</w:t>
            </w:r>
            <w:r w:rsidRPr="00D64681">
              <w:rPr>
                <w:b/>
                <w:spacing w:val="-5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с</w:t>
            </w:r>
            <w:r w:rsidRPr="00D64681">
              <w:rPr>
                <w:b/>
                <w:spacing w:val="-6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родителями</w:t>
            </w:r>
            <w:r w:rsidRPr="00D64681">
              <w:rPr>
                <w:b/>
                <w:spacing w:val="-3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(законными</w:t>
            </w:r>
            <w:r w:rsidRPr="00D64681">
              <w:rPr>
                <w:b/>
                <w:spacing w:val="-6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представителями)»</w:t>
            </w:r>
          </w:p>
        </w:tc>
      </w:tr>
      <w:tr w:rsidR="00644A77" w:rsidRPr="00D64681" w:rsidTr="00C654F8">
        <w:trPr>
          <w:trHeight w:val="585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Дела,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события,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0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Классы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483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Дата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Ответственны</w:t>
            </w:r>
          </w:p>
          <w:p w:rsidR="00644A77" w:rsidRPr="00D64681" w:rsidRDefault="00644A77" w:rsidP="00C654F8">
            <w:pPr>
              <w:pStyle w:val="TableParagraph"/>
              <w:spacing w:before="17" w:line="273" w:lineRule="exact"/>
              <w:ind w:left="209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е</w:t>
            </w:r>
          </w:p>
        </w:tc>
      </w:tr>
      <w:tr w:rsidR="00644A77" w:rsidRPr="00D64681" w:rsidTr="00C654F8">
        <w:trPr>
          <w:trHeight w:val="880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before="1" w:line="254" w:lineRule="auto"/>
              <w:ind w:left="215" w:right="795"/>
              <w:rPr>
                <w:sz w:val="24"/>
              </w:rPr>
            </w:pPr>
            <w:r w:rsidRPr="00D64681">
              <w:rPr>
                <w:sz w:val="24"/>
              </w:rPr>
              <w:t>Заседания Родительских комитетов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классов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before="1"/>
              <w:ind w:left="210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before="1" w:line="254" w:lineRule="auto"/>
              <w:ind w:left="209" w:right="299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учебного</w:t>
            </w:r>
          </w:p>
          <w:p w:rsidR="00644A77" w:rsidRPr="00D64681" w:rsidRDefault="00644A77" w:rsidP="00C654F8">
            <w:pPr>
              <w:pStyle w:val="TableParagraph"/>
              <w:spacing w:before="1" w:line="273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before="1" w:line="254" w:lineRule="auto"/>
              <w:ind w:left="209" w:right="474"/>
              <w:rPr>
                <w:sz w:val="24"/>
              </w:rPr>
            </w:pPr>
            <w:r w:rsidRPr="00D64681">
              <w:rPr>
                <w:spacing w:val="-1"/>
                <w:sz w:val="24"/>
              </w:rPr>
              <w:t>Председатели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родительских</w:t>
            </w:r>
          </w:p>
          <w:p w:rsidR="00644A77" w:rsidRPr="00D64681" w:rsidRDefault="00644A77" w:rsidP="00C654F8">
            <w:pPr>
              <w:pStyle w:val="TableParagraph"/>
              <w:spacing w:before="1" w:line="273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комитетов</w:t>
            </w:r>
          </w:p>
        </w:tc>
      </w:tr>
      <w:tr w:rsidR="00644A77" w:rsidRPr="00D64681" w:rsidTr="00C654F8">
        <w:trPr>
          <w:trHeight w:val="953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5" w:right="1381"/>
              <w:rPr>
                <w:sz w:val="24"/>
              </w:rPr>
            </w:pPr>
            <w:r w:rsidRPr="00D64681">
              <w:rPr>
                <w:sz w:val="24"/>
              </w:rPr>
              <w:t>Взаимодействие с социально-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психологической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службой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школы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before="2"/>
              <w:ind w:left="210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before="2" w:line="276" w:lineRule="auto"/>
              <w:ind w:left="209" w:right="220"/>
              <w:rPr>
                <w:sz w:val="24"/>
              </w:rPr>
            </w:pPr>
            <w:r w:rsidRPr="00D64681">
              <w:rPr>
                <w:sz w:val="24"/>
              </w:rPr>
              <w:t>Сентябрь -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май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before="2" w:line="276" w:lineRule="auto"/>
              <w:ind w:left="209" w:right="648"/>
              <w:rPr>
                <w:sz w:val="24"/>
              </w:rPr>
            </w:pPr>
            <w:r w:rsidRPr="00D64681">
              <w:rPr>
                <w:sz w:val="24"/>
              </w:rPr>
              <w:t>социальный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педагог</w:t>
            </w:r>
          </w:p>
        </w:tc>
      </w:tr>
      <w:tr w:rsidR="00644A77" w:rsidRPr="00D64681" w:rsidTr="00C654F8">
        <w:trPr>
          <w:trHeight w:val="630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before="1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Родительские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собрания</w:t>
            </w:r>
            <w:r w:rsidRPr="00D64681">
              <w:rPr>
                <w:spacing w:val="-5"/>
                <w:sz w:val="24"/>
              </w:rPr>
              <w:t xml:space="preserve"> </w:t>
            </w:r>
            <w:r w:rsidRPr="00D64681">
              <w:rPr>
                <w:sz w:val="24"/>
              </w:rPr>
              <w:t>согласно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УВП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1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раз в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четверть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D64681" w:rsidTr="00C654F8">
        <w:trPr>
          <w:trHeight w:val="1905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5" w:right="598"/>
              <w:rPr>
                <w:sz w:val="24"/>
              </w:rPr>
            </w:pPr>
            <w:r w:rsidRPr="00D64681">
              <w:rPr>
                <w:sz w:val="24"/>
              </w:rPr>
              <w:t>Раздел «Информация для родителей»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на сайте школы, информация для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родителей по социальным вопросам,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безопасности,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психологического</w:t>
            </w:r>
          </w:p>
          <w:p w:rsidR="00644A77" w:rsidRPr="00D64681" w:rsidRDefault="00644A77" w:rsidP="00C654F8">
            <w:pPr>
              <w:pStyle w:val="TableParagraph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благополучия,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профилактики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вредных</w:t>
            </w:r>
          </w:p>
          <w:p w:rsidR="00644A77" w:rsidRPr="00D64681" w:rsidRDefault="00644A77" w:rsidP="00C654F8">
            <w:pPr>
              <w:pStyle w:val="TableParagraph"/>
              <w:spacing w:before="42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привычек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правонарушений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т.д.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09" w:right="299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заместитель</w:t>
            </w:r>
          </w:p>
          <w:p w:rsidR="00644A77" w:rsidRPr="00D64681" w:rsidRDefault="00644A77" w:rsidP="00C654F8">
            <w:pPr>
              <w:pStyle w:val="TableParagraph"/>
              <w:spacing w:before="43" w:line="276" w:lineRule="auto"/>
              <w:ind w:left="209" w:right="118"/>
              <w:rPr>
                <w:sz w:val="24"/>
              </w:rPr>
            </w:pPr>
            <w:r w:rsidRPr="00D64681">
              <w:rPr>
                <w:sz w:val="24"/>
              </w:rPr>
              <w:t>директора по ВР,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учитель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информатики</w:t>
            </w:r>
          </w:p>
        </w:tc>
      </w:tr>
      <w:tr w:rsidR="00644A77" w:rsidRPr="002D18CC" w:rsidTr="00C654F8">
        <w:trPr>
          <w:trHeight w:val="1905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5" w:right="598"/>
              <w:rPr>
                <w:sz w:val="24"/>
              </w:rPr>
            </w:pPr>
            <w:r w:rsidRPr="00D64681">
              <w:rPr>
                <w:sz w:val="24"/>
              </w:rPr>
              <w:t>Индивидуальная работа с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семьями: в трудной жизненной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ситуации,</w:t>
            </w:r>
          </w:p>
          <w:p w:rsidR="00644A77" w:rsidRPr="00D64681" w:rsidRDefault="00644A77" w:rsidP="00C654F8">
            <w:pPr>
              <w:pStyle w:val="TableParagraph"/>
              <w:spacing w:line="276" w:lineRule="auto"/>
              <w:ind w:left="215" w:right="598"/>
              <w:rPr>
                <w:sz w:val="24"/>
              </w:rPr>
            </w:pPr>
            <w:r w:rsidRPr="00D64681">
              <w:rPr>
                <w:sz w:val="24"/>
              </w:rPr>
              <w:t>малообеспеченными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многодетными,</w:t>
            </w:r>
          </w:p>
          <w:p w:rsidR="00644A77" w:rsidRPr="00D64681" w:rsidRDefault="00644A77" w:rsidP="00C654F8">
            <w:pPr>
              <w:pStyle w:val="TableParagraph"/>
              <w:spacing w:line="276" w:lineRule="auto"/>
              <w:ind w:left="215" w:right="598"/>
              <w:rPr>
                <w:sz w:val="24"/>
              </w:rPr>
            </w:pPr>
            <w:r w:rsidRPr="00D64681">
              <w:rPr>
                <w:sz w:val="24"/>
              </w:rPr>
              <w:t>«Группы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риска»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09" w:right="299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социальный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педагог</w:t>
            </w:r>
          </w:p>
        </w:tc>
      </w:tr>
      <w:tr w:rsidR="00644A77" w:rsidRPr="002D18CC" w:rsidTr="00C654F8">
        <w:trPr>
          <w:trHeight w:val="1905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5" w:right="598"/>
              <w:rPr>
                <w:sz w:val="24"/>
              </w:rPr>
            </w:pPr>
            <w:r w:rsidRPr="00D64681">
              <w:rPr>
                <w:sz w:val="24"/>
              </w:rPr>
              <w:t>Работа с родителями по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организации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горячего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питания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09" w:right="299"/>
              <w:rPr>
                <w:sz w:val="24"/>
              </w:rPr>
            </w:pPr>
            <w:r w:rsidRPr="00D64681">
              <w:rPr>
                <w:sz w:val="24"/>
              </w:rPr>
              <w:t>Сентябрь -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май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Ответственный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за организацию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питания,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1905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5" w:right="598"/>
              <w:rPr>
                <w:sz w:val="24"/>
              </w:rPr>
            </w:pPr>
            <w:r w:rsidRPr="00D64681">
              <w:rPr>
                <w:sz w:val="24"/>
              </w:rPr>
              <w:t>День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открытых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дверей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для</w:t>
            </w:r>
          </w:p>
          <w:p w:rsidR="00644A77" w:rsidRPr="00D64681" w:rsidRDefault="00644A77" w:rsidP="00C654F8">
            <w:pPr>
              <w:pStyle w:val="TableParagraph"/>
              <w:spacing w:line="276" w:lineRule="auto"/>
              <w:ind w:left="215" w:right="598"/>
              <w:rPr>
                <w:sz w:val="24"/>
              </w:rPr>
            </w:pPr>
            <w:r w:rsidRPr="00D64681">
              <w:rPr>
                <w:sz w:val="24"/>
              </w:rPr>
              <w:t>родителей будущих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первоклассников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09" w:right="299"/>
              <w:rPr>
                <w:sz w:val="24"/>
              </w:rPr>
            </w:pPr>
            <w:r w:rsidRPr="00D64681">
              <w:rPr>
                <w:sz w:val="24"/>
              </w:rPr>
              <w:t>март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9"/>
              <w:rPr>
                <w:sz w:val="24"/>
              </w:rPr>
            </w:pPr>
            <w:r w:rsidRPr="00D64681">
              <w:rPr>
                <w:sz w:val="24"/>
              </w:rPr>
              <w:t>Зам. директора</w:t>
            </w:r>
            <w:r w:rsidRPr="00C654F8">
              <w:rPr>
                <w:sz w:val="24"/>
              </w:rPr>
              <w:t xml:space="preserve"> </w:t>
            </w:r>
            <w:r w:rsidRPr="00D64681">
              <w:rPr>
                <w:sz w:val="24"/>
              </w:rPr>
              <w:t>по УВР</w:t>
            </w:r>
          </w:p>
        </w:tc>
      </w:tr>
      <w:tr w:rsidR="00644A77" w:rsidRPr="002D18CC" w:rsidTr="00C654F8">
        <w:trPr>
          <w:trHeight w:val="374"/>
        </w:trPr>
        <w:tc>
          <w:tcPr>
            <w:tcW w:w="9508" w:type="dxa"/>
            <w:gridSpan w:val="1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16" w:right="2114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3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«Детские</w:t>
            </w:r>
            <w:r w:rsidRPr="00D64681">
              <w:rPr>
                <w:b/>
                <w:spacing w:val="-3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общественные</w:t>
            </w:r>
            <w:r w:rsidRPr="00D64681">
              <w:rPr>
                <w:b/>
                <w:spacing w:val="-4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объединения»</w:t>
            </w:r>
          </w:p>
        </w:tc>
      </w:tr>
      <w:tr w:rsidR="00644A77" w:rsidRPr="002D18CC" w:rsidTr="00C654F8">
        <w:trPr>
          <w:trHeight w:val="297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right="556"/>
              <w:jc w:val="right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Дела,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события,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2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Классы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right="475"/>
              <w:jc w:val="right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Дата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30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Ответственные</w:t>
            </w:r>
          </w:p>
        </w:tc>
      </w:tr>
      <w:tr w:rsidR="00644A77" w:rsidRPr="002D18CC" w:rsidTr="00C654F8">
        <w:trPr>
          <w:trHeight w:val="1269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Дни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единых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действий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РДДМ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384" w:right="38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09" w:right="277"/>
              <w:rPr>
                <w:sz w:val="24"/>
              </w:rPr>
            </w:pPr>
            <w:r w:rsidRPr="00D64681">
              <w:rPr>
                <w:sz w:val="24"/>
              </w:rPr>
              <w:t>В течении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tabs>
                <w:tab w:val="left" w:pos="1765"/>
              </w:tabs>
              <w:spacing w:line="276" w:lineRule="auto"/>
              <w:ind w:left="130" w:right="97"/>
              <w:rPr>
                <w:sz w:val="24"/>
              </w:rPr>
            </w:pPr>
            <w:r w:rsidRPr="00D64681">
              <w:rPr>
                <w:sz w:val="24"/>
              </w:rPr>
              <w:t>Советник</w:t>
            </w:r>
            <w:r w:rsidRPr="00D64681">
              <w:rPr>
                <w:sz w:val="24"/>
              </w:rPr>
              <w:tab/>
            </w:r>
            <w:r w:rsidRPr="00D64681">
              <w:rPr>
                <w:spacing w:val="-2"/>
                <w:sz w:val="24"/>
              </w:rPr>
              <w:t>по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воспитанию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5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Мероприятия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школьного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театра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384" w:right="38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 w:rsidRPr="00D64681">
              <w:rPr>
                <w:sz w:val="24"/>
              </w:rPr>
              <w:t>В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течении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06"/>
              <w:rPr>
                <w:sz w:val="24"/>
              </w:rPr>
            </w:pP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 w:rsidRPr="00D64681">
              <w:rPr>
                <w:sz w:val="24"/>
              </w:rPr>
              <w:t>Руководитель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30"/>
              <w:rPr>
                <w:sz w:val="24"/>
              </w:rPr>
            </w:pPr>
            <w:r w:rsidRPr="00D64681">
              <w:rPr>
                <w:sz w:val="24"/>
              </w:rPr>
              <w:t>школьного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театра</w:t>
            </w:r>
          </w:p>
        </w:tc>
      </w:tr>
      <w:tr w:rsidR="00644A77" w:rsidRPr="002D18CC" w:rsidTr="00C654F8">
        <w:trPr>
          <w:trHeight w:val="638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Участие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мероприятиях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спортивного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клуба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«Атлант»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384" w:right="38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43"/>
              <w:rPr>
                <w:sz w:val="24"/>
              </w:rPr>
            </w:pPr>
            <w:r w:rsidRPr="00D64681">
              <w:rPr>
                <w:sz w:val="24"/>
              </w:rPr>
              <w:t>В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течение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43"/>
              <w:rPr>
                <w:sz w:val="24"/>
              </w:rPr>
            </w:pP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 w:rsidRPr="00D64681">
              <w:rPr>
                <w:sz w:val="24"/>
              </w:rPr>
              <w:t>Учитель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30"/>
              <w:rPr>
                <w:sz w:val="24"/>
              </w:rPr>
            </w:pPr>
            <w:r w:rsidRPr="00D64681">
              <w:rPr>
                <w:sz w:val="24"/>
              </w:rPr>
              <w:t>физкультуры</w:t>
            </w:r>
          </w:p>
        </w:tc>
      </w:tr>
      <w:tr w:rsidR="00644A77" w:rsidRPr="002D18CC" w:rsidTr="00C654F8">
        <w:trPr>
          <w:trHeight w:val="986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5" w:right="718"/>
              <w:rPr>
                <w:sz w:val="24"/>
              </w:rPr>
            </w:pPr>
            <w:r w:rsidRPr="00D64681">
              <w:rPr>
                <w:sz w:val="24"/>
              </w:rPr>
              <w:t>Участие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во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Всероссийских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проектах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по активностям РДДМ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384" w:right="38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43" w:right="265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130" w:right="544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8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Участие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благотворительных,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экологических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акциях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384" w:right="38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D64681">
              <w:rPr>
                <w:sz w:val="24"/>
              </w:rPr>
              <w:t>В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течение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06"/>
              <w:rPr>
                <w:sz w:val="24"/>
              </w:rPr>
            </w:pP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30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705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5" w:right="1188"/>
              <w:rPr>
                <w:sz w:val="24"/>
              </w:rPr>
            </w:pPr>
            <w:r w:rsidRPr="00D64681">
              <w:rPr>
                <w:sz w:val="24"/>
              </w:rPr>
              <w:t>Участие в движении «Орлята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России»</w:t>
            </w:r>
            <w:r w:rsidRPr="00D64681">
              <w:rPr>
                <w:spacing w:val="-8"/>
                <w:sz w:val="24"/>
              </w:rPr>
              <w:t xml:space="preserve"> </w:t>
            </w:r>
            <w:r w:rsidRPr="00D64681">
              <w:rPr>
                <w:sz w:val="24"/>
              </w:rPr>
              <w:t>-</w:t>
            </w:r>
            <w:r w:rsidRPr="00D64681">
              <w:rPr>
                <w:spacing w:val="-9"/>
                <w:sz w:val="24"/>
              </w:rPr>
              <w:t xml:space="preserve"> </w:t>
            </w:r>
            <w:hyperlink r:id="rId9">
              <w:r w:rsidRPr="00D64681">
                <w:rPr>
                  <w:color w:val="934F70"/>
                  <w:sz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106" w:right="402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3" w:lineRule="auto"/>
              <w:ind w:left="130" w:right="544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385"/>
        </w:trPr>
        <w:tc>
          <w:tcPr>
            <w:tcW w:w="9508" w:type="dxa"/>
            <w:gridSpan w:val="1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18" w:right="2111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2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«Профориентация»</w:t>
            </w:r>
          </w:p>
        </w:tc>
      </w:tr>
      <w:tr w:rsidR="00644A77" w:rsidRPr="002D18CC" w:rsidTr="00C654F8">
        <w:trPr>
          <w:trHeight w:val="294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right="556"/>
              <w:jc w:val="right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Дела,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события,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2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Классы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right="475"/>
              <w:jc w:val="right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Дата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03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Ответственные</w:t>
            </w:r>
          </w:p>
        </w:tc>
      </w:tr>
      <w:tr w:rsidR="00644A77" w:rsidRPr="002D18CC" w:rsidTr="00C654F8">
        <w:trPr>
          <w:trHeight w:val="633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часы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«Азбука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профессий»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384" w:right="38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 w:rsidRPr="00D64681">
              <w:rPr>
                <w:sz w:val="24"/>
              </w:rPr>
              <w:t>1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раз в</w:t>
            </w:r>
          </w:p>
          <w:p w:rsidR="00644A77" w:rsidRPr="00D64681" w:rsidRDefault="00644A77" w:rsidP="00C654F8">
            <w:pPr>
              <w:pStyle w:val="TableParagraph"/>
              <w:spacing w:before="38"/>
              <w:ind w:left="212"/>
              <w:rPr>
                <w:sz w:val="24"/>
              </w:rPr>
            </w:pPr>
            <w:r w:rsidRPr="00D64681">
              <w:rPr>
                <w:sz w:val="24"/>
              </w:rPr>
              <w:t>четверть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38"/>
              <w:ind w:left="130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637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Тематические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экскурсии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на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предприятия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города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района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384" w:right="38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308"/>
              <w:rPr>
                <w:sz w:val="24"/>
              </w:rPr>
            </w:pPr>
            <w:r w:rsidRPr="00D64681">
              <w:rPr>
                <w:sz w:val="24"/>
              </w:rPr>
              <w:t>Сентябрь-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308"/>
              <w:rPr>
                <w:sz w:val="24"/>
              </w:rPr>
            </w:pPr>
            <w:r w:rsidRPr="00D64681">
              <w:rPr>
                <w:sz w:val="24"/>
              </w:rPr>
              <w:t>май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130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554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D64681">
              <w:rPr>
                <w:sz w:val="24"/>
              </w:rPr>
              <w:t>Занятия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отряда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«ЮИД»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9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2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D64681">
              <w:rPr>
                <w:sz w:val="24"/>
              </w:rPr>
              <w:t>Суббота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 w:rsidRPr="00D64681">
              <w:rPr>
                <w:sz w:val="24"/>
              </w:rPr>
              <w:t>Кл. рук.</w:t>
            </w:r>
          </w:p>
        </w:tc>
      </w:tr>
      <w:tr w:rsidR="00644A77" w:rsidRPr="002D18CC" w:rsidTr="00C654F8">
        <w:trPr>
          <w:trHeight w:val="385"/>
        </w:trPr>
        <w:tc>
          <w:tcPr>
            <w:tcW w:w="9508" w:type="dxa"/>
            <w:gridSpan w:val="1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18" w:right="2111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2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«Профилактика</w:t>
            </w:r>
            <w:r w:rsidRPr="00D64681">
              <w:rPr>
                <w:b/>
                <w:spacing w:val="-1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и</w:t>
            </w:r>
            <w:r w:rsidRPr="00D64681">
              <w:rPr>
                <w:b/>
                <w:spacing w:val="-1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безопасность»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Дела,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события,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36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Классы</w:t>
            </w:r>
          </w:p>
        </w:tc>
        <w:tc>
          <w:tcPr>
            <w:tcW w:w="1561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Дата</w:t>
            </w:r>
          </w:p>
        </w:tc>
        <w:tc>
          <w:tcPr>
            <w:tcW w:w="2132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Ответственные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Неделя безопасности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Беседы о правилах ПДД, ППБ, правилах поведения учащихся в школе, общественных местах. Вводные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инструктажи.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4-9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сентября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Учебная эвакуация «Угроза теракта»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Начало сентября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Директор школы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«Уроки безопасности» (ПДД, ОБЖ, ЗОЖ)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 раз в месяц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Составление с учащимися Схемы безопасного пути «Дом-школа-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дом»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4-8 сентября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Неделя профилактики ДТП Встречи сотрудников ГИБДД с учащимися, беседы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по ПДД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Педагог организатор классные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Профилактическая акция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«Здоровье- твое богатство!»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Октябрь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Замдиректора</w:t>
            </w:r>
            <w:r w:rsidRPr="00C654F8">
              <w:rPr>
                <w:b/>
                <w:i/>
                <w:sz w:val="24"/>
              </w:rPr>
              <w:tab/>
              <w:t>по ВР</w:t>
            </w:r>
            <w:r w:rsidRPr="00C654F8">
              <w:rPr>
                <w:b/>
                <w:i/>
                <w:sz w:val="24"/>
              </w:rPr>
              <w:tab/>
              <w:t>Соц.педагог,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фельдшер школы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Совет профилактики правонарушений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 раз в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четверть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Зам.директора по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ВР Соц.педагог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Беседы по безопасности учащихся в период осенних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каникул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Конец 1 четверт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и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Неделя правовых знаний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13-20 ноября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 социальный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педагог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Беседы по пожарной безопасности, правилах безопасности на водоемах в зимний период, поведение на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школьных Елках.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Конец 2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четверти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Декабрь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Заместитель директора, классные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Беседы с учащимися по правилам безопасности в период весенних каникул и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«Осторожно, гололед».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Конец 3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четверти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Мероприятия по профилактики ДТП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«Внимание – дети!»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В течение года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Рук-ль</w:t>
            </w:r>
            <w:r w:rsidRPr="00C654F8">
              <w:rPr>
                <w:b/>
                <w:i/>
                <w:sz w:val="24"/>
              </w:rPr>
              <w:tab/>
              <w:t>отряда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ЮИД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Месячник по профилактики ДТП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май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Педагог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организатор</w:t>
            </w:r>
          </w:p>
        </w:tc>
      </w:tr>
      <w:tr w:rsidR="00644A77" w:rsidRPr="002D18CC" w:rsidTr="00C654F8">
        <w:trPr>
          <w:trHeight w:val="386"/>
        </w:trPr>
        <w:tc>
          <w:tcPr>
            <w:tcW w:w="4679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Профилактика безопасного поведения на каникулах. Инструктажи по ПДД, ППБ, поведение на ж/д транспорте, на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556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водоемах в летний период и т.п.</w:t>
            </w:r>
          </w:p>
        </w:tc>
        <w:tc>
          <w:tcPr>
            <w:tcW w:w="1136" w:type="dxa"/>
            <w:gridSpan w:val="3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212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1-4</w:t>
            </w:r>
          </w:p>
        </w:tc>
        <w:tc>
          <w:tcPr>
            <w:tcW w:w="1561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Конец 4</w:t>
            </w:r>
          </w:p>
          <w:p w:rsidR="00644A77" w:rsidRPr="00C654F8" w:rsidRDefault="00644A77" w:rsidP="00C654F8">
            <w:pPr>
              <w:pStyle w:val="TableParagraph"/>
              <w:spacing w:line="269" w:lineRule="exact"/>
              <w:ind w:right="475"/>
              <w:jc w:val="right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четверти</w:t>
            </w:r>
          </w:p>
        </w:tc>
        <w:tc>
          <w:tcPr>
            <w:tcW w:w="2132" w:type="dxa"/>
            <w:gridSpan w:val="4"/>
          </w:tcPr>
          <w:p w:rsidR="00644A77" w:rsidRPr="00C654F8" w:rsidRDefault="00644A77" w:rsidP="00C654F8">
            <w:pPr>
              <w:pStyle w:val="TableParagraph"/>
              <w:spacing w:line="269" w:lineRule="exact"/>
              <w:ind w:left="130"/>
              <w:rPr>
                <w:b/>
                <w:i/>
                <w:sz w:val="24"/>
              </w:rPr>
            </w:pPr>
            <w:r w:rsidRPr="00C654F8">
              <w:rPr>
                <w:b/>
                <w:i/>
                <w:sz w:val="24"/>
              </w:rPr>
              <w:t>Классные 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25"/>
        </w:trPr>
        <w:tc>
          <w:tcPr>
            <w:tcW w:w="9500" w:type="dxa"/>
            <w:gridSpan w:val="14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846" w:right="1845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6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«Организация</w:t>
            </w:r>
            <w:r w:rsidRPr="00D64681">
              <w:rPr>
                <w:b/>
                <w:spacing w:val="-5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предметно-пространственной</w:t>
            </w:r>
          </w:p>
          <w:p w:rsidR="00644A77" w:rsidRPr="00D64681" w:rsidRDefault="00644A77" w:rsidP="00C654F8">
            <w:pPr>
              <w:pStyle w:val="TableParagraph"/>
              <w:spacing w:before="36"/>
              <w:ind w:left="1846" w:right="1843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среды»</w:t>
            </w:r>
          </w:p>
        </w:tc>
      </w:tr>
      <w:tr w:rsidR="00644A77" w:rsidRPr="002D18CC" w:rsidTr="00C654F8">
        <w:trPr>
          <w:gridAfter w:val="1"/>
          <w:wAfter w:w="8" w:type="dxa"/>
          <w:trHeight w:val="587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35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Дела,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события,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4" w:right="221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Клас</w:t>
            </w:r>
          </w:p>
          <w:p w:rsidR="00644A77" w:rsidRPr="00D64681" w:rsidRDefault="00644A77" w:rsidP="00C654F8">
            <w:pPr>
              <w:pStyle w:val="TableParagraph"/>
              <w:spacing w:before="17"/>
              <w:ind w:left="203" w:right="221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сы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595" w:right="611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Дата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2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Ответственн</w:t>
            </w:r>
          </w:p>
          <w:p w:rsidR="00644A77" w:rsidRPr="00D64681" w:rsidRDefault="00644A77" w:rsidP="00C654F8">
            <w:pPr>
              <w:pStyle w:val="TableParagraph"/>
              <w:spacing w:before="17"/>
              <w:ind w:left="128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ые</w:t>
            </w:r>
          </w:p>
        </w:tc>
      </w:tr>
      <w:tr w:rsidR="00644A77" w:rsidRPr="002D18CC" w:rsidTr="00C654F8">
        <w:trPr>
          <w:gridAfter w:val="1"/>
          <w:wAfter w:w="8" w:type="dxa"/>
          <w:trHeight w:val="631"/>
        </w:trPr>
        <w:tc>
          <w:tcPr>
            <w:tcW w:w="4834" w:type="dxa"/>
            <w:gridSpan w:val="5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Обновление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стенда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«Гордость школы»</w:t>
            </w:r>
          </w:p>
        </w:tc>
        <w:tc>
          <w:tcPr>
            <w:tcW w:w="989" w:type="dxa"/>
            <w:gridSpan w:val="3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2-11</w:t>
            </w:r>
          </w:p>
        </w:tc>
        <w:tc>
          <w:tcPr>
            <w:tcW w:w="1847" w:type="dxa"/>
            <w:gridSpan w:val="4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 октября</w:t>
            </w:r>
          </w:p>
        </w:tc>
        <w:tc>
          <w:tcPr>
            <w:tcW w:w="1830" w:type="dxa"/>
            <w:gridSpan w:val="2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</w:p>
          <w:p w:rsidR="00644A77" w:rsidRPr="00D64681" w:rsidRDefault="00644A77" w:rsidP="00C654F8">
            <w:pPr>
              <w:pStyle w:val="TableParagraph"/>
              <w:spacing w:before="38"/>
              <w:ind w:left="128"/>
              <w:rPr>
                <w:sz w:val="24"/>
              </w:rPr>
            </w:pPr>
            <w:r w:rsidRPr="00D64681">
              <w:rPr>
                <w:sz w:val="24"/>
              </w:rPr>
              <w:t>по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НМР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и ВР</w:t>
            </w:r>
          </w:p>
        </w:tc>
      </w:tr>
      <w:tr w:rsidR="00644A77" w:rsidRPr="002D18CC" w:rsidTr="00C654F8">
        <w:trPr>
          <w:gridAfter w:val="1"/>
          <w:wAfter w:w="8" w:type="dxa"/>
          <w:trHeight w:val="633"/>
        </w:trPr>
        <w:tc>
          <w:tcPr>
            <w:tcW w:w="4834" w:type="dxa"/>
            <w:gridSpan w:val="5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Оформление</w:t>
            </w:r>
            <w:r w:rsidRPr="00D64681">
              <w:rPr>
                <w:spacing w:val="-5"/>
                <w:sz w:val="24"/>
              </w:rPr>
              <w:t xml:space="preserve"> </w:t>
            </w:r>
            <w:r w:rsidRPr="00D64681">
              <w:rPr>
                <w:sz w:val="24"/>
              </w:rPr>
              <w:t>классных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уголков</w:t>
            </w:r>
          </w:p>
        </w:tc>
        <w:tc>
          <w:tcPr>
            <w:tcW w:w="989" w:type="dxa"/>
            <w:gridSpan w:val="3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7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1-11</w:t>
            </w:r>
          </w:p>
        </w:tc>
        <w:tc>
          <w:tcPr>
            <w:tcW w:w="1847" w:type="dxa"/>
            <w:gridSpan w:val="4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7" w:lineRule="exact"/>
              <w:ind w:right="95"/>
              <w:jc w:val="right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5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Выставка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поделок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«Золотая</w:t>
            </w:r>
            <w:r w:rsidRPr="00D64681">
              <w:rPr>
                <w:spacing w:val="57"/>
                <w:sz w:val="24"/>
              </w:rPr>
              <w:t xml:space="preserve"> </w:t>
            </w:r>
            <w:r w:rsidRPr="00D64681">
              <w:rPr>
                <w:sz w:val="24"/>
              </w:rPr>
              <w:t>осень»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2" w:lineRule="exact"/>
              <w:ind w:right="95"/>
              <w:jc w:val="right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8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Оформление</w:t>
            </w:r>
            <w:r w:rsidRPr="00D64681">
              <w:rPr>
                <w:spacing w:val="-6"/>
                <w:sz w:val="24"/>
              </w:rPr>
              <w:t xml:space="preserve"> </w:t>
            </w:r>
            <w:r w:rsidRPr="00D64681">
              <w:rPr>
                <w:sz w:val="24"/>
              </w:rPr>
              <w:t>тематических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выставок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рисунков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В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течение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201"/>
              <w:rPr>
                <w:sz w:val="24"/>
              </w:rPr>
            </w:pPr>
            <w:r w:rsidRPr="00D64681">
              <w:rPr>
                <w:sz w:val="24"/>
              </w:rPr>
              <w:t>года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Советники</w:t>
            </w:r>
          </w:p>
        </w:tc>
      </w:tr>
      <w:tr w:rsidR="00644A77" w:rsidRPr="002D18CC" w:rsidTr="00C654F8">
        <w:trPr>
          <w:gridAfter w:val="1"/>
          <w:wAfter w:w="8" w:type="dxa"/>
          <w:trHeight w:val="635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Тематические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выставки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школьной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библиотеке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Сентябрь -май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Библиотекарь</w:t>
            </w:r>
          </w:p>
        </w:tc>
      </w:tr>
      <w:tr w:rsidR="00644A77" w:rsidRPr="002D18CC" w:rsidTr="00C654F8">
        <w:trPr>
          <w:gridAfter w:val="1"/>
          <w:wAfter w:w="8" w:type="dxa"/>
          <w:trHeight w:val="633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Выставка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Новогодних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рисунков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поделок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декабря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5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Новогоднее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оформление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кабинетов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10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декабря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38"/>
              <w:ind w:left="128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8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Тематическая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выставка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«М.В.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Ломоносов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–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создатель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Российской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науки!»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января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3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Фото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Вернисаж: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«Бессмертный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полк»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1мая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726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Выставка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«Мы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–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Орлята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России»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10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128" w:right="250" w:hanging="36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429"/>
        </w:trPr>
        <w:tc>
          <w:tcPr>
            <w:tcW w:w="9500" w:type="dxa"/>
            <w:gridSpan w:val="1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846" w:right="1734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3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"Внешкольные</w:t>
            </w:r>
            <w:r w:rsidRPr="00D64681">
              <w:rPr>
                <w:b/>
                <w:spacing w:val="-5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мероприятия"</w:t>
            </w:r>
          </w:p>
        </w:tc>
      </w:tr>
      <w:tr w:rsidR="00644A77" w:rsidRPr="002D18CC" w:rsidTr="00C654F8">
        <w:trPr>
          <w:gridAfter w:val="1"/>
          <w:wAfter w:w="8" w:type="dxa"/>
          <w:trHeight w:val="1581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tabs>
                <w:tab w:val="left" w:pos="3032"/>
              </w:tabs>
              <w:spacing w:line="276" w:lineRule="auto"/>
              <w:ind w:left="213" w:right="83"/>
              <w:jc w:val="both"/>
              <w:rPr>
                <w:sz w:val="24"/>
              </w:rPr>
            </w:pPr>
            <w:r w:rsidRPr="00D64681">
              <w:rPr>
                <w:sz w:val="24"/>
              </w:rPr>
              <w:t>Внешкольные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тематические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мероприятия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воспитательной</w:t>
            </w:r>
            <w:r w:rsidRPr="00D64681">
              <w:rPr>
                <w:sz w:val="24"/>
              </w:rPr>
              <w:tab/>
            </w:r>
            <w:r w:rsidRPr="00D64681">
              <w:rPr>
                <w:spacing w:val="-1"/>
                <w:sz w:val="24"/>
              </w:rPr>
              <w:t>направленности,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организуемые педагогами по изучаемым 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образовательной</w:t>
            </w:r>
            <w:r w:rsidRPr="00D64681">
              <w:rPr>
                <w:spacing w:val="58"/>
                <w:sz w:val="24"/>
              </w:rPr>
              <w:t xml:space="preserve"> </w:t>
            </w:r>
            <w:r w:rsidRPr="00D64681">
              <w:rPr>
                <w:sz w:val="24"/>
              </w:rPr>
              <w:t>организации</w:t>
            </w:r>
            <w:r w:rsidRPr="00D64681">
              <w:rPr>
                <w:spacing w:val="58"/>
                <w:sz w:val="24"/>
              </w:rPr>
              <w:t xml:space="preserve"> </w:t>
            </w:r>
            <w:r w:rsidRPr="00D64681">
              <w:rPr>
                <w:sz w:val="24"/>
              </w:rPr>
              <w:t>учебным</w:t>
            </w:r>
          </w:p>
          <w:p w:rsidR="00644A77" w:rsidRPr="00D64681" w:rsidRDefault="00644A77" w:rsidP="00C654F8">
            <w:pPr>
              <w:pStyle w:val="TableParagraph"/>
              <w:spacing w:line="272" w:lineRule="exact"/>
              <w:ind w:left="213"/>
              <w:jc w:val="both"/>
              <w:rPr>
                <w:sz w:val="24"/>
              </w:rPr>
            </w:pPr>
            <w:r w:rsidRPr="00D64681">
              <w:rPr>
                <w:sz w:val="24"/>
              </w:rPr>
              <w:t>предметам,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курсам,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модулям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4" w:right="168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768" w:right="314" w:hanging="288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24" w:right="170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Учителя-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предметники</w:t>
            </w:r>
          </w:p>
        </w:tc>
      </w:tr>
      <w:tr w:rsidR="00644A77" w:rsidRPr="002D18CC" w:rsidTr="00C654F8">
        <w:trPr>
          <w:gridAfter w:val="1"/>
          <w:wAfter w:w="8" w:type="dxa"/>
          <w:trHeight w:val="1898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3" w:right="81"/>
              <w:jc w:val="both"/>
              <w:rPr>
                <w:sz w:val="24"/>
              </w:rPr>
            </w:pPr>
            <w:r w:rsidRPr="00D64681">
              <w:rPr>
                <w:sz w:val="24"/>
              </w:rPr>
              <w:t>Экскурсии,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походы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выходного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дня</w:t>
            </w:r>
            <w:r w:rsidRPr="00D64681">
              <w:rPr>
                <w:spacing w:val="61"/>
                <w:sz w:val="24"/>
              </w:rPr>
              <w:t xml:space="preserve"> </w:t>
            </w:r>
            <w:r w:rsidRPr="00D64681">
              <w:rPr>
                <w:sz w:val="24"/>
              </w:rPr>
              <w:t>(в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музей,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выставки,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технопарк,</w:t>
            </w:r>
            <w:r w:rsidRPr="00D64681">
              <w:rPr>
                <w:spacing w:val="61"/>
                <w:sz w:val="24"/>
              </w:rPr>
              <w:t xml:space="preserve"> </w:t>
            </w:r>
            <w:r w:rsidRPr="00D64681">
              <w:rPr>
                <w:sz w:val="24"/>
              </w:rPr>
              <w:t>на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предприятие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другое),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организуемые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классах классными руководителями, в том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числе</w:t>
            </w:r>
            <w:r w:rsidRPr="00D64681">
              <w:rPr>
                <w:spacing w:val="24"/>
                <w:sz w:val="24"/>
              </w:rPr>
              <w:t xml:space="preserve"> </w:t>
            </w:r>
            <w:r w:rsidRPr="00D64681">
              <w:rPr>
                <w:sz w:val="24"/>
              </w:rPr>
              <w:t>совместно</w:t>
            </w:r>
            <w:r w:rsidRPr="00D64681">
              <w:rPr>
                <w:spacing w:val="25"/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  <w:r w:rsidRPr="00D64681">
              <w:rPr>
                <w:spacing w:val="24"/>
                <w:sz w:val="24"/>
              </w:rPr>
              <w:t xml:space="preserve"> </w:t>
            </w:r>
            <w:r w:rsidRPr="00D64681">
              <w:rPr>
                <w:sz w:val="24"/>
              </w:rPr>
              <w:t>родителями</w:t>
            </w:r>
            <w:r w:rsidRPr="00D64681">
              <w:rPr>
                <w:spacing w:val="26"/>
                <w:sz w:val="24"/>
              </w:rPr>
              <w:t xml:space="preserve"> </w:t>
            </w:r>
            <w:r w:rsidRPr="00D64681">
              <w:rPr>
                <w:sz w:val="24"/>
              </w:rPr>
              <w:t>(законными</w:t>
            </w:r>
          </w:p>
          <w:p w:rsidR="00644A77" w:rsidRPr="00D64681" w:rsidRDefault="00644A77" w:rsidP="00C654F8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 w:rsidRPr="00D64681">
              <w:rPr>
                <w:sz w:val="24"/>
              </w:rPr>
              <w:t>представителями)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4" w:right="168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768" w:right="314" w:hanging="288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24" w:right="154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429"/>
        </w:trPr>
        <w:tc>
          <w:tcPr>
            <w:tcW w:w="9500" w:type="dxa"/>
            <w:gridSpan w:val="1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846" w:right="1733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4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"Социальное</w:t>
            </w:r>
            <w:r w:rsidRPr="00D64681">
              <w:rPr>
                <w:b/>
                <w:spacing w:val="-6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партнерство"</w:t>
            </w:r>
          </w:p>
        </w:tc>
      </w:tr>
      <w:tr w:rsidR="00644A77" w:rsidRPr="002D18CC" w:rsidTr="00C654F8">
        <w:trPr>
          <w:gridAfter w:val="1"/>
          <w:wAfter w:w="8" w:type="dxa"/>
          <w:trHeight w:val="638"/>
        </w:trPr>
        <w:tc>
          <w:tcPr>
            <w:tcW w:w="4679" w:type="dxa"/>
            <w:gridSpan w:val="4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Месячник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по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профилактики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ДТП</w:t>
            </w:r>
          </w:p>
        </w:tc>
        <w:tc>
          <w:tcPr>
            <w:tcW w:w="1144" w:type="dxa"/>
            <w:gridSpan w:val="4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386" w:right="388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53" w:type="dxa"/>
            <w:gridSpan w:val="3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400"/>
              <w:rPr>
                <w:sz w:val="24"/>
              </w:rPr>
            </w:pPr>
            <w:r w:rsidRPr="00D64681">
              <w:rPr>
                <w:sz w:val="24"/>
              </w:rPr>
              <w:t>май</w:t>
            </w:r>
          </w:p>
        </w:tc>
        <w:tc>
          <w:tcPr>
            <w:tcW w:w="2124" w:type="dxa"/>
            <w:gridSpan w:val="3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131"/>
              <w:rPr>
                <w:sz w:val="24"/>
              </w:rPr>
            </w:pPr>
            <w:r w:rsidRPr="00D64681">
              <w:rPr>
                <w:sz w:val="24"/>
              </w:rPr>
              <w:t>Педагог</w:t>
            </w:r>
          </w:p>
          <w:p w:rsidR="00644A77" w:rsidRPr="00D64681" w:rsidRDefault="00644A77" w:rsidP="00C654F8">
            <w:pPr>
              <w:pStyle w:val="TableParagraph"/>
              <w:spacing w:before="39"/>
              <w:ind w:left="131"/>
              <w:rPr>
                <w:sz w:val="24"/>
              </w:rPr>
            </w:pPr>
            <w:r w:rsidRPr="00D64681">
              <w:rPr>
                <w:sz w:val="24"/>
              </w:rPr>
              <w:t>организатор</w:t>
            </w:r>
          </w:p>
        </w:tc>
      </w:tr>
      <w:tr w:rsidR="00644A77" w:rsidRPr="002D18CC" w:rsidTr="00C654F8">
        <w:trPr>
          <w:gridAfter w:val="1"/>
          <w:wAfter w:w="8" w:type="dxa"/>
          <w:trHeight w:val="1269"/>
        </w:trPr>
        <w:tc>
          <w:tcPr>
            <w:tcW w:w="4679" w:type="dxa"/>
            <w:gridSpan w:val="4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5" w:right="501"/>
              <w:rPr>
                <w:sz w:val="24"/>
              </w:rPr>
            </w:pPr>
            <w:r w:rsidRPr="00D64681">
              <w:rPr>
                <w:sz w:val="24"/>
              </w:rPr>
              <w:t>Профилактика безопасного поведения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на каникулах. Инструктажи по ПДД,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ППБ,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поведение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на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ж/д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транспорте,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на</w:t>
            </w:r>
          </w:p>
          <w:p w:rsidR="00644A77" w:rsidRPr="00D64681" w:rsidRDefault="00644A77" w:rsidP="00C654F8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водоемах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летний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период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т.п.</w:t>
            </w:r>
          </w:p>
        </w:tc>
        <w:tc>
          <w:tcPr>
            <w:tcW w:w="1144" w:type="dxa"/>
            <w:gridSpan w:val="4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386" w:right="388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553" w:type="dxa"/>
            <w:gridSpan w:val="3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3" w:lineRule="auto"/>
              <w:ind w:left="271" w:right="624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Конец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4</w:t>
            </w:r>
          </w:p>
          <w:p w:rsidR="00644A77" w:rsidRPr="00D64681" w:rsidRDefault="00644A77" w:rsidP="00C654F8">
            <w:pPr>
              <w:pStyle w:val="TableParagraph"/>
              <w:ind w:left="121" w:right="474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четверти</w:t>
            </w:r>
          </w:p>
        </w:tc>
        <w:tc>
          <w:tcPr>
            <w:tcW w:w="2124" w:type="dxa"/>
            <w:gridSpan w:val="3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3" w:lineRule="auto"/>
              <w:ind w:left="131" w:right="54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25"/>
        </w:trPr>
        <w:tc>
          <w:tcPr>
            <w:tcW w:w="9500" w:type="dxa"/>
            <w:gridSpan w:val="14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846" w:right="1845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6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«Организация</w:t>
            </w:r>
            <w:r w:rsidRPr="00D64681">
              <w:rPr>
                <w:b/>
                <w:spacing w:val="-5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предметно-пространственной</w:t>
            </w:r>
          </w:p>
          <w:p w:rsidR="00644A77" w:rsidRPr="00D64681" w:rsidRDefault="00644A77" w:rsidP="00C654F8">
            <w:pPr>
              <w:pStyle w:val="TableParagraph"/>
              <w:spacing w:before="36"/>
              <w:ind w:left="1846" w:right="1843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среды»</w:t>
            </w:r>
          </w:p>
        </w:tc>
      </w:tr>
      <w:tr w:rsidR="00644A77" w:rsidRPr="002D18CC" w:rsidTr="00C654F8">
        <w:trPr>
          <w:gridAfter w:val="1"/>
          <w:wAfter w:w="8" w:type="dxa"/>
          <w:trHeight w:val="587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35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Дела,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события,</w:t>
            </w:r>
            <w:r w:rsidRPr="00D64681">
              <w:rPr>
                <w:b/>
                <w:i/>
                <w:spacing w:val="-2"/>
                <w:sz w:val="24"/>
              </w:rPr>
              <w:t xml:space="preserve"> </w:t>
            </w:r>
            <w:r w:rsidRPr="00D64681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4" w:right="221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Клас</w:t>
            </w:r>
          </w:p>
          <w:p w:rsidR="00644A77" w:rsidRPr="00D64681" w:rsidRDefault="00644A77" w:rsidP="00C654F8">
            <w:pPr>
              <w:pStyle w:val="TableParagraph"/>
              <w:spacing w:before="17"/>
              <w:ind w:left="203" w:right="221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сы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595" w:right="611"/>
              <w:jc w:val="center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Дата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2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Ответственн</w:t>
            </w:r>
          </w:p>
          <w:p w:rsidR="00644A77" w:rsidRPr="00D64681" w:rsidRDefault="00644A77" w:rsidP="00C654F8">
            <w:pPr>
              <w:pStyle w:val="TableParagraph"/>
              <w:spacing w:before="17"/>
              <w:ind w:left="128"/>
              <w:rPr>
                <w:b/>
                <w:i/>
                <w:sz w:val="24"/>
              </w:rPr>
            </w:pPr>
            <w:r w:rsidRPr="00D64681">
              <w:rPr>
                <w:b/>
                <w:i/>
                <w:sz w:val="24"/>
              </w:rPr>
              <w:t>ые</w:t>
            </w:r>
          </w:p>
        </w:tc>
      </w:tr>
      <w:tr w:rsidR="00644A77" w:rsidRPr="002D18CC" w:rsidTr="00C654F8">
        <w:trPr>
          <w:gridAfter w:val="1"/>
          <w:wAfter w:w="8" w:type="dxa"/>
          <w:trHeight w:val="631"/>
        </w:trPr>
        <w:tc>
          <w:tcPr>
            <w:tcW w:w="4834" w:type="dxa"/>
            <w:gridSpan w:val="5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Обновление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стенда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«Гордость школы»</w:t>
            </w:r>
          </w:p>
        </w:tc>
        <w:tc>
          <w:tcPr>
            <w:tcW w:w="989" w:type="dxa"/>
            <w:gridSpan w:val="3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2-11</w:t>
            </w:r>
          </w:p>
        </w:tc>
        <w:tc>
          <w:tcPr>
            <w:tcW w:w="1847" w:type="dxa"/>
            <w:gridSpan w:val="4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 октября</w:t>
            </w:r>
          </w:p>
        </w:tc>
        <w:tc>
          <w:tcPr>
            <w:tcW w:w="1830" w:type="dxa"/>
            <w:gridSpan w:val="2"/>
            <w:tcBorders>
              <w:bottom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</w:p>
          <w:p w:rsidR="00644A77" w:rsidRPr="00D64681" w:rsidRDefault="00644A77" w:rsidP="00C654F8">
            <w:pPr>
              <w:pStyle w:val="TableParagraph"/>
              <w:spacing w:before="38"/>
              <w:ind w:left="128"/>
              <w:rPr>
                <w:sz w:val="24"/>
              </w:rPr>
            </w:pPr>
            <w:r w:rsidRPr="00D64681">
              <w:rPr>
                <w:sz w:val="24"/>
              </w:rPr>
              <w:t>по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НМР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и ВР</w:t>
            </w:r>
          </w:p>
        </w:tc>
      </w:tr>
      <w:tr w:rsidR="00644A77" w:rsidRPr="002D18CC" w:rsidTr="00C654F8">
        <w:trPr>
          <w:gridAfter w:val="1"/>
          <w:wAfter w:w="8" w:type="dxa"/>
          <w:trHeight w:val="633"/>
        </w:trPr>
        <w:tc>
          <w:tcPr>
            <w:tcW w:w="4834" w:type="dxa"/>
            <w:gridSpan w:val="5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Оформление</w:t>
            </w:r>
            <w:r w:rsidRPr="00D64681">
              <w:rPr>
                <w:spacing w:val="-5"/>
                <w:sz w:val="24"/>
              </w:rPr>
              <w:t xml:space="preserve"> </w:t>
            </w:r>
            <w:r w:rsidRPr="00D64681">
              <w:rPr>
                <w:sz w:val="24"/>
              </w:rPr>
              <w:t>классных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уголков</w:t>
            </w:r>
          </w:p>
        </w:tc>
        <w:tc>
          <w:tcPr>
            <w:tcW w:w="989" w:type="dxa"/>
            <w:gridSpan w:val="3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7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1-11</w:t>
            </w:r>
          </w:p>
        </w:tc>
        <w:tc>
          <w:tcPr>
            <w:tcW w:w="1847" w:type="dxa"/>
            <w:gridSpan w:val="4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До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сентября</w:t>
            </w:r>
          </w:p>
        </w:tc>
        <w:tc>
          <w:tcPr>
            <w:tcW w:w="1830" w:type="dxa"/>
            <w:gridSpan w:val="2"/>
            <w:tcBorders>
              <w:top w:val="single" w:sz="6" w:space="0" w:color="000000"/>
            </w:tcBorders>
          </w:tcPr>
          <w:p w:rsidR="00644A77" w:rsidRPr="00D64681" w:rsidRDefault="00644A77" w:rsidP="00C654F8">
            <w:pPr>
              <w:pStyle w:val="TableParagraph"/>
              <w:spacing w:line="267" w:lineRule="exact"/>
              <w:ind w:right="95"/>
              <w:jc w:val="right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5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Выставка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поделок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«Золотая</w:t>
            </w:r>
            <w:r w:rsidRPr="00D64681">
              <w:rPr>
                <w:spacing w:val="57"/>
                <w:sz w:val="24"/>
              </w:rPr>
              <w:t xml:space="preserve"> </w:t>
            </w:r>
            <w:r w:rsidRPr="00D64681">
              <w:rPr>
                <w:sz w:val="24"/>
              </w:rPr>
              <w:t>осень»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сентября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2" w:lineRule="exact"/>
              <w:ind w:right="95"/>
              <w:jc w:val="right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8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Оформление</w:t>
            </w:r>
            <w:r w:rsidRPr="00D64681">
              <w:rPr>
                <w:spacing w:val="-6"/>
                <w:sz w:val="24"/>
              </w:rPr>
              <w:t xml:space="preserve"> </w:t>
            </w:r>
            <w:r w:rsidRPr="00D64681">
              <w:rPr>
                <w:sz w:val="24"/>
              </w:rPr>
              <w:t>тематических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выставок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рисунков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В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течение</w:t>
            </w:r>
          </w:p>
          <w:p w:rsidR="00644A77" w:rsidRPr="00D64681" w:rsidRDefault="00644A77" w:rsidP="00C654F8">
            <w:pPr>
              <w:pStyle w:val="TableParagraph"/>
              <w:spacing w:before="43"/>
              <w:ind w:left="201"/>
              <w:rPr>
                <w:sz w:val="24"/>
              </w:rPr>
            </w:pPr>
            <w:r w:rsidRPr="00D64681">
              <w:rPr>
                <w:sz w:val="24"/>
              </w:rPr>
              <w:t>года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Советники</w:t>
            </w:r>
          </w:p>
        </w:tc>
      </w:tr>
      <w:tr w:rsidR="00644A77" w:rsidRPr="002D18CC" w:rsidTr="00C654F8">
        <w:trPr>
          <w:gridAfter w:val="1"/>
          <w:wAfter w:w="8" w:type="dxa"/>
          <w:trHeight w:val="635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Тематические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выставки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школьной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библиотеке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Сентябрь -май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Библиотекарь</w:t>
            </w:r>
          </w:p>
        </w:tc>
      </w:tr>
      <w:tr w:rsidR="00644A77" w:rsidRPr="002D18CC" w:rsidTr="00C654F8">
        <w:trPr>
          <w:gridAfter w:val="1"/>
          <w:wAfter w:w="8" w:type="dxa"/>
          <w:trHeight w:val="633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Выставка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Новогодних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рисунков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поделок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декабря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5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Новогоднее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оформление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кабинетов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10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декабря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5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38"/>
              <w:ind w:left="128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8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Тематическая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выставка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«М.В.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Ломоносов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215"/>
              <w:rPr>
                <w:sz w:val="24"/>
              </w:rPr>
            </w:pPr>
            <w:r w:rsidRPr="00D64681">
              <w:rPr>
                <w:sz w:val="24"/>
              </w:rPr>
              <w:t>–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создатель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Российской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науки!»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15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января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4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633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Фото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Вернисаж: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«Бессмертный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полк»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1мая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92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</w:p>
          <w:p w:rsidR="00644A77" w:rsidRPr="00D64681" w:rsidRDefault="00644A77" w:rsidP="00C654F8">
            <w:pPr>
              <w:pStyle w:val="TableParagraph"/>
              <w:spacing w:before="41"/>
              <w:ind w:left="128"/>
              <w:rPr>
                <w:sz w:val="24"/>
              </w:rPr>
            </w:pP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726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15"/>
              <w:rPr>
                <w:sz w:val="24"/>
              </w:rPr>
            </w:pPr>
            <w:r w:rsidRPr="00D64681">
              <w:rPr>
                <w:sz w:val="24"/>
              </w:rPr>
              <w:t>Выставка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рисунков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«Мы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–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Орлята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России»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3" w:right="221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1"/>
              <w:rPr>
                <w:sz w:val="24"/>
              </w:rPr>
            </w:pPr>
            <w:r w:rsidRPr="00D64681">
              <w:rPr>
                <w:sz w:val="24"/>
              </w:rPr>
              <w:t>с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10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мая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128" w:right="250" w:hanging="36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429"/>
        </w:trPr>
        <w:tc>
          <w:tcPr>
            <w:tcW w:w="9500" w:type="dxa"/>
            <w:gridSpan w:val="1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846" w:right="1734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3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"Внешкольные</w:t>
            </w:r>
            <w:r w:rsidRPr="00D64681">
              <w:rPr>
                <w:b/>
                <w:spacing w:val="-5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мероприятия"</w:t>
            </w:r>
          </w:p>
        </w:tc>
      </w:tr>
      <w:tr w:rsidR="00644A77" w:rsidRPr="002D18CC" w:rsidTr="00C654F8">
        <w:trPr>
          <w:gridAfter w:val="1"/>
          <w:wAfter w:w="8" w:type="dxa"/>
          <w:trHeight w:val="1581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tabs>
                <w:tab w:val="left" w:pos="3032"/>
              </w:tabs>
              <w:spacing w:line="276" w:lineRule="auto"/>
              <w:ind w:left="213" w:right="83"/>
              <w:jc w:val="both"/>
              <w:rPr>
                <w:sz w:val="24"/>
              </w:rPr>
            </w:pPr>
            <w:r w:rsidRPr="00D64681">
              <w:rPr>
                <w:sz w:val="24"/>
              </w:rPr>
              <w:t>Внешкольные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тематические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мероприятия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воспитательной</w:t>
            </w:r>
            <w:r w:rsidRPr="00D64681">
              <w:rPr>
                <w:sz w:val="24"/>
              </w:rPr>
              <w:tab/>
            </w:r>
            <w:r w:rsidRPr="00D64681">
              <w:rPr>
                <w:spacing w:val="-1"/>
                <w:sz w:val="24"/>
              </w:rPr>
              <w:t>направленности,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организуемые педагогами по изучаемым 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образовательной</w:t>
            </w:r>
            <w:r w:rsidRPr="00D64681">
              <w:rPr>
                <w:spacing w:val="58"/>
                <w:sz w:val="24"/>
              </w:rPr>
              <w:t xml:space="preserve"> </w:t>
            </w:r>
            <w:r w:rsidRPr="00D64681">
              <w:rPr>
                <w:sz w:val="24"/>
              </w:rPr>
              <w:t>организации</w:t>
            </w:r>
            <w:r w:rsidRPr="00D64681">
              <w:rPr>
                <w:spacing w:val="58"/>
                <w:sz w:val="24"/>
              </w:rPr>
              <w:t xml:space="preserve"> </w:t>
            </w:r>
            <w:r w:rsidRPr="00D64681">
              <w:rPr>
                <w:sz w:val="24"/>
              </w:rPr>
              <w:t>учебным</w:t>
            </w:r>
          </w:p>
          <w:p w:rsidR="00644A77" w:rsidRPr="00D64681" w:rsidRDefault="00644A77" w:rsidP="00C654F8">
            <w:pPr>
              <w:pStyle w:val="TableParagraph"/>
              <w:spacing w:line="272" w:lineRule="exact"/>
              <w:ind w:left="213"/>
              <w:jc w:val="both"/>
              <w:rPr>
                <w:sz w:val="24"/>
              </w:rPr>
            </w:pPr>
            <w:r w:rsidRPr="00D64681">
              <w:rPr>
                <w:sz w:val="24"/>
              </w:rPr>
              <w:t>предметам,</w:t>
            </w:r>
            <w:r w:rsidRPr="00D64681">
              <w:rPr>
                <w:spacing w:val="-2"/>
                <w:sz w:val="24"/>
              </w:rPr>
              <w:t xml:space="preserve"> </w:t>
            </w:r>
            <w:r w:rsidRPr="00D64681">
              <w:rPr>
                <w:sz w:val="24"/>
              </w:rPr>
              <w:t>курсам,</w:t>
            </w:r>
            <w:r w:rsidRPr="00D64681">
              <w:rPr>
                <w:spacing w:val="-1"/>
                <w:sz w:val="24"/>
              </w:rPr>
              <w:t xml:space="preserve"> </w:t>
            </w:r>
            <w:r w:rsidRPr="00D64681">
              <w:rPr>
                <w:sz w:val="24"/>
              </w:rPr>
              <w:t>модулям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4" w:right="168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768" w:right="314" w:hanging="288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24" w:right="170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Учителя-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предметники</w:t>
            </w:r>
          </w:p>
        </w:tc>
      </w:tr>
      <w:tr w:rsidR="00644A77" w:rsidRPr="002D18CC" w:rsidTr="00C654F8">
        <w:trPr>
          <w:gridAfter w:val="1"/>
          <w:wAfter w:w="8" w:type="dxa"/>
          <w:trHeight w:val="1898"/>
        </w:trPr>
        <w:tc>
          <w:tcPr>
            <w:tcW w:w="4834" w:type="dxa"/>
            <w:gridSpan w:val="5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3" w:right="81"/>
              <w:jc w:val="both"/>
              <w:rPr>
                <w:sz w:val="24"/>
              </w:rPr>
            </w:pPr>
            <w:r w:rsidRPr="00D64681">
              <w:rPr>
                <w:sz w:val="24"/>
              </w:rPr>
              <w:t>Экскурсии,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походы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выходного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дня</w:t>
            </w:r>
            <w:r w:rsidRPr="00D64681">
              <w:rPr>
                <w:spacing w:val="61"/>
                <w:sz w:val="24"/>
              </w:rPr>
              <w:t xml:space="preserve"> </w:t>
            </w:r>
            <w:r w:rsidRPr="00D64681">
              <w:rPr>
                <w:sz w:val="24"/>
              </w:rPr>
              <w:t>(в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музей,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выставки,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технопарк,</w:t>
            </w:r>
            <w:r w:rsidRPr="00D64681">
              <w:rPr>
                <w:spacing w:val="61"/>
                <w:sz w:val="24"/>
              </w:rPr>
              <w:t xml:space="preserve"> </w:t>
            </w:r>
            <w:r w:rsidRPr="00D64681">
              <w:rPr>
                <w:sz w:val="24"/>
              </w:rPr>
              <w:t>на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предприятие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другое),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организуемые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классах классными руководителями, в том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числе</w:t>
            </w:r>
            <w:r w:rsidRPr="00D64681">
              <w:rPr>
                <w:spacing w:val="24"/>
                <w:sz w:val="24"/>
              </w:rPr>
              <w:t xml:space="preserve"> </w:t>
            </w:r>
            <w:r w:rsidRPr="00D64681">
              <w:rPr>
                <w:sz w:val="24"/>
              </w:rPr>
              <w:t>совместно</w:t>
            </w:r>
            <w:r w:rsidRPr="00D64681">
              <w:rPr>
                <w:spacing w:val="25"/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  <w:r w:rsidRPr="00D64681">
              <w:rPr>
                <w:spacing w:val="24"/>
                <w:sz w:val="24"/>
              </w:rPr>
              <w:t xml:space="preserve"> </w:t>
            </w:r>
            <w:r w:rsidRPr="00D64681">
              <w:rPr>
                <w:sz w:val="24"/>
              </w:rPr>
              <w:t>родителями</w:t>
            </w:r>
            <w:r w:rsidRPr="00D64681">
              <w:rPr>
                <w:spacing w:val="26"/>
                <w:sz w:val="24"/>
              </w:rPr>
              <w:t xml:space="preserve"> </w:t>
            </w:r>
            <w:r w:rsidRPr="00D64681">
              <w:rPr>
                <w:sz w:val="24"/>
              </w:rPr>
              <w:t>(законными</w:t>
            </w:r>
          </w:p>
          <w:p w:rsidR="00644A77" w:rsidRPr="00D64681" w:rsidRDefault="00644A77" w:rsidP="00C654F8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 w:rsidRPr="00D64681">
              <w:rPr>
                <w:sz w:val="24"/>
              </w:rPr>
              <w:t>представителями)</w:t>
            </w:r>
          </w:p>
        </w:tc>
        <w:tc>
          <w:tcPr>
            <w:tcW w:w="989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204" w:right="168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7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768" w:right="314" w:hanging="288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1830" w:type="dxa"/>
            <w:gridSpan w:val="2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24" w:right="154"/>
              <w:rPr>
                <w:sz w:val="24"/>
              </w:rPr>
            </w:pPr>
            <w:r w:rsidRPr="00D64681">
              <w:rPr>
                <w:sz w:val="24"/>
              </w:rPr>
              <w:t>Классные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руководители</w:t>
            </w:r>
          </w:p>
        </w:tc>
      </w:tr>
      <w:tr w:rsidR="00644A77" w:rsidRPr="002D18CC" w:rsidTr="00C654F8">
        <w:trPr>
          <w:gridAfter w:val="1"/>
          <w:wAfter w:w="8" w:type="dxa"/>
          <w:trHeight w:val="429"/>
        </w:trPr>
        <w:tc>
          <w:tcPr>
            <w:tcW w:w="9500" w:type="dxa"/>
            <w:gridSpan w:val="14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1846" w:right="1733"/>
              <w:jc w:val="center"/>
              <w:rPr>
                <w:b/>
                <w:sz w:val="24"/>
              </w:rPr>
            </w:pPr>
            <w:r w:rsidRPr="00D64681">
              <w:rPr>
                <w:b/>
                <w:sz w:val="24"/>
              </w:rPr>
              <w:t>Модуль</w:t>
            </w:r>
            <w:r w:rsidRPr="00D64681">
              <w:rPr>
                <w:b/>
                <w:spacing w:val="-4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"Социальное</w:t>
            </w:r>
            <w:r w:rsidRPr="00D64681">
              <w:rPr>
                <w:b/>
                <w:spacing w:val="-6"/>
                <w:sz w:val="24"/>
              </w:rPr>
              <w:t xml:space="preserve"> </w:t>
            </w:r>
            <w:r w:rsidRPr="00D64681">
              <w:rPr>
                <w:b/>
                <w:sz w:val="24"/>
              </w:rPr>
              <w:t>партнерство"</w:t>
            </w:r>
          </w:p>
        </w:tc>
      </w:tr>
      <w:tr w:rsidR="00644A77" w:rsidRPr="002D18CC" w:rsidTr="00C654F8">
        <w:trPr>
          <w:gridAfter w:val="1"/>
          <w:wAfter w:w="8" w:type="dxa"/>
          <w:trHeight w:val="1898"/>
        </w:trPr>
        <w:tc>
          <w:tcPr>
            <w:tcW w:w="4847" w:type="dxa"/>
            <w:gridSpan w:val="6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13" w:right="91"/>
              <w:jc w:val="both"/>
              <w:rPr>
                <w:sz w:val="24"/>
              </w:rPr>
            </w:pPr>
            <w:r w:rsidRPr="00D64681">
              <w:rPr>
                <w:sz w:val="24"/>
              </w:rPr>
              <w:t>Участие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представителей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организаций-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партнеров,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том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числе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соответствии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с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договорами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о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сотрудничестве,</w:t>
            </w:r>
            <w:r w:rsidRPr="00D64681">
              <w:rPr>
                <w:spacing w:val="61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проведении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отдельных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мероприятий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</w:t>
            </w:r>
            <w:r w:rsidRPr="00D64681">
              <w:rPr>
                <w:spacing w:val="-57"/>
                <w:sz w:val="24"/>
              </w:rPr>
              <w:t xml:space="preserve"> </w:t>
            </w:r>
            <w:r w:rsidRPr="00D64681">
              <w:rPr>
                <w:sz w:val="24"/>
              </w:rPr>
              <w:t>рамках</w:t>
            </w:r>
            <w:r w:rsidRPr="00D64681">
              <w:rPr>
                <w:spacing w:val="66"/>
                <w:sz w:val="24"/>
              </w:rPr>
              <w:t xml:space="preserve"> </w:t>
            </w:r>
            <w:r w:rsidRPr="00D64681">
              <w:rPr>
                <w:sz w:val="24"/>
              </w:rPr>
              <w:t>рабочей</w:t>
            </w:r>
            <w:r w:rsidRPr="00D64681">
              <w:rPr>
                <w:spacing w:val="68"/>
                <w:sz w:val="24"/>
              </w:rPr>
              <w:t xml:space="preserve"> </w:t>
            </w:r>
            <w:r w:rsidRPr="00D64681">
              <w:rPr>
                <w:sz w:val="24"/>
              </w:rPr>
              <w:t>программы</w:t>
            </w:r>
            <w:r w:rsidRPr="00D64681">
              <w:rPr>
                <w:spacing w:val="66"/>
                <w:sz w:val="24"/>
              </w:rPr>
              <w:t xml:space="preserve"> </w:t>
            </w:r>
            <w:r w:rsidRPr="00D64681">
              <w:rPr>
                <w:sz w:val="24"/>
              </w:rPr>
              <w:t>воспитания</w:t>
            </w:r>
            <w:r w:rsidRPr="00D64681">
              <w:rPr>
                <w:spacing w:val="65"/>
                <w:sz w:val="24"/>
              </w:rPr>
              <w:t xml:space="preserve"> </w:t>
            </w:r>
            <w:r w:rsidRPr="00D64681">
              <w:rPr>
                <w:sz w:val="24"/>
              </w:rPr>
              <w:t>и</w:t>
            </w:r>
          </w:p>
          <w:p w:rsidR="00644A77" w:rsidRPr="00D64681" w:rsidRDefault="00644A77" w:rsidP="00C654F8">
            <w:pPr>
              <w:pStyle w:val="TableParagraph"/>
              <w:spacing w:line="269" w:lineRule="exact"/>
              <w:ind w:left="213"/>
              <w:jc w:val="both"/>
              <w:rPr>
                <w:sz w:val="24"/>
              </w:rPr>
            </w:pPr>
            <w:r w:rsidRPr="00D64681">
              <w:rPr>
                <w:sz w:val="24"/>
              </w:rPr>
              <w:t>календарного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плана</w:t>
            </w:r>
            <w:r w:rsidRPr="00D64681">
              <w:rPr>
                <w:spacing w:val="-5"/>
                <w:sz w:val="24"/>
              </w:rPr>
              <w:t xml:space="preserve"> </w:t>
            </w:r>
            <w:r w:rsidRPr="00D64681">
              <w:rPr>
                <w:sz w:val="24"/>
              </w:rPr>
              <w:t>воспитательной</w:t>
            </w:r>
            <w:r w:rsidRPr="00D64681">
              <w:rPr>
                <w:spacing w:val="-3"/>
                <w:sz w:val="24"/>
              </w:rPr>
              <w:t xml:space="preserve"> </w:t>
            </w:r>
            <w:r w:rsidRPr="00D64681">
              <w:rPr>
                <w:sz w:val="24"/>
              </w:rPr>
              <w:t>работы</w:t>
            </w:r>
          </w:p>
        </w:tc>
        <w:tc>
          <w:tcPr>
            <w:tcW w:w="994" w:type="dxa"/>
            <w:gridSpan w:val="3"/>
          </w:tcPr>
          <w:p w:rsidR="00644A77" w:rsidRPr="00D64681" w:rsidRDefault="00644A77" w:rsidP="00C654F8">
            <w:pPr>
              <w:pStyle w:val="TableParagraph"/>
              <w:spacing w:line="272" w:lineRule="exact"/>
              <w:ind w:left="367" w:right="256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4" w:type="dxa"/>
            <w:gridSpan w:val="4"/>
          </w:tcPr>
          <w:p w:rsidR="00644A77" w:rsidRPr="00D64681" w:rsidRDefault="00644A77" w:rsidP="00C654F8">
            <w:pPr>
              <w:pStyle w:val="TableParagraph"/>
              <w:spacing w:line="273" w:lineRule="auto"/>
              <w:ind w:left="750" w:right="329" w:hanging="288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1815" w:type="dxa"/>
          </w:tcPr>
          <w:p w:rsidR="00644A77" w:rsidRPr="00D64681" w:rsidRDefault="00644A77" w:rsidP="00C654F8">
            <w:pPr>
              <w:pStyle w:val="TableParagraph"/>
              <w:spacing w:line="273" w:lineRule="auto"/>
              <w:ind w:left="245" w:right="134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по ВР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Соц.педагог</w:t>
            </w:r>
          </w:p>
        </w:tc>
      </w:tr>
      <w:tr w:rsidR="00644A77" w:rsidTr="00C654F8">
        <w:trPr>
          <w:gridAfter w:val="1"/>
          <w:wAfter w:w="8" w:type="dxa"/>
          <w:trHeight w:val="1581"/>
        </w:trPr>
        <w:tc>
          <w:tcPr>
            <w:tcW w:w="4847" w:type="dxa"/>
            <w:gridSpan w:val="6"/>
          </w:tcPr>
          <w:p w:rsidR="00644A77" w:rsidRPr="00D64681" w:rsidRDefault="00644A77" w:rsidP="00C654F8">
            <w:pPr>
              <w:pStyle w:val="TableParagraph"/>
              <w:tabs>
                <w:tab w:val="left" w:pos="2918"/>
              </w:tabs>
              <w:spacing w:line="276" w:lineRule="auto"/>
              <w:ind w:left="213" w:right="91"/>
              <w:jc w:val="both"/>
              <w:rPr>
                <w:sz w:val="24"/>
              </w:rPr>
            </w:pPr>
            <w:r w:rsidRPr="00D64681">
              <w:rPr>
                <w:sz w:val="24"/>
              </w:rPr>
              <w:t>Участие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представителей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организаций-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партнеров в проведении отдельных уроков,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внеурочных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занятий,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внешкольных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мероприятий</w:t>
            </w:r>
            <w:r w:rsidRPr="00D64681">
              <w:rPr>
                <w:sz w:val="24"/>
              </w:rPr>
              <w:tab/>
              <w:t>соответствующей</w:t>
            </w:r>
          </w:p>
          <w:p w:rsidR="00644A77" w:rsidRPr="00D64681" w:rsidRDefault="00644A77" w:rsidP="00C654F8">
            <w:pPr>
              <w:pStyle w:val="TableParagraph"/>
              <w:spacing w:line="271" w:lineRule="exact"/>
              <w:ind w:left="213"/>
              <w:jc w:val="both"/>
              <w:rPr>
                <w:sz w:val="24"/>
              </w:rPr>
            </w:pPr>
            <w:r w:rsidRPr="00D64681">
              <w:rPr>
                <w:sz w:val="24"/>
              </w:rPr>
              <w:t>тематической</w:t>
            </w:r>
            <w:r w:rsidRPr="00D64681">
              <w:rPr>
                <w:spacing w:val="-4"/>
                <w:sz w:val="24"/>
              </w:rPr>
              <w:t xml:space="preserve"> </w:t>
            </w:r>
            <w:r w:rsidRPr="00D64681">
              <w:rPr>
                <w:sz w:val="24"/>
              </w:rPr>
              <w:t>направленности;</w:t>
            </w:r>
          </w:p>
        </w:tc>
        <w:tc>
          <w:tcPr>
            <w:tcW w:w="994" w:type="dxa"/>
            <w:gridSpan w:val="3"/>
          </w:tcPr>
          <w:p w:rsidR="00644A77" w:rsidRPr="00D64681" w:rsidRDefault="00644A77" w:rsidP="00C654F8">
            <w:pPr>
              <w:pStyle w:val="TableParagraph"/>
              <w:spacing w:line="269" w:lineRule="exact"/>
              <w:ind w:left="367" w:right="256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1-4</w:t>
            </w:r>
          </w:p>
        </w:tc>
        <w:tc>
          <w:tcPr>
            <w:tcW w:w="1844" w:type="dxa"/>
            <w:gridSpan w:val="4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750" w:right="329" w:hanging="288"/>
              <w:rPr>
                <w:sz w:val="24"/>
              </w:rPr>
            </w:pPr>
            <w:r w:rsidRPr="00D64681">
              <w:rPr>
                <w:sz w:val="24"/>
              </w:rPr>
              <w:t>В течение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года</w:t>
            </w:r>
          </w:p>
        </w:tc>
        <w:tc>
          <w:tcPr>
            <w:tcW w:w="1815" w:type="dxa"/>
          </w:tcPr>
          <w:p w:rsidR="00644A77" w:rsidRPr="00D64681" w:rsidRDefault="00644A77" w:rsidP="00C654F8">
            <w:pPr>
              <w:pStyle w:val="TableParagraph"/>
              <w:spacing w:line="276" w:lineRule="auto"/>
              <w:ind w:left="245" w:right="134"/>
              <w:jc w:val="center"/>
              <w:rPr>
                <w:sz w:val="24"/>
              </w:rPr>
            </w:pPr>
            <w:r w:rsidRPr="00D64681">
              <w:rPr>
                <w:sz w:val="24"/>
              </w:rPr>
              <w:t>Замдиректора</w:t>
            </w:r>
            <w:r w:rsidRPr="00D64681">
              <w:rPr>
                <w:spacing w:val="-58"/>
                <w:sz w:val="24"/>
              </w:rPr>
              <w:t xml:space="preserve"> </w:t>
            </w:r>
            <w:r w:rsidRPr="00D64681">
              <w:rPr>
                <w:sz w:val="24"/>
              </w:rPr>
              <w:t>по ВР</w:t>
            </w:r>
            <w:r w:rsidRPr="00D64681">
              <w:rPr>
                <w:spacing w:val="1"/>
                <w:sz w:val="24"/>
              </w:rPr>
              <w:t xml:space="preserve"> </w:t>
            </w:r>
            <w:r w:rsidRPr="00D64681">
              <w:rPr>
                <w:sz w:val="24"/>
              </w:rPr>
              <w:t>Соцпедагог</w:t>
            </w:r>
          </w:p>
        </w:tc>
      </w:tr>
    </w:tbl>
    <w:p w:rsidR="00644A77" w:rsidRDefault="00644A77" w:rsidP="00C654F8">
      <w:pPr>
        <w:pStyle w:val="Heading1"/>
        <w:numPr>
          <w:ilvl w:val="1"/>
          <w:numId w:val="48"/>
        </w:numPr>
        <w:tabs>
          <w:tab w:val="left" w:pos="2118"/>
        </w:tabs>
        <w:spacing w:before="90"/>
        <w:ind w:left="2117"/>
        <w:jc w:val="left"/>
      </w:pPr>
      <w:r>
        <w:t>Характеристика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644A77" w:rsidRDefault="00644A77" w:rsidP="00C654F8">
      <w:pPr>
        <w:pStyle w:val="BodyText"/>
        <w:spacing w:before="11"/>
        <w:ind w:left="0"/>
        <w:jc w:val="left"/>
        <w:rPr>
          <w:b/>
          <w:sz w:val="23"/>
        </w:rPr>
      </w:pPr>
    </w:p>
    <w:p w:rsidR="00644A77" w:rsidRDefault="00644A77" w:rsidP="00C654F8">
      <w:pPr>
        <w:pStyle w:val="BodyText"/>
        <w:ind w:right="695" w:firstLine="707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направлена</w:t>
      </w:r>
      <w:r>
        <w:rPr>
          <w:spacing w:val="-2"/>
        </w:rPr>
        <w:t xml:space="preserve"> </w:t>
      </w:r>
      <w:r>
        <w:t>на: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587"/>
        </w:tabs>
        <w:ind w:right="698" w:firstLine="0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595"/>
        </w:tabs>
        <w:ind w:right="691" w:firstLine="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самореализацию обучающихся, в том числе одарённых,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703"/>
        </w:tabs>
        <w:ind w:right="69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652"/>
        </w:tabs>
        <w:ind w:right="69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621"/>
        </w:tabs>
        <w:ind w:right="694" w:firstLine="0"/>
        <w:rPr>
          <w:sz w:val="24"/>
        </w:rPr>
      </w:pPr>
      <w:r>
        <w:rPr>
          <w:sz w:val="24"/>
        </w:rPr>
        <w:t>индивидуализацию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669"/>
        </w:tabs>
        <w:ind w:right="692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561"/>
        </w:tabs>
        <w:ind w:right="695" w:firstLine="0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628"/>
        </w:tabs>
        <w:ind w:right="69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Pr="00C654F8" w:rsidRDefault="00644A77" w:rsidP="00C654F8">
      <w:pPr>
        <w:pStyle w:val="ListParagraph"/>
        <w:numPr>
          <w:ilvl w:val="0"/>
          <w:numId w:val="92"/>
        </w:numPr>
        <w:tabs>
          <w:tab w:val="left" w:pos="1669"/>
        </w:tabs>
        <w:ind w:right="695" w:firstLine="0"/>
        <w:rPr>
          <w:sz w:val="24"/>
        </w:rPr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его</w:t>
      </w:r>
      <w:r>
        <w:rPr>
          <w:spacing w:val="-1"/>
        </w:rPr>
        <w:t xml:space="preserve"> </w:t>
      </w:r>
      <w:r>
        <w:t>среды образа</w:t>
      </w:r>
      <w:r>
        <w:rPr>
          <w:spacing w:val="-2"/>
        </w:rPr>
        <w:t xml:space="preserve"> </w:t>
      </w:r>
      <w:r>
        <w:t>жизни;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739"/>
        </w:tabs>
        <w:spacing w:before="73"/>
        <w:ind w:right="691" w:firstLine="0"/>
        <w:rPr>
          <w:sz w:val="24"/>
        </w:rPr>
      </w:pPr>
      <w:r>
        <w:rPr>
          <w:sz w:val="24"/>
        </w:rPr>
        <w:tab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683"/>
        </w:tabs>
        <w:spacing w:before="1"/>
        <w:ind w:right="690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806"/>
        </w:tabs>
        <w:ind w:right="690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644A77" w:rsidRDefault="00644A77" w:rsidP="00C654F8">
      <w:pPr>
        <w:pStyle w:val="ListParagraph"/>
        <w:numPr>
          <w:ilvl w:val="0"/>
          <w:numId w:val="92"/>
        </w:numPr>
        <w:tabs>
          <w:tab w:val="left" w:pos="1741"/>
        </w:tabs>
        <w:ind w:right="698" w:firstLine="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44A77" w:rsidRDefault="00644A77" w:rsidP="00C654F8">
      <w:pPr>
        <w:pStyle w:val="BodyText"/>
        <w:spacing w:before="1"/>
        <w:ind w:right="690" w:firstLine="360"/>
      </w:pP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стержневыми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составляют:</w:t>
      </w:r>
    </w:p>
    <w:p w:rsidR="00644A77" w:rsidRDefault="00644A77" w:rsidP="00C654F8">
      <w:pPr>
        <w:pStyle w:val="ListParagraph"/>
        <w:numPr>
          <w:ilvl w:val="0"/>
          <w:numId w:val="69"/>
        </w:numPr>
        <w:tabs>
          <w:tab w:val="left" w:pos="2127"/>
        </w:tabs>
        <w:ind w:right="689" w:firstLine="0"/>
        <w:rPr>
          <w:sz w:val="24"/>
        </w:rPr>
      </w:pP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(учащихся)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644A77" w:rsidRDefault="00644A77" w:rsidP="00C654F8">
      <w:pPr>
        <w:pStyle w:val="ListParagraph"/>
        <w:numPr>
          <w:ilvl w:val="0"/>
          <w:numId w:val="69"/>
        </w:numPr>
        <w:tabs>
          <w:tab w:val="left" w:pos="2127"/>
        </w:tabs>
        <w:ind w:right="693" w:firstLine="0"/>
        <w:rPr>
          <w:sz w:val="24"/>
        </w:rPr>
      </w:pP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зоны ближайшего развития, установления реальной картины и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 (учащихся), психологического обеспечения деятельности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субъектов образования по достижению современных образовательных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школе;</w:t>
      </w:r>
    </w:p>
    <w:p w:rsidR="00644A77" w:rsidRDefault="00644A77" w:rsidP="00C654F8">
      <w:pPr>
        <w:pStyle w:val="ListParagraph"/>
        <w:numPr>
          <w:ilvl w:val="0"/>
          <w:numId w:val="69"/>
        </w:numPr>
        <w:tabs>
          <w:tab w:val="left" w:pos="2127"/>
        </w:tabs>
        <w:ind w:right="690" w:firstLine="0"/>
        <w:rPr>
          <w:sz w:val="24"/>
        </w:rPr>
      </w:pPr>
      <w:r>
        <w:rPr>
          <w:sz w:val="24"/>
        </w:rPr>
        <w:t>администраторы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(формирование) системы ресурсного обеспечения 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пространства, способные генерировать, воспринимать и транслировать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идеи и опыт.</w:t>
      </w:r>
    </w:p>
    <w:p w:rsidR="00644A77" w:rsidRDefault="00644A77" w:rsidP="00C654F8">
      <w:pPr>
        <w:tabs>
          <w:tab w:val="left" w:pos="1055"/>
        </w:tabs>
        <w:rPr>
          <w:sz w:val="24"/>
        </w:rPr>
      </w:pPr>
    </w:p>
    <w:p w:rsidR="00644A77" w:rsidRDefault="00644A77" w:rsidP="00C654F8">
      <w:pPr>
        <w:rPr>
          <w:sz w:val="24"/>
        </w:rPr>
      </w:pPr>
    </w:p>
    <w:p w:rsidR="00644A77" w:rsidRDefault="00644A77" w:rsidP="00C654F8">
      <w:pPr>
        <w:pStyle w:val="BodyText"/>
        <w:spacing w:before="10"/>
        <w:ind w:left="0"/>
        <w:jc w:val="left"/>
        <w:rPr>
          <w:sz w:val="21"/>
        </w:rPr>
      </w:pPr>
    </w:p>
    <w:p w:rsidR="00644A77" w:rsidRDefault="00644A77" w:rsidP="00C654F8">
      <w:pPr>
        <w:pStyle w:val="Heading1"/>
        <w:numPr>
          <w:ilvl w:val="2"/>
          <w:numId w:val="48"/>
        </w:numPr>
        <w:tabs>
          <w:tab w:val="left" w:pos="2567"/>
        </w:tabs>
        <w:spacing w:before="1"/>
        <w:ind w:hanging="601"/>
        <w:jc w:val="left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644A77" w:rsidRDefault="00644A77" w:rsidP="00C654F8">
      <w:pPr>
        <w:pStyle w:val="BodyText"/>
        <w:spacing w:before="8" w:after="1"/>
        <w:ind w:left="0"/>
        <w:jc w:val="left"/>
        <w:rPr>
          <w:b/>
          <w:sz w:val="10"/>
        </w:rPr>
      </w:pPr>
    </w:p>
    <w:tbl>
      <w:tblPr>
        <w:tblW w:w="0" w:type="auto"/>
        <w:tblInd w:w="1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18"/>
        <w:gridCol w:w="2977"/>
        <w:gridCol w:w="1279"/>
        <w:gridCol w:w="2088"/>
        <w:gridCol w:w="1514"/>
      </w:tblGrid>
      <w:tr w:rsidR="00644A77" w:rsidTr="00C654F8">
        <w:trPr>
          <w:trHeight w:val="1585"/>
        </w:trPr>
        <w:tc>
          <w:tcPr>
            <w:tcW w:w="1618" w:type="dxa"/>
            <w:vMerge w:val="restart"/>
          </w:tcPr>
          <w:p w:rsidR="00644A77" w:rsidRPr="00F923F2" w:rsidRDefault="00644A77" w:rsidP="00C654F8">
            <w:pPr>
              <w:pStyle w:val="TableParagraph"/>
              <w:rPr>
                <w:b/>
                <w:sz w:val="24"/>
              </w:rPr>
            </w:pPr>
          </w:p>
          <w:p w:rsidR="00644A77" w:rsidRPr="00F923F2" w:rsidRDefault="00644A77" w:rsidP="00C654F8">
            <w:pPr>
              <w:pStyle w:val="TableParagraph"/>
              <w:rPr>
                <w:b/>
                <w:sz w:val="24"/>
              </w:rPr>
            </w:pPr>
          </w:p>
          <w:p w:rsidR="00644A77" w:rsidRPr="00F923F2" w:rsidRDefault="00644A77" w:rsidP="00C654F8">
            <w:pPr>
              <w:pStyle w:val="TableParagraph"/>
              <w:rPr>
                <w:b/>
                <w:sz w:val="24"/>
              </w:rPr>
            </w:pPr>
          </w:p>
          <w:p w:rsidR="00644A77" w:rsidRPr="00F923F2" w:rsidRDefault="00644A77" w:rsidP="00C654F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44A77" w:rsidRDefault="00644A77" w:rsidP="00C654F8">
            <w:pPr>
              <w:pStyle w:val="TableParagraph"/>
              <w:ind w:left="282"/>
            </w:pPr>
            <w:r>
              <w:t>Должность</w:t>
            </w:r>
          </w:p>
        </w:tc>
        <w:tc>
          <w:tcPr>
            <w:tcW w:w="2977" w:type="dxa"/>
            <w:vMerge w:val="restart"/>
          </w:tcPr>
          <w:p w:rsidR="00644A77" w:rsidRPr="00F923F2" w:rsidRDefault="00644A77" w:rsidP="00C654F8">
            <w:pPr>
              <w:pStyle w:val="TableParagraph"/>
              <w:rPr>
                <w:b/>
                <w:sz w:val="24"/>
              </w:rPr>
            </w:pPr>
          </w:p>
          <w:p w:rsidR="00644A77" w:rsidRPr="00F923F2" w:rsidRDefault="00644A77" w:rsidP="00C654F8">
            <w:pPr>
              <w:pStyle w:val="TableParagraph"/>
              <w:rPr>
                <w:b/>
                <w:sz w:val="24"/>
              </w:rPr>
            </w:pPr>
          </w:p>
          <w:p w:rsidR="00644A77" w:rsidRPr="00F923F2" w:rsidRDefault="00644A77" w:rsidP="00C654F8">
            <w:pPr>
              <w:pStyle w:val="TableParagraph"/>
              <w:rPr>
                <w:b/>
                <w:sz w:val="24"/>
              </w:rPr>
            </w:pPr>
          </w:p>
          <w:p w:rsidR="00644A77" w:rsidRPr="00F923F2" w:rsidRDefault="00644A77" w:rsidP="00C654F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644A77" w:rsidRDefault="00644A77" w:rsidP="00C654F8">
            <w:pPr>
              <w:pStyle w:val="TableParagraph"/>
              <w:ind w:left="248"/>
            </w:pPr>
            <w:r>
              <w:t>Должностные</w:t>
            </w:r>
            <w:r w:rsidRPr="00F923F2">
              <w:rPr>
                <w:spacing w:val="-4"/>
              </w:rPr>
              <w:t xml:space="preserve"> </w:t>
            </w:r>
            <w:r>
              <w:t>обязанности</w:t>
            </w:r>
          </w:p>
        </w:tc>
        <w:tc>
          <w:tcPr>
            <w:tcW w:w="1279" w:type="dxa"/>
          </w:tcPr>
          <w:p w:rsidR="00644A77" w:rsidRDefault="00644A77" w:rsidP="00C654F8">
            <w:pPr>
              <w:pStyle w:val="TableParagraph"/>
              <w:spacing w:before="70" w:line="256" w:lineRule="auto"/>
              <w:ind w:left="112" w:right="48"/>
              <w:jc w:val="center"/>
            </w:pPr>
            <w:r>
              <w:t>Количество</w:t>
            </w:r>
            <w:r w:rsidRPr="00F923F2">
              <w:rPr>
                <w:spacing w:val="-52"/>
              </w:rPr>
              <w:t xml:space="preserve"> </w:t>
            </w:r>
            <w:r>
              <w:t>работников</w:t>
            </w:r>
            <w:r w:rsidRPr="00F923F2">
              <w:rPr>
                <w:spacing w:val="-52"/>
              </w:rPr>
              <w:t xml:space="preserve"> </w:t>
            </w:r>
            <w:r>
              <w:t>в</w:t>
            </w:r>
            <w:r w:rsidRPr="00F923F2">
              <w:rPr>
                <w:spacing w:val="-2"/>
              </w:rPr>
              <w:t xml:space="preserve"> </w:t>
            </w:r>
            <w:r>
              <w:t>ОУ</w:t>
            </w:r>
          </w:p>
          <w:p w:rsidR="00644A77" w:rsidRDefault="00644A77" w:rsidP="00C654F8">
            <w:pPr>
              <w:pStyle w:val="TableParagraph"/>
              <w:spacing w:before="23" w:line="259" w:lineRule="auto"/>
              <w:ind w:left="167" w:right="102" w:hanging="6"/>
              <w:jc w:val="center"/>
            </w:pPr>
            <w:r>
              <w:t>(имеется/</w:t>
            </w:r>
            <w:r w:rsidRPr="00F923F2">
              <w:rPr>
                <w:spacing w:val="1"/>
              </w:rPr>
              <w:t xml:space="preserve"> </w:t>
            </w:r>
            <w:r>
              <w:t>требуется)</w:t>
            </w:r>
          </w:p>
        </w:tc>
        <w:tc>
          <w:tcPr>
            <w:tcW w:w="3602" w:type="dxa"/>
            <w:gridSpan w:val="2"/>
          </w:tcPr>
          <w:p w:rsidR="00644A77" w:rsidRPr="00F923F2" w:rsidRDefault="00644A77" w:rsidP="00C654F8">
            <w:pPr>
              <w:pStyle w:val="TableParagraph"/>
              <w:rPr>
                <w:b/>
                <w:sz w:val="24"/>
              </w:rPr>
            </w:pPr>
          </w:p>
          <w:p w:rsidR="00644A77" w:rsidRPr="00F923F2" w:rsidRDefault="00644A77" w:rsidP="00C654F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44A77" w:rsidRDefault="00644A77" w:rsidP="00C654F8">
            <w:pPr>
              <w:pStyle w:val="TableParagraph"/>
              <w:spacing w:line="259" w:lineRule="auto"/>
              <w:ind w:left="1677" w:right="63" w:hanging="1515"/>
            </w:pPr>
            <w:r>
              <w:t>Уровень квалификации работников</w:t>
            </w:r>
            <w:r w:rsidRPr="00F923F2">
              <w:rPr>
                <w:spacing w:val="-52"/>
              </w:rPr>
              <w:t xml:space="preserve"> </w:t>
            </w:r>
            <w:r>
              <w:t>ОУ</w:t>
            </w:r>
          </w:p>
        </w:tc>
      </w:tr>
      <w:tr w:rsidR="00644A77" w:rsidTr="00C654F8">
        <w:trPr>
          <w:trHeight w:val="887"/>
        </w:trPr>
        <w:tc>
          <w:tcPr>
            <w:tcW w:w="1618" w:type="dxa"/>
            <w:vMerge/>
            <w:tcBorders>
              <w:top w:val="nil"/>
            </w:tcBorders>
          </w:tcPr>
          <w:p w:rsidR="00644A77" w:rsidRPr="00F923F2" w:rsidRDefault="00644A77" w:rsidP="00C654F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44A77" w:rsidRPr="00F923F2" w:rsidRDefault="00644A77" w:rsidP="00C654F8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</w:tcPr>
          <w:p w:rsidR="00644A77" w:rsidRDefault="00644A77" w:rsidP="00C654F8">
            <w:pPr>
              <w:pStyle w:val="TableParagraph"/>
            </w:pPr>
          </w:p>
        </w:tc>
        <w:tc>
          <w:tcPr>
            <w:tcW w:w="2088" w:type="dxa"/>
          </w:tcPr>
          <w:p w:rsidR="00644A77" w:rsidRDefault="00644A77" w:rsidP="00C654F8">
            <w:pPr>
              <w:pStyle w:val="TableParagraph"/>
              <w:spacing w:before="70" w:line="259" w:lineRule="auto"/>
              <w:ind w:left="709" w:right="353" w:hanging="274"/>
            </w:pPr>
            <w:r>
              <w:t>Требования к</w:t>
            </w:r>
            <w:r w:rsidRPr="00F923F2">
              <w:rPr>
                <w:spacing w:val="-52"/>
              </w:rPr>
              <w:t xml:space="preserve"> </w:t>
            </w:r>
            <w:r>
              <w:t>уровню</w:t>
            </w:r>
          </w:p>
          <w:p w:rsidR="00644A77" w:rsidRDefault="00644A77" w:rsidP="00C654F8">
            <w:pPr>
              <w:pStyle w:val="TableParagraph"/>
              <w:spacing w:before="1" w:line="250" w:lineRule="exact"/>
              <w:ind w:left="390"/>
            </w:pPr>
            <w:r>
              <w:t>квалификации</w:t>
            </w:r>
          </w:p>
        </w:tc>
        <w:tc>
          <w:tcPr>
            <w:tcW w:w="1514" w:type="dxa"/>
          </w:tcPr>
          <w:p w:rsidR="00644A77" w:rsidRPr="00F923F2" w:rsidRDefault="00644A77" w:rsidP="00C654F8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644A77" w:rsidRDefault="00644A77" w:rsidP="00C654F8">
            <w:pPr>
              <w:pStyle w:val="TableParagraph"/>
              <w:ind w:left="18" w:right="69"/>
              <w:jc w:val="center"/>
            </w:pPr>
            <w:r>
              <w:t>Фактический</w:t>
            </w:r>
          </w:p>
        </w:tc>
      </w:tr>
      <w:tr w:rsidR="00644A77" w:rsidTr="00C654F8">
        <w:trPr>
          <w:trHeight w:val="479"/>
        </w:trPr>
        <w:tc>
          <w:tcPr>
            <w:tcW w:w="1618" w:type="dxa"/>
          </w:tcPr>
          <w:p w:rsidR="00644A77" w:rsidRDefault="00644A77" w:rsidP="00C654F8">
            <w:pPr>
              <w:pStyle w:val="TableParagraph"/>
              <w:spacing w:before="70"/>
              <w:ind w:left="4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644A77" w:rsidRDefault="00644A77" w:rsidP="00C654F8">
            <w:pPr>
              <w:pStyle w:val="TableParagraph"/>
              <w:spacing w:before="70"/>
              <w:ind w:left="13"/>
              <w:jc w:val="center"/>
            </w:pPr>
            <w:r>
              <w:t>2</w:t>
            </w:r>
          </w:p>
        </w:tc>
        <w:tc>
          <w:tcPr>
            <w:tcW w:w="1279" w:type="dxa"/>
          </w:tcPr>
          <w:p w:rsidR="00644A77" w:rsidRDefault="00644A77" w:rsidP="00C654F8">
            <w:pPr>
              <w:pStyle w:val="TableParagraph"/>
              <w:spacing w:before="70"/>
              <w:ind w:left="6"/>
              <w:jc w:val="center"/>
            </w:pPr>
            <w:r>
              <w:t>3</w:t>
            </w:r>
          </w:p>
        </w:tc>
        <w:tc>
          <w:tcPr>
            <w:tcW w:w="2088" w:type="dxa"/>
          </w:tcPr>
          <w:p w:rsidR="00644A77" w:rsidRDefault="00644A77" w:rsidP="00C654F8">
            <w:pPr>
              <w:pStyle w:val="TableParagraph"/>
              <w:spacing w:before="70"/>
              <w:ind w:left="13"/>
              <w:jc w:val="center"/>
            </w:pPr>
            <w:r>
              <w:t>4</w:t>
            </w:r>
          </w:p>
        </w:tc>
        <w:tc>
          <w:tcPr>
            <w:tcW w:w="1514" w:type="dxa"/>
          </w:tcPr>
          <w:p w:rsidR="00644A77" w:rsidRDefault="00644A77" w:rsidP="00C654F8">
            <w:pPr>
              <w:pStyle w:val="TableParagraph"/>
              <w:spacing w:before="70"/>
              <w:ind w:left="8"/>
              <w:jc w:val="center"/>
            </w:pPr>
            <w:r>
              <w:t>5</w:t>
            </w:r>
          </w:p>
        </w:tc>
      </w:tr>
      <w:tr w:rsidR="00644A77" w:rsidTr="00C654F8">
        <w:trPr>
          <w:trHeight w:val="571"/>
        </w:trPr>
        <w:tc>
          <w:tcPr>
            <w:tcW w:w="1618" w:type="dxa"/>
          </w:tcPr>
          <w:p w:rsidR="00644A77" w:rsidRPr="00F923F2" w:rsidRDefault="00644A77" w:rsidP="00C654F8">
            <w:pPr>
              <w:pStyle w:val="TableParagraph"/>
              <w:spacing w:before="70"/>
              <w:ind w:left="302" w:right="295"/>
              <w:jc w:val="center"/>
              <w:rPr>
                <w:b/>
              </w:rPr>
            </w:pPr>
            <w:r w:rsidRPr="00F923F2">
              <w:rPr>
                <w:b/>
              </w:rPr>
              <w:t>Директор</w:t>
            </w:r>
          </w:p>
        </w:tc>
        <w:tc>
          <w:tcPr>
            <w:tcW w:w="2977" w:type="dxa"/>
          </w:tcPr>
          <w:p w:rsidR="00644A77" w:rsidRDefault="00644A77" w:rsidP="00C654F8">
            <w:pPr>
              <w:pStyle w:val="TableParagraph"/>
              <w:spacing w:before="70"/>
              <w:ind w:left="81" w:right="70"/>
              <w:jc w:val="center"/>
            </w:pPr>
            <w:r>
              <w:t>Обеспечивает</w:t>
            </w:r>
            <w:r w:rsidRPr="00F923F2">
              <w:rPr>
                <w:spacing w:val="-4"/>
              </w:rPr>
              <w:t xml:space="preserve"> </w:t>
            </w:r>
            <w:r>
              <w:t>системную</w:t>
            </w:r>
          </w:p>
        </w:tc>
        <w:tc>
          <w:tcPr>
            <w:tcW w:w="1279" w:type="dxa"/>
          </w:tcPr>
          <w:p w:rsidR="00644A77" w:rsidRDefault="00644A77" w:rsidP="00C654F8">
            <w:pPr>
              <w:pStyle w:val="TableParagraph"/>
              <w:spacing w:before="70"/>
              <w:ind w:left="54" w:right="48"/>
              <w:jc w:val="center"/>
            </w:pPr>
            <w:r>
              <w:t>1/0</w:t>
            </w:r>
          </w:p>
        </w:tc>
        <w:tc>
          <w:tcPr>
            <w:tcW w:w="2088" w:type="dxa"/>
          </w:tcPr>
          <w:p w:rsidR="00644A77" w:rsidRDefault="00644A77" w:rsidP="00C654F8">
            <w:pPr>
              <w:pStyle w:val="TableParagraph"/>
              <w:spacing w:before="68" w:line="251" w:lineRule="exact"/>
              <w:ind w:left="59"/>
            </w:pPr>
            <w:r>
              <w:t>Высшее</w:t>
            </w:r>
          </w:p>
          <w:p w:rsidR="00644A77" w:rsidRDefault="00644A77" w:rsidP="00C654F8">
            <w:pPr>
              <w:pStyle w:val="TableParagraph"/>
              <w:spacing w:line="231" w:lineRule="exact"/>
              <w:ind w:left="59"/>
            </w:pPr>
            <w:r>
              <w:t>профессиональное</w:t>
            </w:r>
          </w:p>
        </w:tc>
        <w:tc>
          <w:tcPr>
            <w:tcW w:w="1514" w:type="dxa"/>
          </w:tcPr>
          <w:p w:rsidR="00644A77" w:rsidRDefault="00644A77" w:rsidP="00C654F8">
            <w:pPr>
              <w:pStyle w:val="TableParagraph"/>
              <w:spacing w:before="70"/>
              <w:ind w:left="77" w:right="69"/>
              <w:jc w:val="center"/>
            </w:pPr>
            <w:r>
              <w:t>соответствует</w:t>
            </w:r>
          </w:p>
        </w:tc>
      </w:tr>
    </w:tbl>
    <w:p w:rsidR="00644A77" w:rsidRDefault="00644A77" w:rsidP="00C654F8">
      <w:pPr>
        <w:jc w:val="center"/>
        <w:sectPr w:rsidR="00644A77">
          <w:pgSz w:w="11910" w:h="16840"/>
          <w:pgMar w:top="1040" w:right="440" w:bottom="1360" w:left="0" w:header="0" w:footer="1108" w:gutter="0"/>
          <w:cols w:space="720"/>
        </w:sectPr>
      </w:pPr>
    </w:p>
    <w:p w:rsidR="00644A77" w:rsidRDefault="00644A77" w:rsidP="00C654F8">
      <w:pPr>
        <w:pStyle w:val="BodyText"/>
        <w:ind w:left="0"/>
        <w:jc w:val="left"/>
        <w:rPr>
          <w:b/>
          <w:sz w:val="20"/>
        </w:rPr>
      </w:pPr>
    </w:p>
    <w:p w:rsidR="00644A77" w:rsidRDefault="00644A77">
      <w:pPr>
        <w:pStyle w:val="BodyText"/>
        <w:spacing w:before="5"/>
        <w:ind w:left="0"/>
        <w:jc w:val="left"/>
        <w:rPr>
          <w:b/>
          <w:sz w:val="23"/>
        </w:rPr>
      </w:pPr>
    </w:p>
    <w:p w:rsidR="00644A77" w:rsidRDefault="00644A77">
      <w:pPr>
        <w:pStyle w:val="BodyText"/>
        <w:ind w:left="0"/>
        <w:jc w:val="left"/>
        <w:rPr>
          <w:sz w:val="26"/>
        </w:rPr>
      </w:pPr>
    </w:p>
    <w:tbl>
      <w:tblPr>
        <w:tblW w:w="0" w:type="auto"/>
        <w:tblInd w:w="1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18"/>
        <w:gridCol w:w="2977"/>
        <w:gridCol w:w="1084"/>
        <w:gridCol w:w="2283"/>
        <w:gridCol w:w="1514"/>
      </w:tblGrid>
      <w:tr w:rsidR="00644A77" w:rsidTr="0028605F">
        <w:trPr>
          <w:trHeight w:val="7439"/>
        </w:trPr>
        <w:tc>
          <w:tcPr>
            <w:tcW w:w="1618" w:type="dxa"/>
          </w:tcPr>
          <w:p w:rsidR="00644A77" w:rsidRDefault="00644A77">
            <w:pPr>
              <w:pStyle w:val="TableParagraph"/>
            </w:pPr>
          </w:p>
        </w:tc>
        <w:tc>
          <w:tcPr>
            <w:tcW w:w="2977" w:type="dxa"/>
          </w:tcPr>
          <w:p w:rsidR="00644A77" w:rsidRDefault="00644A77" w:rsidP="00F923F2">
            <w:pPr>
              <w:pStyle w:val="TableParagraph"/>
              <w:spacing w:before="64"/>
              <w:ind w:left="83" w:right="70"/>
              <w:jc w:val="center"/>
            </w:pPr>
            <w:r>
              <w:t>образовательную</w:t>
            </w:r>
            <w:r w:rsidRPr="00F923F2">
              <w:rPr>
                <w:spacing w:val="-1"/>
              </w:rPr>
              <w:t xml:space="preserve"> </w:t>
            </w:r>
            <w:r>
              <w:t>и</w:t>
            </w:r>
          </w:p>
          <w:p w:rsidR="00644A77" w:rsidRDefault="00644A77" w:rsidP="00F923F2">
            <w:pPr>
              <w:pStyle w:val="TableParagraph"/>
              <w:spacing w:before="21" w:line="259" w:lineRule="auto"/>
              <w:ind w:left="83" w:right="70"/>
              <w:jc w:val="center"/>
            </w:pPr>
            <w:r w:rsidRPr="00F923F2">
              <w:rPr>
                <w:spacing w:val="-1"/>
              </w:rPr>
              <w:t>административнохозяйственн</w:t>
            </w:r>
            <w:r w:rsidRPr="00F923F2">
              <w:rPr>
                <w:spacing w:val="-52"/>
              </w:rPr>
              <w:t xml:space="preserve"> </w:t>
            </w:r>
            <w:r>
              <w:t>ую работу образовательного</w:t>
            </w:r>
            <w:r w:rsidRPr="00F923F2">
              <w:rPr>
                <w:spacing w:val="1"/>
              </w:rPr>
              <w:t xml:space="preserve"> </w:t>
            </w:r>
            <w:r>
              <w:t>учреждения</w:t>
            </w:r>
          </w:p>
        </w:tc>
        <w:tc>
          <w:tcPr>
            <w:tcW w:w="1084" w:type="dxa"/>
          </w:tcPr>
          <w:p w:rsidR="00644A77" w:rsidRDefault="00644A77">
            <w:pPr>
              <w:pStyle w:val="TableParagraph"/>
            </w:pPr>
          </w:p>
        </w:tc>
        <w:tc>
          <w:tcPr>
            <w:tcW w:w="2283" w:type="dxa"/>
          </w:tcPr>
          <w:p w:rsidR="00644A77" w:rsidRDefault="00644A77" w:rsidP="00F923F2">
            <w:pPr>
              <w:pStyle w:val="TableParagraph"/>
              <w:spacing w:before="64" w:line="237" w:lineRule="auto"/>
              <w:ind w:left="59" w:right="550"/>
            </w:pPr>
            <w:r>
              <w:t>образование по</w:t>
            </w:r>
            <w:r w:rsidRPr="00F923F2">
              <w:rPr>
                <w:spacing w:val="-52"/>
              </w:rPr>
              <w:t xml:space="preserve"> </w:t>
            </w:r>
            <w:r>
              <w:t>направлениям</w:t>
            </w:r>
            <w:r w:rsidRPr="00F923F2">
              <w:rPr>
                <w:spacing w:val="1"/>
              </w:rPr>
              <w:t xml:space="preserve"> </w:t>
            </w:r>
            <w:r>
              <w:t>подготовки</w:t>
            </w:r>
          </w:p>
          <w:p w:rsidR="00644A77" w:rsidRDefault="00644A77" w:rsidP="00F923F2">
            <w:pPr>
              <w:pStyle w:val="TableParagraph"/>
              <w:spacing w:before="3"/>
              <w:ind w:left="59" w:right="108"/>
            </w:pPr>
            <w:r>
              <w:t>«Государственное и</w:t>
            </w:r>
            <w:r w:rsidRPr="00F923F2">
              <w:rPr>
                <w:spacing w:val="-52"/>
              </w:rPr>
              <w:t xml:space="preserve"> </w:t>
            </w:r>
            <w:r>
              <w:t>муниципальное</w:t>
            </w:r>
            <w:r w:rsidRPr="00F923F2">
              <w:rPr>
                <w:spacing w:val="1"/>
              </w:rPr>
              <w:t xml:space="preserve"> </w:t>
            </w:r>
            <w:r>
              <w:t>управление»,</w:t>
            </w:r>
          </w:p>
          <w:p w:rsidR="00644A77" w:rsidRDefault="00644A77" w:rsidP="00F923F2">
            <w:pPr>
              <w:pStyle w:val="TableParagraph"/>
              <w:spacing w:before="2"/>
              <w:ind w:left="59"/>
            </w:pPr>
            <w:r>
              <w:t>«Менеджмент»,</w:t>
            </w:r>
          </w:p>
          <w:p w:rsidR="00644A77" w:rsidRDefault="00644A77" w:rsidP="00F923F2">
            <w:pPr>
              <w:pStyle w:val="TableParagraph"/>
              <w:spacing w:before="1"/>
              <w:ind w:left="59" w:right="105"/>
            </w:pPr>
            <w:r>
              <w:t>«Управление</w:t>
            </w:r>
            <w:r w:rsidRPr="00F923F2">
              <w:rPr>
                <w:spacing w:val="1"/>
              </w:rPr>
              <w:t xml:space="preserve"> </w:t>
            </w:r>
            <w:r>
              <w:t>персоналом» и стаж</w:t>
            </w:r>
            <w:r w:rsidRPr="00F923F2">
              <w:rPr>
                <w:spacing w:val="-52"/>
              </w:rPr>
              <w:t xml:space="preserve"> </w:t>
            </w:r>
            <w:r>
              <w:t>работы на</w:t>
            </w:r>
            <w:r w:rsidRPr="00F923F2">
              <w:rPr>
                <w:spacing w:val="1"/>
              </w:rPr>
              <w:t xml:space="preserve"> </w:t>
            </w:r>
            <w:r>
              <w:t>педагогических</w:t>
            </w:r>
          </w:p>
          <w:p w:rsidR="00644A77" w:rsidRDefault="00644A77" w:rsidP="00F923F2">
            <w:pPr>
              <w:pStyle w:val="TableParagraph"/>
              <w:spacing w:before="6"/>
              <w:ind w:left="59" w:right="2"/>
            </w:pPr>
            <w:r>
              <w:t>должностях не менее</w:t>
            </w:r>
            <w:r w:rsidRPr="00F923F2">
              <w:rPr>
                <w:spacing w:val="-52"/>
              </w:rPr>
              <w:t xml:space="preserve"> </w:t>
            </w:r>
            <w:r>
              <w:t>5 лет либо высшее</w:t>
            </w:r>
            <w:r w:rsidRPr="00F923F2">
              <w:rPr>
                <w:spacing w:val="1"/>
              </w:rPr>
              <w:t xml:space="preserve"> </w:t>
            </w:r>
            <w:r>
              <w:t>профессиональное</w:t>
            </w:r>
            <w:r w:rsidRPr="00F923F2">
              <w:rPr>
                <w:spacing w:val="1"/>
              </w:rPr>
              <w:t xml:space="preserve"> </w:t>
            </w:r>
            <w:r>
              <w:t>образование и</w:t>
            </w:r>
          </w:p>
          <w:p w:rsidR="00644A77" w:rsidRDefault="00644A77" w:rsidP="00F923F2">
            <w:pPr>
              <w:pStyle w:val="TableParagraph"/>
              <w:spacing w:before="4"/>
              <w:ind w:left="59" w:right="242"/>
            </w:pPr>
            <w:r>
              <w:t>дополнительное</w:t>
            </w:r>
            <w:r w:rsidRPr="00F923F2">
              <w:rPr>
                <w:spacing w:val="1"/>
              </w:rPr>
              <w:t xml:space="preserve"> </w:t>
            </w:r>
            <w:r>
              <w:t>профессиональное</w:t>
            </w:r>
            <w:r w:rsidRPr="00F923F2">
              <w:rPr>
                <w:spacing w:val="-52"/>
              </w:rPr>
              <w:t xml:space="preserve"> </w:t>
            </w:r>
            <w:r>
              <w:t>образование в</w:t>
            </w:r>
            <w:r w:rsidRPr="00F923F2">
              <w:rPr>
                <w:spacing w:val="1"/>
              </w:rPr>
              <w:t xml:space="preserve"> </w:t>
            </w:r>
            <w:r>
              <w:t>области</w:t>
            </w:r>
          </w:p>
          <w:p w:rsidR="00644A77" w:rsidRDefault="00644A77" w:rsidP="00F923F2">
            <w:pPr>
              <w:pStyle w:val="TableParagraph"/>
              <w:spacing w:before="3"/>
              <w:ind w:left="59" w:right="152"/>
            </w:pPr>
            <w:r>
              <w:t>государственного и</w:t>
            </w:r>
            <w:r w:rsidRPr="00F923F2">
              <w:rPr>
                <w:spacing w:val="-52"/>
              </w:rPr>
              <w:t xml:space="preserve"> </w:t>
            </w:r>
            <w:r>
              <w:t>муниципального</w:t>
            </w:r>
            <w:r w:rsidRPr="00F923F2">
              <w:rPr>
                <w:spacing w:val="1"/>
              </w:rPr>
              <w:t xml:space="preserve"> </w:t>
            </w:r>
            <w:r>
              <w:t>управления</w:t>
            </w:r>
            <w:r w:rsidRPr="00F923F2">
              <w:rPr>
                <w:spacing w:val="-2"/>
              </w:rPr>
              <w:t xml:space="preserve"> </w:t>
            </w:r>
            <w:r>
              <w:t>или</w:t>
            </w:r>
          </w:p>
          <w:p w:rsidR="00644A77" w:rsidRDefault="00644A77" w:rsidP="00F923F2">
            <w:pPr>
              <w:pStyle w:val="TableParagraph"/>
              <w:spacing w:before="4"/>
              <w:ind w:left="59" w:right="120"/>
            </w:pPr>
            <w:r>
              <w:t>менеджмента и</w:t>
            </w:r>
            <w:r w:rsidRPr="00F923F2">
              <w:rPr>
                <w:spacing w:val="1"/>
              </w:rPr>
              <w:t xml:space="preserve"> </w:t>
            </w:r>
            <w:r>
              <w:t>экономики и стаж</w:t>
            </w:r>
            <w:r w:rsidRPr="00F923F2">
              <w:rPr>
                <w:spacing w:val="1"/>
              </w:rPr>
              <w:t xml:space="preserve"> </w:t>
            </w:r>
            <w:r>
              <w:t>работы на</w:t>
            </w:r>
            <w:r w:rsidRPr="00F923F2">
              <w:rPr>
                <w:spacing w:val="1"/>
              </w:rPr>
              <w:t xml:space="preserve"> </w:t>
            </w:r>
            <w:r>
              <w:t>педагогических или</w:t>
            </w:r>
            <w:r w:rsidRPr="00F923F2">
              <w:rPr>
                <w:spacing w:val="-52"/>
              </w:rPr>
              <w:t xml:space="preserve"> </w:t>
            </w:r>
            <w:r>
              <w:t>руководящих</w:t>
            </w:r>
          </w:p>
          <w:p w:rsidR="00644A77" w:rsidRDefault="00644A77" w:rsidP="00F923F2">
            <w:pPr>
              <w:pStyle w:val="TableParagraph"/>
              <w:spacing w:before="5"/>
              <w:ind w:left="59" w:right="2"/>
            </w:pPr>
            <w:r>
              <w:t>должностях не менее</w:t>
            </w:r>
            <w:r w:rsidRPr="00F923F2">
              <w:rPr>
                <w:spacing w:val="-52"/>
              </w:rPr>
              <w:t xml:space="preserve"> </w:t>
            </w:r>
            <w:r>
              <w:t>5</w:t>
            </w:r>
            <w:r w:rsidRPr="00F923F2">
              <w:rPr>
                <w:spacing w:val="-1"/>
              </w:rPr>
              <w:t xml:space="preserve"> </w:t>
            </w:r>
            <w:r>
              <w:t>лет.</w:t>
            </w:r>
          </w:p>
        </w:tc>
        <w:tc>
          <w:tcPr>
            <w:tcW w:w="1514" w:type="dxa"/>
          </w:tcPr>
          <w:p w:rsidR="00644A77" w:rsidRDefault="00644A77">
            <w:pPr>
              <w:pStyle w:val="TableParagraph"/>
            </w:pPr>
          </w:p>
        </w:tc>
      </w:tr>
      <w:tr w:rsidR="00644A77" w:rsidTr="00C654F8">
        <w:trPr>
          <w:trHeight w:val="6273"/>
        </w:trPr>
        <w:tc>
          <w:tcPr>
            <w:tcW w:w="1618" w:type="dxa"/>
          </w:tcPr>
          <w:p w:rsidR="00644A77" w:rsidRPr="00C654F8" w:rsidRDefault="00644A77" w:rsidP="00C654F8">
            <w:pPr>
              <w:pStyle w:val="TableParagraph"/>
            </w:pPr>
            <w:r w:rsidRPr="00C654F8">
              <w:t>Заместитель директора</w:t>
            </w:r>
          </w:p>
        </w:tc>
        <w:tc>
          <w:tcPr>
            <w:tcW w:w="2977" w:type="dxa"/>
          </w:tcPr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Координирует работу</w:t>
            </w:r>
            <w:r w:rsidRPr="00C654F8">
              <w:t xml:space="preserve"> </w:t>
            </w:r>
            <w:r>
              <w:t>преподавателей, воспитателей,</w:t>
            </w:r>
            <w:r w:rsidRPr="00C654F8">
              <w:t xml:space="preserve"> </w:t>
            </w:r>
            <w:r>
              <w:t>разработку</w:t>
            </w:r>
          </w:p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учебнометодической и иной</w:t>
            </w:r>
            <w:r w:rsidRPr="00C654F8">
              <w:t xml:space="preserve"> </w:t>
            </w:r>
            <w:r>
              <w:t>документации. Обеспечивает</w:t>
            </w:r>
            <w:r w:rsidRPr="00C654F8">
              <w:t xml:space="preserve"> </w:t>
            </w:r>
            <w:r>
              <w:t>совершенствование</w:t>
            </w:r>
            <w:r w:rsidRPr="00C654F8">
              <w:t xml:space="preserve"> </w:t>
            </w:r>
            <w:r>
              <w:t>методов</w:t>
            </w:r>
          </w:p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организации образовательного</w:t>
            </w:r>
            <w:r w:rsidRPr="00C654F8">
              <w:t xml:space="preserve"> </w:t>
            </w:r>
            <w:r>
              <w:t>процесса. Осуществляет</w:t>
            </w:r>
            <w:r w:rsidRPr="00C654F8">
              <w:t xml:space="preserve"> </w:t>
            </w:r>
            <w:r>
              <w:t>контроль за качеством</w:t>
            </w:r>
            <w:r w:rsidRPr="00C654F8">
              <w:t xml:space="preserve"> </w:t>
            </w:r>
            <w:r>
              <w:t>образовательного</w:t>
            </w:r>
            <w:r w:rsidRPr="00C654F8">
              <w:t xml:space="preserve"> </w:t>
            </w:r>
            <w:r>
              <w:t>процесса</w:t>
            </w:r>
          </w:p>
        </w:tc>
        <w:tc>
          <w:tcPr>
            <w:tcW w:w="1084" w:type="dxa"/>
          </w:tcPr>
          <w:p w:rsidR="00644A77" w:rsidRDefault="00644A77" w:rsidP="00C654F8">
            <w:pPr>
              <w:pStyle w:val="TableParagraph"/>
            </w:pPr>
            <w:r>
              <w:t>5/0</w:t>
            </w:r>
          </w:p>
        </w:tc>
        <w:tc>
          <w:tcPr>
            <w:tcW w:w="2283" w:type="dxa"/>
          </w:tcPr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высшее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профессиональное</w:t>
            </w:r>
            <w:r w:rsidRPr="00C654F8">
              <w:t xml:space="preserve"> </w:t>
            </w:r>
            <w:r>
              <w:t>образование по</w:t>
            </w:r>
            <w:r w:rsidRPr="00C654F8">
              <w:t xml:space="preserve"> </w:t>
            </w:r>
            <w:r>
              <w:t>направлениям</w:t>
            </w:r>
            <w:r w:rsidRPr="00C654F8">
              <w:t xml:space="preserve"> </w:t>
            </w:r>
            <w:r>
              <w:t>подготовки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83"/>
            </w:pPr>
            <w:r>
              <w:t>«Государственное и</w:t>
            </w:r>
            <w:r w:rsidRPr="00C654F8">
              <w:t xml:space="preserve"> </w:t>
            </w:r>
            <w:r>
              <w:t>муниципальное</w:t>
            </w:r>
            <w:r w:rsidRPr="00C654F8">
              <w:t xml:space="preserve"> </w:t>
            </w:r>
            <w:r>
              <w:t>управление»,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«Менеджмент»,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«Управление</w:t>
            </w:r>
            <w:r w:rsidRPr="00C654F8">
              <w:t xml:space="preserve"> </w:t>
            </w:r>
            <w:r>
              <w:t>персоналом» и стаж</w:t>
            </w:r>
            <w:r w:rsidRPr="00C654F8">
              <w:t xml:space="preserve"> </w:t>
            </w:r>
            <w:r>
              <w:t>работы на</w:t>
            </w:r>
            <w:r w:rsidRPr="00C654F8">
              <w:t xml:space="preserve"> </w:t>
            </w:r>
            <w:r>
              <w:t>педагогических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-27"/>
            </w:pPr>
            <w:r>
              <w:t>должностях не менее</w:t>
            </w:r>
            <w:r w:rsidRPr="00C654F8">
              <w:t xml:space="preserve"> </w:t>
            </w:r>
            <w:r>
              <w:t>5 лет либо высшее</w:t>
            </w:r>
            <w:r w:rsidRPr="00C654F8">
              <w:t xml:space="preserve"> </w:t>
            </w:r>
            <w:r>
              <w:t>профессиональное</w:t>
            </w:r>
            <w:r w:rsidRPr="00C654F8">
              <w:t xml:space="preserve"> </w:t>
            </w:r>
            <w:r>
              <w:t>образование 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83"/>
            </w:pPr>
            <w:r>
              <w:t>дополнительное</w:t>
            </w:r>
            <w:r w:rsidRPr="00C654F8">
              <w:t xml:space="preserve"> </w:t>
            </w:r>
            <w:r>
              <w:t>профессиональное</w:t>
            </w:r>
            <w:r w:rsidRPr="00C654F8">
              <w:t xml:space="preserve"> </w:t>
            </w:r>
            <w:r>
              <w:t>образование в</w:t>
            </w:r>
            <w:r w:rsidRPr="00C654F8">
              <w:t xml:space="preserve"> </w:t>
            </w:r>
            <w:r>
              <w:t>области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83"/>
            </w:pPr>
            <w:r>
              <w:t>государственного и</w:t>
            </w:r>
            <w:r w:rsidRPr="00C654F8">
              <w:t xml:space="preserve"> </w:t>
            </w:r>
            <w:r>
              <w:t>муниципального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управления</w:t>
            </w:r>
            <w:r w:rsidRPr="00C654F8">
              <w:t xml:space="preserve"> </w:t>
            </w:r>
            <w:r>
              <w:t>или</w:t>
            </w:r>
          </w:p>
        </w:tc>
        <w:tc>
          <w:tcPr>
            <w:tcW w:w="1514" w:type="dxa"/>
          </w:tcPr>
          <w:p w:rsidR="00644A77" w:rsidRDefault="00644A77" w:rsidP="00C654F8">
            <w:pPr>
              <w:pStyle w:val="TableParagraph"/>
            </w:pPr>
            <w:r>
              <w:t>соответствует</w:t>
            </w:r>
          </w:p>
        </w:tc>
      </w:tr>
      <w:tr w:rsidR="00644A77" w:rsidTr="00C654F8">
        <w:trPr>
          <w:trHeight w:val="2098"/>
        </w:trPr>
        <w:tc>
          <w:tcPr>
            <w:tcW w:w="1618" w:type="dxa"/>
          </w:tcPr>
          <w:p w:rsidR="00644A77" w:rsidRDefault="00644A77" w:rsidP="00C654F8">
            <w:pPr>
              <w:pStyle w:val="TableParagraph"/>
            </w:pPr>
          </w:p>
        </w:tc>
        <w:tc>
          <w:tcPr>
            <w:tcW w:w="2977" w:type="dxa"/>
          </w:tcPr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</w:p>
        </w:tc>
        <w:tc>
          <w:tcPr>
            <w:tcW w:w="1084" w:type="dxa"/>
          </w:tcPr>
          <w:p w:rsidR="00644A77" w:rsidRDefault="00644A77" w:rsidP="00C654F8">
            <w:pPr>
              <w:pStyle w:val="TableParagraph"/>
            </w:pPr>
          </w:p>
        </w:tc>
        <w:tc>
          <w:tcPr>
            <w:tcW w:w="2283" w:type="dxa"/>
          </w:tcPr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менеджмента и</w:t>
            </w:r>
            <w:r w:rsidRPr="00C654F8">
              <w:t xml:space="preserve"> </w:t>
            </w:r>
            <w:r>
              <w:t>экономики и стаж</w:t>
            </w:r>
            <w:r w:rsidRPr="00C654F8">
              <w:t xml:space="preserve"> </w:t>
            </w:r>
            <w:r>
              <w:t>работы на</w:t>
            </w:r>
            <w:r w:rsidRPr="00C654F8">
              <w:t xml:space="preserve"> </w:t>
            </w:r>
            <w:r>
              <w:t>педагогических или</w:t>
            </w:r>
            <w:r w:rsidRPr="00C654F8">
              <w:t xml:space="preserve"> </w:t>
            </w:r>
            <w:r>
              <w:t>руководящих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должностях не менее</w:t>
            </w:r>
            <w:r w:rsidRPr="00C654F8">
              <w:t xml:space="preserve"> </w:t>
            </w:r>
            <w:r>
              <w:t>5 лет.</w:t>
            </w:r>
          </w:p>
        </w:tc>
        <w:tc>
          <w:tcPr>
            <w:tcW w:w="1514" w:type="dxa"/>
          </w:tcPr>
          <w:p w:rsidR="00644A77" w:rsidRDefault="00644A77" w:rsidP="00C654F8">
            <w:pPr>
              <w:pStyle w:val="TableParagraph"/>
            </w:pPr>
          </w:p>
        </w:tc>
      </w:tr>
      <w:tr w:rsidR="00644A77" w:rsidTr="00C654F8">
        <w:trPr>
          <w:trHeight w:val="7702"/>
        </w:trPr>
        <w:tc>
          <w:tcPr>
            <w:tcW w:w="1618" w:type="dxa"/>
          </w:tcPr>
          <w:p w:rsidR="00644A77" w:rsidRPr="00C654F8" w:rsidRDefault="00644A77" w:rsidP="00C654F8">
            <w:pPr>
              <w:pStyle w:val="TableParagraph"/>
            </w:pPr>
            <w:r w:rsidRPr="00C654F8">
              <w:t>Учитель</w:t>
            </w:r>
          </w:p>
        </w:tc>
        <w:tc>
          <w:tcPr>
            <w:tcW w:w="2977" w:type="dxa"/>
          </w:tcPr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Осуществляет обучение и</w:t>
            </w:r>
            <w:r w:rsidRPr="00C654F8">
              <w:t xml:space="preserve"> воспитание </w:t>
            </w:r>
            <w:r>
              <w:t>обучающихся,</w:t>
            </w:r>
          </w:p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способствует формированию</w:t>
            </w:r>
            <w:r w:rsidRPr="00C654F8">
              <w:t xml:space="preserve"> </w:t>
            </w:r>
            <w:r>
              <w:t>общей</w:t>
            </w:r>
            <w:r w:rsidRPr="00C654F8">
              <w:t xml:space="preserve"> </w:t>
            </w:r>
            <w:r>
              <w:t>культуры</w:t>
            </w:r>
            <w:r w:rsidRPr="00C654F8">
              <w:t xml:space="preserve"> </w:t>
            </w:r>
            <w:r>
              <w:t>личности,</w:t>
            </w:r>
          </w:p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социализации, осознанного</w:t>
            </w:r>
            <w:r w:rsidRPr="00C654F8">
              <w:t xml:space="preserve"> </w:t>
            </w:r>
            <w:r>
              <w:t>выбора</w:t>
            </w:r>
            <w:r w:rsidRPr="00C654F8">
              <w:t xml:space="preserve"> </w:t>
            </w:r>
            <w:r>
              <w:t>и освоения</w:t>
            </w:r>
            <w:r w:rsidRPr="00C654F8">
              <w:t xml:space="preserve"> </w:t>
            </w:r>
            <w:r>
              <w:t>образовательных</w:t>
            </w:r>
            <w:r w:rsidRPr="00C654F8">
              <w:t xml:space="preserve"> </w:t>
            </w:r>
            <w:r>
              <w:t>программ</w:t>
            </w:r>
          </w:p>
        </w:tc>
        <w:tc>
          <w:tcPr>
            <w:tcW w:w="1084" w:type="dxa"/>
          </w:tcPr>
          <w:p w:rsidR="00644A77" w:rsidRDefault="00644A77" w:rsidP="00C654F8">
            <w:pPr>
              <w:pStyle w:val="TableParagraph"/>
            </w:pPr>
            <w:r>
              <w:t>54/0</w:t>
            </w:r>
          </w:p>
        </w:tc>
        <w:tc>
          <w:tcPr>
            <w:tcW w:w="2283" w:type="dxa"/>
          </w:tcPr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высшее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профессиональное</w:t>
            </w:r>
            <w:r w:rsidRPr="00C654F8">
              <w:t xml:space="preserve"> </w:t>
            </w:r>
            <w:r>
              <w:t>образование</w:t>
            </w:r>
            <w:r w:rsidRPr="00C654F8">
              <w:t xml:space="preserve"> </w:t>
            </w:r>
            <w:r>
              <w:t>или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среднее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профессиональное</w:t>
            </w:r>
            <w:r w:rsidRPr="00C654F8">
              <w:t xml:space="preserve"> </w:t>
            </w:r>
            <w:r>
              <w:t>образование по</w:t>
            </w:r>
            <w:r w:rsidRPr="00C654F8">
              <w:t xml:space="preserve"> </w:t>
            </w:r>
            <w:r>
              <w:t>направлению</w:t>
            </w:r>
            <w:r w:rsidRPr="00C654F8">
              <w:t xml:space="preserve"> </w:t>
            </w:r>
            <w:r>
              <w:t>подготовки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«Образование и</w:t>
            </w:r>
            <w:r w:rsidRPr="00C654F8">
              <w:t xml:space="preserve"> </w:t>
            </w:r>
            <w:r>
              <w:t>педагогика» или в</w:t>
            </w:r>
            <w:r w:rsidRPr="00C654F8">
              <w:t xml:space="preserve"> </w:t>
            </w:r>
            <w:r>
              <w:t>области,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соответствующей</w:t>
            </w:r>
            <w:r w:rsidRPr="00C654F8">
              <w:t xml:space="preserve"> </w:t>
            </w:r>
            <w:r>
              <w:t>преподаваемому</w:t>
            </w:r>
            <w:r w:rsidRPr="00C654F8">
              <w:t xml:space="preserve"> </w:t>
            </w:r>
            <w:r>
              <w:t>предмету, без</w:t>
            </w:r>
            <w:r w:rsidRPr="00C654F8">
              <w:t xml:space="preserve"> </w:t>
            </w:r>
            <w:r>
              <w:t>предъявления</w:t>
            </w:r>
            <w:r w:rsidRPr="00C654F8">
              <w:t xml:space="preserve"> </w:t>
            </w:r>
            <w:r>
              <w:t>требований к стажу</w:t>
            </w:r>
            <w:r w:rsidRPr="00C654F8">
              <w:t xml:space="preserve"> </w:t>
            </w:r>
            <w:r>
              <w:t>работы либо высшее</w:t>
            </w:r>
            <w:r w:rsidRPr="00C654F8">
              <w:t xml:space="preserve"> </w:t>
            </w:r>
            <w:r>
              <w:t>профессиональное</w:t>
            </w:r>
            <w:r w:rsidRPr="00C654F8">
              <w:t xml:space="preserve"> </w:t>
            </w:r>
            <w:r>
              <w:t>образование</w:t>
            </w:r>
            <w:r w:rsidRPr="00C654F8">
              <w:t xml:space="preserve"> </w:t>
            </w:r>
            <w:r>
              <w:t>или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среднее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профессиональное</w:t>
            </w:r>
            <w:r w:rsidRPr="00C654F8">
              <w:t xml:space="preserve"> </w:t>
            </w:r>
            <w:r>
              <w:t>образование 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дополнительное</w:t>
            </w:r>
            <w:r w:rsidRPr="00C654F8">
              <w:t xml:space="preserve"> </w:t>
            </w:r>
            <w:r>
              <w:t>профессиональное</w:t>
            </w:r>
            <w:r w:rsidRPr="00C654F8">
              <w:t xml:space="preserve"> </w:t>
            </w:r>
            <w:r>
              <w:t>образование по</w:t>
            </w:r>
            <w:r w:rsidRPr="00C654F8">
              <w:t xml:space="preserve"> </w:t>
            </w:r>
            <w:r>
              <w:t>направлению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деятельности в</w:t>
            </w:r>
            <w:r w:rsidRPr="00C654F8">
              <w:t xml:space="preserve"> </w:t>
            </w:r>
            <w:r>
              <w:t>образовательном</w:t>
            </w:r>
            <w:r w:rsidRPr="00C654F8">
              <w:t xml:space="preserve"> </w:t>
            </w:r>
            <w:r>
              <w:t>учреждении без</w:t>
            </w:r>
            <w:r w:rsidRPr="00C654F8">
              <w:t xml:space="preserve"> </w:t>
            </w:r>
            <w:r>
              <w:t>предъявления</w:t>
            </w:r>
            <w:r w:rsidRPr="00C654F8">
              <w:t xml:space="preserve"> </w:t>
            </w:r>
            <w:r>
              <w:t>требований</w:t>
            </w:r>
            <w:r w:rsidRPr="00C654F8">
              <w:t xml:space="preserve"> </w:t>
            </w:r>
            <w:r>
              <w:t>к</w:t>
            </w:r>
            <w:r w:rsidRPr="00C654F8">
              <w:t xml:space="preserve"> </w:t>
            </w:r>
            <w:r>
              <w:t>стажу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/>
            </w:pPr>
            <w:r>
              <w:t>работы</w:t>
            </w:r>
          </w:p>
        </w:tc>
        <w:tc>
          <w:tcPr>
            <w:tcW w:w="1514" w:type="dxa"/>
          </w:tcPr>
          <w:p w:rsidR="00644A77" w:rsidRDefault="00644A77" w:rsidP="00C654F8">
            <w:pPr>
              <w:pStyle w:val="TableParagraph"/>
            </w:pPr>
            <w:r>
              <w:t>соответствует</w:t>
            </w:r>
          </w:p>
        </w:tc>
      </w:tr>
      <w:tr w:rsidR="00644A77" w:rsidTr="00C654F8">
        <w:trPr>
          <w:trHeight w:val="3758"/>
        </w:trPr>
        <w:tc>
          <w:tcPr>
            <w:tcW w:w="1618" w:type="dxa"/>
          </w:tcPr>
          <w:p w:rsidR="00644A77" w:rsidRPr="00C654F8" w:rsidRDefault="00644A77" w:rsidP="00C654F8">
            <w:pPr>
              <w:pStyle w:val="TableParagraph"/>
            </w:pPr>
            <w:r w:rsidRPr="00C654F8">
              <w:t>Социальный педагог</w:t>
            </w:r>
          </w:p>
        </w:tc>
        <w:tc>
          <w:tcPr>
            <w:tcW w:w="2977" w:type="dxa"/>
          </w:tcPr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Осуществляет</w:t>
            </w:r>
            <w:r w:rsidRPr="00C654F8">
              <w:t xml:space="preserve"> </w:t>
            </w:r>
            <w:r>
              <w:t>комплекс</w:t>
            </w:r>
          </w:p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мероприятий по воспитанию,</w:t>
            </w:r>
            <w:r w:rsidRPr="00C654F8">
              <w:t xml:space="preserve"> </w:t>
            </w:r>
            <w:r>
              <w:t>образованию,</w:t>
            </w:r>
            <w:r w:rsidRPr="00C654F8">
              <w:t xml:space="preserve"> </w:t>
            </w:r>
            <w:r>
              <w:t>развитию и</w:t>
            </w:r>
          </w:p>
          <w:p w:rsidR="00644A77" w:rsidRDefault="00644A77" w:rsidP="00C654F8">
            <w:pPr>
              <w:pStyle w:val="TableParagraph"/>
              <w:spacing w:before="64"/>
              <w:ind w:left="83" w:right="70"/>
              <w:jc w:val="center"/>
            </w:pPr>
            <w:r>
              <w:t>социальной защите личности в</w:t>
            </w:r>
            <w:r w:rsidRPr="00C654F8">
              <w:t xml:space="preserve"> </w:t>
            </w:r>
            <w:r>
              <w:t>учреждениях, организациях и</w:t>
            </w:r>
            <w:r w:rsidRPr="00C654F8">
              <w:t xml:space="preserve"> </w:t>
            </w:r>
            <w:r>
              <w:t>по месту жительства</w:t>
            </w:r>
            <w:r w:rsidRPr="00C654F8">
              <w:t xml:space="preserve"> </w:t>
            </w:r>
            <w:r>
              <w:t>обучающихся</w:t>
            </w:r>
          </w:p>
        </w:tc>
        <w:tc>
          <w:tcPr>
            <w:tcW w:w="1084" w:type="dxa"/>
          </w:tcPr>
          <w:p w:rsidR="00644A77" w:rsidRDefault="00644A77" w:rsidP="00C654F8">
            <w:pPr>
              <w:pStyle w:val="TableParagraph"/>
            </w:pPr>
            <w:r>
              <w:t>1/0</w:t>
            </w:r>
          </w:p>
        </w:tc>
        <w:tc>
          <w:tcPr>
            <w:tcW w:w="2283" w:type="dxa"/>
          </w:tcPr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высшее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профессиональное</w:t>
            </w:r>
            <w:r w:rsidRPr="00C654F8">
              <w:t xml:space="preserve"> </w:t>
            </w:r>
            <w:r>
              <w:t>образование</w:t>
            </w:r>
            <w:r w:rsidRPr="00C654F8">
              <w:t xml:space="preserve"> </w:t>
            </w:r>
            <w:r>
              <w:t>или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среднее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профессиональное</w:t>
            </w:r>
            <w:r w:rsidRPr="00C654F8">
              <w:t xml:space="preserve"> </w:t>
            </w:r>
            <w:r>
              <w:t>образование по</w:t>
            </w:r>
            <w:r w:rsidRPr="00C654F8">
              <w:t xml:space="preserve"> </w:t>
            </w:r>
            <w:r>
              <w:t>направлениям</w:t>
            </w:r>
            <w:r w:rsidRPr="00C654F8">
              <w:t xml:space="preserve"> </w:t>
            </w:r>
            <w:r>
              <w:t>подготовки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«Образование и</w:t>
            </w:r>
            <w:r w:rsidRPr="00C654F8">
              <w:t xml:space="preserve"> </w:t>
            </w:r>
            <w:r>
              <w:t>педагогика»,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«Социальная</w:t>
            </w:r>
          </w:p>
          <w:p w:rsidR="00644A77" w:rsidRDefault="00644A77" w:rsidP="00C654F8">
            <w:pPr>
              <w:pStyle w:val="TableParagraph"/>
              <w:spacing w:before="64" w:line="237" w:lineRule="auto"/>
              <w:ind w:left="59" w:right="550"/>
            </w:pPr>
            <w:r>
              <w:t>педагогика»</w:t>
            </w:r>
            <w:r w:rsidRPr="00C654F8">
              <w:t xml:space="preserve"> </w:t>
            </w:r>
            <w:r>
              <w:t>без</w:t>
            </w:r>
          </w:p>
        </w:tc>
        <w:tc>
          <w:tcPr>
            <w:tcW w:w="1514" w:type="dxa"/>
          </w:tcPr>
          <w:p w:rsidR="00644A77" w:rsidRDefault="00644A77" w:rsidP="00C654F8">
            <w:pPr>
              <w:pStyle w:val="TableParagraph"/>
            </w:pPr>
            <w:r>
              <w:t>соответствует</w:t>
            </w:r>
          </w:p>
        </w:tc>
      </w:tr>
    </w:tbl>
    <w:p w:rsidR="00644A77" w:rsidRDefault="00644A77">
      <w:pPr>
        <w:sectPr w:rsidR="00644A77">
          <w:pgSz w:w="11910" w:h="16840"/>
          <w:pgMar w:top="1120" w:right="440" w:bottom="1300" w:left="0" w:header="0" w:footer="1108" w:gutter="0"/>
          <w:cols w:space="720"/>
        </w:sectPr>
      </w:pPr>
    </w:p>
    <w:tbl>
      <w:tblPr>
        <w:tblW w:w="0" w:type="auto"/>
        <w:tblInd w:w="1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18"/>
        <w:gridCol w:w="2977"/>
        <w:gridCol w:w="1279"/>
        <w:gridCol w:w="2088"/>
        <w:gridCol w:w="1514"/>
      </w:tblGrid>
      <w:tr w:rsidR="00644A77" w:rsidTr="00C654F8">
        <w:trPr>
          <w:trHeight w:val="883"/>
        </w:trPr>
        <w:tc>
          <w:tcPr>
            <w:tcW w:w="1618" w:type="dxa"/>
          </w:tcPr>
          <w:p w:rsidR="00644A77" w:rsidRDefault="00644A77">
            <w:pPr>
              <w:pStyle w:val="TableParagraph"/>
            </w:pPr>
          </w:p>
        </w:tc>
        <w:tc>
          <w:tcPr>
            <w:tcW w:w="2977" w:type="dxa"/>
          </w:tcPr>
          <w:p w:rsidR="00644A77" w:rsidRDefault="00644A77">
            <w:pPr>
              <w:pStyle w:val="TableParagraph"/>
            </w:pPr>
          </w:p>
        </w:tc>
        <w:tc>
          <w:tcPr>
            <w:tcW w:w="1279" w:type="dxa"/>
          </w:tcPr>
          <w:p w:rsidR="00644A77" w:rsidRDefault="00644A77">
            <w:pPr>
              <w:pStyle w:val="TableParagraph"/>
            </w:pPr>
          </w:p>
        </w:tc>
        <w:tc>
          <w:tcPr>
            <w:tcW w:w="2088" w:type="dxa"/>
          </w:tcPr>
          <w:p w:rsidR="00644A77" w:rsidRDefault="00644A77" w:rsidP="00F923F2">
            <w:pPr>
              <w:pStyle w:val="TableParagraph"/>
              <w:spacing w:before="64" w:line="237" w:lineRule="auto"/>
              <w:ind w:left="59" w:right="143"/>
            </w:pPr>
            <w:r>
              <w:t>предъявления</w:t>
            </w:r>
            <w:r w:rsidRPr="00F923F2">
              <w:rPr>
                <w:spacing w:val="1"/>
              </w:rPr>
              <w:t xml:space="preserve"> </w:t>
            </w:r>
            <w:r>
              <w:t>требований к стажу</w:t>
            </w:r>
            <w:r w:rsidRPr="00F923F2"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514" w:type="dxa"/>
          </w:tcPr>
          <w:p w:rsidR="00644A77" w:rsidRDefault="00644A77">
            <w:pPr>
              <w:pStyle w:val="TableParagraph"/>
            </w:pPr>
          </w:p>
        </w:tc>
      </w:tr>
      <w:tr w:rsidR="00644A77" w:rsidTr="00C654F8">
        <w:trPr>
          <w:trHeight w:val="2310"/>
        </w:trPr>
        <w:tc>
          <w:tcPr>
            <w:tcW w:w="1618" w:type="dxa"/>
          </w:tcPr>
          <w:p w:rsidR="00644A77" w:rsidRPr="00F923F2" w:rsidRDefault="00644A77" w:rsidP="00F923F2">
            <w:pPr>
              <w:pStyle w:val="TableParagraph"/>
              <w:spacing w:before="64" w:line="256" w:lineRule="auto"/>
              <w:ind w:left="57" w:right="594"/>
              <w:rPr>
                <w:b/>
              </w:rPr>
            </w:pPr>
            <w:r w:rsidRPr="00F923F2">
              <w:rPr>
                <w:b/>
              </w:rPr>
              <w:t>Учитель-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логопед</w:t>
            </w:r>
          </w:p>
        </w:tc>
        <w:tc>
          <w:tcPr>
            <w:tcW w:w="2977" w:type="dxa"/>
          </w:tcPr>
          <w:p w:rsidR="00644A77" w:rsidRDefault="00644A77" w:rsidP="00F923F2">
            <w:pPr>
              <w:pStyle w:val="TableParagraph"/>
              <w:spacing w:before="64" w:line="256" w:lineRule="auto"/>
              <w:ind w:left="59" w:right="801"/>
            </w:pPr>
            <w:r>
              <w:t>Осуществляет работу,</w:t>
            </w:r>
            <w:r w:rsidRPr="00F923F2">
              <w:rPr>
                <w:spacing w:val="-52"/>
              </w:rPr>
              <w:t xml:space="preserve"> </w:t>
            </w:r>
            <w:r>
              <w:t>направленную</w:t>
            </w:r>
            <w:r w:rsidRPr="00F923F2">
              <w:rPr>
                <w:spacing w:val="-3"/>
              </w:rPr>
              <w:t xml:space="preserve"> </w:t>
            </w:r>
            <w:r>
              <w:t>на</w:t>
            </w:r>
          </w:p>
          <w:p w:rsidR="00644A77" w:rsidRDefault="00644A77" w:rsidP="00F923F2">
            <w:pPr>
              <w:pStyle w:val="TableParagraph"/>
              <w:spacing w:before="4" w:line="259" w:lineRule="auto"/>
              <w:ind w:left="59" w:right="388"/>
            </w:pPr>
            <w:r>
              <w:t>максимальную коррекцию</w:t>
            </w:r>
            <w:r w:rsidRPr="00F923F2">
              <w:rPr>
                <w:spacing w:val="-53"/>
              </w:rPr>
              <w:t xml:space="preserve"> </w:t>
            </w:r>
            <w:r>
              <w:t>недостатков в развитии</w:t>
            </w:r>
            <w:r w:rsidRPr="00F923F2"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1279" w:type="dxa"/>
          </w:tcPr>
          <w:p w:rsidR="00644A77" w:rsidRDefault="00644A77" w:rsidP="00F923F2">
            <w:pPr>
              <w:pStyle w:val="TableParagraph"/>
              <w:spacing w:before="64"/>
              <w:ind w:right="485"/>
              <w:jc w:val="right"/>
            </w:pPr>
            <w:r>
              <w:t>1/0</w:t>
            </w:r>
          </w:p>
        </w:tc>
        <w:tc>
          <w:tcPr>
            <w:tcW w:w="2088" w:type="dxa"/>
          </w:tcPr>
          <w:p w:rsidR="00644A77" w:rsidRDefault="00644A77" w:rsidP="00F923F2">
            <w:pPr>
              <w:pStyle w:val="TableParagraph"/>
              <w:spacing w:before="64"/>
              <w:ind w:left="59"/>
            </w:pPr>
            <w:r>
              <w:t>высшее</w:t>
            </w:r>
          </w:p>
          <w:p w:rsidR="00644A77" w:rsidRDefault="00644A77" w:rsidP="00F923F2">
            <w:pPr>
              <w:pStyle w:val="TableParagraph"/>
              <w:spacing w:before="4" w:line="244" w:lineRule="auto"/>
              <w:ind w:left="59" w:right="242"/>
            </w:pPr>
            <w:r>
              <w:t>профессиональное</w:t>
            </w:r>
            <w:r w:rsidRPr="00F923F2">
              <w:rPr>
                <w:spacing w:val="-52"/>
              </w:rPr>
              <w:t xml:space="preserve"> </w:t>
            </w:r>
            <w:r>
              <w:t>образование в</w:t>
            </w:r>
            <w:r w:rsidRPr="00F923F2">
              <w:rPr>
                <w:spacing w:val="1"/>
              </w:rPr>
              <w:t xml:space="preserve"> </w:t>
            </w:r>
            <w:r>
              <w:t>области</w:t>
            </w:r>
          </w:p>
          <w:p w:rsidR="00644A77" w:rsidRDefault="00644A77" w:rsidP="00F923F2">
            <w:pPr>
              <w:pStyle w:val="TableParagraph"/>
              <w:spacing w:before="2" w:line="244" w:lineRule="auto"/>
              <w:ind w:left="59" w:right="143"/>
            </w:pPr>
            <w:r>
              <w:t>дефектологии без</w:t>
            </w:r>
            <w:r w:rsidRPr="00F923F2">
              <w:rPr>
                <w:spacing w:val="1"/>
              </w:rPr>
              <w:t xml:space="preserve"> </w:t>
            </w:r>
            <w:r>
              <w:t>предъявления</w:t>
            </w:r>
            <w:r w:rsidRPr="00F923F2">
              <w:rPr>
                <w:spacing w:val="1"/>
              </w:rPr>
              <w:t xml:space="preserve"> </w:t>
            </w:r>
            <w:r>
              <w:t>требований к стажу</w:t>
            </w:r>
            <w:r w:rsidRPr="00F923F2"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514" w:type="dxa"/>
          </w:tcPr>
          <w:p w:rsidR="00644A77" w:rsidRDefault="00644A77" w:rsidP="00F923F2">
            <w:pPr>
              <w:pStyle w:val="TableParagraph"/>
              <w:spacing w:before="64"/>
              <w:ind w:left="62"/>
            </w:pPr>
            <w:r>
              <w:t>соответствует</w:t>
            </w:r>
          </w:p>
        </w:tc>
      </w:tr>
      <w:tr w:rsidR="00644A77" w:rsidTr="00F923F2">
        <w:trPr>
          <w:trHeight w:val="7042"/>
        </w:trPr>
        <w:tc>
          <w:tcPr>
            <w:tcW w:w="1618" w:type="dxa"/>
          </w:tcPr>
          <w:p w:rsidR="00644A77" w:rsidRPr="00F923F2" w:rsidRDefault="00644A77" w:rsidP="00F923F2">
            <w:pPr>
              <w:pStyle w:val="TableParagraph"/>
              <w:spacing w:before="64" w:line="256" w:lineRule="auto"/>
              <w:ind w:left="57" w:right="621"/>
              <w:rPr>
                <w:b/>
              </w:rPr>
            </w:pPr>
            <w:r w:rsidRPr="00F923F2">
              <w:rPr>
                <w:b/>
              </w:rPr>
              <w:t>Педагог-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психолог</w:t>
            </w:r>
          </w:p>
        </w:tc>
        <w:tc>
          <w:tcPr>
            <w:tcW w:w="2977" w:type="dxa"/>
          </w:tcPr>
          <w:p w:rsidR="00644A77" w:rsidRDefault="00644A77" w:rsidP="00F923F2">
            <w:pPr>
              <w:pStyle w:val="TableParagraph"/>
              <w:spacing w:before="64" w:line="256" w:lineRule="auto"/>
              <w:ind w:left="59" w:right="1064"/>
            </w:pPr>
            <w:r>
              <w:t>Осуществляет</w:t>
            </w:r>
            <w:r w:rsidRPr="00F923F2">
              <w:rPr>
                <w:spacing w:val="1"/>
              </w:rPr>
              <w:t xml:space="preserve"> </w:t>
            </w:r>
            <w:r>
              <w:t>профессиональную</w:t>
            </w:r>
          </w:p>
          <w:p w:rsidR="00644A77" w:rsidRDefault="00644A77" w:rsidP="00F923F2">
            <w:pPr>
              <w:pStyle w:val="TableParagraph"/>
              <w:spacing w:before="4" w:line="259" w:lineRule="auto"/>
              <w:ind w:left="59" w:right="112"/>
              <w:jc w:val="both"/>
            </w:pPr>
            <w:r>
              <w:t>деятельность, направленную</w:t>
            </w:r>
            <w:r w:rsidRPr="00F923F2">
              <w:rPr>
                <w:spacing w:val="1"/>
              </w:rPr>
              <w:t xml:space="preserve"> </w:t>
            </w:r>
            <w:r>
              <w:t>на сохранение психического,</w:t>
            </w:r>
            <w:r w:rsidRPr="00F923F2">
              <w:rPr>
                <w:spacing w:val="-52"/>
              </w:rPr>
              <w:t xml:space="preserve"> </w:t>
            </w:r>
            <w:r>
              <w:t>соматического и социального</w:t>
            </w:r>
            <w:r w:rsidRPr="00F923F2">
              <w:rPr>
                <w:spacing w:val="-53"/>
              </w:rPr>
              <w:t xml:space="preserve"> </w:t>
            </w:r>
            <w:r>
              <w:t>благополучия</w:t>
            </w:r>
            <w:r w:rsidRPr="00F923F2"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279" w:type="dxa"/>
          </w:tcPr>
          <w:p w:rsidR="00644A77" w:rsidRDefault="00644A77" w:rsidP="00F923F2">
            <w:pPr>
              <w:pStyle w:val="TableParagraph"/>
              <w:spacing w:before="64"/>
              <w:ind w:right="485"/>
              <w:jc w:val="right"/>
            </w:pPr>
            <w:r>
              <w:t>1/0</w:t>
            </w:r>
          </w:p>
        </w:tc>
        <w:tc>
          <w:tcPr>
            <w:tcW w:w="2088" w:type="dxa"/>
          </w:tcPr>
          <w:p w:rsidR="00644A77" w:rsidRDefault="00644A77" w:rsidP="00F923F2">
            <w:pPr>
              <w:pStyle w:val="TableParagraph"/>
              <w:spacing w:before="64"/>
              <w:ind w:left="59"/>
            </w:pPr>
            <w:r>
              <w:t>высшее</w:t>
            </w:r>
          </w:p>
          <w:p w:rsidR="00644A77" w:rsidRDefault="00644A77" w:rsidP="00F923F2">
            <w:pPr>
              <w:pStyle w:val="TableParagraph"/>
              <w:spacing w:before="4" w:line="244" w:lineRule="auto"/>
              <w:ind w:left="59" w:right="242"/>
            </w:pPr>
            <w:r>
              <w:t>профессиональное</w:t>
            </w:r>
            <w:r w:rsidRPr="00F923F2">
              <w:rPr>
                <w:spacing w:val="-52"/>
              </w:rPr>
              <w:t xml:space="preserve"> </w:t>
            </w:r>
            <w:r>
              <w:t>образование</w:t>
            </w:r>
            <w:r w:rsidRPr="00F923F2">
              <w:rPr>
                <w:spacing w:val="-1"/>
              </w:rPr>
              <w:t xml:space="preserve"> </w:t>
            </w:r>
            <w:r>
              <w:t>или</w:t>
            </w:r>
          </w:p>
          <w:p w:rsidR="00644A77" w:rsidRDefault="00644A77" w:rsidP="00F923F2">
            <w:pPr>
              <w:pStyle w:val="TableParagraph"/>
              <w:ind w:left="59"/>
            </w:pPr>
            <w:r>
              <w:t>среднее</w:t>
            </w:r>
          </w:p>
          <w:p w:rsidR="00644A77" w:rsidRDefault="00644A77" w:rsidP="00F923F2">
            <w:pPr>
              <w:pStyle w:val="TableParagraph"/>
              <w:spacing w:before="7" w:line="244" w:lineRule="auto"/>
              <w:ind w:left="59" w:right="242"/>
            </w:pPr>
            <w:r>
              <w:t>профессиональное</w:t>
            </w:r>
            <w:r w:rsidRPr="00F923F2">
              <w:rPr>
                <w:spacing w:val="-52"/>
              </w:rPr>
              <w:t xml:space="preserve"> </w:t>
            </w:r>
            <w:r>
              <w:t>образование по</w:t>
            </w:r>
            <w:r w:rsidRPr="00F923F2">
              <w:rPr>
                <w:spacing w:val="1"/>
              </w:rPr>
              <w:t xml:space="preserve"> </w:t>
            </w:r>
            <w:r>
              <w:t>направлению</w:t>
            </w:r>
            <w:r w:rsidRPr="00F923F2">
              <w:rPr>
                <w:spacing w:val="1"/>
              </w:rPr>
              <w:t xml:space="preserve"> </w:t>
            </w:r>
            <w:r>
              <w:t>подготовки</w:t>
            </w:r>
          </w:p>
          <w:p w:rsidR="00644A77" w:rsidRDefault="00644A77" w:rsidP="00F923F2">
            <w:pPr>
              <w:pStyle w:val="TableParagraph"/>
              <w:spacing w:line="244" w:lineRule="auto"/>
              <w:ind w:left="59" w:right="189"/>
            </w:pPr>
            <w:r>
              <w:t>«Педагогика и</w:t>
            </w:r>
            <w:r w:rsidRPr="00F923F2">
              <w:rPr>
                <w:spacing w:val="1"/>
              </w:rPr>
              <w:t xml:space="preserve"> </w:t>
            </w:r>
            <w:r>
              <w:t>психология» без</w:t>
            </w:r>
            <w:r w:rsidRPr="00F923F2">
              <w:rPr>
                <w:spacing w:val="1"/>
              </w:rPr>
              <w:t xml:space="preserve"> </w:t>
            </w:r>
            <w:r>
              <w:t>предъявления либо</w:t>
            </w:r>
            <w:r w:rsidRPr="00F923F2">
              <w:rPr>
                <w:spacing w:val="-52"/>
              </w:rPr>
              <w:t xml:space="preserve"> </w:t>
            </w:r>
            <w:r>
              <w:t>высшее</w:t>
            </w:r>
          </w:p>
          <w:p w:rsidR="00644A77" w:rsidRDefault="00644A77" w:rsidP="00F923F2">
            <w:pPr>
              <w:pStyle w:val="TableParagraph"/>
              <w:spacing w:before="2" w:line="244" w:lineRule="auto"/>
              <w:ind w:left="59" w:right="242"/>
            </w:pPr>
            <w:r>
              <w:t>профессиональное</w:t>
            </w:r>
            <w:r w:rsidRPr="00F923F2">
              <w:rPr>
                <w:spacing w:val="-52"/>
              </w:rPr>
              <w:t xml:space="preserve"> </w:t>
            </w:r>
            <w:r>
              <w:t>образование</w:t>
            </w:r>
            <w:r w:rsidRPr="00F923F2">
              <w:rPr>
                <w:spacing w:val="-1"/>
              </w:rPr>
              <w:t xml:space="preserve"> </w:t>
            </w:r>
            <w:r>
              <w:t>или</w:t>
            </w:r>
          </w:p>
          <w:p w:rsidR="00644A77" w:rsidRDefault="00644A77" w:rsidP="00F923F2">
            <w:pPr>
              <w:pStyle w:val="TableParagraph"/>
              <w:ind w:left="59"/>
            </w:pPr>
            <w:r>
              <w:t>среднее</w:t>
            </w:r>
          </w:p>
          <w:p w:rsidR="00644A77" w:rsidRDefault="00644A77" w:rsidP="00F923F2">
            <w:pPr>
              <w:pStyle w:val="TableParagraph"/>
              <w:spacing w:before="6" w:line="244" w:lineRule="auto"/>
              <w:ind w:left="59" w:right="242"/>
            </w:pPr>
            <w:r>
              <w:t>профессиональное</w:t>
            </w:r>
            <w:r w:rsidRPr="00F923F2">
              <w:rPr>
                <w:spacing w:val="-52"/>
              </w:rPr>
              <w:t xml:space="preserve"> </w:t>
            </w:r>
            <w:r>
              <w:t>образование и</w:t>
            </w:r>
          </w:p>
          <w:p w:rsidR="00644A77" w:rsidRDefault="00644A77" w:rsidP="00F923F2">
            <w:pPr>
              <w:pStyle w:val="TableParagraph"/>
              <w:spacing w:before="1" w:line="244" w:lineRule="auto"/>
              <w:ind w:left="59" w:right="242"/>
            </w:pPr>
            <w:r>
              <w:t>дополнительное</w:t>
            </w:r>
            <w:r w:rsidRPr="00F923F2">
              <w:rPr>
                <w:spacing w:val="1"/>
              </w:rPr>
              <w:t xml:space="preserve"> </w:t>
            </w:r>
            <w:r>
              <w:t>профессиональное</w:t>
            </w:r>
            <w:r w:rsidRPr="00F923F2">
              <w:rPr>
                <w:spacing w:val="-52"/>
              </w:rPr>
              <w:t xml:space="preserve"> </w:t>
            </w:r>
            <w:r>
              <w:t>образование по</w:t>
            </w:r>
            <w:r w:rsidRPr="00F923F2">
              <w:rPr>
                <w:spacing w:val="1"/>
              </w:rPr>
              <w:t xml:space="preserve"> </w:t>
            </w:r>
            <w:r>
              <w:t>направлению</w:t>
            </w:r>
            <w:r w:rsidRPr="00F923F2">
              <w:rPr>
                <w:spacing w:val="1"/>
              </w:rPr>
              <w:t xml:space="preserve"> </w:t>
            </w:r>
            <w:r>
              <w:t>подготовки</w:t>
            </w:r>
          </w:p>
          <w:p w:rsidR="00644A77" w:rsidRDefault="00644A77" w:rsidP="00F923F2">
            <w:pPr>
              <w:pStyle w:val="TableParagraph"/>
              <w:spacing w:before="1" w:line="244" w:lineRule="auto"/>
              <w:ind w:left="59" w:right="353"/>
            </w:pPr>
            <w:r>
              <w:t>«Педагогика и</w:t>
            </w:r>
            <w:r w:rsidRPr="00F923F2">
              <w:rPr>
                <w:spacing w:val="1"/>
              </w:rPr>
              <w:t xml:space="preserve"> </w:t>
            </w:r>
            <w:r>
              <w:t>психология» без</w:t>
            </w:r>
            <w:r w:rsidRPr="00F923F2">
              <w:rPr>
                <w:spacing w:val="1"/>
              </w:rPr>
              <w:t xml:space="preserve"> </w:t>
            </w:r>
            <w:r>
              <w:t>предъявления</w:t>
            </w:r>
          </w:p>
          <w:p w:rsidR="00644A77" w:rsidRDefault="00644A77" w:rsidP="00F923F2">
            <w:pPr>
              <w:pStyle w:val="TableParagraph"/>
              <w:spacing w:line="256" w:lineRule="exact"/>
              <w:ind w:left="59" w:right="143"/>
            </w:pPr>
            <w:r>
              <w:t>требований к стажу</w:t>
            </w:r>
            <w:r w:rsidRPr="00F923F2"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514" w:type="dxa"/>
          </w:tcPr>
          <w:p w:rsidR="00644A77" w:rsidRDefault="00644A77" w:rsidP="00F923F2">
            <w:pPr>
              <w:pStyle w:val="TableParagraph"/>
              <w:spacing w:before="64"/>
              <w:ind w:left="62"/>
            </w:pPr>
            <w:r>
              <w:t>соответствует</w:t>
            </w:r>
          </w:p>
        </w:tc>
      </w:tr>
      <w:tr w:rsidR="00644A77" w:rsidTr="0028605F">
        <w:trPr>
          <w:trHeight w:val="3219"/>
        </w:trPr>
        <w:tc>
          <w:tcPr>
            <w:tcW w:w="1618" w:type="dxa"/>
          </w:tcPr>
          <w:p w:rsidR="00644A77" w:rsidRPr="00F923F2" w:rsidRDefault="00644A77" w:rsidP="0028605F">
            <w:pPr>
              <w:pStyle w:val="TableParagraph"/>
              <w:spacing w:before="64" w:line="256" w:lineRule="auto"/>
              <w:ind w:left="57" w:right="621"/>
              <w:rPr>
                <w:b/>
              </w:rPr>
            </w:pPr>
            <w:r w:rsidRPr="00F923F2">
              <w:rPr>
                <w:b/>
              </w:rPr>
              <w:t>Библиотекарь</w:t>
            </w:r>
          </w:p>
        </w:tc>
        <w:tc>
          <w:tcPr>
            <w:tcW w:w="2977" w:type="dxa"/>
          </w:tcPr>
          <w:p w:rsidR="00644A77" w:rsidRDefault="00644A77" w:rsidP="0028605F">
            <w:pPr>
              <w:pStyle w:val="TableParagraph"/>
              <w:spacing w:before="64" w:line="256" w:lineRule="auto"/>
              <w:ind w:left="59" w:right="126"/>
            </w:pPr>
            <w:r>
              <w:t>Обеспечивает доступ обучающихся к</w:t>
            </w:r>
            <w:r w:rsidRPr="0028605F">
              <w:t xml:space="preserve"> </w:t>
            </w:r>
            <w:r>
              <w:t>информационным</w:t>
            </w:r>
            <w:r w:rsidRPr="0028605F">
              <w:t xml:space="preserve"> </w:t>
            </w:r>
            <w:r>
              <w:t>ресурсам, участвует в их</w:t>
            </w:r>
            <w:r w:rsidRPr="0028605F">
              <w:t xml:space="preserve"> </w:t>
            </w:r>
            <w:r>
              <w:t>духовнонравственном</w:t>
            </w:r>
            <w:r w:rsidRPr="0028605F">
              <w:t xml:space="preserve"> </w:t>
            </w:r>
            <w:r>
              <w:t>воспитании, профориен-</w:t>
            </w:r>
            <w:r w:rsidRPr="0028605F">
              <w:t xml:space="preserve"> </w:t>
            </w:r>
            <w:r>
              <w:t>тации и</w:t>
            </w:r>
            <w:r w:rsidRPr="0028605F">
              <w:t xml:space="preserve"> </w:t>
            </w:r>
            <w:r>
              <w:t>социализации,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26"/>
            </w:pPr>
            <w:r>
              <w:t>содействует формированию</w:t>
            </w:r>
            <w:r w:rsidRPr="0028605F">
              <w:t xml:space="preserve"> </w:t>
            </w:r>
            <w:r>
              <w:t>информационной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26"/>
            </w:pPr>
            <w:r>
              <w:t>компетентности</w:t>
            </w:r>
            <w:r w:rsidRPr="0028605F">
              <w:t xml:space="preserve"> </w:t>
            </w:r>
            <w:r>
              <w:t>обучающихся</w:t>
            </w:r>
          </w:p>
        </w:tc>
        <w:tc>
          <w:tcPr>
            <w:tcW w:w="1279" w:type="dxa"/>
          </w:tcPr>
          <w:p w:rsidR="00644A77" w:rsidRDefault="00644A77" w:rsidP="00305603">
            <w:pPr>
              <w:pStyle w:val="TableParagraph"/>
              <w:spacing w:before="64"/>
              <w:ind w:right="485"/>
              <w:jc w:val="right"/>
            </w:pPr>
            <w:r>
              <w:t>1/0</w:t>
            </w:r>
          </w:p>
        </w:tc>
        <w:tc>
          <w:tcPr>
            <w:tcW w:w="2088" w:type="dxa"/>
          </w:tcPr>
          <w:p w:rsidR="00644A77" w:rsidRDefault="00644A77" w:rsidP="0028605F">
            <w:pPr>
              <w:pStyle w:val="TableParagraph"/>
              <w:spacing w:before="64"/>
              <w:ind w:left="59"/>
            </w:pPr>
            <w:r>
              <w:t>высшее или среднее</w:t>
            </w:r>
            <w:r w:rsidRPr="0028605F">
              <w:t xml:space="preserve"> </w:t>
            </w:r>
            <w:r>
              <w:t>профессиональное</w:t>
            </w:r>
            <w:r w:rsidRPr="0028605F">
              <w:t xml:space="preserve"> </w:t>
            </w:r>
            <w:r>
              <w:t>образование</w:t>
            </w:r>
            <w:r w:rsidRPr="0028605F">
              <w:t xml:space="preserve"> </w:t>
            </w:r>
            <w:r>
              <w:t>по</w:t>
            </w:r>
          </w:p>
          <w:p w:rsidR="00644A77" w:rsidRDefault="00644A77" w:rsidP="0028605F">
            <w:pPr>
              <w:pStyle w:val="TableParagraph"/>
              <w:spacing w:before="64"/>
              <w:ind w:left="59"/>
            </w:pPr>
            <w:r>
              <w:t>специальности</w:t>
            </w:r>
          </w:p>
          <w:p w:rsidR="00644A77" w:rsidRDefault="00644A77" w:rsidP="0028605F">
            <w:pPr>
              <w:pStyle w:val="TableParagraph"/>
              <w:spacing w:before="64"/>
              <w:ind w:left="59"/>
            </w:pPr>
            <w:r>
              <w:t>«Библиотечно-</w:t>
            </w:r>
            <w:r w:rsidRPr="0028605F">
              <w:t xml:space="preserve"> </w:t>
            </w:r>
            <w:r>
              <w:t>информационная</w:t>
            </w:r>
            <w:r w:rsidRPr="0028605F">
              <w:t xml:space="preserve"> </w:t>
            </w:r>
            <w:r>
              <w:t>деятельность»</w:t>
            </w:r>
          </w:p>
        </w:tc>
        <w:tc>
          <w:tcPr>
            <w:tcW w:w="1514" w:type="dxa"/>
          </w:tcPr>
          <w:p w:rsidR="00644A77" w:rsidRDefault="00644A77" w:rsidP="00305603">
            <w:pPr>
              <w:pStyle w:val="TableParagraph"/>
              <w:spacing w:before="64"/>
              <w:ind w:left="62"/>
            </w:pPr>
            <w:r>
              <w:t>соответствует</w:t>
            </w:r>
          </w:p>
        </w:tc>
      </w:tr>
      <w:tr w:rsidR="00644A77" w:rsidTr="0028605F">
        <w:trPr>
          <w:trHeight w:val="4297"/>
        </w:trPr>
        <w:tc>
          <w:tcPr>
            <w:tcW w:w="1618" w:type="dxa"/>
          </w:tcPr>
          <w:p w:rsidR="00644A77" w:rsidRPr="00F923F2" w:rsidRDefault="00644A77" w:rsidP="0028605F">
            <w:pPr>
              <w:pStyle w:val="TableParagraph"/>
              <w:spacing w:before="64" w:line="256" w:lineRule="auto"/>
              <w:ind w:left="57" w:right="621"/>
              <w:rPr>
                <w:b/>
              </w:rPr>
            </w:pPr>
            <w:r w:rsidRPr="00F923F2">
              <w:rPr>
                <w:b/>
              </w:rPr>
              <w:t>Системный</w:t>
            </w:r>
            <w:r w:rsidRPr="0028605F">
              <w:rPr>
                <w:b/>
              </w:rPr>
              <w:t xml:space="preserve"> </w:t>
            </w:r>
            <w:r w:rsidRPr="00F923F2">
              <w:rPr>
                <w:b/>
              </w:rPr>
              <w:t>администратор</w:t>
            </w:r>
          </w:p>
        </w:tc>
        <w:tc>
          <w:tcPr>
            <w:tcW w:w="2977" w:type="dxa"/>
          </w:tcPr>
          <w:p w:rsidR="00644A77" w:rsidRDefault="00644A77" w:rsidP="0028605F">
            <w:pPr>
              <w:pStyle w:val="TableParagraph"/>
              <w:spacing w:before="64" w:line="256" w:lineRule="auto"/>
              <w:ind w:left="59" w:right="16"/>
            </w:pPr>
            <w:r>
              <w:t>Обеспечение процессов</w:t>
            </w:r>
            <w:r w:rsidRPr="0028605F">
              <w:t xml:space="preserve"> </w:t>
            </w:r>
            <w:r>
              <w:t>создания,</w:t>
            </w:r>
            <w:r w:rsidRPr="0028605F">
              <w:t xml:space="preserve"> </w:t>
            </w:r>
            <w:r>
              <w:t>развития</w:t>
            </w:r>
            <w:r w:rsidRPr="0028605F">
              <w:t xml:space="preserve"> </w:t>
            </w:r>
            <w:r>
              <w:t>и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6"/>
            </w:pPr>
            <w:r>
              <w:t>бесперебойного</w:t>
            </w:r>
            <w:r w:rsidRPr="0028605F">
              <w:t xml:space="preserve"> </w:t>
            </w:r>
            <w:r>
              <w:t>функционирования</w:t>
            </w:r>
            <w:r w:rsidRPr="0028605F">
              <w:t xml:space="preserve"> </w:t>
            </w:r>
            <w:r>
              <w:t>внутришкольной локальной</w:t>
            </w:r>
            <w:r w:rsidRPr="0028605F">
              <w:t xml:space="preserve"> </w:t>
            </w:r>
            <w:r>
              <w:t>сети</w:t>
            </w:r>
            <w:r w:rsidRPr="0028605F">
              <w:t xml:space="preserve"> </w:t>
            </w:r>
            <w:r>
              <w:t>охватывающей все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6"/>
            </w:pPr>
            <w:r>
              <w:t>службы и</w:t>
            </w:r>
            <w:r w:rsidRPr="0028605F">
              <w:t xml:space="preserve"> </w:t>
            </w:r>
            <w:r>
              <w:t>подразделения</w:t>
            </w:r>
            <w:r w:rsidRPr="0028605F">
              <w:t xml:space="preserve"> </w:t>
            </w:r>
            <w:r>
              <w:t>школы,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6"/>
            </w:pPr>
            <w:r>
              <w:t>организация</w:t>
            </w:r>
            <w:r w:rsidRPr="0028605F">
              <w:t xml:space="preserve"> </w:t>
            </w:r>
            <w:r>
              <w:t>бесперебойной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6"/>
            </w:pPr>
            <w:r>
              <w:t>работы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6"/>
            </w:pPr>
            <w:r>
              <w:t>всех звеньев информационной</w:t>
            </w:r>
            <w:r w:rsidRPr="0028605F">
              <w:t xml:space="preserve"> </w:t>
            </w:r>
            <w:r>
              <w:t>системы</w:t>
            </w:r>
            <w:r w:rsidRPr="0028605F">
              <w:t xml:space="preserve"> </w:t>
            </w:r>
            <w:r>
              <w:t>школы,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6"/>
            </w:pPr>
            <w:r>
              <w:t>бесперебойного</w:t>
            </w:r>
            <w:r w:rsidRPr="0028605F">
              <w:t xml:space="preserve"> </w:t>
            </w:r>
            <w:r>
              <w:t>доступа в</w:t>
            </w:r>
          </w:p>
          <w:p w:rsidR="00644A77" w:rsidRDefault="00644A77" w:rsidP="0028605F">
            <w:pPr>
              <w:pStyle w:val="TableParagraph"/>
              <w:spacing w:before="64" w:line="256" w:lineRule="auto"/>
              <w:ind w:left="59" w:right="16"/>
            </w:pPr>
            <w:r>
              <w:t>глобальную</w:t>
            </w:r>
            <w:r w:rsidRPr="0028605F">
              <w:t xml:space="preserve"> </w:t>
            </w:r>
            <w:r>
              <w:t>сеть</w:t>
            </w:r>
            <w:r w:rsidRPr="0028605F">
              <w:t xml:space="preserve"> </w:t>
            </w:r>
            <w:r>
              <w:t>Интернет.</w:t>
            </w:r>
          </w:p>
        </w:tc>
        <w:tc>
          <w:tcPr>
            <w:tcW w:w="1279" w:type="dxa"/>
          </w:tcPr>
          <w:p w:rsidR="00644A77" w:rsidRDefault="00644A77" w:rsidP="00305603">
            <w:pPr>
              <w:pStyle w:val="TableParagraph"/>
              <w:spacing w:before="64"/>
              <w:ind w:right="485"/>
              <w:jc w:val="right"/>
            </w:pPr>
            <w:r>
              <w:t>1/0</w:t>
            </w:r>
          </w:p>
        </w:tc>
        <w:tc>
          <w:tcPr>
            <w:tcW w:w="2088" w:type="dxa"/>
          </w:tcPr>
          <w:p w:rsidR="00644A77" w:rsidRDefault="00644A77" w:rsidP="00305603">
            <w:pPr>
              <w:pStyle w:val="TableParagraph"/>
              <w:spacing w:before="64"/>
              <w:ind w:left="59"/>
            </w:pPr>
            <w:r>
              <w:t>среднее</w:t>
            </w:r>
          </w:p>
          <w:p w:rsidR="00644A77" w:rsidRDefault="00644A77" w:rsidP="0028605F">
            <w:pPr>
              <w:pStyle w:val="TableParagraph"/>
              <w:spacing w:before="64"/>
              <w:ind w:left="59"/>
            </w:pPr>
            <w:r>
              <w:t>профессиональное</w:t>
            </w:r>
            <w:r w:rsidRPr="0028605F">
              <w:t xml:space="preserve"> </w:t>
            </w:r>
            <w:r>
              <w:t>образование</w:t>
            </w:r>
            <w:r w:rsidRPr="0028605F">
              <w:t xml:space="preserve"> </w:t>
            </w:r>
            <w:r>
              <w:t>по</w:t>
            </w:r>
          </w:p>
          <w:p w:rsidR="00644A77" w:rsidRDefault="00644A77" w:rsidP="0028605F">
            <w:pPr>
              <w:pStyle w:val="TableParagraph"/>
              <w:spacing w:before="64"/>
              <w:ind w:left="59"/>
            </w:pPr>
            <w:r>
              <w:t>специальности</w:t>
            </w:r>
            <w:r w:rsidRPr="0028605F">
              <w:t xml:space="preserve"> </w:t>
            </w:r>
            <w:r>
              <w:t>без</w:t>
            </w:r>
            <w:r w:rsidRPr="0028605F">
              <w:t xml:space="preserve"> </w:t>
            </w:r>
            <w:r>
              <w:t>предъявления</w:t>
            </w:r>
            <w:r w:rsidRPr="0028605F">
              <w:t xml:space="preserve"> </w:t>
            </w:r>
            <w:r>
              <w:t>требований к стажу</w:t>
            </w:r>
            <w:r w:rsidRPr="0028605F">
              <w:t xml:space="preserve"> </w:t>
            </w:r>
            <w:r>
              <w:t>работы</w:t>
            </w:r>
          </w:p>
        </w:tc>
        <w:tc>
          <w:tcPr>
            <w:tcW w:w="1514" w:type="dxa"/>
          </w:tcPr>
          <w:p w:rsidR="00644A77" w:rsidRDefault="00644A77" w:rsidP="00305603">
            <w:pPr>
              <w:pStyle w:val="TableParagraph"/>
              <w:spacing w:before="64"/>
              <w:ind w:left="62"/>
            </w:pPr>
            <w:r>
              <w:t>соответствует</w:t>
            </w:r>
          </w:p>
        </w:tc>
      </w:tr>
    </w:tbl>
    <w:p w:rsidR="00644A77" w:rsidRDefault="00644A77"/>
    <w:p w:rsidR="00644A77" w:rsidRDefault="00644A77" w:rsidP="0028605F">
      <w:pPr>
        <w:spacing w:before="90"/>
        <w:ind w:left="5456" w:right="1323" w:hanging="3411"/>
        <w:jc w:val="both"/>
        <w:rPr>
          <w:b/>
          <w:sz w:val="24"/>
        </w:rPr>
      </w:pPr>
      <w:r>
        <w:rPr>
          <w:b/>
          <w:sz w:val="24"/>
        </w:rPr>
        <w:t>Профессиональное развитие и повышение квалификации педагогических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644A77" w:rsidRDefault="00644A77" w:rsidP="0028605F">
      <w:pPr>
        <w:pStyle w:val="BodyText"/>
        <w:ind w:right="695" w:firstLine="851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t>кадрового потенциала образовательной организации является обеспечение в соответствии</w:t>
      </w:r>
      <w:r>
        <w:rPr>
          <w:spacing w:val="1"/>
        </w:rPr>
        <w:t xml:space="preserve"> </w:t>
      </w:r>
      <w:r>
        <w:t>с новыми образовательными реалиями и задачами адекватности системы непрерывного</w:t>
      </w:r>
      <w:r>
        <w:rPr>
          <w:spacing w:val="1"/>
        </w:rPr>
        <w:t xml:space="preserve"> </w:t>
      </w:r>
      <w:r>
        <w:t>педагогического образования происходящим изменениям в системе образования в 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опережать</w:t>
      </w:r>
      <w:r>
        <w:rPr>
          <w:spacing w:val="1"/>
        </w:rPr>
        <w:t xml:space="preserve"> </w:t>
      </w:r>
      <w:r>
        <w:t>темпы</w:t>
      </w:r>
      <w:r>
        <w:rPr>
          <w:spacing w:val="-1"/>
        </w:rPr>
        <w:t xml:space="preserve"> </w:t>
      </w:r>
      <w:r>
        <w:t>модернизации системы образования.</w:t>
      </w:r>
    </w:p>
    <w:p w:rsidR="00644A77" w:rsidRDefault="00644A77" w:rsidP="0028605F">
      <w:pPr>
        <w:pStyle w:val="BodyText"/>
        <w:ind w:right="689" w:firstLine="851"/>
      </w:pPr>
      <w:r>
        <w:t>Ежегодно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планы­графики,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22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графики</w:t>
      </w:r>
      <w:r>
        <w:rPr>
          <w:spacing w:val="28"/>
        </w:rPr>
        <w:t xml:space="preserve"> </w:t>
      </w:r>
      <w:r>
        <w:t>аттестации</w:t>
      </w:r>
      <w:r>
        <w:rPr>
          <w:spacing w:val="27"/>
        </w:rPr>
        <w:t xml:space="preserve"> </w:t>
      </w:r>
      <w:r>
        <w:t>кадров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соответствие</w:t>
      </w:r>
      <w:r>
        <w:rPr>
          <w:spacing w:val="27"/>
        </w:rPr>
        <w:t xml:space="preserve"> </w:t>
      </w:r>
      <w:r>
        <w:t>занимаемой</w:t>
      </w:r>
      <w:r>
        <w:rPr>
          <w:spacing w:val="29"/>
        </w:rPr>
        <w:t xml:space="preserve"> </w:t>
      </w:r>
      <w:r>
        <w:t>должности</w:t>
      </w:r>
      <w:r>
        <w:rPr>
          <w:spacing w:val="-58"/>
        </w:rPr>
        <w:t xml:space="preserve"> </w:t>
      </w:r>
      <w:r>
        <w:t>и квалификационную категорию в соответствии с приказом Минобрнауки России от 07</w:t>
      </w:r>
      <w:r>
        <w:rPr>
          <w:spacing w:val="1"/>
        </w:rPr>
        <w:t xml:space="preserve"> </w:t>
      </w:r>
      <w:r>
        <w:t>апреля 2014 г. №276 «Об утверждении Порядка проведения аттестации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 образовательную</w:t>
      </w:r>
      <w:r>
        <w:rPr>
          <w:spacing w:val="-1"/>
        </w:rPr>
        <w:t xml:space="preserve"> </w:t>
      </w:r>
      <w:r>
        <w:t>деятельность».</w:t>
      </w:r>
    </w:p>
    <w:p w:rsidR="00644A77" w:rsidRDefault="00644A77" w:rsidP="0028605F">
      <w:pPr>
        <w:pStyle w:val="Heading1"/>
        <w:spacing w:before="6"/>
        <w:ind w:right="689" w:firstLine="1415"/>
      </w:pPr>
      <w:r>
        <w:rPr>
          <w:spacing w:val="-3"/>
        </w:rPr>
        <w:t xml:space="preserve">Ожидаемый </w:t>
      </w:r>
      <w:r>
        <w:rPr>
          <w:spacing w:val="-2"/>
        </w:rPr>
        <w:t>результат повышения квалификации — профессиональная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</w:t>
      </w:r>
      <w:r>
        <w:rPr>
          <w:spacing w:val="-2"/>
        </w:rPr>
        <w:t xml:space="preserve"> </w:t>
      </w:r>
      <w:r>
        <w:t>реализации ФГОС НОО:</w:t>
      </w:r>
    </w:p>
    <w:p w:rsidR="00644A77" w:rsidRDefault="00644A77" w:rsidP="0028605F">
      <w:pPr>
        <w:pStyle w:val="ListParagraph"/>
        <w:numPr>
          <w:ilvl w:val="0"/>
          <w:numId w:val="40"/>
        </w:numPr>
        <w:tabs>
          <w:tab w:val="left" w:pos="2835"/>
        </w:tabs>
        <w:ind w:right="693" w:firstLine="851"/>
        <w:rPr>
          <w:sz w:val="24"/>
        </w:rPr>
      </w:pPr>
      <w:r>
        <w:rPr>
          <w:b/>
          <w:sz w:val="24"/>
        </w:rPr>
        <w:t xml:space="preserve">обеспечение </w:t>
      </w:r>
      <w:r>
        <w:rPr>
          <w:sz w:val="24"/>
        </w:rPr>
        <w:t>оптимального вхождения работников образования в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644A77" w:rsidRDefault="00644A77" w:rsidP="0028605F">
      <w:pPr>
        <w:pStyle w:val="ListParagraph"/>
        <w:numPr>
          <w:ilvl w:val="0"/>
          <w:numId w:val="40"/>
        </w:numPr>
        <w:tabs>
          <w:tab w:val="left" w:pos="2835"/>
        </w:tabs>
        <w:ind w:left="2834" w:hanging="565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28605F">
      <w:pPr>
        <w:pStyle w:val="ListParagraph"/>
        <w:numPr>
          <w:ilvl w:val="0"/>
          <w:numId w:val="40"/>
        </w:numPr>
        <w:tabs>
          <w:tab w:val="left" w:pos="2835"/>
        </w:tabs>
        <w:ind w:right="696" w:firstLine="851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>новой системы требований к структуре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результатам её освоения и условиям реализации, а также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Pr="0028605F" w:rsidRDefault="00644A77" w:rsidP="0028605F">
      <w:pPr>
        <w:pStyle w:val="ListParagraph"/>
        <w:numPr>
          <w:ilvl w:val="0"/>
          <w:numId w:val="40"/>
        </w:numPr>
        <w:tabs>
          <w:tab w:val="left" w:pos="2835"/>
        </w:tabs>
        <w:ind w:right="690" w:firstLine="851"/>
        <w:rPr>
          <w:sz w:val="24"/>
        </w:rPr>
      </w:pPr>
      <w:r>
        <w:rPr>
          <w:b/>
        </w:rPr>
        <w:t>овладение</w:t>
      </w:r>
      <w:r>
        <w:rPr>
          <w:b/>
          <w:spacing w:val="1"/>
        </w:rPr>
        <w:t xml:space="preserve"> </w:t>
      </w:r>
      <w:r>
        <w:t>учебно­методическими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информационно­методическими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-1"/>
        </w:rPr>
        <w:t xml:space="preserve"> </w:t>
      </w:r>
      <w:r>
        <w:t>необходимыми для</w:t>
      </w:r>
      <w:r>
        <w:rPr>
          <w:spacing w:val="-1"/>
        </w:rPr>
        <w:t xml:space="preserve"> </w:t>
      </w:r>
      <w:r>
        <w:t>успешного решения задач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644A77" w:rsidRDefault="00644A77" w:rsidP="0028605F">
      <w:pPr>
        <w:pStyle w:val="BodyText"/>
        <w:spacing w:before="73"/>
        <w:ind w:right="695" w:firstLine="851"/>
      </w:pPr>
      <w:r>
        <w:t>Одним из условий готовности образовательной организации к введению ФГОС</w:t>
      </w:r>
      <w:r>
        <w:rPr>
          <w:spacing w:val="1"/>
        </w:rPr>
        <w:t xml:space="preserve"> </w:t>
      </w:r>
      <w:r>
        <w:t>НОО является создание системы методической работы, обеспечивающей сопровождение</w:t>
      </w:r>
      <w:r>
        <w:rPr>
          <w:spacing w:val="1"/>
        </w:rPr>
        <w:t xml:space="preserve"> </w:t>
      </w:r>
      <w:r>
        <w:t>деятельности педагогов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 этапах реализации</w:t>
      </w:r>
      <w:r>
        <w:rPr>
          <w:spacing w:val="-3"/>
        </w:rPr>
        <w:t xml:space="preserve"> </w:t>
      </w:r>
      <w:r>
        <w:t>требований ФГОС.</w:t>
      </w:r>
    </w:p>
    <w:p w:rsidR="00644A77" w:rsidRPr="00853ABB" w:rsidRDefault="00644A77" w:rsidP="0028605F">
      <w:pPr>
        <w:pStyle w:val="BodyText"/>
        <w:ind w:left="0"/>
        <w:jc w:val="left"/>
        <w:rPr>
          <w:b/>
          <w:color w:val="FF0000"/>
          <w:sz w:val="20"/>
        </w:rPr>
      </w:pPr>
    </w:p>
    <w:p w:rsidR="00644A77" w:rsidRDefault="00644A77" w:rsidP="0028605F">
      <w:pPr>
        <w:pStyle w:val="Heading1"/>
        <w:spacing w:before="90" w:line="274" w:lineRule="exact"/>
        <w:ind w:left="2630"/>
        <w:jc w:val="left"/>
      </w:pPr>
      <w:r>
        <w:t>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</w:t>
      </w:r>
    </w:p>
    <w:p w:rsidR="00644A77" w:rsidRDefault="00644A77" w:rsidP="0028605F">
      <w:pPr>
        <w:pStyle w:val="ListParagraph"/>
        <w:numPr>
          <w:ilvl w:val="3"/>
          <w:numId w:val="48"/>
        </w:numPr>
        <w:tabs>
          <w:tab w:val="left" w:pos="2571"/>
        </w:tabs>
        <w:spacing w:line="274" w:lineRule="exact"/>
        <w:ind w:hanging="301"/>
        <w:jc w:val="left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644A77" w:rsidRDefault="00644A77" w:rsidP="0028605F">
      <w:pPr>
        <w:pStyle w:val="ListParagraph"/>
        <w:numPr>
          <w:ilvl w:val="3"/>
          <w:numId w:val="48"/>
        </w:numPr>
        <w:tabs>
          <w:tab w:val="left" w:pos="2571"/>
        </w:tabs>
        <w:ind w:left="1418" w:right="692" w:firstLine="851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целью</w:t>
      </w:r>
      <w:r>
        <w:rPr>
          <w:spacing w:val="4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644A77" w:rsidRDefault="00644A77" w:rsidP="0028605F">
      <w:pPr>
        <w:pStyle w:val="ListParagraph"/>
        <w:numPr>
          <w:ilvl w:val="3"/>
          <w:numId w:val="48"/>
        </w:numPr>
        <w:tabs>
          <w:tab w:val="left" w:pos="2571"/>
        </w:tabs>
        <w:ind w:left="1418" w:right="695" w:firstLine="851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644A77" w:rsidRDefault="00644A77" w:rsidP="0028605F">
      <w:pPr>
        <w:pStyle w:val="ListParagraph"/>
        <w:numPr>
          <w:ilvl w:val="3"/>
          <w:numId w:val="48"/>
        </w:numPr>
        <w:tabs>
          <w:tab w:val="left" w:pos="2571"/>
        </w:tabs>
        <w:ind w:left="1418" w:right="692" w:firstLine="851"/>
        <w:rPr>
          <w:sz w:val="24"/>
        </w:rPr>
      </w:pP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 ОО по итогам разработки основной образовательной программы, её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644A77" w:rsidRDefault="00644A77" w:rsidP="0028605F">
      <w:pPr>
        <w:pStyle w:val="ListParagraph"/>
        <w:numPr>
          <w:ilvl w:val="3"/>
          <w:numId w:val="48"/>
        </w:numPr>
        <w:tabs>
          <w:tab w:val="left" w:pos="2571"/>
        </w:tabs>
        <w:ind w:left="1418" w:right="696" w:firstLine="851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644A77" w:rsidRPr="00DC63F3" w:rsidRDefault="00644A77" w:rsidP="0028605F">
      <w:pPr>
        <w:pStyle w:val="ListParagraph"/>
        <w:numPr>
          <w:ilvl w:val="3"/>
          <w:numId w:val="48"/>
        </w:numPr>
        <w:tabs>
          <w:tab w:val="left" w:pos="2576"/>
        </w:tabs>
        <w:ind w:left="1418" w:right="702" w:firstLine="851"/>
        <w:rPr>
          <w:sz w:val="24"/>
        </w:rPr>
      </w:pPr>
      <w:r>
        <w:t>Участие педагогов в разработке и апробации оценки эффективности работы в</w:t>
      </w:r>
      <w:r>
        <w:rPr>
          <w:spacing w:val="1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внедрения</w:t>
      </w:r>
      <w:r>
        <w:rPr>
          <w:spacing w:val="2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новой системы оплаты</w:t>
      </w:r>
      <w:r>
        <w:rPr>
          <w:spacing w:val="1"/>
        </w:rPr>
        <w:t xml:space="preserve"> </w:t>
      </w:r>
      <w:r>
        <w:t>труда.</w:t>
      </w:r>
    </w:p>
    <w:p w:rsidR="00644A77" w:rsidRDefault="00644A77" w:rsidP="0028605F">
      <w:pPr>
        <w:pStyle w:val="ListParagraph"/>
        <w:numPr>
          <w:ilvl w:val="3"/>
          <w:numId w:val="48"/>
        </w:numPr>
        <w:tabs>
          <w:tab w:val="left" w:pos="2576"/>
        </w:tabs>
        <w:spacing w:before="73"/>
        <w:ind w:left="1418" w:right="688" w:firstLine="851"/>
        <w:rPr>
          <w:sz w:val="24"/>
        </w:rPr>
      </w:pPr>
      <w:r>
        <w:rPr>
          <w:sz w:val="24"/>
        </w:rPr>
        <w:t>Участие педагогов в проведении мастер­классов, круглых столов, стажёрских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 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644A77" w:rsidRDefault="00644A77" w:rsidP="0028605F">
      <w:pPr>
        <w:pStyle w:val="BodyText"/>
        <w:spacing w:before="8" w:line="237" w:lineRule="auto"/>
        <w:ind w:right="688" w:firstLine="851"/>
      </w:pPr>
      <w:r>
        <w:rPr>
          <w:b/>
        </w:rPr>
        <w:t>Подведение</w:t>
      </w:r>
      <w:r>
        <w:rPr>
          <w:b/>
          <w:spacing w:val="1"/>
        </w:rPr>
        <w:t xml:space="preserve"> </w:t>
      </w:r>
      <w:r>
        <w:rPr>
          <w:b/>
        </w:rPr>
        <w:t>итогов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обсуждение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rPr>
          <w:b/>
        </w:rPr>
        <w:t>мероприятий</w:t>
      </w:r>
      <w:r>
        <w:rPr>
          <w:b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 в разных формах: совещания при директоре, заседания педагогического и</w:t>
      </w:r>
      <w:r>
        <w:rPr>
          <w:spacing w:val="1"/>
        </w:rPr>
        <w:t xml:space="preserve"> </w:t>
      </w:r>
      <w:r>
        <w:t>методического советов, в виде решений педагогического совета, размещённых на 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приказов,</w:t>
      </w:r>
      <w:r>
        <w:rPr>
          <w:spacing w:val="-3"/>
        </w:rPr>
        <w:t xml:space="preserve"> </w:t>
      </w:r>
      <w:r>
        <w:t>инструкций,</w:t>
      </w:r>
      <w:r>
        <w:rPr>
          <w:spacing w:val="-1"/>
        </w:rPr>
        <w:t xml:space="preserve"> </w:t>
      </w:r>
      <w:r>
        <w:t>рекомендаций, резолюций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</w:t>
      </w:r>
      <w:r>
        <w:rPr>
          <w:spacing w:val="59"/>
        </w:rPr>
        <w:t xml:space="preserve"> </w:t>
      </w:r>
      <w:r>
        <w:t>д.</w:t>
      </w:r>
    </w:p>
    <w:p w:rsidR="00644A77" w:rsidRDefault="00644A77" w:rsidP="0028605F">
      <w:pPr>
        <w:pStyle w:val="BodyText"/>
        <w:spacing w:before="4"/>
        <w:ind w:left="0"/>
        <w:jc w:val="left"/>
      </w:pPr>
    </w:p>
    <w:p w:rsidR="00644A77" w:rsidRDefault="00644A77" w:rsidP="0028605F">
      <w:pPr>
        <w:spacing w:line="290" w:lineRule="atLeast"/>
        <w:rPr>
          <w:color w:val="FF0000"/>
        </w:rPr>
      </w:pPr>
    </w:p>
    <w:p w:rsidR="00644A77" w:rsidRDefault="00644A77" w:rsidP="0028605F">
      <w:pPr>
        <w:pStyle w:val="Heading1"/>
        <w:numPr>
          <w:ilvl w:val="2"/>
          <w:numId w:val="48"/>
        </w:numPr>
        <w:tabs>
          <w:tab w:val="left" w:pos="2312"/>
        </w:tabs>
        <w:spacing w:before="90"/>
        <w:ind w:left="5461" w:right="987" w:hanging="3750"/>
        <w:jc w:val="center"/>
      </w:pPr>
      <w:r>
        <w:t>Психолого­педагогические условия реализации</w:t>
      </w:r>
    </w:p>
    <w:p w:rsidR="00644A77" w:rsidRDefault="00644A77" w:rsidP="0028605F">
      <w:pPr>
        <w:pStyle w:val="Heading1"/>
        <w:tabs>
          <w:tab w:val="left" w:pos="2312"/>
        </w:tabs>
        <w:spacing w:before="90"/>
        <w:ind w:left="1711" w:right="987"/>
        <w:jc w:val="center"/>
      </w:pPr>
      <w:r>
        <w:t>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644A77" w:rsidRDefault="00644A77" w:rsidP="0028605F">
      <w:pPr>
        <w:pStyle w:val="BodyText"/>
        <w:ind w:left="0"/>
        <w:jc w:val="center"/>
        <w:rPr>
          <w:b/>
        </w:rPr>
      </w:pPr>
    </w:p>
    <w:p w:rsidR="00644A77" w:rsidRDefault="00644A77" w:rsidP="0028605F">
      <w:pPr>
        <w:pStyle w:val="BodyText"/>
        <w:ind w:right="692" w:firstLine="70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 исполнение требований ФГОС НОО к психолого-педагогическим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644A77" w:rsidRDefault="00644A77" w:rsidP="0028605F">
      <w:pPr>
        <w:pStyle w:val="ListParagraph"/>
        <w:numPr>
          <w:ilvl w:val="0"/>
          <w:numId w:val="9"/>
        </w:numPr>
        <w:tabs>
          <w:tab w:val="left" w:pos="2127"/>
        </w:tabs>
        <w:ind w:right="696" w:firstLine="0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28605F">
      <w:pPr>
        <w:pStyle w:val="ListParagraph"/>
        <w:numPr>
          <w:ilvl w:val="0"/>
          <w:numId w:val="9"/>
        </w:numPr>
        <w:tabs>
          <w:tab w:val="left" w:pos="2127"/>
        </w:tabs>
        <w:spacing w:before="1"/>
        <w:ind w:right="691" w:firstLine="0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644A77" w:rsidRDefault="00644A77" w:rsidP="0028605F">
      <w:pPr>
        <w:pStyle w:val="ListParagraph"/>
        <w:numPr>
          <w:ilvl w:val="0"/>
          <w:numId w:val="9"/>
        </w:numPr>
        <w:tabs>
          <w:tab w:val="left" w:pos="2127"/>
        </w:tabs>
        <w:ind w:right="692" w:firstLine="0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644A77" w:rsidRDefault="00644A77" w:rsidP="0028605F">
      <w:pPr>
        <w:pStyle w:val="ListParagraph"/>
        <w:numPr>
          <w:ilvl w:val="0"/>
          <w:numId w:val="9"/>
        </w:numPr>
        <w:tabs>
          <w:tab w:val="left" w:pos="2127"/>
        </w:tabs>
        <w:ind w:right="695" w:firstLine="0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644A77" w:rsidRDefault="00644A77" w:rsidP="0028605F">
      <w:pPr>
        <w:pStyle w:val="BodyText"/>
        <w:ind w:right="693" w:firstLine="707"/>
      </w:pP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педагогом-психологом;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spacing w:before="73"/>
        <w:ind w:left="1558" w:hanging="141"/>
        <w:rPr>
          <w:sz w:val="24"/>
        </w:rPr>
      </w:pPr>
      <w:r>
        <w:rPr>
          <w:sz w:val="24"/>
        </w:rPr>
        <w:t>учителем-логопедом;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spacing w:before="1"/>
        <w:ind w:left="1558" w:hanging="141"/>
        <w:rPr>
          <w:sz w:val="24"/>
        </w:rPr>
      </w:pPr>
      <w:r>
        <w:rPr>
          <w:sz w:val="24"/>
        </w:rPr>
        <w:t>социальным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педагогом.</w:t>
      </w:r>
    </w:p>
    <w:p w:rsidR="00644A77" w:rsidRDefault="00644A77" w:rsidP="0028605F">
      <w:pPr>
        <w:pStyle w:val="BodyText"/>
        <w:ind w:right="691" w:firstLine="707"/>
      </w:pPr>
      <w:r>
        <w:t>В процессе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 и отдельных 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644A77" w:rsidRDefault="00644A77" w:rsidP="0028605F">
      <w:pPr>
        <w:pStyle w:val="BodyText"/>
        <w:ind w:right="691"/>
        <w:jc w:val="left"/>
      </w:pPr>
      <w:r>
        <w:t>—формирование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психолого-педагогической</w:t>
      </w:r>
      <w:r>
        <w:rPr>
          <w:spacing w:val="31"/>
        </w:rPr>
        <w:t xml:space="preserve"> </w:t>
      </w:r>
      <w:r>
        <w:t>компетентности</w:t>
      </w:r>
      <w:r>
        <w:rPr>
          <w:spacing w:val="31"/>
        </w:rPr>
        <w:t xml:space="preserve"> </w:t>
      </w:r>
      <w:r>
        <w:t>всех</w:t>
      </w:r>
      <w:r>
        <w:rPr>
          <w:spacing w:val="30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отношений;</w:t>
      </w:r>
    </w:p>
    <w:p w:rsidR="00644A77" w:rsidRDefault="00644A77" w:rsidP="0028605F">
      <w:pPr>
        <w:pStyle w:val="BodyText"/>
        <w:ind w:right="691"/>
        <w:jc w:val="left"/>
      </w:pPr>
      <w:r>
        <w:t>—сохранение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укрепление</w:t>
      </w:r>
      <w:r>
        <w:rPr>
          <w:spacing w:val="7"/>
        </w:rPr>
        <w:t xml:space="preserve"> </w:t>
      </w:r>
      <w:r>
        <w:t>психологического</w:t>
      </w:r>
      <w:r>
        <w:rPr>
          <w:spacing w:val="8"/>
        </w:rPr>
        <w:t xml:space="preserve"> </w:t>
      </w:r>
      <w:r>
        <w:t>благополучия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психического</w:t>
      </w:r>
      <w:r>
        <w:rPr>
          <w:spacing w:val="8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обучающихся;</w:t>
      </w:r>
    </w:p>
    <w:p w:rsidR="00644A77" w:rsidRDefault="00644A77" w:rsidP="0028605F">
      <w:pPr>
        <w:pStyle w:val="BodyText"/>
        <w:jc w:val="left"/>
      </w:pPr>
      <w:r>
        <w:t>—поддержка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детско-родительских</w:t>
      </w:r>
      <w:r>
        <w:rPr>
          <w:spacing w:val="-3"/>
        </w:rPr>
        <w:t xml:space="preserve"> </w:t>
      </w:r>
      <w:r>
        <w:t>отношений;</w:t>
      </w:r>
    </w:p>
    <w:p w:rsidR="00644A77" w:rsidRDefault="00644A77" w:rsidP="0028605F">
      <w:pPr>
        <w:pStyle w:val="BodyText"/>
        <w:jc w:val="left"/>
      </w:pPr>
      <w:r>
        <w:t>—формирование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644A77" w:rsidRDefault="00644A77" w:rsidP="0028605F">
      <w:pPr>
        <w:pStyle w:val="BodyText"/>
        <w:ind w:right="691"/>
        <w:jc w:val="left"/>
      </w:pPr>
      <w:r>
        <w:t>—дифференциация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индивидуализация</w:t>
      </w:r>
      <w:r>
        <w:rPr>
          <w:spacing w:val="39"/>
        </w:rPr>
        <w:t xml:space="preserve"> </w:t>
      </w:r>
      <w:r>
        <w:t>обучения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учётом</w:t>
      </w:r>
      <w:r>
        <w:rPr>
          <w:spacing w:val="39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когнитивного</w:t>
      </w:r>
      <w:r>
        <w:rPr>
          <w:spacing w:val="-4"/>
        </w:rPr>
        <w:t xml:space="preserve"> </w:t>
      </w:r>
      <w:r>
        <w:t>и эмоционального развития</w:t>
      </w:r>
      <w:r>
        <w:rPr>
          <w:spacing w:val="-1"/>
        </w:rPr>
        <w:t xml:space="preserve"> </w:t>
      </w:r>
      <w:r>
        <w:t>обучающихся;</w:t>
      </w:r>
    </w:p>
    <w:p w:rsidR="00644A77" w:rsidRDefault="00644A77" w:rsidP="0028605F">
      <w:pPr>
        <w:pStyle w:val="BodyText"/>
        <w:spacing w:before="1"/>
        <w:ind w:right="691"/>
        <w:jc w:val="left"/>
      </w:pPr>
      <w:r>
        <w:t>—мониторинг</w:t>
      </w:r>
      <w:r>
        <w:rPr>
          <w:spacing w:val="27"/>
        </w:rPr>
        <w:t xml:space="preserve"> </w:t>
      </w:r>
      <w:r>
        <w:t>возможностей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способностей</w:t>
      </w:r>
      <w:r>
        <w:rPr>
          <w:spacing w:val="27"/>
        </w:rPr>
        <w:t xml:space="preserve"> </w:t>
      </w:r>
      <w:r>
        <w:t>обучающихся,</w:t>
      </w:r>
      <w:r>
        <w:rPr>
          <w:spacing w:val="26"/>
        </w:rPr>
        <w:t xml:space="preserve"> </w:t>
      </w:r>
      <w:r>
        <w:t>выявление,</w:t>
      </w:r>
      <w:r>
        <w:rPr>
          <w:spacing w:val="26"/>
        </w:rPr>
        <w:t xml:space="preserve"> </w:t>
      </w:r>
      <w:r>
        <w:t>поддержка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одарённых детей;</w:t>
      </w:r>
    </w:p>
    <w:p w:rsidR="00644A77" w:rsidRDefault="00644A77" w:rsidP="0028605F">
      <w:pPr>
        <w:pStyle w:val="BodyText"/>
        <w:jc w:val="left"/>
      </w:pPr>
      <w:r>
        <w:t>—создание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самоопределения;</w:t>
      </w:r>
    </w:p>
    <w:p w:rsidR="00644A77" w:rsidRDefault="00644A77" w:rsidP="0028605F">
      <w:pPr>
        <w:pStyle w:val="BodyText"/>
        <w:tabs>
          <w:tab w:val="left" w:pos="3412"/>
          <w:tab w:val="left" w:pos="5563"/>
          <w:tab w:val="left" w:pos="6674"/>
          <w:tab w:val="left" w:pos="7041"/>
          <w:tab w:val="left" w:pos="9010"/>
          <w:tab w:val="left" w:pos="9823"/>
          <w:tab w:val="left" w:pos="10206"/>
        </w:tabs>
        <w:ind w:right="697"/>
        <w:jc w:val="left"/>
      </w:pPr>
      <w:r>
        <w:t>—формирование</w:t>
      </w:r>
      <w:r>
        <w:tab/>
        <w:t>коммуникативных</w:t>
      </w:r>
      <w:r>
        <w:tab/>
        <w:t>навыков</w:t>
      </w:r>
      <w:r>
        <w:tab/>
        <w:t>в</w:t>
      </w:r>
      <w:r>
        <w:tab/>
        <w:t>разновозрастной</w:t>
      </w:r>
      <w:r>
        <w:tab/>
        <w:t>среде</w:t>
      </w:r>
      <w:r>
        <w:tab/>
        <w:t>и</w:t>
      </w:r>
      <w:r>
        <w:tab/>
      </w:r>
      <w:r>
        <w:rPr>
          <w:spacing w:val="-1"/>
        </w:rPr>
        <w:t>среде</w:t>
      </w:r>
      <w:r>
        <w:rPr>
          <w:spacing w:val="-57"/>
        </w:rPr>
        <w:t xml:space="preserve"> </w:t>
      </w:r>
      <w:r>
        <w:t>сверстников;</w:t>
      </w:r>
    </w:p>
    <w:p w:rsidR="00644A77" w:rsidRDefault="00644A77" w:rsidP="0028605F">
      <w:pPr>
        <w:pStyle w:val="BodyText"/>
        <w:jc w:val="left"/>
      </w:pPr>
      <w:r>
        <w:t>—поддержка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</w:t>
      </w:r>
    </w:p>
    <w:p w:rsidR="00644A77" w:rsidRDefault="00644A77" w:rsidP="0028605F">
      <w:pPr>
        <w:pStyle w:val="BodyText"/>
        <w:jc w:val="left"/>
      </w:pPr>
      <w:r>
        <w:t>—формирование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среде;</w:t>
      </w:r>
    </w:p>
    <w:p w:rsidR="00644A77" w:rsidRDefault="00644A77" w:rsidP="0028605F">
      <w:pPr>
        <w:pStyle w:val="BodyText"/>
        <w:jc w:val="left"/>
      </w:pPr>
      <w:r>
        <w:t>—развитие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ИКТ.</w:t>
      </w:r>
    </w:p>
    <w:p w:rsidR="00644A77" w:rsidRDefault="00644A77" w:rsidP="0028605F">
      <w:pPr>
        <w:pStyle w:val="BodyText"/>
        <w:ind w:right="693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 в</w:t>
      </w:r>
      <w:r>
        <w:rPr>
          <w:spacing w:val="-1"/>
        </w:rPr>
        <w:t xml:space="preserve"> </w:t>
      </w:r>
      <w:r>
        <w:t>том числе: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35"/>
        </w:tabs>
        <w:ind w:right="695" w:firstLine="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13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62"/>
        </w:tabs>
        <w:ind w:right="696" w:firstLine="0"/>
        <w:jc w:val="left"/>
        <w:rPr>
          <w:sz w:val="24"/>
        </w:rPr>
      </w:pPr>
      <w:r>
        <w:rPr>
          <w:sz w:val="24"/>
        </w:rPr>
        <w:t>педагогическихи</w:t>
      </w:r>
      <w:r>
        <w:rPr>
          <w:spacing w:val="38"/>
          <w:sz w:val="24"/>
        </w:rPr>
        <w:t xml:space="preserve"> </w:t>
      </w:r>
      <w:r>
        <w:rPr>
          <w:sz w:val="24"/>
        </w:rPr>
        <w:t>иных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44A77" w:rsidRDefault="00644A77" w:rsidP="0028605F">
      <w:pPr>
        <w:pStyle w:val="BodyText"/>
        <w:ind w:right="692" w:firstLine="707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уровне.</w:t>
      </w:r>
    </w:p>
    <w:p w:rsidR="00644A77" w:rsidRDefault="00644A77" w:rsidP="0028605F">
      <w:pPr>
        <w:pStyle w:val="BodyText"/>
        <w:ind w:right="696" w:firstLine="707"/>
      </w:pPr>
      <w:r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психолого-педагогического сопровождения, как: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61"/>
        </w:tabs>
        <w:spacing w:before="1"/>
        <w:ind w:right="697" w:firstLine="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учебного года;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727"/>
        </w:tabs>
        <w:ind w:right="692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11"/>
        </w:tabs>
        <w:ind w:right="689" w:firstLine="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времени;</w:t>
      </w:r>
    </w:p>
    <w:p w:rsidR="00644A77" w:rsidRDefault="00644A77" w:rsidP="0028605F">
      <w:pPr>
        <w:pStyle w:val="BodyText"/>
        <w:ind w:right="692" w:firstLine="707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педагога, логопеда.</w:t>
      </w:r>
    </w:p>
    <w:p w:rsidR="00644A77" w:rsidRDefault="00644A77" w:rsidP="0028605F">
      <w:pPr>
        <w:pStyle w:val="BodyText"/>
        <w:spacing w:before="5"/>
        <w:ind w:left="0"/>
        <w:jc w:val="left"/>
      </w:pPr>
    </w:p>
    <w:p w:rsidR="00644A77" w:rsidRDefault="00644A77" w:rsidP="0028605F">
      <w:pPr>
        <w:pStyle w:val="Heading1"/>
        <w:numPr>
          <w:ilvl w:val="2"/>
          <w:numId w:val="48"/>
        </w:numPr>
        <w:tabs>
          <w:tab w:val="left" w:pos="2173"/>
        </w:tabs>
        <w:spacing w:before="73"/>
        <w:ind w:left="4333" w:right="848" w:hanging="2761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644A77" w:rsidRDefault="00644A77" w:rsidP="0028605F">
      <w:pPr>
        <w:pStyle w:val="BodyText"/>
        <w:spacing w:before="1"/>
        <w:ind w:right="689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 конституционное право граждан на бесплатное и общедоступное общее</w:t>
      </w:r>
      <w:r>
        <w:rPr>
          <w:spacing w:val="1"/>
        </w:rPr>
        <w:t xml:space="preserve"> </w:t>
      </w:r>
      <w:r>
        <w:t>образование. Объём действующих расходных обязательств отражается в муниципальном</w:t>
      </w:r>
      <w:r>
        <w:rPr>
          <w:spacing w:val="1"/>
        </w:rPr>
        <w:t xml:space="preserve"> </w:t>
      </w:r>
      <w:r>
        <w:t>задании учредителя по оказанию муниципальных образовательных услуг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предоставляемых школой услуг (выполнения работ) с размерами направляемых</w:t>
      </w:r>
      <w:r>
        <w:rPr>
          <w:spacing w:val="1"/>
        </w:rPr>
        <w:t xml:space="preserve"> </w:t>
      </w:r>
      <w:r>
        <w:t>на эти цели средств бюджета. Финансовое обеспечение задания учредителя по реализации</w:t>
      </w:r>
      <w:r>
        <w:rPr>
          <w:spacing w:val="-57"/>
        </w:rPr>
        <w:t xml:space="preserve"> </w:t>
      </w:r>
      <w:r>
        <w:t>основной образовательной программы начального общего образования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нормативного подушевого</w:t>
      </w:r>
      <w:r>
        <w:rPr>
          <w:spacing w:val="-1"/>
        </w:rPr>
        <w:t xml:space="preserve"> </w:t>
      </w:r>
      <w:r>
        <w:t>финансирования.</w:t>
      </w:r>
    </w:p>
    <w:p w:rsidR="00644A77" w:rsidRDefault="00644A77">
      <w:pPr>
        <w:sectPr w:rsidR="00644A77">
          <w:pgSz w:w="11910" w:h="16840"/>
          <w:pgMar w:top="1120" w:right="440" w:bottom="1300" w:left="0" w:header="0" w:footer="1108" w:gutter="0"/>
          <w:cols w:space="720"/>
        </w:sectPr>
      </w:pPr>
    </w:p>
    <w:p w:rsidR="00644A77" w:rsidRDefault="00644A77" w:rsidP="00DC63F3">
      <w:pPr>
        <w:pStyle w:val="BodyText"/>
        <w:ind w:left="0"/>
        <w:jc w:val="left"/>
      </w:pPr>
    </w:p>
    <w:p w:rsidR="00644A77" w:rsidRDefault="00644A77" w:rsidP="00DC63F3">
      <w:pPr>
        <w:pStyle w:val="Heading1"/>
        <w:numPr>
          <w:ilvl w:val="2"/>
          <w:numId w:val="48"/>
        </w:numPr>
        <w:tabs>
          <w:tab w:val="left" w:pos="3380"/>
        </w:tabs>
        <w:spacing w:before="1"/>
        <w:ind w:left="4510" w:right="1352" w:hanging="1731"/>
        <w:jc w:val="left"/>
      </w:pPr>
      <w:r>
        <w:t>Информационно­методические условия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644A77" w:rsidRDefault="00644A77" w:rsidP="00DC63F3">
      <w:pPr>
        <w:pStyle w:val="BodyText"/>
        <w:spacing w:before="11"/>
        <w:ind w:left="0"/>
        <w:jc w:val="left"/>
        <w:rPr>
          <w:b/>
          <w:sz w:val="23"/>
        </w:rPr>
      </w:pPr>
    </w:p>
    <w:p w:rsidR="00644A77" w:rsidRDefault="00644A77" w:rsidP="00DC63F3">
      <w:pPr>
        <w:ind w:left="4457" w:right="1100" w:hanging="1928"/>
        <w:jc w:val="both"/>
        <w:rPr>
          <w:i/>
          <w:sz w:val="24"/>
        </w:rPr>
      </w:pPr>
      <w:r>
        <w:rPr>
          <w:i/>
          <w:sz w:val="24"/>
        </w:rPr>
        <w:t>Информационно-образовательная среда как условие реализации программы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644A77" w:rsidRDefault="00644A77" w:rsidP="00DC63F3">
      <w:pPr>
        <w:pStyle w:val="BodyText"/>
        <w:ind w:right="690" w:firstLine="707"/>
      </w:pPr>
      <w:r>
        <w:t>В соответствии с требованиями ФГОС НОО реализация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:rsidR="00644A77" w:rsidRDefault="00644A77" w:rsidP="00DC63F3">
      <w:pPr>
        <w:pStyle w:val="BodyText"/>
        <w:ind w:right="689" w:firstLine="707"/>
      </w:pPr>
      <w:r>
        <w:t>Под информационно-образовательной средой (ИОС) МАОУ СОШ №1 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 ресурсы, современные информационно-коммуникационные 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реализации требований ФГОС.</w:t>
      </w:r>
    </w:p>
    <w:p w:rsidR="00644A77" w:rsidRDefault="00644A77" w:rsidP="00DC63F3">
      <w:pPr>
        <w:pStyle w:val="BodyText"/>
        <w:spacing w:before="1"/>
        <w:ind w:left="2126"/>
      </w:pP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644A77" w:rsidRDefault="00644A77" w:rsidP="00DC63F3">
      <w:pPr>
        <w:pStyle w:val="ListParagraph"/>
        <w:numPr>
          <w:ilvl w:val="0"/>
          <w:numId w:val="92"/>
        </w:numPr>
        <w:tabs>
          <w:tab w:val="left" w:pos="1635"/>
        </w:tabs>
        <w:ind w:right="696" w:firstLine="0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 МАОУ СОШ</w:t>
      </w:r>
      <w:r>
        <w:rPr>
          <w:spacing w:val="-1"/>
          <w:sz w:val="24"/>
        </w:rPr>
        <w:t xml:space="preserve"> </w:t>
      </w:r>
      <w:r>
        <w:rPr>
          <w:sz w:val="24"/>
        </w:rPr>
        <w:t>№1;</w:t>
      </w:r>
    </w:p>
    <w:p w:rsidR="00644A77" w:rsidRDefault="00644A77" w:rsidP="00DC63F3">
      <w:pPr>
        <w:pStyle w:val="ListParagraph"/>
        <w:numPr>
          <w:ilvl w:val="0"/>
          <w:numId w:val="92"/>
        </w:numPr>
        <w:tabs>
          <w:tab w:val="left" w:pos="1784"/>
        </w:tabs>
        <w:ind w:right="689" w:firstLine="0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средства);</w:t>
      </w:r>
    </w:p>
    <w:p w:rsidR="00644A77" w:rsidRDefault="00644A77" w:rsidP="00DC63F3">
      <w:pPr>
        <w:pStyle w:val="ListParagraph"/>
        <w:numPr>
          <w:ilvl w:val="0"/>
          <w:numId w:val="92"/>
        </w:numPr>
        <w:tabs>
          <w:tab w:val="left" w:pos="1674"/>
        </w:tabs>
        <w:ind w:right="689" w:firstLine="0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644A77" w:rsidRDefault="00644A77" w:rsidP="00DC63F3">
      <w:pPr>
        <w:pStyle w:val="BodyText"/>
        <w:ind w:right="689" w:firstLine="707"/>
      </w:pPr>
      <w:r>
        <w:t>В МАОУ СОШ №1 применяются информационно - коммуникационные технологии</w:t>
      </w:r>
      <w:r>
        <w:rPr>
          <w:spacing w:val="-57"/>
        </w:rPr>
        <w:t xml:space="preserve"> </w:t>
      </w:r>
      <w:r>
        <w:t>(ИКТ), в том числе с использованием электронных образовательных ресурсов и 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57"/>
        </w:rPr>
        <w:t xml:space="preserve"> </w:t>
      </w:r>
      <w:r>
        <w:t>оборудования.</w:t>
      </w:r>
    </w:p>
    <w:p w:rsidR="00644A77" w:rsidRDefault="00644A77" w:rsidP="00DC63F3">
      <w:pPr>
        <w:pStyle w:val="BodyText"/>
        <w:spacing w:before="1"/>
        <w:ind w:left="2126" w:right="900"/>
      </w:pPr>
      <w:r>
        <w:t>Образовательная организация располагает службой технической поддержки ИКТ.</w:t>
      </w:r>
      <w:r>
        <w:rPr>
          <w:spacing w:val="-57"/>
        </w:rPr>
        <w:t xml:space="preserve"> </w:t>
      </w:r>
      <w:r>
        <w:t>Информационно-коммуникационные</w:t>
      </w:r>
      <w:r>
        <w:rPr>
          <w:spacing w:val="-4"/>
        </w:rPr>
        <w:t xml:space="preserve"> </w:t>
      </w:r>
      <w:r>
        <w:t>средства и</w:t>
      </w:r>
      <w:r>
        <w:rPr>
          <w:spacing w:val="-2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обеспечивают:</w:t>
      </w:r>
    </w:p>
    <w:p w:rsidR="00644A77" w:rsidRDefault="00644A77" w:rsidP="00DC63F3">
      <w:pPr>
        <w:pStyle w:val="ListParagraph"/>
        <w:numPr>
          <w:ilvl w:val="0"/>
          <w:numId w:val="92"/>
        </w:numPr>
        <w:tabs>
          <w:tab w:val="left" w:pos="1638"/>
        </w:tabs>
        <w:ind w:right="696" w:firstLine="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DC63F3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644A77" w:rsidRDefault="00644A77" w:rsidP="00DC63F3">
      <w:pPr>
        <w:pStyle w:val="ListParagraph"/>
        <w:numPr>
          <w:ilvl w:val="0"/>
          <w:numId w:val="92"/>
        </w:numPr>
        <w:tabs>
          <w:tab w:val="left" w:pos="1568"/>
        </w:tabs>
        <w:ind w:right="693" w:firstLine="0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44A77" w:rsidRDefault="00644A77" w:rsidP="00DC63F3">
      <w:pPr>
        <w:pStyle w:val="ListParagraph"/>
        <w:numPr>
          <w:ilvl w:val="0"/>
          <w:numId w:val="92"/>
        </w:numPr>
        <w:tabs>
          <w:tab w:val="left" w:pos="1583"/>
        </w:tabs>
        <w:ind w:right="698" w:firstLine="0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9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</w:p>
    <w:p w:rsidR="00644A77" w:rsidRDefault="00644A77" w:rsidP="0028605F">
      <w:pPr>
        <w:pStyle w:val="BodyText"/>
        <w:spacing w:before="73"/>
        <w:ind w:right="692"/>
      </w:pPr>
      <w:r>
        <w:t>литературе, коллекциям медиаресурсов на съёмных дисках, контролируемым ресурсам</w:t>
      </w:r>
      <w:r>
        <w:rPr>
          <w:spacing w:val="1"/>
        </w:rPr>
        <w:t xml:space="preserve"> </w:t>
      </w:r>
      <w:r>
        <w:t>локальной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 Интернета);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73"/>
        </w:tabs>
        <w:spacing w:before="1"/>
        <w:ind w:right="695" w:firstLine="0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80"/>
        </w:tabs>
        <w:ind w:right="697" w:firstLine="0"/>
        <w:rPr>
          <w:sz w:val="24"/>
        </w:rPr>
      </w:pPr>
      <w:r>
        <w:rPr>
          <w:sz w:val="24"/>
        </w:rPr>
        <w:t>реализацию индивидуальных образовательных планов, осуществление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07"/>
        </w:tabs>
        <w:ind w:right="692" w:firstLine="0"/>
        <w:rPr>
          <w:sz w:val="24"/>
        </w:rPr>
      </w:pPr>
      <w:r>
        <w:rPr>
          <w:sz w:val="24"/>
        </w:rPr>
        <w:t>включение обучающихся в проектно-конструкторскую и 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35"/>
        </w:tabs>
        <w:ind w:right="699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63"/>
        </w:tabs>
        <w:spacing w:before="1"/>
        <w:ind w:right="695" w:firstLine="0"/>
        <w:jc w:val="left"/>
        <w:rPr>
          <w:sz w:val="24"/>
        </w:rPr>
      </w:pPr>
      <w:r>
        <w:rPr>
          <w:sz w:val="24"/>
        </w:rPr>
        <w:t>проведение массовых мероприятий, досуга с просмотром видеоматериалов,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63"/>
        </w:tabs>
        <w:ind w:right="696" w:firstLine="0"/>
        <w:jc w:val="left"/>
        <w:rPr>
          <w:sz w:val="24"/>
        </w:rPr>
      </w:pPr>
      <w:r>
        <w:rPr>
          <w:sz w:val="24"/>
        </w:rPr>
        <w:t>взаимодействие между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асинхронное 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644A77" w:rsidRDefault="00644A77" w:rsidP="0028605F">
      <w:pPr>
        <w:pStyle w:val="BodyText"/>
        <w:ind w:right="691" w:firstLine="707"/>
        <w:jc w:val="left"/>
      </w:pPr>
      <w:r>
        <w:t>Для</w:t>
      </w:r>
      <w:r>
        <w:rPr>
          <w:spacing w:val="25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образовательного</w:t>
      </w:r>
      <w:r>
        <w:rPr>
          <w:spacing w:val="25"/>
        </w:rPr>
        <w:t xml:space="preserve"> </w:t>
      </w:r>
      <w:r>
        <w:t>процесса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5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ООП</w:t>
      </w:r>
      <w:r>
        <w:rPr>
          <w:spacing w:val="25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информационно-техническое</w:t>
      </w:r>
      <w:r>
        <w:rPr>
          <w:spacing w:val="-2"/>
        </w:rPr>
        <w:t xml:space="preserve"> </w:t>
      </w:r>
      <w:r>
        <w:t>обеспечение:</w:t>
      </w:r>
    </w:p>
    <w:p w:rsidR="00644A77" w:rsidRDefault="00644A77" w:rsidP="0028605F">
      <w:pPr>
        <w:pStyle w:val="ListParagraph"/>
        <w:numPr>
          <w:ilvl w:val="0"/>
          <w:numId w:val="8"/>
        </w:numPr>
        <w:tabs>
          <w:tab w:val="left" w:pos="1830"/>
        </w:tabs>
        <w:ind w:right="696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(ИС)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для: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ввода;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обработки;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передачи;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 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644A77" w:rsidRDefault="00644A77" w:rsidP="0028605F">
      <w:pPr>
        <w:pStyle w:val="BodyText"/>
      </w:pPr>
      <w:r>
        <w:t>Основу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составляют:</w:t>
      </w:r>
    </w:p>
    <w:p w:rsidR="00644A77" w:rsidRDefault="00644A77" w:rsidP="0028605F">
      <w:pPr>
        <w:pStyle w:val="ListParagraph"/>
        <w:numPr>
          <w:ilvl w:val="1"/>
          <w:numId w:val="8"/>
        </w:numPr>
        <w:tabs>
          <w:tab w:val="left" w:pos="2367"/>
        </w:tabs>
        <w:ind w:hanging="241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644A77" w:rsidRDefault="00644A77" w:rsidP="0028605F">
      <w:pPr>
        <w:pStyle w:val="ListParagraph"/>
        <w:numPr>
          <w:ilvl w:val="1"/>
          <w:numId w:val="8"/>
        </w:numPr>
        <w:tabs>
          <w:tab w:val="left" w:pos="2449"/>
        </w:tabs>
        <w:ind w:left="1418" w:right="693" w:firstLine="707"/>
        <w:rPr>
          <w:sz w:val="24"/>
        </w:rPr>
      </w:pPr>
      <w:r>
        <w:rPr>
          <w:sz w:val="24"/>
        </w:rPr>
        <w:t>сервер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644A77" w:rsidRDefault="00644A77" w:rsidP="0028605F">
      <w:pPr>
        <w:pStyle w:val="BodyText"/>
        <w:ind w:right="691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WI-FI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контент-фильтрацией (скоростью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Mбит/сек).</w:t>
      </w:r>
    </w:p>
    <w:p w:rsidR="00644A77" w:rsidRDefault="00644A77" w:rsidP="0028605F">
      <w:pPr>
        <w:pStyle w:val="ListParagraph"/>
        <w:numPr>
          <w:ilvl w:val="0"/>
          <w:numId w:val="8"/>
        </w:numPr>
        <w:tabs>
          <w:tab w:val="left" w:pos="1679"/>
        </w:tabs>
        <w:ind w:left="1678" w:hanging="26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техники:</w:t>
      </w:r>
    </w:p>
    <w:p w:rsidR="00644A77" w:rsidRDefault="00644A77" w:rsidP="0028605F">
      <w:pPr>
        <w:pStyle w:val="BodyText"/>
        <w:spacing w:before="10"/>
        <w:ind w:left="0"/>
        <w:jc w:val="left"/>
        <w:rPr>
          <w:sz w:val="23"/>
        </w:rPr>
      </w:pPr>
    </w:p>
    <w:p w:rsidR="00644A77" w:rsidRDefault="00644A77" w:rsidP="0028605F">
      <w:pPr>
        <w:pStyle w:val="BodyText"/>
        <w:ind w:right="691" w:firstLine="707"/>
        <w:jc w:val="left"/>
      </w:pPr>
      <w:r>
        <w:t>Требования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учебно-методическому</w:t>
      </w:r>
      <w:r>
        <w:rPr>
          <w:spacing w:val="36"/>
        </w:rPr>
        <w:t xml:space="preserve"> </w:t>
      </w:r>
      <w:r>
        <w:t>обеспечению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включают: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44A77" w:rsidRDefault="00644A77" w:rsidP="0028605F">
      <w:pPr>
        <w:pStyle w:val="BodyText"/>
        <w:ind w:left="0"/>
        <w:jc w:val="left"/>
      </w:pPr>
    </w:p>
    <w:p w:rsidR="00644A77" w:rsidRDefault="00644A77" w:rsidP="0028605F">
      <w:pPr>
        <w:pStyle w:val="Heading1"/>
        <w:numPr>
          <w:ilvl w:val="2"/>
          <w:numId w:val="48"/>
        </w:numPr>
        <w:tabs>
          <w:tab w:val="left" w:pos="2372"/>
        </w:tabs>
        <w:ind w:left="5461" w:right="943" w:hanging="3798"/>
        <w:jc w:val="left"/>
      </w:pPr>
      <w:r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644A77" w:rsidRDefault="00644A77" w:rsidP="0028605F">
      <w:pPr>
        <w:pStyle w:val="BodyText"/>
        <w:ind w:left="0"/>
        <w:jc w:val="left"/>
        <w:rPr>
          <w:b/>
          <w:sz w:val="28"/>
        </w:rPr>
      </w:pPr>
    </w:p>
    <w:p w:rsidR="00644A77" w:rsidRDefault="00644A77" w:rsidP="0028605F">
      <w:pPr>
        <w:pStyle w:val="BodyText"/>
        <w:spacing w:before="1"/>
        <w:ind w:left="2126"/>
        <w:jc w:val="left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обеспечивает: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95"/>
        </w:tabs>
        <w:spacing w:before="73"/>
        <w:ind w:right="695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spacing w:before="1"/>
        <w:ind w:left="1558" w:hanging="141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88"/>
        </w:tabs>
        <w:ind w:right="693" w:firstLine="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нормативов;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67"/>
        </w:tabs>
        <w:ind w:right="690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644A77" w:rsidRPr="0028605F" w:rsidRDefault="00644A77" w:rsidP="0028605F">
      <w:pPr>
        <w:pStyle w:val="ListParagraph"/>
        <w:numPr>
          <w:ilvl w:val="0"/>
          <w:numId w:val="92"/>
        </w:numPr>
        <w:tabs>
          <w:tab w:val="left" w:pos="1583"/>
        </w:tabs>
        <w:ind w:right="698" w:firstLine="0"/>
        <w:jc w:val="left"/>
        <w:rPr>
          <w:sz w:val="24"/>
        </w:rPr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1"/>
        </w:rPr>
        <w:t xml:space="preserve"> </w:t>
      </w:r>
      <w:r>
        <w:t>постановлением</w:t>
      </w:r>
      <w:r>
        <w:rPr>
          <w:spacing w:val="11"/>
        </w:rPr>
        <w:t xml:space="preserve"> </w:t>
      </w:r>
      <w:r>
        <w:t>Правительства</w:t>
      </w:r>
      <w:r>
        <w:rPr>
          <w:spacing w:val="12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3"/>
        </w:rPr>
        <w:t xml:space="preserve"> </w:t>
      </w:r>
      <w:r>
        <w:t>28</w:t>
      </w:r>
      <w:r>
        <w:rPr>
          <w:spacing w:val="11"/>
        </w:rPr>
        <w:t xml:space="preserve"> </w:t>
      </w:r>
      <w:r>
        <w:t>октября</w:t>
      </w:r>
      <w:r>
        <w:rPr>
          <w:spacing w:val="12"/>
        </w:rPr>
        <w:t xml:space="preserve"> </w:t>
      </w:r>
      <w:r>
        <w:t>2013</w:t>
      </w:r>
      <w:r>
        <w:rPr>
          <w:spacing w:val="12"/>
        </w:rPr>
        <w:t xml:space="preserve"> </w:t>
      </w:r>
      <w:r>
        <w:t>г.</w:t>
      </w:r>
    </w:p>
    <w:p w:rsidR="00644A77" w:rsidRDefault="00644A77" w:rsidP="0028605F">
      <w:pPr>
        <w:pStyle w:val="BodyText"/>
      </w:pPr>
      <w:r>
        <w:t>№</w:t>
      </w:r>
      <w:r>
        <w:rPr>
          <w:spacing w:val="-3"/>
        </w:rPr>
        <w:t xml:space="preserve"> </w:t>
      </w:r>
      <w:r>
        <w:t>966,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95"/>
        </w:tabs>
        <w:ind w:right="692" w:firstLine="0"/>
        <w:rPr>
          <w:sz w:val="24"/>
        </w:rPr>
      </w:pPr>
      <w:r>
        <w:rPr>
          <w:sz w:val="24"/>
        </w:rPr>
        <w:t>постановление Федеральной службы по надзору в сфере защиты прав потребителей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молодёжи»;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11"/>
        </w:tabs>
        <w:spacing w:before="1"/>
        <w:ind w:right="690" w:firstLine="0"/>
        <w:rPr>
          <w:sz w:val="24"/>
        </w:rPr>
      </w:pPr>
      <w:r>
        <w:rPr>
          <w:sz w:val="24"/>
        </w:rPr>
        <w:t>нормы СанПиН 1.2.3685-21 «Гигиенические нормативы и требования к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6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 января 2021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705"/>
        </w:tabs>
        <w:ind w:right="693" w:firstLine="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РФ);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75"/>
        </w:tabs>
        <w:ind w:right="688" w:firstLine="0"/>
        <w:rPr>
          <w:sz w:val="24"/>
        </w:rPr>
      </w:pPr>
      <w:r>
        <w:rPr>
          <w:sz w:val="24"/>
        </w:rPr>
        <w:t>Приказ Министерства просвещения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оснащения одного места обучающегося указанными средствами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 25.12.2019 №</w:t>
      </w:r>
      <w:r>
        <w:rPr>
          <w:spacing w:val="-1"/>
          <w:sz w:val="24"/>
        </w:rPr>
        <w:t xml:space="preserve"> </w:t>
      </w:r>
      <w:r>
        <w:rPr>
          <w:sz w:val="24"/>
        </w:rPr>
        <w:t>56982);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724"/>
        </w:tabs>
        <w:ind w:right="692" w:firstLine="0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актами образовательной организации, разработанные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87"/>
        </w:tabs>
        <w:ind w:right="689" w:firstLine="0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их здоровью и развитию» (Собрание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73"/>
        </w:tabs>
        <w:spacing w:before="1"/>
        <w:ind w:right="691" w:firstLine="0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 №</w:t>
      </w:r>
      <w:r>
        <w:rPr>
          <w:spacing w:val="-2"/>
          <w:sz w:val="24"/>
        </w:rPr>
        <w:t xml:space="preserve"> </w:t>
      </w:r>
      <w:r>
        <w:rPr>
          <w:sz w:val="24"/>
        </w:rPr>
        <w:t>31, ст. 3451;</w:t>
      </w:r>
      <w:r>
        <w:rPr>
          <w:spacing w:val="-1"/>
          <w:sz w:val="24"/>
        </w:rPr>
        <w:t xml:space="preserve"> </w:t>
      </w:r>
      <w:r>
        <w:rPr>
          <w:sz w:val="24"/>
        </w:rPr>
        <w:t>2021, №</w:t>
      </w:r>
      <w:r>
        <w:rPr>
          <w:spacing w:val="-2"/>
          <w:sz w:val="24"/>
        </w:rPr>
        <w:t xml:space="preserve"> </w:t>
      </w:r>
      <w:r>
        <w:rPr>
          <w:sz w:val="24"/>
        </w:rPr>
        <w:t>1, ст.</w:t>
      </w:r>
      <w:r>
        <w:rPr>
          <w:spacing w:val="-1"/>
          <w:sz w:val="24"/>
        </w:rPr>
        <w:t xml:space="preserve"> </w:t>
      </w:r>
      <w:r>
        <w:rPr>
          <w:sz w:val="24"/>
        </w:rPr>
        <w:t>58).</w:t>
      </w:r>
    </w:p>
    <w:p w:rsidR="00644A77" w:rsidRDefault="00644A77" w:rsidP="0028605F">
      <w:pPr>
        <w:pStyle w:val="BodyText"/>
        <w:ind w:left="2126"/>
      </w:pPr>
      <w:r>
        <w:t>В</w:t>
      </w:r>
      <w:r>
        <w:rPr>
          <w:spacing w:val="-3"/>
        </w:rPr>
        <w:t xml:space="preserve"> </w:t>
      </w:r>
      <w:r>
        <w:t>зональную</w:t>
      </w:r>
      <w:r>
        <w:rPr>
          <w:spacing w:val="-2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включены: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зона;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43"/>
        </w:tabs>
        <w:ind w:right="690" w:firstLine="0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23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23"/>
          <w:sz w:val="24"/>
        </w:rPr>
        <w:t xml:space="preserve"> </w:t>
      </w:r>
      <w:r>
        <w:rPr>
          <w:sz w:val="24"/>
        </w:rPr>
        <w:t>(мастерские)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22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языками;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залом;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площадка);</w:t>
      </w:r>
    </w:p>
    <w:p w:rsidR="00644A77" w:rsidRPr="002C5422" w:rsidRDefault="00644A77" w:rsidP="0028605F">
      <w:pPr>
        <w:pStyle w:val="ListParagraph"/>
        <w:numPr>
          <w:ilvl w:val="0"/>
          <w:numId w:val="92"/>
        </w:numPr>
        <w:tabs>
          <w:tab w:val="left" w:pos="1604"/>
        </w:tabs>
        <w:ind w:right="696" w:firstLine="0"/>
        <w:jc w:val="left"/>
        <w:rPr>
          <w:sz w:val="24"/>
        </w:rPr>
      </w:pPr>
      <w:r>
        <w:t>помещения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питания</w:t>
      </w:r>
      <w:r>
        <w:rPr>
          <w:spacing w:val="42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хранения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приготовления</w:t>
      </w:r>
      <w:r>
        <w:rPr>
          <w:spacing w:val="39"/>
        </w:rPr>
        <w:t xml:space="preserve"> </w:t>
      </w:r>
      <w:r>
        <w:t>пищи,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возможность организации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питания;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spacing w:before="73"/>
        <w:ind w:left="1558" w:hanging="141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spacing w:before="1"/>
        <w:ind w:left="1558" w:hanging="141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1"/>
          <w:sz w:val="24"/>
        </w:rPr>
        <w:t xml:space="preserve"> </w:t>
      </w:r>
      <w:r>
        <w:rPr>
          <w:sz w:val="24"/>
        </w:rPr>
        <w:t>санузлы.</w:t>
      </w:r>
    </w:p>
    <w:p w:rsidR="00644A77" w:rsidRDefault="00644A77" w:rsidP="0028605F">
      <w:pPr>
        <w:pStyle w:val="BodyText"/>
        <w:ind w:left="2126"/>
        <w:jc w:val="left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площади учебных</w:t>
      </w:r>
      <w:r>
        <w:rPr>
          <w:spacing w:val="-1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04"/>
        </w:tabs>
        <w:ind w:right="701" w:firstLine="0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плана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644A77" w:rsidRPr="0028605F" w:rsidRDefault="00644A77" w:rsidP="0028605F">
      <w:pPr>
        <w:pStyle w:val="ListParagraph"/>
        <w:numPr>
          <w:ilvl w:val="0"/>
          <w:numId w:val="92"/>
        </w:numPr>
        <w:tabs>
          <w:tab w:val="left" w:pos="1652"/>
        </w:tabs>
        <w:ind w:right="689" w:firstLine="0"/>
        <w:rPr>
          <w:sz w:val="24"/>
        </w:rPr>
      </w:pP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по данному</w:t>
      </w:r>
      <w:r>
        <w:rPr>
          <w:spacing w:val="-1"/>
        </w:rPr>
        <w:t xml:space="preserve"> </w:t>
      </w:r>
      <w:r>
        <w:t>предмету или</w:t>
      </w:r>
      <w:r>
        <w:rPr>
          <w:spacing w:val="1"/>
        </w:rPr>
        <w:t xml:space="preserve"> </w:t>
      </w:r>
      <w:r>
        <w:t>циклу</w:t>
      </w:r>
      <w:r>
        <w:rPr>
          <w:spacing w:val="-2"/>
        </w:rPr>
        <w:t xml:space="preserve"> </w:t>
      </w:r>
      <w:r>
        <w:t>учебных дисциплин.</w:t>
      </w:r>
    </w:p>
    <w:p w:rsidR="00644A77" w:rsidRDefault="00644A77" w:rsidP="0028605F">
      <w:pPr>
        <w:pStyle w:val="BodyText"/>
        <w:ind w:left="2126"/>
      </w:pP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входят: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(приставной);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spacing w:before="1"/>
        <w:ind w:left="1558" w:hanging="141"/>
        <w:jc w:val="left"/>
        <w:rPr>
          <w:sz w:val="24"/>
        </w:rPr>
      </w:pPr>
      <w:r>
        <w:rPr>
          <w:sz w:val="24"/>
        </w:rPr>
        <w:t>кресло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высоте);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демонстрационный.</w:t>
      </w:r>
    </w:p>
    <w:p w:rsidR="00644A77" w:rsidRDefault="00644A77" w:rsidP="0028605F">
      <w:pPr>
        <w:pStyle w:val="BodyText"/>
        <w:ind w:right="694" w:firstLine="707"/>
      </w:pPr>
      <w:r>
        <w:t>Мебель, приспособления, оргтехника и иное оборудование отвечают 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(регламента).</w:t>
      </w:r>
    </w:p>
    <w:p w:rsidR="00644A77" w:rsidRDefault="00644A77" w:rsidP="0028605F">
      <w:pPr>
        <w:pStyle w:val="BodyText"/>
        <w:ind w:left="2126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периферией;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4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4"/>
          <w:sz w:val="24"/>
        </w:rPr>
        <w:t xml:space="preserve"> </w:t>
      </w:r>
      <w:r>
        <w:rPr>
          <w:sz w:val="24"/>
        </w:rPr>
        <w:t>ксерокс;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документ-камера.</w:t>
      </w:r>
    </w:p>
    <w:p w:rsidR="00644A77" w:rsidRDefault="00644A77" w:rsidP="0028605F">
      <w:pPr>
        <w:pStyle w:val="BodyText"/>
        <w:ind w:left="2126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693"/>
        </w:tabs>
        <w:ind w:right="695" w:firstLine="0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часто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644A77" w:rsidRDefault="00644A77" w:rsidP="0028605F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:rsidR="00644A77" w:rsidRDefault="00644A77" w:rsidP="0028605F">
      <w:pPr>
        <w:pStyle w:val="BodyText"/>
        <w:ind w:right="696" w:firstLine="707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644A77" w:rsidRDefault="00644A77" w:rsidP="0028605F">
      <w:pPr>
        <w:pStyle w:val="BodyText"/>
        <w:ind w:right="687" w:firstLine="707"/>
      </w:pPr>
      <w:r>
        <w:t>Комплекты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внеурочной деятельности формируются в соответствии со спецификой образовательной</w:t>
      </w:r>
      <w:r>
        <w:rPr>
          <w:spacing w:val="1"/>
        </w:rPr>
        <w:t xml:space="preserve"> </w:t>
      </w:r>
      <w:r>
        <w:t>организации и включают учебно-наглядные пособия, сопровождающиеся инструктивно-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tbl>
      <w:tblPr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8"/>
        <w:gridCol w:w="4931"/>
        <w:gridCol w:w="2831"/>
      </w:tblGrid>
      <w:tr w:rsidR="00644A77" w:rsidTr="00305603">
        <w:trPr>
          <w:trHeight w:val="609"/>
        </w:trPr>
        <w:tc>
          <w:tcPr>
            <w:tcW w:w="2098" w:type="dxa"/>
          </w:tcPr>
          <w:p w:rsidR="00644A77" w:rsidRPr="00F923F2" w:rsidRDefault="00644A77" w:rsidP="00305603">
            <w:pPr>
              <w:pStyle w:val="TableParagraph"/>
              <w:spacing w:before="13"/>
              <w:ind w:left="374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Компоненты</w:t>
            </w:r>
          </w:p>
          <w:p w:rsidR="00644A77" w:rsidRPr="00F923F2" w:rsidRDefault="00644A77" w:rsidP="00305603">
            <w:pPr>
              <w:pStyle w:val="TableParagraph"/>
              <w:spacing w:before="22"/>
              <w:ind w:left="477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оснащения</w:t>
            </w: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/>
              <w:ind w:left="290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Необходимое</w:t>
            </w:r>
            <w:r w:rsidRPr="00F923F2">
              <w:rPr>
                <w:b/>
                <w:spacing w:val="-4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оборудование</w:t>
            </w:r>
            <w:r w:rsidRPr="00F923F2">
              <w:rPr>
                <w:b/>
                <w:spacing w:val="-3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и</w:t>
            </w:r>
            <w:r w:rsidRPr="00F923F2">
              <w:rPr>
                <w:b/>
                <w:spacing w:val="-1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оснащение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202" w:right="141"/>
              <w:jc w:val="center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Необходимо/имеется</w:t>
            </w:r>
            <w:r w:rsidRPr="00F923F2">
              <w:rPr>
                <w:b/>
                <w:spacing w:val="-4"/>
                <w:sz w:val="24"/>
              </w:rPr>
              <w:t xml:space="preserve"> </w:t>
            </w:r>
            <w:r w:rsidRPr="00F923F2">
              <w:rPr>
                <w:b/>
                <w:sz w:val="24"/>
              </w:rPr>
              <w:t>в</w:t>
            </w:r>
          </w:p>
          <w:p w:rsidR="00644A77" w:rsidRPr="00F923F2" w:rsidRDefault="00644A77" w:rsidP="00305603">
            <w:pPr>
              <w:pStyle w:val="TableParagraph"/>
              <w:spacing w:before="22"/>
              <w:ind w:left="202" w:right="140"/>
              <w:jc w:val="center"/>
              <w:rPr>
                <w:b/>
                <w:sz w:val="24"/>
              </w:rPr>
            </w:pPr>
            <w:r w:rsidRPr="00F923F2">
              <w:rPr>
                <w:b/>
                <w:sz w:val="24"/>
              </w:rPr>
              <w:t>наличии</w:t>
            </w:r>
          </w:p>
        </w:tc>
      </w:tr>
      <w:tr w:rsidR="00644A77" w:rsidTr="00305603">
        <w:trPr>
          <w:trHeight w:val="609"/>
        </w:trPr>
        <w:tc>
          <w:tcPr>
            <w:tcW w:w="2098" w:type="dxa"/>
            <w:vMerge w:val="restart"/>
            <w:tcBorders>
              <w:bottom w:val="nil"/>
            </w:tcBorders>
          </w:tcPr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1. Компоненты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оснащения</w:t>
            </w:r>
          </w:p>
          <w:p w:rsidR="00644A77" w:rsidRPr="00F923F2" w:rsidRDefault="00644A77" w:rsidP="00305603">
            <w:pPr>
              <w:pStyle w:val="TableParagraph"/>
              <w:spacing w:line="261" w:lineRule="auto"/>
              <w:ind w:left="108" w:right="43"/>
              <w:rPr>
                <w:sz w:val="24"/>
              </w:rPr>
            </w:pPr>
            <w:r w:rsidRPr="00F923F2">
              <w:rPr>
                <w:sz w:val="24"/>
              </w:rPr>
              <w:t>учебного кабинета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начальной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школы</w:t>
            </w: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Нормативные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документы,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программно-</w:t>
            </w:r>
          </w:p>
          <w:p w:rsidR="00644A77" w:rsidRPr="00F923F2" w:rsidRDefault="00644A77" w:rsidP="00305603">
            <w:pPr>
              <w:pStyle w:val="TableParagraph"/>
              <w:spacing w:before="22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методическое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обеспечение,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локальные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акты.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5"/>
              <w:rPr>
                <w:sz w:val="24"/>
              </w:rPr>
            </w:pPr>
            <w:r w:rsidRPr="00F923F2">
              <w:rPr>
                <w:sz w:val="24"/>
              </w:rPr>
              <w:t>Имеется</w:t>
            </w:r>
          </w:p>
        </w:tc>
      </w:tr>
      <w:tr w:rsidR="00644A77" w:rsidTr="00305603">
        <w:trPr>
          <w:trHeight w:val="313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rPr>
                <w:sz w:val="2"/>
                <w:szCs w:val="2"/>
              </w:rPr>
            </w:pPr>
          </w:p>
        </w:tc>
        <w:tc>
          <w:tcPr>
            <w:tcW w:w="7762" w:type="dxa"/>
            <w:gridSpan w:val="2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i/>
                <w:sz w:val="24"/>
              </w:rPr>
            </w:pPr>
            <w:r w:rsidRPr="00F923F2">
              <w:rPr>
                <w:i/>
                <w:sz w:val="24"/>
              </w:rPr>
              <w:t>Учебно-методические</w:t>
            </w:r>
            <w:r w:rsidRPr="00F923F2">
              <w:rPr>
                <w:i/>
                <w:spacing w:val="-5"/>
                <w:sz w:val="24"/>
              </w:rPr>
              <w:t xml:space="preserve"> </w:t>
            </w:r>
            <w:r w:rsidRPr="00F923F2">
              <w:rPr>
                <w:i/>
                <w:sz w:val="24"/>
              </w:rPr>
              <w:t>материалы:</w:t>
            </w:r>
          </w:p>
        </w:tc>
      </w:tr>
      <w:tr w:rsidR="00644A77" w:rsidTr="00305603">
        <w:trPr>
          <w:trHeight w:val="311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УМК «Школа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России»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5"/>
              <w:rPr>
                <w:sz w:val="24"/>
              </w:rPr>
            </w:pPr>
            <w:r w:rsidRPr="00F923F2">
              <w:rPr>
                <w:sz w:val="24"/>
              </w:rPr>
              <w:t>Имеется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100%</w:t>
            </w:r>
          </w:p>
        </w:tc>
      </w:tr>
      <w:tr w:rsidR="00644A77" w:rsidTr="00305603">
        <w:trPr>
          <w:trHeight w:val="311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Рабочие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программы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учебных</w:t>
            </w:r>
            <w:r w:rsidRPr="00F923F2">
              <w:rPr>
                <w:spacing w:val="-1"/>
                <w:sz w:val="24"/>
              </w:rPr>
              <w:t xml:space="preserve"> </w:t>
            </w:r>
            <w:r w:rsidRPr="00F923F2">
              <w:rPr>
                <w:sz w:val="24"/>
              </w:rPr>
              <w:t>предметов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5"/>
              <w:rPr>
                <w:sz w:val="24"/>
              </w:rPr>
            </w:pPr>
            <w:r w:rsidRPr="00F923F2">
              <w:rPr>
                <w:sz w:val="24"/>
              </w:rPr>
              <w:t>Имеется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100%</w:t>
            </w:r>
          </w:p>
        </w:tc>
      </w:tr>
      <w:tr w:rsidR="00644A77" w:rsidTr="00305603">
        <w:trPr>
          <w:trHeight w:val="311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Контрольно-измерительные</w:t>
            </w:r>
            <w:r w:rsidRPr="00F923F2">
              <w:rPr>
                <w:spacing w:val="-7"/>
                <w:sz w:val="24"/>
              </w:rPr>
              <w:t xml:space="preserve"> </w:t>
            </w:r>
            <w:r w:rsidRPr="00F923F2">
              <w:rPr>
                <w:sz w:val="24"/>
              </w:rPr>
              <w:t>материалы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5"/>
              <w:rPr>
                <w:sz w:val="24"/>
              </w:rPr>
            </w:pPr>
            <w:r w:rsidRPr="00F923F2">
              <w:rPr>
                <w:sz w:val="24"/>
              </w:rPr>
              <w:t>Имеются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100%</w:t>
            </w:r>
          </w:p>
        </w:tc>
      </w:tr>
      <w:tr w:rsidR="00644A77" w:rsidTr="00305603">
        <w:trPr>
          <w:trHeight w:val="311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Оценочные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и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методические</w:t>
            </w:r>
            <w:r w:rsidRPr="00F923F2">
              <w:rPr>
                <w:spacing w:val="-4"/>
                <w:sz w:val="24"/>
              </w:rPr>
              <w:t xml:space="preserve"> </w:t>
            </w:r>
            <w:r w:rsidRPr="00F923F2">
              <w:rPr>
                <w:sz w:val="24"/>
              </w:rPr>
              <w:t>материалы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5"/>
              <w:rPr>
                <w:sz w:val="24"/>
              </w:rPr>
            </w:pPr>
            <w:r w:rsidRPr="00F923F2">
              <w:rPr>
                <w:sz w:val="24"/>
              </w:rPr>
              <w:t>Имеются</w:t>
            </w:r>
            <w:r w:rsidRPr="00F923F2">
              <w:rPr>
                <w:spacing w:val="-2"/>
                <w:sz w:val="24"/>
              </w:rPr>
              <w:t xml:space="preserve"> </w:t>
            </w:r>
            <w:r w:rsidRPr="00F923F2">
              <w:rPr>
                <w:sz w:val="24"/>
              </w:rPr>
              <w:t>100%</w:t>
            </w:r>
          </w:p>
        </w:tc>
      </w:tr>
      <w:tr w:rsidR="00644A77" w:rsidTr="00305603">
        <w:trPr>
          <w:trHeight w:val="312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4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Дидактические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и</w:t>
            </w:r>
            <w:r w:rsidRPr="00F923F2">
              <w:rPr>
                <w:spacing w:val="-3"/>
                <w:sz w:val="24"/>
              </w:rPr>
              <w:t xml:space="preserve"> </w:t>
            </w:r>
            <w:r w:rsidRPr="00F923F2">
              <w:rPr>
                <w:sz w:val="24"/>
              </w:rPr>
              <w:t>раздаточные</w:t>
            </w:r>
            <w:r w:rsidRPr="00F923F2">
              <w:rPr>
                <w:spacing w:val="-5"/>
                <w:sz w:val="24"/>
              </w:rPr>
              <w:t xml:space="preserve"> </w:t>
            </w:r>
            <w:r w:rsidRPr="00F923F2">
              <w:rPr>
                <w:sz w:val="24"/>
              </w:rPr>
              <w:t>материалы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4"/>
              <w:ind w:left="105"/>
              <w:rPr>
                <w:sz w:val="24"/>
              </w:rPr>
            </w:pPr>
            <w:r w:rsidRPr="00F923F2">
              <w:rPr>
                <w:sz w:val="24"/>
              </w:rPr>
              <w:t>Имеется/заказываются</w:t>
            </w:r>
          </w:p>
        </w:tc>
      </w:tr>
      <w:tr w:rsidR="00644A77" w:rsidTr="00305603">
        <w:trPr>
          <w:trHeight w:val="312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pStyle w:val="TableParagraph"/>
              <w:rPr>
                <w:sz w:val="24"/>
              </w:rPr>
            </w:pP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Аудиозаписи,</w:t>
            </w:r>
            <w:r w:rsidRPr="00F923F2">
              <w:rPr>
                <w:sz w:val="24"/>
              </w:rPr>
              <w:tab/>
              <w:t>слайды</w:t>
            </w:r>
            <w:r w:rsidRPr="00F923F2">
              <w:rPr>
                <w:sz w:val="24"/>
              </w:rPr>
              <w:tab/>
              <w:t>по</w:t>
            </w:r>
            <w:r w:rsidRPr="00F923F2">
              <w:rPr>
                <w:sz w:val="24"/>
              </w:rPr>
              <w:tab/>
              <w:t>содержанию</w:t>
            </w:r>
          </w:p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учебного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предмета,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ЦОР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Имеется</w:t>
            </w:r>
          </w:p>
        </w:tc>
      </w:tr>
      <w:tr w:rsidR="00644A77" w:rsidTr="00305603">
        <w:trPr>
          <w:trHeight w:val="312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Учебно-практическое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оборудование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Имеется</w:t>
            </w:r>
          </w:p>
        </w:tc>
      </w:tr>
      <w:tr w:rsidR="00644A77" w:rsidTr="00305603">
        <w:trPr>
          <w:trHeight w:val="312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Оборудование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(мебель)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в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учебных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кабинетах:</w:t>
            </w:r>
          </w:p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парты, стулья, учительские столы, конторки,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доски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Имеется</w:t>
            </w:r>
          </w:p>
        </w:tc>
      </w:tr>
      <w:tr w:rsidR="00644A77" w:rsidTr="00305603">
        <w:trPr>
          <w:trHeight w:val="312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pStyle w:val="TableParagraph"/>
              <w:spacing w:before="7" w:line="259" w:lineRule="auto"/>
              <w:ind w:left="108" w:right="141"/>
              <w:rPr>
                <w:sz w:val="24"/>
              </w:rPr>
            </w:pPr>
            <w:r w:rsidRPr="00F923F2">
              <w:rPr>
                <w:sz w:val="24"/>
              </w:rPr>
              <w:t>2. Компоненты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оснащения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методического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кабинета</w:t>
            </w:r>
            <w:r w:rsidRPr="00F923F2">
              <w:rPr>
                <w:spacing w:val="1"/>
                <w:sz w:val="24"/>
              </w:rPr>
              <w:t xml:space="preserve"> </w:t>
            </w:r>
            <w:r w:rsidRPr="00F923F2">
              <w:rPr>
                <w:sz w:val="24"/>
              </w:rPr>
              <w:t>начальной</w:t>
            </w:r>
            <w:r w:rsidRPr="00F923F2">
              <w:rPr>
                <w:spacing w:val="-12"/>
                <w:sz w:val="24"/>
              </w:rPr>
              <w:t xml:space="preserve"> </w:t>
            </w:r>
            <w:r w:rsidRPr="00F923F2">
              <w:rPr>
                <w:sz w:val="24"/>
              </w:rPr>
              <w:t>школы</w:t>
            </w: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Нормативные документы федерального,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регионального и муниципального уровней,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локальные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акты.</w:t>
            </w:r>
          </w:p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Документация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ОУ.</w:t>
            </w:r>
          </w:p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Комплекты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диагностических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материалов.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Материально-техническое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оснащение.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Имеется</w:t>
            </w:r>
          </w:p>
        </w:tc>
      </w:tr>
      <w:tr w:rsidR="00644A77" w:rsidTr="00305603">
        <w:trPr>
          <w:trHeight w:val="312"/>
        </w:trPr>
        <w:tc>
          <w:tcPr>
            <w:tcW w:w="2098" w:type="dxa"/>
            <w:vMerge/>
            <w:tcBorders>
              <w:top w:val="nil"/>
              <w:bottom w:val="nil"/>
            </w:tcBorders>
          </w:tcPr>
          <w:p w:rsidR="00644A77" w:rsidRPr="00F923F2" w:rsidRDefault="00644A77" w:rsidP="00305603">
            <w:pPr>
              <w:pStyle w:val="TableParagraph"/>
              <w:spacing w:before="7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3. Компоненты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оснащения</w:t>
            </w:r>
          </w:p>
          <w:p w:rsidR="00644A77" w:rsidRPr="00F923F2" w:rsidRDefault="00644A77" w:rsidP="00305603">
            <w:pPr>
              <w:pStyle w:val="TableParagraph"/>
              <w:spacing w:line="259" w:lineRule="auto"/>
              <w:ind w:left="108" w:right="303"/>
              <w:rPr>
                <w:sz w:val="24"/>
              </w:rPr>
            </w:pPr>
            <w:r w:rsidRPr="00F923F2">
              <w:rPr>
                <w:sz w:val="24"/>
              </w:rPr>
              <w:t>физкультурного</w:t>
            </w:r>
            <w:r w:rsidRPr="00F923F2">
              <w:rPr>
                <w:spacing w:val="-57"/>
                <w:sz w:val="24"/>
              </w:rPr>
              <w:t xml:space="preserve"> </w:t>
            </w:r>
            <w:r w:rsidRPr="00F923F2">
              <w:rPr>
                <w:sz w:val="24"/>
              </w:rPr>
              <w:t>зала</w:t>
            </w:r>
          </w:p>
        </w:tc>
        <w:tc>
          <w:tcPr>
            <w:tcW w:w="4931" w:type="dxa"/>
          </w:tcPr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Наборы для гимнастических упражнений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Комплект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навесного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оборудования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Мячи.</w:t>
            </w:r>
          </w:p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Коврики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Кегли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Обручи</w:t>
            </w:r>
          </w:p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Оборудование для прыжков в высоту и длину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Оборудование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для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игры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в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волейбол</w:t>
            </w:r>
          </w:p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Лыжи</w:t>
            </w:r>
          </w:p>
          <w:p w:rsidR="00644A77" w:rsidRPr="00F923F2" w:rsidRDefault="00644A77" w:rsidP="00305603">
            <w:pPr>
              <w:pStyle w:val="TableParagraph"/>
              <w:spacing w:before="13" w:line="259" w:lineRule="auto"/>
              <w:ind w:left="108" w:right="410"/>
              <w:rPr>
                <w:sz w:val="24"/>
              </w:rPr>
            </w:pPr>
            <w:r w:rsidRPr="00F923F2">
              <w:rPr>
                <w:sz w:val="24"/>
              </w:rPr>
              <w:t>Детская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полоса препятствий (10</w:t>
            </w:r>
            <w:r w:rsidRPr="002C5422">
              <w:rPr>
                <w:sz w:val="24"/>
              </w:rPr>
              <w:t xml:space="preserve"> </w:t>
            </w:r>
            <w:r w:rsidRPr="00F923F2">
              <w:rPr>
                <w:sz w:val="24"/>
              </w:rPr>
              <w:t>модулей)</w:t>
            </w:r>
          </w:p>
        </w:tc>
        <w:tc>
          <w:tcPr>
            <w:tcW w:w="2831" w:type="dxa"/>
          </w:tcPr>
          <w:p w:rsidR="00644A77" w:rsidRPr="00F923F2" w:rsidRDefault="00644A77" w:rsidP="00305603">
            <w:pPr>
              <w:pStyle w:val="TableParagraph"/>
              <w:spacing w:before="13"/>
              <w:ind w:left="107"/>
              <w:rPr>
                <w:sz w:val="24"/>
              </w:rPr>
            </w:pPr>
            <w:r w:rsidRPr="00F923F2">
              <w:rPr>
                <w:sz w:val="24"/>
              </w:rPr>
              <w:t>Имеются</w:t>
            </w:r>
          </w:p>
        </w:tc>
      </w:tr>
    </w:tbl>
    <w:p w:rsidR="00644A77" w:rsidRDefault="00644A77" w:rsidP="0028605F">
      <w:pPr>
        <w:pStyle w:val="BodyText"/>
        <w:ind w:right="687" w:firstLine="707"/>
      </w:pPr>
    </w:p>
    <w:p w:rsidR="00644A77" w:rsidRDefault="00644A77" w:rsidP="0028605F">
      <w:pPr>
        <w:rPr>
          <w:sz w:val="24"/>
        </w:rPr>
      </w:pPr>
    </w:p>
    <w:p w:rsidR="00644A77" w:rsidRDefault="00644A77" w:rsidP="00DC63F3">
      <w:pPr>
        <w:rPr>
          <w:sz w:val="24"/>
        </w:rPr>
        <w:sectPr w:rsidR="00644A77">
          <w:pgSz w:w="11910" w:h="16840"/>
          <w:pgMar w:top="1040" w:right="440" w:bottom="1380" w:left="0" w:header="0" w:footer="1108" w:gutter="0"/>
          <w:cols w:space="720"/>
        </w:sectPr>
      </w:pPr>
    </w:p>
    <w:p w:rsidR="00644A77" w:rsidRDefault="00644A77" w:rsidP="0028605F">
      <w:pPr>
        <w:pStyle w:val="Heading1"/>
        <w:spacing w:before="73"/>
        <w:ind w:left="0" w:right="1574"/>
        <w:jc w:val="center"/>
      </w:pPr>
      <w:r>
        <w:t>ПЕРЕЧЕНЬ</w:t>
      </w:r>
    </w:p>
    <w:p w:rsidR="00644A77" w:rsidRDefault="00644A77" w:rsidP="002C5422">
      <w:pPr>
        <w:spacing w:before="1"/>
        <w:ind w:left="2298" w:right="1580"/>
        <w:jc w:val="center"/>
        <w:rPr>
          <w:b/>
          <w:sz w:val="24"/>
        </w:rPr>
      </w:pPr>
      <w:r>
        <w:rPr>
          <w:b/>
          <w:sz w:val="24"/>
        </w:rPr>
        <w:t>материально-технического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предметам</w:t>
      </w:r>
    </w:p>
    <w:p w:rsidR="00644A77" w:rsidRDefault="00644A77" w:rsidP="002C5422">
      <w:pPr>
        <w:pStyle w:val="BodyText"/>
        <w:ind w:left="0"/>
        <w:jc w:val="left"/>
        <w:rPr>
          <w:b/>
        </w:rPr>
      </w:pPr>
    </w:p>
    <w:p w:rsidR="00644A77" w:rsidRDefault="00644A77" w:rsidP="002C5422">
      <w:pPr>
        <w:pStyle w:val="Heading1"/>
        <w:jc w:val="left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644A77" w:rsidRDefault="00644A77" w:rsidP="002C5422">
      <w:pPr>
        <w:pStyle w:val="BodyText"/>
        <w:jc w:val="left"/>
      </w:pPr>
      <w:r>
        <w:t>Печатные</w:t>
      </w:r>
      <w:r>
        <w:rPr>
          <w:spacing w:val="-4"/>
        </w:rPr>
        <w:t xml:space="preserve"> </w:t>
      </w:r>
      <w:r>
        <w:t>пособия</w:t>
      </w:r>
    </w:p>
    <w:p w:rsidR="00644A77" w:rsidRDefault="00644A77" w:rsidP="002C5422">
      <w:pPr>
        <w:pStyle w:val="ListParagraph"/>
        <w:numPr>
          <w:ilvl w:val="0"/>
          <w:numId w:val="7"/>
        </w:numPr>
        <w:tabs>
          <w:tab w:val="left" w:pos="1600"/>
          <w:tab w:val="left" w:pos="2834"/>
          <w:tab w:val="left" w:pos="4959"/>
          <w:tab w:val="left" w:pos="7791"/>
          <w:tab w:val="left" w:pos="9208"/>
        </w:tabs>
        <w:ind w:right="1073" w:firstLine="0"/>
        <w:jc w:val="left"/>
        <w:rPr>
          <w:sz w:val="24"/>
        </w:rPr>
      </w:pPr>
      <w:r>
        <w:rPr>
          <w:sz w:val="24"/>
        </w:rPr>
        <w:t>Словари:</w:t>
      </w:r>
      <w:r>
        <w:rPr>
          <w:sz w:val="24"/>
        </w:rPr>
        <w:tab/>
        <w:t>орфографический,</w:t>
      </w:r>
      <w:r>
        <w:rPr>
          <w:sz w:val="24"/>
        </w:rPr>
        <w:tab/>
        <w:t>словообразовательный,</w:t>
      </w:r>
      <w:r>
        <w:rPr>
          <w:sz w:val="24"/>
        </w:rPr>
        <w:tab/>
        <w:t>толковый</w:t>
      </w:r>
      <w:r>
        <w:rPr>
          <w:sz w:val="24"/>
        </w:rPr>
        <w:tab/>
      </w:r>
      <w:r>
        <w:rPr>
          <w:spacing w:val="-1"/>
          <w:sz w:val="24"/>
        </w:rPr>
        <w:t>(В.Репкин),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морфемный,</w:t>
      </w:r>
      <w:r>
        <w:rPr>
          <w:spacing w:val="-1"/>
          <w:sz w:val="24"/>
        </w:rPr>
        <w:t xml:space="preserve"> </w:t>
      </w:r>
      <w:r>
        <w:rPr>
          <w:sz w:val="24"/>
        </w:rPr>
        <w:t>фразеологизмов</w:t>
      </w:r>
    </w:p>
    <w:p w:rsidR="00644A77" w:rsidRDefault="00644A77" w:rsidP="002C5422">
      <w:pPr>
        <w:pStyle w:val="ListParagraph"/>
        <w:numPr>
          <w:ilvl w:val="0"/>
          <w:numId w:val="7"/>
        </w:numPr>
        <w:tabs>
          <w:tab w:val="left" w:pos="1600"/>
        </w:tabs>
        <w:ind w:right="7048" w:firstLine="0"/>
        <w:jc w:val="left"/>
        <w:rPr>
          <w:sz w:val="24"/>
        </w:rPr>
      </w:pPr>
      <w:r>
        <w:rPr>
          <w:sz w:val="24"/>
        </w:rPr>
        <w:t>Картинный словарь 2 класс</w:t>
      </w:r>
      <w:r>
        <w:rPr>
          <w:spacing w:val="-57"/>
          <w:sz w:val="24"/>
        </w:rPr>
        <w:t xml:space="preserve"> </w:t>
      </w:r>
      <w:r>
        <w:rPr>
          <w:sz w:val="24"/>
        </w:rPr>
        <w:t>3.Картинный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</w:p>
    <w:p w:rsidR="00644A77" w:rsidRDefault="00644A77" w:rsidP="002C5422">
      <w:pPr>
        <w:pStyle w:val="BodyText"/>
        <w:ind w:right="6149"/>
        <w:jc w:val="left"/>
      </w:pPr>
      <w:r>
        <w:t>4.Таблицы по русскому языку 2 класс</w:t>
      </w:r>
      <w:r>
        <w:rPr>
          <w:spacing w:val="-57"/>
        </w:rPr>
        <w:t xml:space="preserve"> </w:t>
      </w:r>
      <w:r>
        <w:t>5.Таблицы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</w:p>
    <w:p w:rsidR="00644A77" w:rsidRDefault="00644A77" w:rsidP="002C5422">
      <w:pPr>
        <w:pStyle w:val="ListParagraph"/>
        <w:numPr>
          <w:ilvl w:val="0"/>
          <w:numId w:val="6"/>
        </w:numPr>
        <w:tabs>
          <w:tab w:val="left" w:pos="1600"/>
        </w:tabs>
        <w:ind w:hanging="182"/>
        <w:jc w:val="left"/>
        <w:rPr>
          <w:sz w:val="24"/>
        </w:rPr>
      </w:pP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</w:p>
    <w:p w:rsidR="00644A77" w:rsidRDefault="00644A77" w:rsidP="002C5422">
      <w:pPr>
        <w:pStyle w:val="ListParagraph"/>
        <w:numPr>
          <w:ilvl w:val="0"/>
          <w:numId w:val="6"/>
        </w:numPr>
        <w:tabs>
          <w:tab w:val="left" w:pos="1669"/>
        </w:tabs>
        <w:ind w:left="1418" w:right="697" w:firstLine="0"/>
        <w:jc w:val="left"/>
        <w:rPr>
          <w:sz w:val="24"/>
        </w:rPr>
      </w:pPr>
      <w:r>
        <w:rPr>
          <w:sz w:val="24"/>
        </w:rPr>
        <w:t>Комплекты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7"/>
          <w:sz w:val="24"/>
        </w:rPr>
        <w:t xml:space="preserve"> </w:t>
      </w:r>
      <w:r>
        <w:rPr>
          <w:sz w:val="24"/>
        </w:rPr>
        <w:t>(наборное</w:t>
      </w:r>
      <w:r>
        <w:rPr>
          <w:spacing w:val="8"/>
          <w:sz w:val="24"/>
        </w:rPr>
        <w:t xml:space="preserve"> </w:t>
      </w:r>
      <w:r>
        <w:rPr>
          <w:sz w:val="24"/>
        </w:rPr>
        <w:t>полотно,</w:t>
      </w:r>
      <w:r>
        <w:rPr>
          <w:spacing w:val="7"/>
          <w:sz w:val="24"/>
        </w:rPr>
        <w:t xml:space="preserve"> </w:t>
      </w:r>
      <w:r>
        <w:rPr>
          <w:sz w:val="24"/>
        </w:rPr>
        <w:t>набор</w:t>
      </w:r>
      <w:r>
        <w:rPr>
          <w:spacing w:val="7"/>
          <w:sz w:val="24"/>
        </w:rPr>
        <w:t xml:space="preserve"> </w:t>
      </w:r>
      <w:r>
        <w:rPr>
          <w:sz w:val="24"/>
        </w:rPr>
        <w:t>букв,</w:t>
      </w:r>
      <w:r>
        <w:rPr>
          <w:spacing w:val="6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букв)</w:t>
      </w:r>
    </w:p>
    <w:p w:rsidR="00644A77" w:rsidRDefault="00644A77" w:rsidP="002C5422">
      <w:pPr>
        <w:pStyle w:val="ListParagraph"/>
        <w:numPr>
          <w:ilvl w:val="0"/>
          <w:numId w:val="6"/>
        </w:numPr>
        <w:tabs>
          <w:tab w:val="left" w:pos="1600"/>
        </w:tabs>
        <w:spacing w:before="1"/>
        <w:ind w:left="1418" w:right="699" w:firstLine="0"/>
        <w:jc w:val="left"/>
        <w:rPr>
          <w:sz w:val="24"/>
        </w:rPr>
      </w:pPr>
      <w:r>
        <w:rPr>
          <w:sz w:val="24"/>
        </w:rPr>
        <w:t>Таблицы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 языку</w:t>
      </w:r>
    </w:p>
    <w:p w:rsidR="00644A77" w:rsidRDefault="00644A77" w:rsidP="002C5422">
      <w:pPr>
        <w:pStyle w:val="ListParagraph"/>
        <w:numPr>
          <w:ilvl w:val="0"/>
          <w:numId w:val="6"/>
        </w:numPr>
        <w:tabs>
          <w:tab w:val="left" w:pos="1600"/>
        </w:tabs>
        <w:ind w:left="1418" w:right="695" w:firstLine="0"/>
        <w:jc w:val="left"/>
        <w:rPr>
          <w:sz w:val="24"/>
        </w:rPr>
      </w:pPr>
      <w:r>
        <w:rPr>
          <w:sz w:val="24"/>
        </w:rPr>
        <w:t>Наборы</w:t>
      </w:r>
      <w:r>
        <w:rPr>
          <w:spacing w:val="14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5"/>
          <w:sz w:val="24"/>
        </w:rPr>
        <w:t xml:space="preserve"> </w:t>
      </w:r>
      <w:r>
        <w:rPr>
          <w:sz w:val="24"/>
        </w:rPr>
        <w:t>(предметных)</w:t>
      </w:r>
      <w:r>
        <w:rPr>
          <w:spacing w:val="13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тематикой,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</w:p>
    <w:p w:rsidR="00644A77" w:rsidRDefault="00644A77" w:rsidP="002C5422">
      <w:pPr>
        <w:pStyle w:val="ListParagraph"/>
        <w:numPr>
          <w:ilvl w:val="0"/>
          <w:numId w:val="6"/>
        </w:numPr>
        <w:tabs>
          <w:tab w:val="left" w:pos="1720"/>
        </w:tabs>
        <w:ind w:left="1418" w:right="696" w:firstLine="0"/>
        <w:jc w:val="left"/>
        <w:rPr>
          <w:sz w:val="24"/>
        </w:rPr>
      </w:pPr>
      <w:r>
        <w:rPr>
          <w:sz w:val="24"/>
        </w:rPr>
        <w:t>Репродукции</w:t>
      </w:r>
      <w:r>
        <w:rPr>
          <w:spacing w:val="9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0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методических пособиях 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 языку</w:t>
      </w:r>
    </w:p>
    <w:p w:rsidR="00644A77" w:rsidRDefault="00644A77" w:rsidP="002C5422">
      <w:pPr>
        <w:pStyle w:val="ListParagraph"/>
        <w:numPr>
          <w:ilvl w:val="0"/>
          <w:numId w:val="6"/>
        </w:numPr>
        <w:tabs>
          <w:tab w:val="left" w:pos="2127"/>
        </w:tabs>
        <w:ind w:left="2126" w:hanging="709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Словарик Бондаренко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УМК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</w:p>
    <w:p w:rsidR="00644A77" w:rsidRDefault="00644A77" w:rsidP="002C5422">
      <w:pPr>
        <w:pStyle w:val="ListParagraph"/>
        <w:numPr>
          <w:ilvl w:val="0"/>
          <w:numId w:val="6"/>
        </w:numPr>
        <w:tabs>
          <w:tab w:val="left" w:pos="2127"/>
        </w:tabs>
        <w:ind w:left="2126" w:hanging="709"/>
        <w:jc w:val="left"/>
        <w:rPr>
          <w:sz w:val="24"/>
        </w:rPr>
      </w:pPr>
      <w:r>
        <w:rPr>
          <w:sz w:val="24"/>
        </w:rPr>
        <w:t>Раздаточный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2,3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УМК 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644A77" w:rsidRDefault="00644A77" w:rsidP="002C5422">
      <w:pPr>
        <w:pStyle w:val="BodyText"/>
        <w:ind w:left="0"/>
        <w:jc w:val="left"/>
      </w:pPr>
    </w:p>
    <w:p w:rsidR="00644A77" w:rsidRDefault="00644A77" w:rsidP="002C5422">
      <w:pPr>
        <w:pStyle w:val="Heading1"/>
        <w:jc w:val="left"/>
      </w:pPr>
      <w:r>
        <w:t>Оборудование</w:t>
      </w:r>
      <w:r>
        <w:rPr>
          <w:spacing w:val="-5"/>
        </w:rPr>
        <w:t xml:space="preserve"> </w:t>
      </w:r>
      <w:r>
        <w:t>кабинетов</w:t>
      </w:r>
    </w:p>
    <w:p w:rsidR="00644A77" w:rsidRDefault="00644A77" w:rsidP="002C5422">
      <w:pPr>
        <w:pStyle w:val="BodyText"/>
        <w:ind w:right="8722"/>
        <w:jc w:val="left"/>
      </w:pPr>
      <w:r>
        <w:t>1.Алфавит</w:t>
      </w:r>
      <w:r>
        <w:rPr>
          <w:spacing w:val="1"/>
        </w:rPr>
        <w:t xml:space="preserve"> </w:t>
      </w:r>
      <w:r>
        <w:t>2.Лента</w:t>
      </w:r>
      <w:r>
        <w:rPr>
          <w:spacing w:val="-12"/>
        </w:rPr>
        <w:t xml:space="preserve"> </w:t>
      </w:r>
      <w:r>
        <w:t>букв</w:t>
      </w:r>
    </w:p>
    <w:p w:rsidR="00644A77" w:rsidRDefault="00644A77" w:rsidP="002C5422">
      <w:pPr>
        <w:pStyle w:val="BodyText"/>
        <w:ind w:right="7150"/>
        <w:jc w:val="left"/>
      </w:pPr>
      <w:r>
        <w:t>3.Плакат «Сиди правильно»</w:t>
      </w:r>
      <w:r>
        <w:rPr>
          <w:spacing w:val="-57"/>
        </w:rPr>
        <w:t xml:space="preserve"> </w:t>
      </w:r>
      <w:r>
        <w:t>4.Магнитная</w:t>
      </w:r>
      <w:r>
        <w:rPr>
          <w:spacing w:val="-1"/>
        </w:rPr>
        <w:t xml:space="preserve"> </w:t>
      </w:r>
      <w:r>
        <w:t>азбука</w:t>
      </w:r>
    </w:p>
    <w:p w:rsidR="00644A77" w:rsidRDefault="00644A77" w:rsidP="002C5422">
      <w:pPr>
        <w:pStyle w:val="ListParagraph"/>
        <w:numPr>
          <w:ilvl w:val="0"/>
          <w:numId w:val="5"/>
        </w:numPr>
        <w:tabs>
          <w:tab w:val="left" w:pos="1600"/>
        </w:tabs>
        <w:ind w:hanging="182"/>
        <w:jc w:val="left"/>
        <w:rPr>
          <w:sz w:val="24"/>
        </w:rPr>
      </w:pPr>
      <w:r>
        <w:rPr>
          <w:sz w:val="24"/>
        </w:rPr>
        <w:t>Наборное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полотно</w:t>
      </w:r>
    </w:p>
    <w:p w:rsidR="00644A77" w:rsidRDefault="00644A77" w:rsidP="002C5422">
      <w:pPr>
        <w:pStyle w:val="ListParagraph"/>
        <w:numPr>
          <w:ilvl w:val="0"/>
          <w:numId w:val="5"/>
        </w:numPr>
        <w:tabs>
          <w:tab w:val="left" w:pos="1600"/>
        </w:tabs>
        <w:ind w:left="1418" w:right="4447" w:firstLine="0"/>
        <w:jc w:val="left"/>
        <w:rPr>
          <w:sz w:val="24"/>
        </w:rPr>
      </w:pPr>
      <w:r>
        <w:rPr>
          <w:sz w:val="24"/>
        </w:rPr>
        <w:t>Набор цифр, букв и знаков с магнитным креплением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7.Классная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касса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-1"/>
          <w:sz w:val="24"/>
        </w:rPr>
        <w:t xml:space="preserve"> </w:t>
      </w:r>
      <w:r>
        <w:rPr>
          <w:sz w:val="24"/>
        </w:rPr>
        <w:t>и слогов</w:t>
      </w:r>
    </w:p>
    <w:p w:rsidR="00644A77" w:rsidRDefault="00644A77" w:rsidP="002C5422">
      <w:pPr>
        <w:pStyle w:val="BodyText"/>
        <w:ind w:right="2058"/>
        <w:jc w:val="left"/>
      </w:pPr>
      <w:r>
        <w:t>8.Классная доска с набором приспособлений для крепления таблиц, картинок</w:t>
      </w:r>
      <w:r>
        <w:rPr>
          <w:spacing w:val="-57"/>
        </w:rPr>
        <w:t xml:space="preserve"> </w:t>
      </w:r>
      <w:r>
        <w:t>9.Мультимедийный</w:t>
      </w:r>
      <w:r>
        <w:rPr>
          <w:spacing w:val="-3"/>
        </w:rPr>
        <w:t xml:space="preserve"> </w:t>
      </w:r>
      <w:r>
        <w:t>проектор</w:t>
      </w:r>
    </w:p>
    <w:p w:rsidR="00644A77" w:rsidRDefault="00644A77" w:rsidP="002C5422">
      <w:pPr>
        <w:pStyle w:val="BodyText"/>
        <w:ind w:right="5014"/>
        <w:jc w:val="left"/>
      </w:pPr>
      <w:r>
        <w:t>10. Экспозиционный экран/Интерактивная доска</w:t>
      </w:r>
      <w:r>
        <w:rPr>
          <w:spacing w:val="-57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</w:t>
      </w:r>
    </w:p>
    <w:p w:rsidR="00644A77" w:rsidRDefault="00644A77" w:rsidP="002C5422">
      <w:pPr>
        <w:pStyle w:val="BodyText"/>
        <w:ind w:right="5990"/>
        <w:jc w:val="left"/>
      </w:pPr>
      <w:r>
        <w:t>Оборудование кабинетов</w:t>
      </w:r>
      <w:r>
        <w:rPr>
          <w:spacing w:val="1"/>
        </w:rPr>
        <w:t xml:space="preserve"> </w:t>
      </w:r>
      <w:r>
        <w:t>Интерактивная доска и проектор- кПроектор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экран-</w:t>
      </w:r>
      <w:r>
        <w:rPr>
          <w:spacing w:val="-1"/>
        </w:rPr>
        <w:t xml:space="preserve"> </w:t>
      </w:r>
      <w:r>
        <w:t>к.</w:t>
      </w:r>
    </w:p>
    <w:p w:rsidR="00644A77" w:rsidRDefault="00644A77" w:rsidP="002C5422">
      <w:pPr>
        <w:pStyle w:val="BodyText"/>
        <w:spacing w:before="1"/>
        <w:ind w:right="7159"/>
        <w:jc w:val="left"/>
      </w:pPr>
      <w:r>
        <w:t>ЖК телевизор-Компьютер/ноутбук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100%</w:t>
      </w:r>
    </w:p>
    <w:p w:rsidR="00644A77" w:rsidRDefault="00644A77" w:rsidP="002C5422">
      <w:pPr>
        <w:pStyle w:val="BodyText"/>
        <w:jc w:val="left"/>
      </w:pPr>
      <w:r>
        <w:t>Принтеры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100%</w:t>
      </w:r>
    </w:p>
    <w:p w:rsidR="00644A77" w:rsidRDefault="00644A77" w:rsidP="002C5422">
      <w:pPr>
        <w:pStyle w:val="BodyText"/>
        <w:ind w:left="0"/>
        <w:jc w:val="left"/>
      </w:pPr>
    </w:p>
    <w:p w:rsidR="00644A77" w:rsidRDefault="00644A77" w:rsidP="002C5422">
      <w:pPr>
        <w:pStyle w:val="Heading1"/>
        <w:jc w:val="left"/>
      </w:pPr>
      <w:r>
        <w:t>Математика</w:t>
      </w:r>
    </w:p>
    <w:p w:rsidR="00644A77" w:rsidRDefault="00644A77" w:rsidP="002C5422">
      <w:pPr>
        <w:pStyle w:val="BodyText"/>
        <w:jc w:val="left"/>
      </w:pPr>
      <w:r>
        <w:t>Печатные</w:t>
      </w:r>
      <w:r>
        <w:rPr>
          <w:spacing w:val="-4"/>
        </w:rPr>
        <w:t xml:space="preserve"> </w:t>
      </w:r>
      <w:r>
        <w:t>пособия</w:t>
      </w:r>
    </w:p>
    <w:p w:rsidR="00644A77" w:rsidRDefault="00644A77" w:rsidP="002C5422">
      <w:pPr>
        <w:pStyle w:val="BodyText"/>
        <w:ind w:right="691"/>
        <w:jc w:val="left"/>
      </w:pPr>
      <w:r>
        <w:t>Моро</w:t>
      </w:r>
      <w:r>
        <w:rPr>
          <w:spacing w:val="25"/>
        </w:rPr>
        <w:t xml:space="preserve"> </w:t>
      </w:r>
      <w:r>
        <w:t>М.И.,</w:t>
      </w:r>
      <w:r>
        <w:rPr>
          <w:spacing w:val="25"/>
        </w:rPr>
        <w:t xml:space="preserve"> </w:t>
      </w:r>
      <w:r>
        <w:t>Волкова</w:t>
      </w:r>
      <w:r>
        <w:rPr>
          <w:spacing w:val="24"/>
        </w:rPr>
        <w:t xml:space="preserve"> </w:t>
      </w:r>
      <w:r>
        <w:t>С.И.,</w:t>
      </w:r>
      <w:r>
        <w:rPr>
          <w:spacing w:val="26"/>
        </w:rPr>
        <w:t xml:space="preserve"> </w:t>
      </w:r>
      <w:r>
        <w:t>Степанова</w:t>
      </w:r>
      <w:r>
        <w:rPr>
          <w:spacing w:val="24"/>
        </w:rPr>
        <w:t xml:space="preserve"> </w:t>
      </w:r>
      <w:r>
        <w:t>С.В.</w:t>
      </w:r>
      <w:r>
        <w:rPr>
          <w:spacing w:val="25"/>
        </w:rPr>
        <w:t xml:space="preserve"> </w:t>
      </w:r>
      <w:r>
        <w:t>Математика.</w:t>
      </w:r>
      <w:r>
        <w:rPr>
          <w:spacing w:val="26"/>
        </w:rPr>
        <w:t xml:space="preserve"> </w:t>
      </w:r>
      <w:r>
        <w:t>Комплект</w:t>
      </w:r>
      <w:r>
        <w:rPr>
          <w:spacing w:val="23"/>
        </w:rPr>
        <w:t xml:space="preserve"> </w:t>
      </w:r>
      <w:r>
        <w:t>таблиц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школы</w:t>
      </w:r>
    </w:p>
    <w:p w:rsidR="00644A77" w:rsidRDefault="00644A77" w:rsidP="002C5422">
      <w:pPr>
        <w:pStyle w:val="BodyText"/>
        <w:jc w:val="left"/>
      </w:pPr>
      <w:r>
        <w:t>Разрезной</w:t>
      </w:r>
      <w:r>
        <w:rPr>
          <w:spacing w:val="-3"/>
        </w:rPr>
        <w:t xml:space="preserve"> </w:t>
      </w:r>
      <w:r>
        <w:t>счётный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</w:p>
    <w:p w:rsidR="00644A77" w:rsidRDefault="00644A77" w:rsidP="002C5422">
      <w:pPr>
        <w:pStyle w:val="BodyText"/>
        <w:jc w:val="left"/>
      </w:pPr>
      <w:r>
        <w:t>Комплект</w:t>
      </w:r>
      <w:r>
        <w:rPr>
          <w:spacing w:val="-3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10».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комплекту</w:t>
      </w:r>
    </w:p>
    <w:p w:rsidR="00644A77" w:rsidRDefault="00644A77" w:rsidP="002C5422">
      <w:pPr>
        <w:pStyle w:val="BodyText"/>
        <w:ind w:left="0"/>
        <w:jc w:val="left"/>
      </w:pPr>
    </w:p>
    <w:p w:rsidR="00644A77" w:rsidRDefault="00644A77" w:rsidP="002C5422">
      <w:pPr>
        <w:pStyle w:val="Heading1"/>
        <w:jc w:val="left"/>
      </w:pPr>
      <w:r>
        <w:t>Оборудование</w:t>
      </w:r>
      <w:r>
        <w:rPr>
          <w:spacing w:val="-5"/>
        </w:rPr>
        <w:t xml:space="preserve"> </w:t>
      </w:r>
      <w:r>
        <w:t>кабинетов</w:t>
      </w:r>
    </w:p>
    <w:p w:rsidR="00644A77" w:rsidRDefault="00644A77" w:rsidP="002C5422">
      <w:pPr>
        <w:pStyle w:val="BodyText"/>
        <w:spacing w:before="1"/>
        <w:jc w:val="left"/>
      </w:pPr>
      <w:r>
        <w:t>Набор</w:t>
      </w:r>
      <w:r>
        <w:rPr>
          <w:spacing w:val="-2"/>
        </w:rPr>
        <w:t xml:space="preserve"> </w:t>
      </w:r>
      <w:r>
        <w:t>цифр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(магнитный)</w:t>
      </w:r>
    </w:p>
    <w:p w:rsidR="00644A77" w:rsidRDefault="00644A77" w:rsidP="002C5422"/>
    <w:p w:rsidR="00644A77" w:rsidRDefault="00644A77" w:rsidP="002C5422">
      <w:pPr>
        <w:pStyle w:val="BodyText"/>
        <w:spacing w:before="73"/>
        <w:ind w:right="4617"/>
        <w:jc w:val="left"/>
      </w:pPr>
      <w:r>
        <w:t>Набор цифр, букв и знаков с магнитным креплением</w:t>
      </w:r>
      <w:r>
        <w:rPr>
          <w:spacing w:val="-57"/>
        </w:rPr>
        <w:t xml:space="preserve"> </w:t>
      </w:r>
      <w:r>
        <w:t>Циферблат</w:t>
      </w:r>
      <w:r>
        <w:rPr>
          <w:spacing w:val="-1"/>
        </w:rPr>
        <w:t xml:space="preserve"> </w:t>
      </w:r>
      <w:r>
        <w:t>часовой</w:t>
      </w:r>
    </w:p>
    <w:p w:rsidR="00644A77" w:rsidRDefault="00644A77" w:rsidP="002C5422">
      <w:pPr>
        <w:pStyle w:val="BodyText"/>
        <w:spacing w:before="1"/>
        <w:ind w:right="5077"/>
        <w:jc w:val="left"/>
      </w:pPr>
      <w:r>
        <w:t>Набор «Части целого на круге» (простые дроби)</w:t>
      </w:r>
      <w:r>
        <w:rPr>
          <w:spacing w:val="-57"/>
        </w:rPr>
        <w:t xml:space="preserve"> </w:t>
      </w:r>
      <w:r>
        <w:t>Весы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разновесами</w:t>
      </w:r>
    </w:p>
    <w:p w:rsidR="00644A77" w:rsidRDefault="00644A77" w:rsidP="002C5422">
      <w:pPr>
        <w:pStyle w:val="BodyText"/>
        <w:ind w:right="3419"/>
        <w:jc w:val="left"/>
      </w:pPr>
      <w:r>
        <w:t>Настенные доски для вывешивания иллюстративного материала</w:t>
      </w:r>
      <w:r>
        <w:rPr>
          <w:spacing w:val="-57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«Доли</w:t>
      </w:r>
      <w:r>
        <w:rPr>
          <w:spacing w:val="-1"/>
        </w:rPr>
        <w:t xml:space="preserve"> </w:t>
      </w:r>
      <w:r>
        <w:t>и дроби»</w:t>
      </w:r>
    </w:p>
    <w:p w:rsidR="00644A77" w:rsidRDefault="00644A77" w:rsidP="002C5422">
      <w:pPr>
        <w:pStyle w:val="BodyText"/>
        <w:jc w:val="left"/>
      </w:pPr>
      <w:r>
        <w:t>Наборы</w:t>
      </w:r>
      <w:r>
        <w:rPr>
          <w:spacing w:val="-3"/>
        </w:rPr>
        <w:t xml:space="preserve"> </w:t>
      </w:r>
      <w:r>
        <w:t>счётных</w:t>
      </w:r>
      <w:r>
        <w:rPr>
          <w:spacing w:val="-2"/>
        </w:rPr>
        <w:t xml:space="preserve"> </w:t>
      </w:r>
      <w:r>
        <w:t>палочек</w:t>
      </w:r>
    </w:p>
    <w:p w:rsidR="00644A77" w:rsidRDefault="00644A77" w:rsidP="002C5422">
      <w:pPr>
        <w:pStyle w:val="BodyText"/>
        <w:ind w:right="6334"/>
        <w:jc w:val="left"/>
      </w:pPr>
      <w:r>
        <w:t>Наборы муляжей овощей и фруктов</w:t>
      </w:r>
      <w:r>
        <w:rPr>
          <w:spacing w:val="-57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предметных картинок</w:t>
      </w:r>
    </w:p>
    <w:p w:rsidR="00644A77" w:rsidRDefault="00644A77" w:rsidP="002C5422">
      <w:pPr>
        <w:pStyle w:val="BodyText"/>
        <w:jc w:val="left"/>
      </w:pPr>
      <w:r>
        <w:t>Наборное</w:t>
      </w:r>
      <w:r>
        <w:rPr>
          <w:spacing w:val="-2"/>
        </w:rPr>
        <w:t xml:space="preserve"> </w:t>
      </w:r>
      <w:r>
        <w:t>полотно</w:t>
      </w:r>
    </w:p>
    <w:p w:rsidR="00644A77" w:rsidRDefault="00644A77" w:rsidP="002C5422">
      <w:pPr>
        <w:pStyle w:val="BodyText"/>
        <w:ind w:right="4293"/>
        <w:jc w:val="left"/>
      </w:pPr>
      <w:r>
        <w:t>Строительный набор, содержащий геометрические тела</w:t>
      </w:r>
      <w:r>
        <w:rPr>
          <w:spacing w:val="-57"/>
        </w:rPr>
        <w:t xml:space="preserve"> </w:t>
      </w:r>
      <w:r>
        <w:t>Демонстрационная оцифрованная линейка</w:t>
      </w:r>
      <w:r>
        <w:rPr>
          <w:spacing w:val="1"/>
        </w:rPr>
        <w:t xml:space="preserve"> </w:t>
      </w:r>
      <w:r>
        <w:t>Демонстрационный чертёжный треугольник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-3"/>
        </w:rPr>
        <w:t xml:space="preserve"> </w:t>
      </w:r>
      <w:r>
        <w:t>циркуль</w:t>
      </w:r>
    </w:p>
    <w:p w:rsidR="00644A77" w:rsidRDefault="00644A77" w:rsidP="002C5422">
      <w:pPr>
        <w:pStyle w:val="BodyText"/>
        <w:spacing w:before="1"/>
        <w:ind w:right="3884"/>
        <w:jc w:val="left"/>
      </w:pPr>
      <w:r>
        <w:t>Наглядное пособие для изучения состава числа (магнитное)</w:t>
      </w:r>
      <w:r>
        <w:rPr>
          <w:spacing w:val="-57"/>
        </w:rPr>
        <w:t xml:space="preserve"> </w:t>
      </w:r>
      <w:r>
        <w:t>Рычажные</w:t>
      </w:r>
      <w:r>
        <w:rPr>
          <w:spacing w:val="-3"/>
        </w:rPr>
        <w:t xml:space="preserve"> </w:t>
      </w:r>
      <w:r>
        <w:t>весы</w:t>
      </w:r>
    </w:p>
    <w:p w:rsidR="00644A77" w:rsidRDefault="00644A77" w:rsidP="002C5422">
      <w:pPr>
        <w:pStyle w:val="BodyText"/>
        <w:spacing w:before="11"/>
        <w:ind w:left="0"/>
        <w:jc w:val="left"/>
        <w:rPr>
          <w:sz w:val="23"/>
        </w:rPr>
      </w:pPr>
    </w:p>
    <w:p w:rsidR="00644A77" w:rsidRDefault="00644A77" w:rsidP="002C5422">
      <w:pPr>
        <w:pStyle w:val="Heading1"/>
        <w:jc w:val="left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644A77" w:rsidRDefault="00644A77" w:rsidP="002C5422">
      <w:pPr>
        <w:pStyle w:val="BodyText"/>
        <w:jc w:val="left"/>
      </w:pPr>
      <w:r>
        <w:t>Печатные</w:t>
      </w:r>
      <w:r>
        <w:rPr>
          <w:spacing w:val="-4"/>
        </w:rPr>
        <w:t xml:space="preserve"> </w:t>
      </w:r>
      <w:r>
        <w:t>пособия</w:t>
      </w:r>
    </w:p>
    <w:p w:rsidR="00644A77" w:rsidRDefault="00644A77" w:rsidP="002C5422">
      <w:pPr>
        <w:pStyle w:val="BodyText"/>
        <w:ind w:right="5644"/>
        <w:jc w:val="left"/>
      </w:pPr>
      <w:r>
        <w:t>Плакаты «Из жизни домашних животных»</w:t>
      </w:r>
      <w:r>
        <w:rPr>
          <w:spacing w:val="-57"/>
        </w:rPr>
        <w:t xml:space="preserve"> </w:t>
      </w:r>
      <w:r>
        <w:t>Плакаты</w:t>
      </w:r>
      <w:r>
        <w:rPr>
          <w:spacing w:val="-1"/>
        </w:rPr>
        <w:t xml:space="preserve"> </w:t>
      </w:r>
      <w:r>
        <w:t>«Растения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нас»</w:t>
      </w:r>
    </w:p>
    <w:p w:rsidR="00644A77" w:rsidRDefault="00644A77" w:rsidP="002C5422">
      <w:pPr>
        <w:pStyle w:val="BodyText"/>
        <w:ind w:right="6526"/>
        <w:jc w:val="left"/>
      </w:pPr>
      <w:r>
        <w:t>Таблицы по природоведению</w:t>
      </w:r>
      <w:r>
        <w:rPr>
          <w:spacing w:val="1"/>
        </w:rPr>
        <w:t xml:space="preserve"> </w:t>
      </w:r>
      <w:r>
        <w:t>План местности и условные знаки</w:t>
      </w:r>
      <w:r>
        <w:rPr>
          <w:spacing w:val="-57"/>
        </w:rPr>
        <w:t xml:space="preserve"> </w:t>
      </w:r>
      <w:r>
        <w:t>Коллекция</w:t>
      </w:r>
      <w:r>
        <w:rPr>
          <w:spacing w:val="-4"/>
        </w:rPr>
        <w:t xml:space="preserve"> </w:t>
      </w:r>
      <w:r>
        <w:t>"Дорожные</w:t>
      </w:r>
      <w:r>
        <w:rPr>
          <w:spacing w:val="-3"/>
        </w:rPr>
        <w:t xml:space="preserve"> </w:t>
      </w:r>
      <w:r>
        <w:t>знаки»</w:t>
      </w:r>
    </w:p>
    <w:p w:rsidR="00644A77" w:rsidRDefault="00644A77" w:rsidP="002C5422">
      <w:pPr>
        <w:pStyle w:val="BodyText"/>
        <w:ind w:right="5218"/>
        <w:jc w:val="left"/>
      </w:pPr>
      <w:r>
        <w:t>Альбом репродукций с картин «Времена года»</w:t>
      </w:r>
      <w:r>
        <w:rPr>
          <w:spacing w:val="-58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демонстрационных</w:t>
      </w:r>
      <w:r>
        <w:rPr>
          <w:spacing w:val="-2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644A77" w:rsidRDefault="00644A77" w:rsidP="002C5422">
      <w:pPr>
        <w:pStyle w:val="BodyText"/>
        <w:spacing w:before="1"/>
        <w:ind w:left="0"/>
        <w:jc w:val="left"/>
      </w:pPr>
    </w:p>
    <w:p w:rsidR="00644A77" w:rsidRDefault="00644A77" w:rsidP="002C5422">
      <w:pPr>
        <w:pStyle w:val="BodyText"/>
        <w:ind w:left="0"/>
        <w:jc w:val="left"/>
      </w:pPr>
    </w:p>
    <w:p w:rsidR="00644A77" w:rsidRDefault="00644A77" w:rsidP="002C5422">
      <w:pPr>
        <w:pStyle w:val="Heading1"/>
        <w:spacing w:before="1"/>
        <w:jc w:val="left"/>
      </w:pPr>
      <w:r>
        <w:t>Музыка</w:t>
      </w:r>
    </w:p>
    <w:p w:rsidR="00644A77" w:rsidRDefault="00644A77" w:rsidP="002C5422">
      <w:pPr>
        <w:pStyle w:val="BodyText"/>
        <w:ind w:right="7571"/>
        <w:jc w:val="left"/>
      </w:pPr>
      <w:r>
        <w:t>Оборудование кабинета</w:t>
      </w:r>
      <w:r>
        <w:rPr>
          <w:spacing w:val="-57"/>
        </w:rPr>
        <w:t xml:space="preserve"> </w:t>
      </w:r>
      <w:r>
        <w:t>Ноутбук</w:t>
      </w:r>
    </w:p>
    <w:p w:rsidR="00644A77" w:rsidRDefault="00644A77" w:rsidP="002C5422">
      <w:pPr>
        <w:pStyle w:val="BodyText"/>
        <w:ind w:right="2314"/>
        <w:jc w:val="left"/>
      </w:pPr>
      <w:r>
        <w:t>Аудиторная доска с набором приспособлений для крепления карт и таблиц</w:t>
      </w:r>
      <w:r>
        <w:rPr>
          <w:spacing w:val="-57"/>
        </w:rPr>
        <w:t xml:space="preserve"> </w:t>
      </w:r>
      <w:r>
        <w:t>Синтезатор</w:t>
      </w:r>
    </w:p>
    <w:p w:rsidR="00644A77" w:rsidRDefault="00644A77" w:rsidP="002C5422">
      <w:pPr>
        <w:pStyle w:val="BodyText"/>
        <w:ind w:left="0"/>
        <w:jc w:val="left"/>
      </w:pPr>
    </w:p>
    <w:p w:rsidR="00644A77" w:rsidRDefault="00644A77" w:rsidP="002C5422">
      <w:pPr>
        <w:pStyle w:val="Heading1"/>
        <w:jc w:val="left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644A77" w:rsidRDefault="00644A77" w:rsidP="002C5422">
      <w:pPr>
        <w:pStyle w:val="BodyText"/>
        <w:jc w:val="left"/>
      </w:pPr>
      <w:r>
        <w:t>Печатные</w:t>
      </w:r>
      <w:r>
        <w:rPr>
          <w:spacing w:val="-5"/>
        </w:rPr>
        <w:t xml:space="preserve"> </w:t>
      </w:r>
      <w:r>
        <w:t>издания</w:t>
      </w:r>
    </w:p>
    <w:p w:rsidR="00644A77" w:rsidRDefault="00644A77" w:rsidP="002C5422">
      <w:pPr>
        <w:pStyle w:val="BodyText"/>
        <w:ind w:right="5964"/>
        <w:jc w:val="left"/>
      </w:pPr>
      <w:r>
        <w:t>Портреты русских художников</w:t>
      </w:r>
      <w:r>
        <w:rPr>
          <w:spacing w:val="1"/>
        </w:rPr>
        <w:t xml:space="preserve"> </w:t>
      </w:r>
      <w:r>
        <w:t>Плакаты «Непобедимая и легендарная»</w:t>
      </w:r>
      <w:r>
        <w:rPr>
          <w:spacing w:val="-57"/>
        </w:rPr>
        <w:t xml:space="preserve"> </w:t>
      </w:r>
      <w:r>
        <w:t>Плакаты</w:t>
      </w:r>
      <w:r>
        <w:rPr>
          <w:spacing w:val="-3"/>
        </w:rPr>
        <w:t xml:space="preserve"> </w:t>
      </w:r>
      <w:r>
        <w:t>«Русская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игрушка»</w:t>
      </w:r>
    </w:p>
    <w:p w:rsidR="00644A77" w:rsidRDefault="00644A77" w:rsidP="002C5422">
      <w:pPr>
        <w:pStyle w:val="BodyText"/>
        <w:spacing w:before="1"/>
        <w:jc w:val="left"/>
      </w:pPr>
      <w:r>
        <w:t>«Времена</w:t>
      </w:r>
      <w:r>
        <w:rPr>
          <w:spacing w:val="-4"/>
        </w:rPr>
        <w:t xml:space="preserve"> </w:t>
      </w:r>
      <w:r>
        <w:t>года»</w:t>
      </w:r>
      <w:r>
        <w:rPr>
          <w:spacing w:val="-2"/>
        </w:rPr>
        <w:t xml:space="preserve"> </w:t>
      </w:r>
      <w:r>
        <w:t>(альбом)</w:t>
      </w:r>
    </w:p>
    <w:p w:rsidR="00644A77" w:rsidRDefault="00644A77" w:rsidP="002C5422">
      <w:pPr>
        <w:pStyle w:val="BodyText"/>
        <w:jc w:val="left"/>
      </w:pPr>
      <w:r>
        <w:t>«Мастера</w:t>
      </w:r>
      <w:r>
        <w:rPr>
          <w:spacing w:val="-3"/>
        </w:rPr>
        <w:t xml:space="preserve"> </w:t>
      </w:r>
      <w:r>
        <w:t>Палеха»</w:t>
      </w:r>
      <w:r>
        <w:rPr>
          <w:spacing w:val="1"/>
        </w:rPr>
        <w:t xml:space="preserve"> </w:t>
      </w:r>
      <w:r>
        <w:t>(альбом)</w:t>
      </w:r>
    </w:p>
    <w:p w:rsidR="00644A77" w:rsidRDefault="00644A77" w:rsidP="002C5422">
      <w:pPr>
        <w:pStyle w:val="BodyText"/>
        <w:jc w:val="left"/>
      </w:pPr>
      <w:r>
        <w:t>«Третьяковская</w:t>
      </w:r>
      <w:r>
        <w:rPr>
          <w:spacing w:val="-3"/>
        </w:rPr>
        <w:t xml:space="preserve"> </w:t>
      </w:r>
      <w:r>
        <w:t>галерея»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выпуск</w:t>
      </w:r>
    </w:p>
    <w:p w:rsidR="00644A77" w:rsidRDefault="00644A77" w:rsidP="002C5422">
      <w:pPr>
        <w:pStyle w:val="BodyText"/>
        <w:jc w:val="left"/>
      </w:pPr>
      <w:r>
        <w:t>«Третьяковская</w:t>
      </w:r>
      <w:r>
        <w:rPr>
          <w:spacing w:val="-3"/>
        </w:rPr>
        <w:t xml:space="preserve"> </w:t>
      </w:r>
      <w:r>
        <w:t>галерея»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выпуск</w:t>
      </w:r>
    </w:p>
    <w:p w:rsidR="00644A77" w:rsidRDefault="00644A77" w:rsidP="002C5422">
      <w:pPr>
        <w:pStyle w:val="BodyText"/>
        <w:jc w:val="left"/>
      </w:pPr>
      <w:r>
        <w:t>«Третьяковская</w:t>
      </w:r>
      <w:r>
        <w:rPr>
          <w:spacing w:val="-3"/>
        </w:rPr>
        <w:t xml:space="preserve"> </w:t>
      </w:r>
      <w:r>
        <w:t>галерея»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выпуск</w:t>
      </w:r>
    </w:p>
    <w:p w:rsidR="00644A77" w:rsidRDefault="00644A77" w:rsidP="002C5422">
      <w:pPr>
        <w:pStyle w:val="BodyText"/>
        <w:jc w:val="left"/>
      </w:pPr>
      <w:r>
        <w:t>«Третьяковская</w:t>
      </w:r>
      <w:r>
        <w:rPr>
          <w:spacing w:val="-3"/>
        </w:rPr>
        <w:t xml:space="preserve"> </w:t>
      </w:r>
      <w:r>
        <w:t>галерея»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выпуск</w:t>
      </w:r>
    </w:p>
    <w:p w:rsidR="00644A77" w:rsidRDefault="00644A77" w:rsidP="002C5422">
      <w:pPr>
        <w:pStyle w:val="BodyText"/>
        <w:jc w:val="left"/>
      </w:pPr>
      <w:r>
        <w:t>Альбом</w:t>
      </w:r>
      <w:r>
        <w:rPr>
          <w:spacing w:val="-3"/>
        </w:rPr>
        <w:t xml:space="preserve"> </w:t>
      </w:r>
      <w:r>
        <w:t>репродукций</w:t>
      </w:r>
      <w:r>
        <w:rPr>
          <w:spacing w:val="-5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(выпуск№4)</w:t>
      </w:r>
    </w:p>
    <w:p w:rsidR="00644A77" w:rsidRDefault="00644A77" w:rsidP="002C5422">
      <w:pPr>
        <w:pStyle w:val="BodyText"/>
        <w:ind w:left="0"/>
        <w:jc w:val="left"/>
      </w:pPr>
    </w:p>
    <w:p w:rsidR="00644A77" w:rsidRDefault="00644A77" w:rsidP="002C5422">
      <w:pPr>
        <w:pStyle w:val="Heading1"/>
        <w:jc w:val="left"/>
      </w:pPr>
      <w:r>
        <w:t>Технология</w:t>
      </w:r>
    </w:p>
    <w:p w:rsidR="00644A77" w:rsidRDefault="00644A77" w:rsidP="002C5422">
      <w:pPr>
        <w:pStyle w:val="BodyText"/>
        <w:jc w:val="left"/>
      </w:pPr>
      <w:r>
        <w:t>Оборудование</w:t>
      </w:r>
      <w:r>
        <w:rPr>
          <w:spacing w:val="-7"/>
        </w:rPr>
        <w:t xml:space="preserve"> </w:t>
      </w:r>
      <w:r>
        <w:t>кабинетов</w:t>
      </w:r>
    </w:p>
    <w:p w:rsidR="00644A77" w:rsidRDefault="00644A77" w:rsidP="002C5422">
      <w:pPr>
        <w:pStyle w:val="BodyText"/>
        <w:ind w:right="4877"/>
        <w:jc w:val="left"/>
      </w:pPr>
      <w:r>
        <w:t>Коллекция «Хлопок и продукты его переработки»</w:t>
      </w:r>
      <w:r>
        <w:rPr>
          <w:spacing w:val="-57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«Технология</w:t>
      </w:r>
      <w:r>
        <w:rPr>
          <w:spacing w:val="-1"/>
        </w:rPr>
        <w:t xml:space="preserve"> </w:t>
      </w:r>
      <w:r>
        <w:t>обработки ткани»</w:t>
      </w:r>
    </w:p>
    <w:p w:rsidR="00644A77" w:rsidRDefault="00644A77" w:rsidP="002C5422">
      <w:pPr>
        <w:pStyle w:val="BodyText"/>
        <w:ind w:right="4463"/>
        <w:jc w:val="left"/>
      </w:pPr>
      <w:r>
        <w:t>Коллекция «Технология обработки бумаги и картона»</w:t>
      </w:r>
      <w:r>
        <w:rPr>
          <w:spacing w:val="-57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образцов бумаги и</w:t>
      </w:r>
      <w:r>
        <w:rPr>
          <w:spacing w:val="-1"/>
        </w:rPr>
        <w:t xml:space="preserve"> </w:t>
      </w:r>
      <w:r>
        <w:t>картона</w:t>
      </w:r>
    </w:p>
    <w:p w:rsidR="00644A77" w:rsidRDefault="00644A77" w:rsidP="002C5422">
      <w:pPr>
        <w:pStyle w:val="BodyText"/>
        <w:jc w:val="left"/>
      </w:pPr>
      <w:r>
        <w:t>Коллекция</w:t>
      </w:r>
      <w:r>
        <w:rPr>
          <w:spacing w:val="-4"/>
        </w:rPr>
        <w:t xml:space="preserve"> </w:t>
      </w:r>
      <w:r>
        <w:t>строительных</w:t>
      </w:r>
      <w:r>
        <w:rPr>
          <w:spacing w:val="-4"/>
        </w:rPr>
        <w:t xml:space="preserve"> </w:t>
      </w:r>
      <w:r>
        <w:t>материалов</w:t>
      </w:r>
    </w:p>
    <w:p w:rsidR="00644A77" w:rsidRDefault="00644A77" w:rsidP="002C5422">
      <w:pPr>
        <w:pStyle w:val="BodyText"/>
        <w:ind w:right="3603"/>
        <w:jc w:val="left"/>
      </w:pPr>
      <w:r>
        <w:t>Материал раздаточный к коллекции строительных материалов</w:t>
      </w:r>
      <w:r>
        <w:rPr>
          <w:spacing w:val="-57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муляжей овощей, грибов</w:t>
      </w:r>
    </w:p>
    <w:p w:rsidR="00644A77" w:rsidRDefault="00644A77" w:rsidP="002C5422">
      <w:pPr>
        <w:pStyle w:val="BodyText"/>
        <w:ind w:left="0"/>
        <w:jc w:val="left"/>
      </w:pPr>
    </w:p>
    <w:p w:rsidR="00644A77" w:rsidRDefault="00644A77" w:rsidP="002C5422">
      <w:pPr>
        <w:pStyle w:val="BodyText"/>
        <w:ind w:right="689" w:firstLine="707"/>
      </w:pPr>
      <w:r>
        <w:t>Санитарно-гигиенические условия соответствуют нормам СанПин 2.42.1178-02: 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этаже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санузлы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девочек); непосредственно в классных кабинетах имеется раковина для умывания. Для</w:t>
      </w:r>
      <w:r>
        <w:rPr>
          <w:spacing w:val="1"/>
        </w:rPr>
        <w:t xml:space="preserve"> </w:t>
      </w:r>
      <w:r>
        <w:t>учащихся обеспечены</w:t>
      </w:r>
      <w:r>
        <w:rPr>
          <w:spacing w:val="1"/>
        </w:rPr>
        <w:t xml:space="preserve"> </w:t>
      </w:r>
      <w:r>
        <w:t>санитарно-бытовые нормы: гардероб</w:t>
      </w:r>
      <w:r>
        <w:rPr>
          <w:spacing w:val="1"/>
        </w:rPr>
        <w:t xml:space="preserve"> </w:t>
      </w:r>
      <w:r>
        <w:t>для учащихся 1-4 классов,</w:t>
      </w:r>
      <w:r>
        <w:rPr>
          <w:spacing w:val="1"/>
        </w:rPr>
        <w:t xml:space="preserve"> </w:t>
      </w:r>
      <w:r>
        <w:t>имеется 3 туалета. Занятия музыкой и английским языком проходят в соответствующих</w:t>
      </w:r>
      <w:r>
        <w:rPr>
          <w:spacing w:val="1"/>
        </w:rPr>
        <w:t xml:space="preserve"> </w:t>
      </w:r>
      <w:r>
        <w:t>кабинетах. Имеется возможность проведения уроков технологии в компьютерном классе.</w:t>
      </w:r>
      <w:r>
        <w:rPr>
          <w:spacing w:val="1"/>
        </w:rPr>
        <w:t xml:space="preserve"> </w:t>
      </w:r>
      <w:r>
        <w:t>Уроки физкультуры проводятся в спортивном зале школы, в летний период – на стадионе.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возрастными особенностями.</w:t>
      </w:r>
    </w:p>
    <w:p w:rsidR="00644A77" w:rsidRDefault="00644A77" w:rsidP="002C5422">
      <w:pPr>
        <w:pStyle w:val="BodyText"/>
        <w:spacing w:before="1"/>
        <w:ind w:right="695" w:firstLine="70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СанПиНов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необходимого набора зон (для осуществления образовательной деятельности, активной</w:t>
      </w:r>
      <w:r>
        <w:rPr>
          <w:spacing w:val="1"/>
        </w:rPr>
        <w:t xml:space="preserve"> </w:t>
      </w:r>
      <w:r>
        <w:t>деятельности и отдыха, хозяйственной деятельности, организации питания), их площади,</w:t>
      </w:r>
      <w:r>
        <w:rPr>
          <w:spacing w:val="1"/>
        </w:rPr>
        <w:t xml:space="preserve"> </w:t>
      </w:r>
      <w:r>
        <w:t>освещённость, воздушно-тепловой режим, обеспечивающие безопасность и комфортность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644A77" w:rsidRDefault="00644A77" w:rsidP="002C5422">
      <w:pPr>
        <w:pStyle w:val="BodyText"/>
        <w:ind w:left="2126"/>
      </w:pPr>
      <w:r>
        <w:t>Комплектование</w:t>
      </w:r>
      <w:r>
        <w:rPr>
          <w:spacing w:val="-3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учётом: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23"/>
        </w:tabs>
        <w:ind w:right="696" w:firstLine="0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59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559"/>
        </w:tabs>
        <w:ind w:left="1558" w:hanging="141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достаточности;</w:t>
      </w:r>
    </w:p>
    <w:p w:rsidR="00644A77" w:rsidRDefault="00644A77" w:rsidP="002C5422">
      <w:pPr>
        <w:rPr>
          <w:sz w:val="24"/>
        </w:rPr>
      </w:pP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43"/>
        </w:tabs>
        <w:spacing w:before="73"/>
        <w:ind w:right="697" w:firstLine="0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644A77" w:rsidRDefault="00644A77" w:rsidP="002C5422">
      <w:pPr>
        <w:pStyle w:val="BodyText"/>
        <w:spacing w:before="1"/>
        <w:ind w:right="693" w:firstLine="707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работникам: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98"/>
        </w:tabs>
        <w:ind w:right="692" w:firstLine="0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 открытость и привлекательность для обучающихся,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 общества, 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566"/>
        </w:tabs>
        <w:ind w:right="697" w:firstLine="0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социального 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44A77" w:rsidRDefault="00644A77" w:rsidP="002C5422"/>
    <w:p w:rsidR="00644A77" w:rsidRDefault="00644A77" w:rsidP="002C5422">
      <w:pPr>
        <w:pStyle w:val="Heading1"/>
        <w:ind w:left="2290"/>
        <w:jc w:val="left"/>
      </w:pPr>
      <w:r>
        <w:t>3.3.6.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644A77" w:rsidRDefault="00644A77" w:rsidP="002C5422">
      <w:pPr>
        <w:pStyle w:val="BodyText"/>
        <w:spacing w:before="3"/>
        <w:ind w:left="0"/>
        <w:jc w:val="left"/>
        <w:rPr>
          <w:b/>
          <w:sz w:val="29"/>
        </w:rPr>
      </w:pPr>
    </w:p>
    <w:p w:rsidR="00644A77" w:rsidRDefault="00644A77" w:rsidP="002C5422">
      <w:pPr>
        <w:pStyle w:val="BodyText"/>
        <w:ind w:right="693" w:firstLine="707"/>
      </w:pPr>
      <w:r>
        <w:rPr>
          <w:w w:val="115"/>
        </w:rPr>
        <w:t>Интегративным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результатом</w:t>
      </w:r>
      <w:r>
        <w:rPr>
          <w:spacing w:val="1"/>
          <w:w w:val="115"/>
        </w:rPr>
        <w:t xml:space="preserve"> </w:t>
      </w:r>
      <w:r>
        <w:rPr>
          <w:w w:val="115"/>
        </w:rPr>
        <w:t>выполнения</w:t>
      </w:r>
      <w:r>
        <w:rPr>
          <w:spacing w:val="1"/>
          <w:w w:val="115"/>
        </w:rPr>
        <w:t xml:space="preserve"> </w:t>
      </w:r>
      <w:r>
        <w:rPr>
          <w:w w:val="115"/>
        </w:rPr>
        <w:t>требований</w:t>
      </w:r>
      <w:r>
        <w:rPr>
          <w:spacing w:val="1"/>
          <w:w w:val="115"/>
        </w:rPr>
        <w:t xml:space="preserve"> </w:t>
      </w:r>
      <w:r>
        <w:rPr>
          <w:w w:val="115"/>
        </w:rPr>
        <w:t>к</w:t>
      </w:r>
      <w:r>
        <w:rPr>
          <w:spacing w:val="1"/>
          <w:w w:val="115"/>
        </w:rPr>
        <w:t xml:space="preserve"> </w:t>
      </w:r>
      <w:r>
        <w:rPr>
          <w:w w:val="115"/>
        </w:rPr>
        <w:t>условиям</w:t>
      </w:r>
      <w:r>
        <w:rPr>
          <w:spacing w:val="1"/>
          <w:w w:val="115"/>
        </w:rPr>
        <w:t xml:space="preserve"> </w:t>
      </w:r>
      <w:r>
        <w:rPr>
          <w:w w:val="115"/>
        </w:rPr>
        <w:t>реализации ООП НОО МАОУ СОШ №1 должно быть создание и поддержание</w:t>
      </w:r>
      <w:r>
        <w:rPr>
          <w:spacing w:val="-66"/>
          <w:w w:val="115"/>
        </w:rPr>
        <w:t xml:space="preserve"> </w:t>
      </w:r>
      <w:r>
        <w:rPr>
          <w:w w:val="115"/>
        </w:rPr>
        <w:t>комфортной</w:t>
      </w:r>
      <w:r>
        <w:rPr>
          <w:spacing w:val="1"/>
          <w:w w:val="115"/>
        </w:rPr>
        <w:t xml:space="preserve"> </w:t>
      </w:r>
      <w:r>
        <w:rPr>
          <w:w w:val="115"/>
        </w:rPr>
        <w:t>развивающей</w:t>
      </w:r>
      <w:r>
        <w:rPr>
          <w:spacing w:val="1"/>
          <w:w w:val="115"/>
        </w:rPr>
        <w:t xml:space="preserve"> </w:t>
      </w:r>
      <w:r>
        <w:rPr>
          <w:w w:val="115"/>
        </w:rPr>
        <w:t>образовательной</w:t>
      </w:r>
      <w:r>
        <w:rPr>
          <w:spacing w:val="1"/>
          <w:w w:val="115"/>
        </w:rPr>
        <w:t xml:space="preserve"> </w:t>
      </w:r>
      <w:r>
        <w:rPr>
          <w:w w:val="115"/>
        </w:rPr>
        <w:t>среды,</w:t>
      </w:r>
      <w:r>
        <w:rPr>
          <w:spacing w:val="1"/>
          <w:w w:val="115"/>
        </w:rPr>
        <w:t xml:space="preserve"> </w:t>
      </w:r>
      <w:r>
        <w:rPr>
          <w:w w:val="115"/>
        </w:rPr>
        <w:t>адекватной</w:t>
      </w:r>
      <w:r>
        <w:rPr>
          <w:spacing w:val="1"/>
          <w:w w:val="115"/>
        </w:rPr>
        <w:t xml:space="preserve"> </w:t>
      </w:r>
      <w:r>
        <w:rPr>
          <w:w w:val="115"/>
        </w:rPr>
        <w:t>задачам</w:t>
      </w:r>
      <w:r>
        <w:rPr>
          <w:spacing w:val="1"/>
          <w:w w:val="115"/>
        </w:rPr>
        <w:t xml:space="preserve"> </w:t>
      </w:r>
      <w:r>
        <w:rPr>
          <w:w w:val="115"/>
        </w:rPr>
        <w:t>достижения личностного, социального, познавательного (интеллектуального),</w:t>
      </w:r>
      <w:r>
        <w:rPr>
          <w:spacing w:val="1"/>
          <w:w w:val="115"/>
        </w:rPr>
        <w:t xml:space="preserve"> </w:t>
      </w:r>
      <w:r>
        <w:rPr>
          <w:w w:val="115"/>
        </w:rPr>
        <w:t>коммуникативного,</w:t>
      </w:r>
      <w:r>
        <w:rPr>
          <w:spacing w:val="1"/>
          <w:w w:val="115"/>
        </w:rPr>
        <w:t xml:space="preserve"> </w:t>
      </w:r>
      <w:r>
        <w:rPr>
          <w:w w:val="115"/>
        </w:rPr>
        <w:t>эстетического,</w:t>
      </w:r>
      <w:r>
        <w:rPr>
          <w:spacing w:val="1"/>
          <w:w w:val="115"/>
        </w:rPr>
        <w:t xml:space="preserve"> </w:t>
      </w:r>
      <w:r>
        <w:rPr>
          <w:w w:val="115"/>
        </w:rPr>
        <w:t>физического,</w:t>
      </w:r>
      <w:r>
        <w:rPr>
          <w:spacing w:val="1"/>
          <w:w w:val="115"/>
        </w:rPr>
        <w:t xml:space="preserve"> </w:t>
      </w:r>
      <w:r>
        <w:rPr>
          <w:w w:val="115"/>
        </w:rPr>
        <w:t>трудового</w:t>
      </w:r>
      <w:r>
        <w:rPr>
          <w:spacing w:val="1"/>
          <w:w w:val="115"/>
        </w:rPr>
        <w:t xml:space="preserve"> </w:t>
      </w:r>
      <w:r>
        <w:rPr>
          <w:w w:val="115"/>
        </w:rPr>
        <w:t>развития</w:t>
      </w:r>
      <w:r>
        <w:rPr>
          <w:spacing w:val="1"/>
          <w:w w:val="115"/>
        </w:rPr>
        <w:t xml:space="preserve"> </w:t>
      </w:r>
      <w:r>
        <w:rPr>
          <w:w w:val="115"/>
        </w:rPr>
        <w:t>обучающихся.</w:t>
      </w:r>
    </w:p>
    <w:p w:rsidR="00644A77" w:rsidRDefault="00644A77" w:rsidP="002C5422">
      <w:pPr>
        <w:pStyle w:val="BodyText"/>
        <w:ind w:right="691" w:firstLine="707"/>
        <w:jc w:val="left"/>
      </w:pPr>
      <w:r>
        <w:rPr>
          <w:w w:val="115"/>
        </w:rPr>
        <w:t>Созданные</w:t>
      </w:r>
      <w:r>
        <w:rPr>
          <w:spacing w:val="38"/>
          <w:w w:val="115"/>
        </w:rPr>
        <w:t xml:space="preserve"> </w:t>
      </w:r>
      <w:r>
        <w:rPr>
          <w:w w:val="115"/>
        </w:rPr>
        <w:t>в</w:t>
      </w:r>
      <w:r>
        <w:rPr>
          <w:spacing w:val="39"/>
          <w:w w:val="115"/>
        </w:rPr>
        <w:t xml:space="preserve"> </w:t>
      </w:r>
      <w:r>
        <w:rPr>
          <w:w w:val="115"/>
        </w:rPr>
        <w:t>МАОУ</w:t>
      </w:r>
      <w:r>
        <w:rPr>
          <w:spacing w:val="40"/>
          <w:w w:val="115"/>
        </w:rPr>
        <w:t xml:space="preserve"> </w:t>
      </w:r>
      <w:r>
        <w:rPr>
          <w:w w:val="115"/>
        </w:rPr>
        <w:t>СОШ</w:t>
      </w:r>
      <w:r>
        <w:rPr>
          <w:spacing w:val="40"/>
          <w:w w:val="115"/>
        </w:rPr>
        <w:t xml:space="preserve"> </w:t>
      </w:r>
      <w:r>
        <w:rPr>
          <w:w w:val="115"/>
        </w:rPr>
        <w:t>№1,</w:t>
      </w:r>
      <w:r>
        <w:rPr>
          <w:spacing w:val="38"/>
          <w:w w:val="115"/>
        </w:rPr>
        <w:t xml:space="preserve"> </w:t>
      </w:r>
      <w:r>
        <w:rPr>
          <w:w w:val="115"/>
        </w:rPr>
        <w:t>реализующей</w:t>
      </w:r>
      <w:r>
        <w:rPr>
          <w:spacing w:val="40"/>
          <w:w w:val="115"/>
        </w:rPr>
        <w:t xml:space="preserve"> </w:t>
      </w:r>
      <w:r>
        <w:rPr>
          <w:w w:val="115"/>
        </w:rPr>
        <w:t>ООП</w:t>
      </w:r>
      <w:r>
        <w:rPr>
          <w:spacing w:val="39"/>
          <w:w w:val="115"/>
        </w:rPr>
        <w:t xml:space="preserve"> </w:t>
      </w:r>
      <w:r>
        <w:rPr>
          <w:w w:val="115"/>
        </w:rPr>
        <w:t>НОО,</w:t>
      </w:r>
      <w:r>
        <w:rPr>
          <w:spacing w:val="40"/>
          <w:w w:val="115"/>
        </w:rPr>
        <w:t xml:space="preserve"> </w:t>
      </w:r>
      <w:r>
        <w:rPr>
          <w:w w:val="115"/>
        </w:rPr>
        <w:t>условия</w:t>
      </w:r>
      <w:r>
        <w:rPr>
          <w:spacing w:val="-66"/>
          <w:w w:val="115"/>
        </w:rPr>
        <w:t xml:space="preserve"> </w:t>
      </w:r>
      <w:r>
        <w:rPr>
          <w:w w:val="115"/>
        </w:rPr>
        <w:t>должны: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580"/>
        </w:tabs>
        <w:ind w:left="1579" w:hanging="162"/>
        <w:jc w:val="left"/>
        <w:rPr>
          <w:sz w:val="24"/>
        </w:rPr>
      </w:pPr>
      <w:r>
        <w:rPr>
          <w:w w:val="115"/>
          <w:sz w:val="24"/>
        </w:rPr>
        <w:t>соответствовать</w:t>
      </w:r>
      <w:r>
        <w:rPr>
          <w:spacing w:val="-7"/>
          <w:w w:val="115"/>
          <w:sz w:val="24"/>
        </w:rPr>
        <w:t xml:space="preserve"> </w:t>
      </w:r>
      <w:r>
        <w:rPr>
          <w:w w:val="115"/>
          <w:sz w:val="24"/>
        </w:rPr>
        <w:t>требованиям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ФГОС;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21"/>
        </w:tabs>
        <w:ind w:right="701" w:firstLine="0"/>
        <w:jc w:val="left"/>
        <w:rPr>
          <w:sz w:val="24"/>
        </w:rPr>
      </w:pPr>
      <w:r>
        <w:rPr>
          <w:w w:val="115"/>
          <w:sz w:val="24"/>
        </w:rPr>
        <w:t>гарантировать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сохранность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укрепление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физического,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психологического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-66"/>
          <w:w w:val="115"/>
          <w:sz w:val="24"/>
        </w:rPr>
        <w:t xml:space="preserve"> </w:t>
      </w:r>
      <w:r>
        <w:rPr>
          <w:w w:val="115"/>
          <w:sz w:val="24"/>
        </w:rPr>
        <w:t>социального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здоровья обучающихся;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789"/>
          <w:tab w:val="left" w:pos="3643"/>
          <w:tab w:val="left" w:pos="5322"/>
          <w:tab w:val="left" w:pos="6194"/>
          <w:tab w:val="left" w:pos="7069"/>
          <w:tab w:val="left" w:pos="7493"/>
          <w:tab w:val="left" w:pos="9170"/>
        </w:tabs>
        <w:ind w:right="690" w:firstLine="0"/>
        <w:jc w:val="left"/>
        <w:rPr>
          <w:sz w:val="24"/>
        </w:rPr>
      </w:pPr>
      <w:r>
        <w:rPr>
          <w:w w:val="115"/>
          <w:sz w:val="24"/>
        </w:rPr>
        <w:t>обеспечивать</w:t>
      </w:r>
      <w:r>
        <w:rPr>
          <w:w w:val="115"/>
          <w:sz w:val="24"/>
        </w:rPr>
        <w:tab/>
        <w:t>реализацию</w:t>
      </w:r>
      <w:r>
        <w:rPr>
          <w:w w:val="115"/>
          <w:sz w:val="24"/>
        </w:rPr>
        <w:tab/>
        <w:t>ООП</w:t>
      </w:r>
      <w:r>
        <w:rPr>
          <w:w w:val="115"/>
          <w:sz w:val="24"/>
        </w:rPr>
        <w:tab/>
        <w:t>НОО</w:t>
      </w:r>
      <w:r>
        <w:rPr>
          <w:w w:val="115"/>
          <w:sz w:val="24"/>
        </w:rPr>
        <w:tab/>
        <w:t>и</w:t>
      </w:r>
      <w:r>
        <w:rPr>
          <w:w w:val="115"/>
          <w:sz w:val="24"/>
        </w:rPr>
        <w:tab/>
        <w:t>достижение</w:t>
      </w:r>
      <w:r>
        <w:rPr>
          <w:w w:val="115"/>
          <w:sz w:val="24"/>
        </w:rPr>
        <w:tab/>
        <w:t>планируемых</w:t>
      </w:r>
      <w:r>
        <w:rPr>
          <w:spacing w:val="-66"/>
          <w:w w:val="115"/>
          <w:sz w:val="24"/>
        </w:rPr>
        <w:t xml:space="preserve"> </w:t>
      </w:r>
      <w:r>
        <w:rPr>
          <w:w w:val="115"/>
          <w:sz w:val="24"/>
        </w:rPr>
        <w:t>результатов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ее освоения;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16"/>
        </w:tabs>
        <w:spacing w:before="1"/>
        <w:ind w:right="693" w:firstLine="0"/>
        <w:jc w:val="left"/>
        <w:rPr>
          <w:sz w:val="24"/>
        </w:rPr>
      </w:pPr>
      <w:r>
        <w:rPr>
          <w:w w:val="115"/>
          <w:sz w:val="24"/>
        </w:rPr>
        <w:t>учитывать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особенности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МАОУ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СОШ</w:t>
      </w:r>
      <w:r>
        <w:rPr>
          <w:spacing w:val="30"/>
          <w:w w:val="115"/>
          <w:sz w:val="24"/>
        </w:rPr>
        <w:t xml:space="preserve"> №</w:t>
      </w:r>
      <w:r>
        <w:rPr>
          <w:w w:val="115"/>
          <w:sz w:val="24"/>
        </w:rPr>
        <w:t>1,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его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организационную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структуру,</w:t>
      </w:r>
      <w:r>
        <w:rPr>
          <w:spacing w:val="-66"/>
          <w:w w:val="115"/>
          <w:sz w:val="24"/>
        </w:rPr>
        <w:t xml:space="preserve"> </w:t>
      </w:r>
      <w:r>
        <w:rPr>
          <w:w w:val="115"/>
          <w:sz w:val="24"/>
        </w:rPr>
        <w:t>запросы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участников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образовательной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деятельности;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76"/>
        </w:tabs>
        <w:ind w:right="699" w:firstLine="0"/>
        <w:jc w:val="left"/>
        <w:rPr>
          <w:sz w:val="24"/>
        </w:rPr>
      </w:pPr>
      <w:r>
        <w:rPr>
          <w:w w:val="115"/>
          <w:sz w:val="24"/>
        </w:rPr>
        <w:t>предоставлять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возможность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взаимодействия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с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социальными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партнерами,</w:t>
      </w:r>
      <w:r>
        <w:rPr>
          <w:spacing w:val="-66"/>
          <w:w w:val="115"/>
          <w:sz w:val="24"/>
        </w:rPr>
        <w:t xml:space="preserve"> </w:t>
      </w:r>
      <w:r>
        <w:rPr>
          <w:w w:val="115"/>
          <w:sz w:val="24"/>
        </w:rPr>
        <w:t>использования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ресурсов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социума.</w:t>
      </w:r>
    </w:p>
    <w:p w:rsidR="00644A77" w:rsidRDefault="00644A77" w:rsidP="002C5422">
      <w:pPr>
        <w:pStyle w:val="BodyText"/>
        <w:ind w:right="697" w:firstLine="707"/>
      </w:pPr>
      <w:r>
        <w:rPr>
          <w:w w:val="115"/>
        </w:rPr>
        <w:t>Описание системы условий реализации ООП НОО МАОУ</w:t>
      </w:r>
      <w:r>
        <w:rPr>
          <w:spacing w:val="1"/>
          <w:w w:val="115"/>
        </w:rPr>
        <w:t xml:space="preserve"> </w:t>
      </w:r>
      <w:r>
        <w:rPr>
          <w:w w:val="115"/>
        </w:rPr>
        <w:t>СОШ</w:t>
      </w:r>
      <w:r>
        <w:rPr>
          <w:spacing w:val="1"/>
          <w:w w:val="115"/>
        </w:rPr>
        <w:t xml:space="preserve"> </w:t>
      </w:r>
      <w:r>
        <w:rPr>
          <w:w w:val="115"/>
        </w:rPr>
        <w:t>№1</w:t>
      </w:r>
      <w:r>
        <w:rPr>
          <w:spacing w:val="1"/>
          <w:w w:val="115"/>
        </w:rPr>
        <w:t xml:space="preserve"> </w:t>
      </w:r>
      <w:r>
        <w:rPr>
          <w:w w:val="115"/>
        </w:rPr>
        <w:t>базируется</w:t>
      </w:r>
      <w:r>
        <w:rPr>
          <w:spacing w:val="1"/>
          <w:w w:val="115"/>
        </w:rPr>
        <w:t xml:space="preserve"> </w:t>
      </w:r>
      <w:r>
        <w:rPr>
          <w:w w:val="115"/>
        </w:rPr>
        <w:t>на</w:t>
      </w:r>
      <w:r>
        <w:rPr>
          <w:spacing w:val="1"/>
          <w:w w:val="115"/>
        </w:rPr>
        <w:t xml:space="preserve"> </w:t>
      </w:r>
      <w:r>
        <w:rPr>
          <w:w w:val="115"/>
        </w:rPr>
        <w:t>результатах</w:t>
      </w:r>
      <w:r>
        <w:rPr>
          <w:spacing w:val="1"/>
          <w:w w:val="115"/>
        </w:rPr>
        <w:t xml:space="preserve"> </w:t>
      </w:r>
      <w:r>
        <w:rPr>
          <w:w w:val="115"/>
        </w:rPr>
        <w:t>проведенной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ходе</w:t>
      </w:r>
      <w:r>
        <w:rPr>
          <w:spacing w:val="1"/>
          <w:w w:val="115"/>
        </w:rPr>
        <w:t xml:space="preserve"> </w:t>
      </w:r>
      <w:r>
        <w:rPr>
          <w:w w:val="115"/>
        </w:rPr>
        <w:t>разработки</w:t>
      </w:r>
      <w:r>
        <w:rPr>
          <w:spacing w:val="1"/>
          <w:w w:val="115"/>
        </w:rPr>
        <w:t xml:space="preserve"> </w:t>
      </w:r>
      <w:r>
        <w:rPr>
          <w:w w:val="115"/>
        </w:rPr>
        <w:t>программы</w:t>
      </w:r>
      <w:r>
        <w:rPr>
          <w:spacing w:val="1"/>
          <w:w w:val="115"/>
        </w:rPr>
        <w:t xml:space="preserve"> </w:t>
      </w:r>
      <w:r>
        <w:rPr>
          <w:w w:val="115"/>
        </w:rPr>
        <w:t>комплексной</w:t>
      </w:r>
      <w:r>
        <w:rPr>
          <w:spacing w:val="1"/>
          <w:w w:val="115"/>
        </w:rPr>
        <w:t xml:space="preserve"> </w:t>
      </w:r>
      <w:r>
        <w:rPr>
          <w:w w:val="115"/>
        </w:rPr>
        <w:t>аналитико­обобщающей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прогностической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работы,</w:t>
      </w:r>
      <w:r>
        <w:rPr>
          <w:spacing w:val="1"/>
          <w:w w:val="115"/>
        </w:rPr>
        <w:t xml:space="preserve"> </w:t>
      </w:r>
      <w:r>
        <w:rPr>
          <w:w w:val="115"/>
        </w:rPr>
        <w:t>включающей: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67"/>
        </w:tabs>
        <w:ind w:right="696" w:firstLine="0"/>
        <w:rPr>
          <w:sz w:val="24"/>
        </w:rPr>
      </w:pPr>
      <w:r>
        <w:rPr>
          <w:w w:val="115"/>
          <w:sz w:val="24"/>
        </w:rPr>
        <w:t>анализ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имеющихся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МАОУ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СОШ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№1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условий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ресурсов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реализации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основной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образовательной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программы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начального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общего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образования;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02"/>
        </w:tabs>
        <w:ind w:right="688" w:firstLine="0"/>
        <w:rPr>
          <w:sz w:val="24"/>
        </w:rPr>
      </w:pPr>
      <w:r>
        <w:rPr>
          <w:w w:val="115"/>
          <w:sz w:val="24"/>
        </w:rPr>
        <w:t>установление степени их соответствия требованиям ФГОС, а также целям 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задачам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основной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образовательной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программы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МАОУ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СОШ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№1,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сформированным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учетом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потребностей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всех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участников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образовательной</w:t>
      </w:r>
      <w:r>
        <w:rPr>
          <w:spacing w:val="-66"/>
          <w:w w:val="115"/>
          <w:sz w:val="24"/>
        </w:rPr>
        <w:t xml:space="preserve"> </w:t>
      </w:r>
      <w:r>
        <w:rPr>
          <w:w w:val="115"/>
          <w:sz w:val="24"/>
        </w:rPr>
        <w:t>деятельности;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86"/>
        </w:tabs>
        <w:spacing w:before="1"/>
        <w:ind w:right="697" w:firstLine="0"/>
        <w:rPr>
          <w:sz w:val="24"/>
        </w:rPr>
      </w:pPr>
      <w:r>
        <w:rPr>
          <w:w w:val="115"/>
          <w:sz w:val="24"/>
        </w:rPr>
        <w:t>выявление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проблемных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зон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установление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необходимых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изменений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имеющихся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условиях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для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приведения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их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соответствие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требованиями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ФГОС;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587"/>
        </w:tabs>
        <w:ind w:right="695" w:firstLine="0"/>
        <w:rPr>
          <w:sz w:val="24"/>
        </w:rPr>
      </w:pPr>
      <w:r>
        <w:rPr>
          <w:w w:val="115"/>
          <w:sz w:val="24"/>
        </w:rPr>
        <w:t>разработку с привлечением всех участников образовательной деятельности и</w:t>
      </w:r>
      <w:r>
        <w:rPr>
          <w:spacing w:val="-66"/>
          <w:w w:val="115"/>
          <w:sz w:val="24"/>
        </w:rPr>
        <w:t xml:space="preserve"> </w:t>
      </w:r>
      <w:r>
        <w:rPr>
          <w:w w:val="115"/>
          <w:sz w:val="24"/>
        </w:rPr>
        <w:t>возможных партнеров механизмов достижения целевых ориентиров в системе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условий;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698"/>
        </w:tabs>
        <w:ind w:right="700" w:firstLine="0"/>
        <w:rPr>
          <w:sz w:val="24"/>
        </w:rPr>
      </w:pPr>
      <w:r>
        <w:rPr>
          <w:w w:val="115"/>
          <w:sz w:val="24"/>
        </w:rPr>
        <w:t>разработку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сетевого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графика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(дорожной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карты)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создания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необходимой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системы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условий;</w:t>
      </w:r>
    </w:p>
    <w:p w:rsidR="00644A77" w:rsidRDefault="00644A77" w:rsidP="002C5422">
      <w:pPr>
        <w:pStyle w:val="ListParagraph"/>
        <w:numPr>
          <w:ilvl w:val="0"/>
          <w:numId w:val="92"/>
        </w:numPr>
        <w:tabs>
          <w:tab w:val="left" w:pos="1707"/>
        </w:tabs>
        <w:ind w:right="701" w:firstLine="0"/>
        <w:rPr>
          <w:sz w:val="24"/>
        </w:rPr>
      </w:pPr>
      <w:r>
        <w:rPr>
          <w:w w:val="115"/>
          <w:sz w:val="24"/>
        </w:rPr>
        <w:t>разработку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механизмов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мониторинга,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оценки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коррекции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реализации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промежуточных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этапов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разработанного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графика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(дорожной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карты).</w:t>
      </w:r>
    </w:p>
    <w:p w:rsidR="00644A77" w:rsidRDefault="00644A77" w:rsidP="002C5422">
      <w:pPr>
        <w:rPr>
          <w:sz w:val="24"/>
        </w:rPr>
      </w:pPr>
    </w:p>
    <w:p w:rsidR="00644A77" w:rsidRPr="002C5422" w:rsidRDefault="00644A77" w:rsidP="002C5422">
      <w:pPr>
        <w:rPr>
          <w:sz w:val="24"/>
        </w:rPr>
      </w:pPr>
    </w:p>
    <w:p w:rsidR="00644A77" w:rsidRDefault="00644A77" w:rsidP="002C5422">
      <w:pPr>
        <w:tabs>
          <w:tab w:val="left" w:pos="1792"/>
        </w:tabs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1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2201"/>
        <w:gridCol w:w="3046"/>
        <w:gridCol w:w="1702"/>
      </w:tblGrid>
      <w:tr w:rsidR="00644A77" w:rsidTr="00DA1C10">
        <w:trPr>
          <w:trHeight w:val="734"/>
        </w:trPr>
        <w:tc>
          <w:tcPr>
            <w:tcW w:w="2410" w:type="dxa"/>
          </w:tcPr>
          <w:p w:rsidR="00644A77" w:rsidRDefault="00644A77" w:rsidP="00DA1C10">
            <w:pPr>
              <w:pStyle w:val="TableParagraph"/>
              <w:spacing w:before="1"/>
            </w:pPr>
          </w:p>
          <w:p w:rsidR="00644A77" w:rsidRPr="00F923F2" w:rsidRDefault="00644A77" w:rsidP="00DA1C10">
            <w:pPr>
              <w:pStyle w:val="TableParagraph"/>
              <w:ind w:left="86"/>
              <w:rPr>
                <w:b/>
              </w:rPr>
            </w:pPr>
            <w:r w:rsidRPr="00F923F2">
              <w:rPr>
                <w:b/>
              </w:rPr>
              <w:t>Управленческие</w:t>
            </w:r>
            <w:r w:rsidRPr="00F923F2">
              <w:rPr>
                <w:b/>
                <w:spacing w:val="-4"/>
              </w:rPr>
              <w:t xml:space="preserve"> </w:t>
            </w:r>
            <w:r w:rsidRPr="00F923F2">
              <w:rPr>
                <w:b/>
              </w:rPr>
              <w:t>шаги</w:t>
            </w:r>
          </w:p>
        </w:tc>
        <w:tc>
          <w:tcPr>
            <w:tcW w:w="2201" w:type="dxa"/>
          </w:tcPr>
          <w:p w:rsidR="00644A77" w:rsidRDefault="00644A77" w:rsidP="00DA1C10">
            <w:pPr>
              <w:pStyle w:val="TableParagraph"/>
              <w:spacing w:before="1"/>
            </w:pPr>
          </w:p>
          <w:p w:rsidR="00644A77" w:rsidRPr="00F923F2" w:rsidRDefault="00644A77" w:rsidP="00DA1C10">
            <w:pPr>
              <w:pStyle w:val="TableParagraph"/>
              <w:ind w:left="729" w:right="727"/>
              <w:jc w:val="center"/>
              <w:rPr>
                <w:b/>
              </w:rPr>
            </w:pPr>
            <w:r w:rsidRPr="00F923F2">
              <w:rPr>
                <w:b/>
              </w:rPr>
              <w:t>Задачи</w:t>
            </w:r>
          </w:p>
        </w:tc>
        <w:tc>
          <w:tcPr>
            <w:tcW w:w="3046" w:type="dxa"/>
          </w:tcPr>
          <w:p w:rsidR="00644A77" w:rsidRDefault="00644A77" w:rsidP="00DA1C10">
            <w:pPr>
              <w:pStyle w:val="TableParagraph"/>
              <w:spacing w:before="1"/>
            </w:pPr>
          </w:p>
          <w:p w:rsidR="00644A77" w:rsidRPr="00F923F2" w:rsidRDefault="00644A77" w:rsidP="00DA1C10">
            <w:pPr>
              <w:pStyle w:val="TableParagraph"/>
              <w:ind w:left="1001" w:right="1002"/>
              <w:jc w:val="center"/>
              <w:rPr>
                <w:b/>
              </w:rPr>
            </w:pPr>
            <w:r w:rsidRPr="00F923F2">
              <w:rPr>
                <w:b/>
              </w:rPr>
              <w:t>Результат</w:t>
            </w:r>
          </w:p>
        </w:tc>
        <w:tc>
          <w:tcPr>
            <w:tcW w:w="1702" w:type="dxa"/>
          </w:tcPr>
          <w:p w:rsidR="00644A77" w:rsidRDefault="00644A77" w:rsidP="00DA1C10">
            <w:pPr>
              <w:pStyle w:val="TableParagraph"/>
              <w:spacing w:before="1"/>
            </w:pPr>
          </w:p>
          <w:p w:rsidR="00644A77" w:rsidRPr="00F923F2" w:rsidRDefault="00644A77" w:rsidP="00DA1C10">
            <w:pPr>
              <w:pStyle w:val="TableParagraph"/>
              <w:ind w:left="88" w:right="19"/>
              <w:jc w:val="center"/>
              <w:rPr>
                <w:b/>
              </w:rPr>
            </w:pPr>
            <w:r w:rsidRPr="00F923F2">
              <w:rPr>
                <w:b/>
              </w:rPr>
              <w:t>Ответственные</w:t>
            </w:r>
          </w:p>
        </w:tc>
      </w:tr>
      <w:tr w:rsidR="00644A77" w:rsidTr="00DA1C10">
        <w:trPr>
          <w:trHeight w:val="395"/>
        </w:trPr>
        <w:tc>
          <w:tcPr>
            <w:tcW w:w="9359" w:type="dxa"/>
            <w:gridSpan w:val="4"/>
          </w:tcPr>
          <w:p w:rsidR="00644A77" w:rsidRPr="00F923F2" w:rsidRDefault="00644A77" w:rsidP="00DA1C10">
            <w:pPr>
              <w:pStyle w:val="TableParagraph"/>
              <w:spacing w:before="35"/>
              <w:ind w:left="3047" w:right="3042"/>
              <w:jc w:val="center"/>
              <w:rPr>
                <w:b/>
              </w:rPr>
            </w:pPr>
            <w:r w:rsidRPr="00F923F2">
              <w:rPr>
                <w:b/>
              </w:rPr>
              <w:t>Механизм</w:t>
            </w:r>
            <w:r w:rsidRPr="00F923F2">
              <w:rPr>
                <w:b/>
                <w:spacing w:val="-5"/>
              </w:rPr>
              <w:t xml:space="preserve"> </w:t>
            </w:r>
            <w:r w:rsidRPr="00F923F2">
              <w:rPr>
                <w:b/>
              </w:rPr>
              <w:t>«ПЛАНИРОВАНИЕ»</w:t>
            </w:r>
          </w:p>
        </w:tc>
      </w:tr>
      <w:tr w:rsidR="00644A77" w:rsidTr="00DA1C10">
        <w:trPr>
          <w:trHeight w:val="1559"/>
        </w:trPr>
        <w:tc>
          <w:tcPr>
            <w:tcW w:w="2410" w:type="dxa"/>
          </w:tcPr>
          <w:p w:rsidR="00644A77" w:rsidRDefault="00644A77" w:rsidP="00DA1C10">
            <w:pPr>
              <w:pStyle w:val="TableParagraph"/>
              <w:spacing w:before="35"/>
              <w:ind w:left="81" w:right="38"/>
            </w:pPr>
            <w:r>
              <w:t>1. Анализ системы</w:t>
            </w:r>
            <w:r w:rsidRPr="00F923F2">
              <w:rPr>
                <w:spacing w:val="1"/>
              </w:rPr>
              <w:t xml:space="preserve"> </w:t>
            </w:r>
            <w:r>
              <w:t>условий существующих</w:t>
            </w:r>
            <w:r w:rsidRPr="00F923F2">
              <w:rPr>
                <w:spacing w:val="-52"/>
              </w:rPr>
              <w:t xml:space="preserve"> </w:t>
            </w:r>
            <w:r>
              <w:t>в</w:t>
            </w:r>
            <w:r w:rsidRPr="00F923F2"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2201" w:type="dxa"/>
          </w:tcPr>
          <w:p w:rsidR="00644A77" w:rsidRDefault="00644A77" w:rsidP="00DA1C10">
            <w:pPr>
              <w:pStyle w:val="TableParagraph"/>
              <w:spacing w:before="35"/>
              <w:ind w:left="81" w:right="356"/>
            </w:pPr>
            <w:r>
              <w:t>Определение</w:t>
            </w:r>
            <w:r w:rsidRPr="00F923F2">
              <w:rPr>
                <w:spacing w:val="1"/>
              </w:rPr>
              <w:t xml:space="preserve"> </w:t>
            </w:r>
            <w:r>
              <w:t>исходного уровня.</w:t>
            </w:r>
            <w:r w:rsidRPr="00F923F2">
              <w:rPr>
                <w:spacing w:val="-52"/>
              </w:rPr>
              <w:t xml:space="preserve"> </w:t>
            </w:r>
            <w:r>
              <w:t>Определение</w:t>
            </w:r>
            <w:r w:rsidRPr="00F923F2">
              <w:rPr>
                <w:spacing w:val="1"/>
              </w:rPr>
              <w:t xml:space="preserve"> </w:t>
            </w:r>
            <w:r>
              <w:t>параметров для</w:t>
            </w:r>
            <w:r w:rsidRPr="00F923F2">
              <w:rPr>
                <w:spacing w:val="1"/>
              </w:rPr>
              <w:t xml:space="preserve"> </w:t>
            </w:r>
            <w:r>
              <w:t>необходимых</w:t>
            </w:r>
          </w:p>
          <w:p w:rsidR="00644A77" w:rsidRDefault="00644A77" w:rsidP="00DA1C10">
            <w:pPr>
              <w:pStyle w:val="TableParagraph"/>
              <w:spacing w:line="240" w:lineRule="exact"/>
              <w:ind w:left="81"/>
            </w:pPr>
            <w:r>
              <w:t>изменений.</w:t>
            </w:r>
          </w:p>
        </w:tc>
        <w:tc>
          <w:tcPr>
            <w:tcW w:w="3046" w:type="dxa"/>
          </w:tcPr>
          <w:p w:rsidR="00644A77" w:rsidRDefault="00644A77" w:rsidP="00DA1C10">
            <w:pPr>
              <w:pStyle w:val="TableParagraph"/>
              <w:spacing w:before="35" w:line="252" w:lineRule="exact"/>
              <w:ind w:left="79"/>
            </w:pPr>
            <w:r>
              <w:t>Написание</w:t>
            </w:r>
            <w:r w:rsidRPr="00F923F2">
              <w:rPr>
                <w:spacing w:val="-2"/>
              </w:rPr>
              <w:t xml:space="preserve"> </w:t>
            </w:r>
            <w:r>
              <w:t>программы</w:t>
            </w:r>
          </w:p>
          <w:p w:rsidR="00644A77" w:rsidRDefault="00644A77" w:rsidP="00DA1C10">
            <w:pPr>
              <w:pStyle w:val="TableParagraph"/>
              <w:ind w:left="79" w:right="91"/>
            </w:pPr>
            <w:r>
              <w:t>«Система условий реализации</w:t>
            </w:r>
            <w:r w:rsidRPr="00F923F2">
              <w:rPr>
                <w:spacing w:val="-52"/>
              </w:rPr>
              <w:t xml:space="preserve"> </w:t>
            </w:r>
            <w:r>
              <w:t>основной образовательной</w:t>
            </w:r>
            <w:r w:rsidRPr="00F923F2">
              <w:rPr>
                <w:spacing w:val="1"/>
              </w:rPr>
              <w:t xml:space="preserve"> </w:t>
            </w:r>
            <w:r>
              <w:t>программы в соответствии с</w:t>
            </w:r>
            <w:r w:rsidRPr="00F923F2">
              <w:rPr>
                <w:spacing w:val="1"/>
              </w:rPr>
              <w:t xml:space="preserve"> </w:t>
            </w:r>
            <w:r>
              <w:t>требованиями</w:t>
            </w:r>
            <w:r w:rsidRPr="00F923F2">
              <w:rPr>
                <w:spacing w:val="-2"/>
              </w:rPr>
              <w:t xml:space="preserve"> </w:t>
            </w:r>
            <w:r>
              <w:t>Стандарта»</w:t>
            </w:r>
          </w:p>
        </w:tc>
        <w:tc>
          <w:tcPr>
            <w:tcW w:w="1702" w:type="dxa"/>
          </w:tcPr>
          <w:p w:rsidR="00644A77" w:rsidRDefault="00644A77" w:rsidP="00DA1C10">
            <w:pPr>
              <w:pStyle w:val="TableParagraph"/>
              <w:spacing w:before="35"/>
              <w:ind w:left="79" w:right="96"/>
            </w:pPr>
            <w:r>
              <w:t>Администрация</w:t>
            </w:r>
            <w:r w:rsidRPr="00F923F2"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644A77" w:rsidTr="00DA1C10">
        <w:trPr>
          <w:trHeight w:val="1814"/>
        </w:trPr>
        <w:tc>
          <w:tcPr>
            <w:tcW w:w="2410" w:type="dxa"/>
          </w:tcPr>
          <w:p w:rsidR="00644A77" w:rsidRDefault="00644A77" w:rsidP="00DA1C10">
            <w:pPr>
              <w:pStyle w:val="TableParagraph"/>
              <w:spacing w:before="35"/>
              <w:ind w:left="81" w:right="33"/>
            </w:pPr>
            <w:r>
              <w:t>2. Составление сетевого</w:t>
            </w:r>
            <w:r w:rsidRPr="00F923F2">
              <w:rPr>
                <w:spacing w:val="-52"/>
              </w:rPr>
              <w:t xml:space="preserve"> </w:t>
            </w:r>
            <w:r>
              <w:t>графика</w:t>
            </w:r>
            <w:r w:rsidRPr="00F923F2">
              <w:rPr>
                <w:spacing w:val="-3"/>
              </w:rPr>
              <w:t xml:space="preserve"> </w:t>
            </w:r>
            <w:r>
              <w:t>(дорожной</w:t>
            </w:r>
          </w:p>
          <w:p w:rsidR="00644A77" w:rsidRDefault="00644A77" w:rsidP="00DA1C10">
            <w:pPr>
              <w:pStyle w:val="TableParagraph"/>
              <w:ind w:left="81" w:right="430"/>
            </w:pPr>
            <w:r>
              <w:t>карты) по созданию</w:t>
            </w:r>
            <w:r w:rsidRPr="00F923F2">
              <w:rPr>
                <w:spacing w:val="-52"/>
              </w:rPr>
              <w:t xml:space="preserve"> </w:t>
            </w:r>
            <w:r>
              <w:t>системы условий</w:t>
            </w:r>
          </w:p>
        </w:tc>
        <w:tc>
          <w:tcPr>
            <w:tcW w:w="2201" w:type="dxa"/>
          </w:tcPr>
          <w:p w:rsidR="00644A77" w:rsidRDefault="00644A77" w:rsidP="00DA1C10">
            <w:pPr>
              <w:pStyle w:val="TableParagraph"/>
              <w:tabs>
                <w:tab w:val="left" w:pos="2049"/>
              </w:tabs>
              <w:spacing w:before="35"/>
              <w:ind w:left="81" w:right="26"/>
            </w:pPr>
            <w:r>
              <w:t>Наметить</w:t>
            </w:r>
            <w:r w:rsidRPr="00F923F2">
              <w:rPr>
                <w:spacing w:val="4"/>
              </w:rPr>
              <w:t xml:space="preserve"> </w:t>
            </w:r>
            <w:r>
              <w:t>конкретные</w:t>
            </w:r>
            <w:r w:rsidRPr="00F923F2">
              <w:rPr>
                <w:spacing w:val="-52"/>
              </w:rPr>
              <w:t xml:space="preserve"> </w:t>
            </w:r>
            <w:r>
              <w:t>сроки</w:t>
            </w:r>
            <w:r>
              <w:tab/>
            </w:r>
            <w:r w:rsidRPr="00F923F2">
              <w:rPr>
                <w:spacing w:val="-4"/>
              </w:rPr>
              <w:t>и</w:t>
            </w:r>
          </w:p>
          <w:p w:rsidR="00644A77" w:rsidRDefault="00644A77" w:rsidP="00DA1C10">
            <w:pPr>
              <w:pStyle w:val="TableParagraph"/>
              <w:ind w:left="81" w:right="25"/>
            </w:pPr>
            <w:r>
              <w:t>ответственных</w:t>
            </w:r>
            <w:r w:rsidRPr="00F923F2">
              <w:rPr>
                <w:spacing w:val="18"/>
              </w:rPr>
              <w:t xml:space="preserve"> </w:t>
            </w:r>
            <w:r>
              <w:t>лиц</w:t>
            </w:r>
            <w:r w:rsidRPr="00F923F2">
              <w:rPr>
                <w:spacing w:val="19"/>
              </w:rPr>
              <w:t xml:space="preserve"> </w:t>
            </w:r>
            <w:r>
              <w:t>за</w:t>
            </w:r>
            <w:r w:rsidRPr="00F923F2">
              <w:rPr>
                <w:spacing w:val="-52"/>
              </w:rPr>
              <w:t xml:space="preserve"> </w:t>
            </w:r>
            <w:r>
              <w:t>создание</w:t>
            </w:r>
          </w:p>
          <w:p w:rsidR="00644A77" w:rsidRDefault="00644A77" w:rsidP="00DA1C10">
            <w:pPr>
              <w:pStyle w:val="TableParagraph"/>
              <w:tabs>
                <w:tab w:val="left" w:pos="1094"/>
              </w:tabs>
              <w:spacing w:before="1"/>
              <w:ind w:left="81" w:right="26"/>
            </w:pPr>
            <w:r>
              <w:t>необходимых</w:t>
            </w:r>
            <w:r w:rsidRPr="00F923F2">
              <w:rPr>
                <w:spacing w:val="1"/>
              </w:rPr>
              <w:t xml:space="preserve"> </w:t>
            </w:r>
            <w:r>
              <w:t>условий</w:t>
            </w:r>
            <w:r>
              <w:tab/>
            </w:r>
            <w:r w:rsidRPr="00F923F2">
              <w:rPr>
                <w:spacing w:val="-1"/>
              </w:rPr>
              <w:t>реализации</w:t>
            </w:r>
          </w:p>
          <w:p w:rsidR="00644A77" w:rsidRDefault="00644A77" w:rsidP="00DA1C10">
            <w:pPr>
              <w:pStyle w:val="TableParagraph"/>
              <w:spacing w:before="1" w:line="240" w:lineRule="exact"/>
              <w:ind w:left="81"/>
            </w:pPr>
            <w:r>
              <w:t>ООП</w:t>
            </w:r>
            <w:r w:rsidRPr="00F923F2">
              <w:rPr>
                <w:spacing w:val="-3"/>
              </w:rPr>
              <w:t xml:space="preserve"> </w:t>
            </w:r>
            <w:r>
              <w:t>НОО</w:t>
            </w:r>
          </w:p>
        </w:tc>
        <w:tc>
          <w:tcPr>
            <w:tcW w:w="3046" w:type="dxa"/>
          </w:tcPr>
          <w:p w:rsidR="00644A77" w:rsidRDefault="00644A77" w:rsidP="00DA1C10">
            <w:pPr>
              <w:pStyle w:val="TableParagraph"/>
              <w:spacing w:before="35"/>
              <w:ind w:left="79"/>
            </w:pPr>
            <w:r>
              <w:t>Написание</w:t>
            </w:r>
            <w:r w:rsidRPr="00F923F2">
              <w:rPr>
                <w:spacing w:val="-2"/>
              </w:rPr>
              <w:t xml:space="preserve"> </w:t>
            </w:r>
            <w:r>
              <w:t>программы</w:t>
            </w:r>
          </w:p>
          <w:p w:rsidR="00644A77" w:rsidRDefault="00644A77" w:rsidP="00DA1C10">
            <w:pPr>
              <w:pStyle w:val="TableParagraph"/>
              <w:spacing w:before="1"/>
              <w:ind w:left="79" w:right="91"/>
            </w:pPr>
            <w:r>
              <w:t>«Система условий реализации</w:t>
            </w:r>
            <w:r w:rsidRPr="00F923F2">
              <w:rPr>
                <w:spacing w:val="-52"/>
              </w:rPr>
              <w:t xml:space="preserve"> </w:t>
            </w:r>
            <w:r>
              <w:t>основной образовательной</w:t>
            </w:r>
            <w:r w:rsidRPr="00F923F2">
              <w:rPr>
                <w:spacing w:val="1"/>
              </w:rPr>
              <w:t xml:space="preserve"> </w:t>
            </w:r>
            <w:r>
              <w:t>программы в соответствии с</w:t>
            </w:r>
            <w:r w:rsidRPr="00F923F2">
              <w:rPr>
                <w:spacing w:val="1"/>
              </w:rPr>
              <w:t xml:space="preserve"> </w:t>
            </w:r>
            <w:r>
              <w:t>требованиями</w:t>
            </w:r>
            <w:r w:rsidRPr="00F923F2">
              <w:rPr>
                <w:spacing w:val="-2"/>
              </w:rPr>
              <w:t xml:space="preserve"> </w:t>
            </w:r>
            <w:r>
              <w:t>Стандарта»</w:t>
            </w:r>
          </w:p>
        </w:tc>
        <w:tc>
          <w:tcPr>
            <w:tcW w:w="1702" w:type="dxa"/>
          </w:tcPr>
          <w:p w:rsidR="00644A77" w:rsidRDefault="00644A77" w:rsidP="00DA1C10">
            <w:pPr>
              <w:pStyle w:val="TableParagraph"/>
              <w:spacing w:before="35"/>
              <w:ind w:left="79" w:right="96"/>
            </w:pPr>
            <w:r>
              <w:t>Администрация</w:t>
            </w:r>
            <w:r w:rsidRPr="00F923F2"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644A77" w:rsidTr="00DA1C10">
        <w:trPr>
          <w:trHeight w:val="328"/>
        </w:trPr>
        <w:tc>
          <w:tcPr>
            <w:tcW w:w="9359" w:type="dxa"/>
            <w:gridSpan w:val="4"/>
          </w:tcPr>
          <w:p w:rsidR="00644A77" w:rsidRPr="00F923F2" w:rsidRDefault="00644A77" w:rsidP="00DA1C10">
            <w:pPr>
              <w:pStyle w:val="TableParagraph"/>
              <w:spacing w:before="35"/>
              <w:ind w:left="3047" w:right="3042"/>
              <w:jc w:val="center"/>
              <w:rPr>
                <w:b/>
              </w:rPr>
            </w:pPr>
            <w:r w:rsidRPr="00F923F2">
              <w:rPr>
                <w:b/>
              </w:rPr>
              <w:t>Механизм</w:t>
            </w:r>
            <w:r w:rsidRPr="00F923F2">
              <w:rPr>
                <w:b/>
                <w:spacing w:val="-4"/>
              </w:rPr>
              <w:t xml:space="preserve"> </w:t>
            </w:r>
            <w:r w:rsidRPr="00F923F2">
              <w:rPr>
                <w:b/>
              </w:rPr>
              <w:t>«ОРГАНИЗАЦИЯ»</w:t>
            </w:r>
          </w:p>
        </w:tc>
      </w:tr>
      <w:tr w:rsidR="00644A77" w:rsidTr="00DA1C10">
        <w:trPr>
          <w:trHeight w:val="1814"/>
        </w:trPr>
        <w:tc>
          <w:tcPr>
            <w:tcW w:w="2410" w:type="dxa"/>
          </w:tcPr>
          <w:p w:rsidR="00644A77" w:rsidRDefault="00644A77" w:rsidP="00DA1C10">
            <w:pPr>
              <w:pStyle w:val="TableParagraph"/>
              <w:spacing w:before="35"/>
              <w:ind w:left="81"/>
            </w:pPr>
            <w:r>
              <w:t>1.</w:t>
            </w:r>
            <w:r w:rsidRPr="00F923F2">
              <w:rPr>
                <w:spacing w:val="-1"/>
              </w:rPr>
              <w:t xml:space="preserve"> </w:t>
            </w:r>
            <w:r>
              <w:t>Создание</w:t>
            </w:r>
          </w:p>
          <w:p w:rsidR="00644A77" w:rsidRDefault="00644A77" w:rsidP="00DA1C10">
            <w:pPr>
              <w:pStyle w:val="TableParagraph"/>
              <w:spacing w:before="1" w:line="252" w:lineRule="exact"/>
              <w:ind w:left="81"/>
            </w:pPr>
            <w:r>
              <w:t>организационной</w:t>
            </w:r>
          </w:p>
          <w:p w:rsidR="00644A77" w:rsidRDefault="00644A77" w:rsidP="00DA1C10">
            <w:pPr>
              <w:pStyle w:val="TableParagraph"/>
              <w:ind w:left="81" w:right="56"/>
            </w:pPr>
            <w:r>
              <w:t>структуры по контролю</w:t>
            </w:r>
            <w:r w:rsidRPr="00F923F2">
              <w:rPr>
                <w:spacing w:val="-52"/>
              </w:rPr>
              <w:t xml:space="preserve"> </w:t>
            </w:r>
            <w:r>
              <w:t>за ходом изменения</w:t>
            </w:r>
          </w:p>
          <w:p w:rsidR="00644A77" w:rsidRDefault="00644A77" w:rsidP="00DA1C10">
            <w:pPr>
              <w:pStyle w:val="TableParagraph"/>
              <w:ind w:left="81" w:right="131"/>
            </w:pPr>
            <w:r>
              <w:t>системы условий</w:t>
            </w:r>
            <w:r w:rsidRPr="00F923F2">
              <w:rPr>
                <w:spacing w:val="1"/>
              </w:rPr>
              <w:t xml:space="preserve"> </w:t>
            </w:r>
            <w:r>
              <w:t>реализации</w:t>
            </w:r>
            <w:r w:rsidRPr="00F923F2">
              <w:rPr>
                <w:spacing w:val="-8"/>
              </w:rPr>
              <w:t xml:space="preserve"> </w:t>
            </w:r>
            <w:r>
              <w:t>ООП</w:t>
            </w:r>
            <w:r w:rsidRPr="00F923F2">
              <w:rPr>
                <w:spacing w:val="-8"/>
              </w:rPr>
              <w:t xml:space="preserve"> </w:t>
            </w:r>
            <w:r>
              <w:t>НОО.</w:t>
            </w:r>
          </w:p>
        </w:tc>
        <w:tc>
          <w:tcPr>
            <w:tcW w:w="2201" w:type="dxa"/>
          </w:tcPr>
          <w:p w:rsidR="00644A77" w:rsidRDefault="00644A77" w:rsidP="00DA1C10">
            <w:pPr>
              <w:pStyle w:val="TableParagraph"/>
              <w:tabs>
                <w:tab w:val="left" w:pos="2061"/>
              </w:tabs>
              <w:spacing w:before="35"/>
              <w:ind w:left="81" w:right="26"/>
              <w:jc w:val="both"/>
            </w:pPr>
            <w:r>
              <w:t>1.</w:t>
            </w:r>
            <w:r w:rsidRPr="00F923F2">
              <w:rPr>
                <w:spacing w:val="1"/>
              </w:rPr>
              <w:t xml:space="preserve"> </w:t>
            </w:r>
            <w:r>
              <w:t>Распределение</w:t>
            </w:r>
            <w:r w:rsidRPr="00F923F2">
              <w:rPr>
                <w:spacing w:val="-52"/>
              </w:rPr>
              <w:t xml:space="preserve"> </w:t>
            </w:r>
            <w:r>
              <w:t>полномочий</w:t>
            </w:r>
            <w:r>
              <w:tab/>
            </w:r>
            <w:r w:rsidRPr="00F923F2">
              <w:rPr>
                <w:spacing w:val="-2"/>
              </w:rPr>
              <w:t>в</w:t>
            </w:r>
            <w:r w:rsidRPr="00F923F2">
              <w:rPr>
                <w:spacing w:val="-53"/>
              </w:rPr>
              <w:t xml:space="preserve"> </w:t>
            </w:r>
            <w:r>
              <w:t>рабочей</w:t>
            </w:r>
            <w:r w:rsidRPr="00F923F2">
              <w:rPr>
                <w:spacing w:val="1"/>
              </w:rPr>
              <w:t xml:space="preserve"> </w:t>
            </w:r>
            <w:r>
              <w:t>группе</w:t>
            </w:r>
            <w:r w:rsidRPr="00F923F2">
              <w:rPr>
                <w:spacing w:val="1"/>
              </w:rPr>
              <w:t xml:space="preserve"> </w:t>
            </w:r>
            <w:r>
              <w:t>по</w:t>
            </w:r>
            <w:r w:rsidRPr="00F923F2">
              <w:rPr>
                <w:spacing w:val="-52"/>
              </w:rPr>
              <w:t xml:space="preserve"> </w:t>
            </w:r>
            <w:r>
              <w:t>мониторингу</w:t>
            </w:r>
          </w:p>
          <w:p w:rsidR="00644A77" w:rsidRDefault="00644A77" w:rsidP="00DA1C10">
            <w:pPr>
              <w:pStyle w:val="TableParagraph"/>
              <w:spacing w:before="1"/>
              <w:ind w:left="81" w:right="26"/>
              <w:jc w:val="both"/>
            </w:pPr>
            <w:r>
              <w:t>создания</w:t>
            </w:r>
            <w:r w:rsidRPr="00F923F2">
              <w:rPr>
                <w:spacing w:val="1"/>
              </w:rPr>
              <w:t xml:space="preserve"> </w:t>
            </w:r>
            <w:r>
              <w:t>системы</w:t>
            </w:r>
            <w:r w:rsidRPr="00F923F2">
              <w:rPr>
                <w:spacing w:val="1"/>
              </w:rPr>
              <w:t xml:space="preserve"> </w:t>
            </w:r>
            <w:r>
              <w:t>условий.</w:t>
            </w:r>
          </w:p>
        </w:tc>
        <w:tc>
          <w:tcPr>
            <w:tcW w:w="3046" w:type="dxa"/>
          </w:tcPr>
          <w:p w:rsidR="00644A77" w:rsidRDefault="00644A77" w:rsidP="00DA1C10">
            <w:pPr>
              <w:pStyle w:val="TableParagraph"/>
              <w:spacing w:before="35"/>
              <w:ind w:left="79" w:right="132"/>
            </w:pPr>
            <w:r>
              <w:t>Эффективный контроль за</w:t>
            </w:r>
            <w:r w:rsidRPr="00F923F2">
              <w:rPr>
                <w:spacing w:val="1"/>
              </w:rPr>
              <w:t xml:space="preserve"> </w:t>
            </w:r>
            <w:r>
              <w:t>ходом</w:t>
            </w:r>
            <w:r w:rsidRPr="00F923F2">
              <w:rPr>
                <w:spacing w:val="-7"/>
              </w:rPr>
              <w:t xml:space="preserve"> </w:t>
            </w:r>
            <w:r>
              <w:t>реализации</w:t>
            </w:r>
            <w:r w:rsidRPr="00F923F2">
              <w:rPr>
                <w:spacing w:val="-7"/>
              </w:rPr>
              <w:t xml:space="preserve"> </w:t>
            </w:r>
            <w:r>
              <w:t>программы</w:t>
            </w:r>
          </w:p>
          <w:p w:rsidR="00644A77" w:rsidRDefault="00644A77" w:rsidP="00DA1C10">
            <w:pPr>
              <w:pStyle w:val="TableParagraph"/>
              <w:ind w:left="79" w:right="91"/>
            </w:pPr>
            <w:r>
              <w:t>«Система условий реализации</w:t>
            </w:r>
            <w:r w:rsidRPr="00F923F2">
              <w:rPr>
                <w:spacing w:val="-52"/>
              </w:rPr>
              <w:t xml:space="preserve"> </w:t>
            </w:r>
            <w:r>
              <w:t>основной образовательной</w:t>
            </w:r>
            <w:r w:rsidRPr="00F923F2">
              <w:rPr>
                <w:spacing w:val="1"/>
              </w:rPr>
              <w:t xml:space="preserve"> </w:t>
            </w:r>
            <w:r>
              <w:t>программы в соответствии с</w:t>
            </w:r>
            <w:r w:rsidRPr="00F923F2">
              <w:rPr>
                <w:spacing w:val="1"/>
              </w:rPr>
              <w:t xml:space="preserve"> </w:t>
            </w:r>
            <w:r>
              <w:t>требованиями</w:t>
            </w:r>
          </w:p>
          <w:p w:rsidR="00644A77" w:rsidRDefault="00644A77" w:rsidP="00DA1C10">
            <w:pPr>
              <w:pStyle w:val="TableParagraph"/>
              <w:spacing w:before="1" w:line="240" w:lineRule="exact"/>
              <w:ind w:left="79"/>
            </w:pPr>
            <w:r>
              <w:t>Стандарта»</w:t>
            </w:r>
          </w:p>
        </w:tc>
        <w:tc>
          <w:tcPr>
            <w:tcW w:w="1702" w:type="dxa"/>
          </w:tcPr>
          <w:p w:rsidR="00644A77" w:rsidRDefault="00644A77" w:rsidP="00DA1C10">
            <w:pPr>
              <w:pStyle w:val="TableParagraph"/>
              <w:spacing w:before="35"/>
              <w:ind w:left="25" w:right="19"/>
              <w:jc w:val="center"/>
            </w:pPr>
            <w:r>
              <w:t>Директоршколы</w:t>
            </w:r>
          </w:p>
        </w:tc>
      </w:tr>
      <w:tr w:rsidR="00644A77" w:rsidTr="00DA1C10">
        <w:trPr>
          <w:trHeight w:val="2066"/>
        </w:trPr>
        <w:tc>
          <w:tcPr>
            <w:tcW w:w="2410" w:type="dxa"/>
          </w:tcPr>
          <w:p w:rsidR="00644A77" w:rsidRDefault="00644A77" w:rsidP="00DA1C10">
            <w:pPr>
              <w:pStyle w:val="TableParagraph"/>
              <w:spacing w:before="35"/>
              <w:ind w:left="81" w:right="1098"/>
            </w:pPr>
            <w:r>
              <w:t>2. Отработка</w:t>
            </w:r>
            <w:r w:rsidRPr="00F923F2">
              <w:rPr>
                <w:spacing w:val="-53"/>
              </w:rPr>
              <w:t xml:space="preserve"> </w:t>
            </w:r>
            <w:r>
              <w:t>механизмов</w:t>
            </w:r>
          </w:p>
          <w:p w:rsidR="00644A77" w:rsidRDefault="00644A77" w:rsidP="00DA1C10">
            <w:pPr>
              <w:pStyle w:val="TableParagraph"/>
              <w:spacing w:before="1"/>
              <w:ind w:left="81" w:right="138"/>
            </w:pPr>
            <w:r>
              <w:t>взаимодействия между</w:t>
            </w:r>
            <w:r w:rsidRPr="00F923F2">
              <w:rPr>
                <w:spacing w:val="-53"/>
              </w:rPr>
              <w:t xml:space="preserve"> </w:t>
            </w:r>
            <w:r>
              <w:t>участниками</w:t>
            </w:r>
          </w:p>
          <w:p w:rsidR="00644A77" w:rsidRDefault="00644A77" w:rsidP="00DA1C10">
            <w:pPr>
              <w:pStyle w:val="TableParagraph"/>
              <w:ind w:left="81" w:right="644"/>
            </w:pPr>
            <w:r>
              <w:t>образовательного</w:t>
            </w:r>
            <w:r w:rsidRPr="00F923F2">
              <w:rPr>
                <w:spacing w:val="-52"/>
              </w:rPr>
              <w:t xml:space="preserve"> </w:t>
            </w:r>
            <w:r>
              <w:t>процесса.</w:t>
            </w:r>
          </w:p>
        </w:tc>
        <w:tc>
          <w:tcPr>
            <w:tcW w:w="2201" w:type="dxa"/>
          </w:tcPr>
          <w:p w:rsidR="00644A77" w:rsidRDefault="00644A77" w:rsidP="00DA1C10">
            <w:pPr>
              <w:pStyle w:val="TableParagraph"/>
              <w:spacing w:before="35"/>
              <w:ind w:left="81" w:right="989"/>
              <w:jc w:val="both"/>
            </w:pPr>
            <w:r>
              <w:t>1. Создание</w:t>
            </w:r>
            <w:r w:rsidRPr="00F923F2">
              <w:rPr>
                <w:spacing w:val="-52"/>
              </w:rPr>
              <w:t xml:space="preserve"> </w:t>
            </w:r>
            <w:r>
              <w:t>конкретных</w:t>
            </w:r>
            <w:r w:rsidRPr="00F923F2">
              <w:rPr>
                <w:spacing w:val="-53"/>
              </w:rPr>
              <w:t xml:space="preserve"> </w:t>
            </w:r>
            <w:r>
              <w:t>механизмов</w:t>
            </w:r>
          </w:p>
          <w:p w:rsidR="00644A77" w:rsidRDefault="00644A77" w:rsidP="00DA1C10">
            <w:pPr>
              <w:pStyle w:val="TableParagraph"/>
              <w:ind w:left="81" w:right="540"/>
            </w:pPr>
            <w:r>
              <w:t>взаимодействия,</w:t>
            </w:r>
            <w:r w:rsidRPr="00F923F2">
              <w:rPr>
                <w:spacing w:val="-52"/>
              </w:rPr>
              <w:t xml:space="preserve"> </w:t>
            </w:r>
            <w:r>
              <w:t>обратной</w:t>
            </w:r>
            <w:r w:rsidRPr="00F923F2">
              <w:rPr>
                <w:spacing w:val="-1"/>
              </w:rPr>
              <w:t xml:space="preserve"> </w:t>
            </w:r>
            <w:r>
              <w:t>связи</w:t>
            </w:r>
          </w:p>
          <w:p w:rsidR="00644A77" w:rsidRDefault="00644A77" w:rsidP="00DA1C10">
            <w:pPr>
              <w:pStyle w:val="TableParagraph"/>
              <w:ind w:left="81"/>
            </w:pPr>
            <w:r>
              <w:t>между</w:t>
            </w:r>
            <w:r w:rsidRPr="00F923F2">
              <w:rPr>
                <w:spacing w:val="-2"/>
              </w:rPr>
              <w:t xml:space="preserve"> </w:t>
            </w:r>
            <w:r>
              <w:t>участниками</w:t>
            </w:r>
          </w:p>
          <w:p w:rsidR="00644A77" w:rsidRDefault="00644A77" w:rsidP="00DA1C10">
            <w:pPr>
              <w:pStyle w:val="TableParagraph"/>
              <w:spacing w:line="252" w:lineRule="exact"/>
              <w:ind w:left="81" w:right="435"/>
            </w:pPr>
            <w:r>
              <w:t>образовательного</w:t>
            </w:r>
            <w:r w:rsidRPr="00F923F2">
              <w:rPr>
                <w:spacing w:val="-52"/>
              </w:rPr>
              <w:t xml:space="preserve"> </w:t>
            </w:r>
            <w:r>
              <w:t>процесса.</w:t>
            </w:r>
          </w:p>
        </w:tc>
        <w:tc>
          <w:tcPr>
            <w:tcW w:w="3046" w:type="dxa"/>
          </w:tcPr>
          <w:p w:rsidR="00644A77" w:rsidRDefault="00644A77" w:rsidP="00DA1C10">
            <w:pPr>
              <w:pStyle w:val="TableParagraph"/>
              <w:spacing w:before="35"/>
              <w:ind w:left="79" w:right="71"/>
            </w:pPr>
            <w:r>
              <w:t>Создание комфортной среды в</w:t>
            </w:r>
            <w:r w:rsidRPr="00F923F2">
              <w:rPr>
                <w:spacing w:val="-52"/>
              </w:rPr>
              <w:t xml:space="preserve"> </w:t>
            </w:r>
            <w:r>
              <w:t>школе, как для учащихся, так</w:t>
            </w:r>
            <w:r w:rsidRPr="00F923F2">
              <w:rPr>
                <w:spacing w:val="1"/>
              </w:rPr>
              <w:t xml:space="preserve"> </w:t>
            </w:r>
            <w:r>
              <w:t>и</w:t>
            </w:r>
            <w:r w:rsidRPr="00F923F2">
              <w:rPr>
                <w:spacing w:val="-2"/>
              </w:rPr>
              <w:t xml:space="preserve"> </w:t>
            </w:r>
            <w:r>
              <w:t>педагогов.</w:t>
            </w:r>
          </w:p>
        </w:tc>
        <w:tc>
          <w:tcPr>
            <w:tcW w:w="1702" w:type="dxa"/>
          </w:tcPr>
          <w:p w:rsidR="00644A77" w:rsidRDefault="00644A77" w:rsidP="00DA1C10">
            <w:pPr>
              <w:pStyle w:val="TableParagraph"/>
              <w:spacing w:before="35"/>
              <w:ind w:left="79" w:right="96"/>
            </w:pPr>
            <w:r>
              <w:t>Администрация</w:t>
            </w:r>
            <w:r w:rsidRPr="00F923F2"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644A77" w:rsidTr="00DA1C10">
        <w:trPr>
          <w:trHeight w:val="2359"/>
        </w:trPr>
        <w:tc>
          <w:tcPr>
            <w:tcW w:w="2410" w:type="dxa"/>
          </w:tcPr>
          <w:p w:rsidR="00644A77" w:rsidRDefault="00644A77" w:rsidP="00DA1C10">
            <w:pPr>
              <w:pStyle w:val="TableParagraph"/>
              <w:spacing w:before="35"/>
              <w:ind w:left="81" w:right="551"/>
              <w:jc w:val="both"/>
            </w:pPr>
            <w:r>
              <w:t>3. Проведение</w:t>
            </w:r>
            <w:r w:rsidRPr="00F923F2">
              <w:rPr>
                <w:spacing w:val="1"/>
              </w:rPr>
              <w:t xml:space="preserve"> </w:t>
            </w:r>
            <w:r>
              <w:t>различного</w:t>
            </w:r>
            <w:r w:rsidRPr="00F923F2">
              <w:rPr>
                <w:spacing w:val="-5"/>
              </w:rPr>
              <w:t xml:space="preserve"> </w:t>
            </w:r>
            <w:r>
              <w:t>уровня</w:t>
            </w:r>
          </w:p>
          <w:p w:rsidR="00644A77" w:rsidRDefault="00644A77" w:rsidP="00DA1C10">
            <w:pPr>
              <w:pStyle w:val="TableParagraph"/>
              <w:ind w:left="81" w:right="237"/>
              <w:jc w:val="both"/>
            </w:pPr>
            <w:r>
              <w:t>совещаний, собраний</w:t>
            </w:r>
            <w:r w:rsidRPr="00F923F2">
              <w:rPr>
                <w:spacing w:val="1"/>
              </w:rPr>
              <w:t xml:space="preserve"> </w:t>
            </w:r>
            <w:r>
              <w:t>по реализации данной</w:t>
            </w:r>
            <w:r w:rsidRPr="00F923F2">
              <w:rPr>
                <w:spacing w:val="-52"/>
              </w:rPr>
              <w:t xml:space="preserve"> </w:t>
            </w:r>
            <w:r>
              <w:t>программы.</w:t>
            </w:r>
          </w:p>
        </w:tc>
        <w:tc>
          <w:tcPr>
            <w:tcW w:w="2201" w:type="dxa"/>
          </w:tcPr>
          <w:p w:rsidR="00644A77" w:rsidRDefault="00644A77" w:rsidP="00DA1C10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before="38" w:line="237" w:lineRule="auto"/>
              <w:ind w:right="91" w:firstLine="0"/>
            </w:pPr>
            <w:r>
              <w:t>Учѐт мнения всех</w:t>
            </w:r>
            <w:r w:rsidRPr="00F923F2">
              <w:rPr>
                <w:spacing w:val="-52"/>
              </w:rPr>
              <w:t xml:space="preserve"> </w:t>
            </w:r>
            <w:r>
              <w:t>участников</w:t>
            </w:r>
          </w:p>
          <w:p w:rsidR="00644A77" w:rsidRDefault="00644A77" w:rsidP="00DA1C10">
            <w:pPr>
              <w:pStyle w:val="TableParagraph"/>
              <w:ind w:left="81" w:right="435"/>
            </w:pPr>
            <w:r>
              <w:t>образовательного</w:t>
            </w:r>
            <w:r w:rsidRPr="00F923F2">
              <w:rPr>
                <w:spacing w:val="-52"/>
              </w:rPr>
              <w:t xml:space="preserve"> </w:t>
            </w:r>
            <w:r>
              <w:t>процесса.</w:t>
            </w:r>
          </w:p>
          <w:p w:rsidR="00644A77" w:rsidRDefault="00644A77" w:rsidP="00DA1C10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before="2" w:line="237" w:lineRule="auto"/>
              <w:ind w:right="538" w:firstLine="0"/>
            </w:pPr>
            <w:r w:rsidRPr="00F923F2">
              <w:rPr>
                <w:spacing w:val="-1"/>
              </w:rPr>
              <w:t>Обеспечение</w:t>
            </w:r>
            <w:r w:rsidRPr="00F923F2">
              <w:rPr>
                <w:spacing w:val="-52"/>
              </w:rPr>
              <w:t xml:space="preserve"> </w:t>
            </w:r>
            <w:r>
              <w:t>доступности и</w:t>
            </w:r>
            <w:r w:rsidRPr="00F923F2">
              <w:rPr>
                <w:spacing w:val="1"/>
              </w:rPr>
              <w:t xml:space="preserve"> </w:t>
            </w:r>
            <w:r>
              <w:t>открытости,</w:t>
            </w:r>
          </w:p>
          <w:p w:rsidR="00644A77" w:rsidRDefault="00644A77" w:rsidP="00DA1C10">
            <w:pPr>
              <w:pStyle w:val="TableParagraph"/>
              <w:spacing w:line="252" w:lineRule="exact"/>
              <w:ind w:left="81" w:right="290"/>
            </w:pPr>
            <w:r>
              <w:t>привлекательности</w:t>
            </w:r>
            <w:r w:rsidRPr="00F923F2">
              <w:rPr>
                <w:spacing w:val="-52"/>
              </w:rPr>
              <w:t xml:space="preserve"> </w:t>
            </w:r>
            <w:r>
              <w:t>школы.</w:t>
            </w:r>
          </w:p>
        </w:tc>
        <w:tc>
          <w:tcPr>
            <w:tcW w:w="3046" w:type="dxa"/>
          </w:tcPr>
          <w:p w:rsidR="00644A77" w:rsidRDefault="00644A77" w:rsidP="00DA1C10">
            <w:pPr>
              <w:pStyle w:val="TableParagraph"/>
              <w:spacing w:before="35"/>
              <w:ind w:left="79" w:right="675"/>
            </w:pPr>
            <w:r>
              <w:t>Достижение высокого</w:t>
            </w:r>
            <w:r w:rsidRPr="00F923F2">
              <w:rPr>
                <w:spacing w:val="1"/>
              </w:rPr>
              <w:t xml:space="preserve"> </w:t>
            </w:r>
            <w:r>
              <w:t>качества образования,</w:t>
            </w:r>
            <w:r w:rsidRPr="00F923F2">
              <w:rPr>
                <w:spacing w:val="1"/>
              </w:rPr>
              <w:t xml:space="preserve"> </w:t>
            </w:r>
            <w:r>
              <w:t>предоставляемых</w:t>
            </w:r>
            <w:r w:rsidRPr="00F923F2">
              <w:rPr>
                <w:spacing w:val="-9"/>
              </w:rPr>
              <w:t xml:space="preserve"> </w:t>
            </w:r>
            <w:r>
              <w:t>услуг.</w:t>
            </w:r>
          </w:p>
        </w:tc>
        <w:tc>
          <w:tcPr>
            <w:tcW w:w="1702" w:type="dxa"/>
          </w:tcPr>
          <w:p w:rsidR="00644A77" w:rsidRDefault="00644A77" w:rsidP="00DA1C10">
            <w:pPr>
              <w:pStyle w:val="TableParagraph"/>
              <w:spacing w:before="35"/>
              <w:ind w:left="79" w:right="96"/>
            </w:pPr>
            <w:r>
              <w:t>Администрация</w:t>
            </w:r>
            <w:r w:rsidRPr="00F923F2"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644A77" w:rsidTr="00DA1C10">
        <w:trPr>
          <w:trHeight w:val="2066"/>
        </w:trPr>
        <w:tc>
          <w:tcPr>
            <w:tcW w:w="2410" w:type="dxa"/>
          </w:tcPr>
          <w:p w:rsidR="00644A77" w:rsidRDefault="00644A77" w:rsidP="00DA1C10">
            <w:pPr>
              <w:pStyle w:val="TableParagraph"/>
              <w:spacing w:before="35"/>
              <w:ind w:left="81" w:right="198"/>
            </w:pPr>
            <w:r>
              <w:t>4. Разработка системы</w:t>
            </w:r>
            <w:r w:rsidRPr="00F923F2">
              <w:rPr>
                <w:spacing w:val="-52"/>
              </w:rPr>
              <w:t xml:space="preserve"> </w:t>
            </w:r>
            <w:r>
              <w:t>мотивации</w:t>
            </w:r>
            <w:r w:rsidRPr="00F923F2">
              <w:rPr>
                <w:spacing w:val="-1"/>
              </w:rPr>
              <w:t xml:space="preserve"> </w:t>
            </w:r>
            <w:r>
              <w:t>и</w:t>
            </w:r>
          </w:p>
          <w:p w:rsidR="00644A77" w:rsidRDefault="00644A77" w:rsidP="00DA1C10">
            <w:pPr>
              <w:pStyle w:val="TableParagraph"/>
              <w:ind w:left="81" w:right="45"/>
            </w:pPr>
            <w:r>
              <w:t>стимулирования</w:t>
            </w:r>
            <w:r w:rsidRPr="00F923F2">
              <w:rPr>
                <w:spacing w:val="1"/>
              </w:rPr>
              <w:t xml:space="preserve"> </w:t>
            </w:r>
            <w:r>
              <w:t>педагогов,</w:t>
            </w:r>
            <w:r w:rsidRPr="00F923F2">
              <w:rPr>
                <w:spacing w:val="1"/>
              </w:rPr>
              <w:t xml:space="preserve"> </w:t>
            </w:r>
            <w:r>
              <w:t>показывающих высокое</w:t>
            </w:r>
            <w:r w:rsidRPr="00F923F2">
              <w:rPr>
                <w:spacing w:val="-52"/>
              </w:rPr>
              <w:t xml:space="preserve"> </w:t>
            </w:r>
            <w:r>
              <w:t>качество</w:t>
            </w:r>
            <w:r w:rsidRPr="00F923F2">
              <w:rPr>
                <w:spacing w:val="-1"/>
              </w:rPr>
              <w:t xml:space="preserve"> </w:t>
            </w:r>
            <w:r>
              <w:t>знаний,</w:t>
            </w:r>
          </w:p>
          <w:p w:rsidR="00644A77" w:rsidRDefault="00644A77" w:rsidP="00DA1C10">
            <w:pPr>
              <w:pStyle w:val="TableParagraph"/>
              <w:spacing w:line="252" w:lineRule="exact"/>
              <w:ind w:left="81" w:right="185"/>
            </w:pPr>
            <w:r>
              <w:t>добившихся полной</w:t>
            </w:r>
            <w:r w:rsidRPr="00F923F2">
              <w:rPr>
                <w:spacing w:val="1"/>
              </w:rPr>
              <w:t xml:space="preserve"> </w:t>
            </w:r>
            <w:r>
              <w:t>реализации</w:t>
            </w:r>
            <w:r w:rsidRPr="00F923F2">
              <w:rPr>
                <w:spacing w:val="-7"/>
              </w:rPr>
              <w:t xml:space="preserve"> </w:t>
            </w:r>
            <w:r>
              <w:t>ООП</w:t>
            </w:r>
            <w:r w:rsidRPr="00F923F2">
              <w:rPr>
                <w:spacing w:val="-8"/>
              </w:rPr>
              <w:t xml:space="preserve"> </w:t>
            </w:r>
            <w:r>
              <w:t>НОО</w:t>
            </w:r>
          </w:p>
        </w:tc>
        <w:tc>
          <w:tcPr>
            <w:tcW w:w="2201" w:type="dxa"/>
          </w:tcPr>
          <w:p w:rsidR="00644A77" w:rsidRDefault="00644A77" w:rsidP="00DA1C10">
            <w:pPr>
              <w:pStyle w:val="TableParagraph"/>
              <w:spacing w:before="35" w:line="252" w:lineRule="exact"/>
              <w:ind w:left="81"/>
            </w:pPr>
            <w:r>
              <w:t>1.</w:t>
            </w:r>
            <w:r w:rsidRPr="00F923F2">
              <w:rPr>
                <w:spacing w:val="-1"/>
              </w:rPr>
              <w:t xml:space="preserve"> </w:t>
            </w:r>
            <w:r>
              <w:t>Создание</w:t>
            </w:r>
          </w:p>
          <w:p w:rsidR="00644A77" w:rsidRDefault="00644A77" w:rsidP="00DA1C10">
            <w:pPr>
              <w:pStyle w:val="TableParagraph"/>
              <w:ind w:left="81" w:right="621"/>
            </w:pPr>
            <w:r>
              <w:t>благоприятной</w:t>
            </w:r>
            <w:r w:rsidRPr="00F923F2">
              <w:rPr>
                <w:spacing w:val="1"/>
              </w:rPr>
              <w:t xml:space="preserve"> </w:t>
            </w:r>
            <w:r>
              <w:t>мотивационной</w:t>
            </w:r>
          </w:p>
          <w:p w:rsidR="00644A77" w:rsidRDefault="00644A77" w:rsidP="00DA1C10">
            <w:pPr>
              <w:pStyle w:val="TableParagraph"/>
              <w:ind w:left="81" w:right="26"/>
            </w:pPr>
            <w:r>
              <w:t>среды для реализации</w:t>
            </w:r>
            <w:r w:rsidRPr="00F923F2">
              <w:rPr>
                <w:spacing w:val="-52"/>
              </w:rPr>
              <w:t xml:space="preserve"> </w:t>
            </w:r>
            <w:r>
              <w:t>образовательной</w:t>
            </w:r>
            <w:r w:rsidRPr="00F923F2">
              <w:rPr>
                <w:spacing w:val="1"/>
              </w:rPr>
              <w:t xml:space="preserve"> </w:t>
            </w:r>
            <w:r>
              <w:t>программы</w:t>
            </w:r>
          </w:p>
        </w:tc>
        <w:tc>
          <w:tcPr>
            <w:tcW w:w="3046" w:type="dxa"/>
          </w:tcPr>
          <w:p w:rsidR="00644A77" w:rsidRDefault="00644A77" w:rsidP="00DA1C10">
            <w:pPr>
              <w:pStyle w:val="TableParagraph"/>
              <w:spacing w:before="35"/>
              <w:ind w:left="79" w:right="257"/>
            </w:pPr>
            <w:r>
              <w:t>Профессиональный и</w:t>
            </w:r>
            <w:r w:rsidRPr="00F923F2">
              <w:rPr>
                <w:spacing w:val="1"/>
              </w:rPr>
              <w:t xml:space="preserve"> </w:t>
            </w:r>
            <w:r>
              <w:t>творческий</w:t>
            </w:r>
            <w:r w:rsidRPr="00F923F2">
              <w:rPr>
                <w:spacing w:val="-4"/>
              </w:rPr>
              <w:t xml:space="preserve"> </w:t>
            </w:r>
            <w:r>
              <w:t>рост</w:t>
            </w:r>
            <w:r w:rsidRPr="00F923F2">
              <w:rPr>
                <w:spacing w:val="-2"/>
              </w:rPr>
              <w:t xml:space="preserve"> </w:t>
            </w:r>
            <w:r>
              <w:t>педагогов</w:t>
            </w:r>
            <w:r w:rsidRPr="00F923F2">
              <w:rPr>
                <w:spacing w:val="-4"/>
              </w:rPr>
              <w:t xml:space="preserve"> </w:t>
            </w:r>
            <w:r>
              <w:t>и</w:t>
            </w:r>
            <w:r w:rsidRPr="00F923F2">
              <w:rPr>
                <w:spacing w:val="-52"/>
              </w:rPr>
              <w:t xml:space="preserve"> </w:t>
            </w:r>
            <w:r>
              <w:t>учащихся.</w:t>
            </w:r>
          </w:p>
        </w:tc>
        <w:tc>
          <w:tcPr>
            <w:tcW w:w="1702" w:type="dxa"/>
          </w:tcPr>
          <w:p w:rsidR="00644A77" w:rsidRDefault="00644A77" w:rsidP="00DA1C10">
            <w:pPr>
              <w:pStyle w:val="TableParagraph"/>
              <w:spacing w:before="35"/>
              <w:ind w:left="79" w:right="96"/>
            </w:pPr>
            <w:r>
              <w:t>Администрация</w:t>
            </w:r>
            <w:r w:rsidRPr="00F923F2"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644A77" w:rsidTr="00DA1C10">
        <w:trPr>
          <w:trHeight w:val="581"/>
        </w:trPr>
        <w:tc>
          <w:tcPr>
            <w:tcW w:w="9359" w:type="dxa"/>
            <w:gridSpan w:val="4"/>
          </w:tcPr>
          <w:p w:rsidR="00644A77" w:rsidRPr="00F923F2" w:rsidRDefault="00644A77" w:rsidP="00DA1C10">
            <w:pPr>
              <w:pStyle w:val="TableParagraph"/>
              <w:spacing w:before="35"/>
              <w:ind w:left="3047" w:right="3001"/>
              <w:jc w:val="center"/>
              <w:rPr>
                <w:b/>
              </w:rPr>
            </w:pPr>
            <w:r w:rsidRPr="00F923F2">
              <w:rPr>
                <w:b/>
              </w:rPr>
              <w:t>Механизм</w:t>
            </w:r>
            <w:r w:rsidRPr="00F923F2">
              <w:rPr>
                <w:b/>
                <w:spacing w:val="-4"/>
              </w:rPr>
              <w:t xml:space="preserve"> </w:t>
            </w:r>
            <w:r w:rsidRPr="00F923F2">
              <w:rPr>
                <w:b/>
              </w:rPr>
              <w:t>«КОНТРОЛЬ»</w:t>
            </w:r>
          </w:p>
        </w:tc>
      </w:tr>
      <w:tr w:rsidR="00644A77" w:rsidTr="00DA1C10">
        <w:trPr>
          <w:trHeight w:val="2071"/>
        </w:trPr>
        <w:tc>
          <w:tcPr>
            <w:tcW w:w="2410" w:type="dxa"/>
          </w:tcPr>
          <w:p w:rsidR="00644A77" w:rsidRDefault="00644A77" w:rsidP="00DA1C10">
            <w:pPr>
              <w:pStyle w:val="TableParagraph"/>
              <w:spacing w:before="36"/>
              <w:ind w:left="81" w:right="45"/>
            </w:pPr>
            <w:r>
              <w:t>1. Выполнение сетевого</w:t>
            </w:r>
            <w:r w:rsidRPr="00F923F2">
              <w:rPr>
                <w:spacing w:val="-52"/>
              </w:rPr>
              <w:t xml:space="preserve"> </w:t>
            </w:r>
            <w:r>
              <w:t>графика</w:t>
            </w:r>
            <w:r w:rsidRPr="00F923F2">
              <w:rPr>
                <w:spacing w:val="-1"/>
              </w:rPr>
              <w:t xml:space="preserve"> </w:t>
            </w:r>
            <w:r>
              <w:t>по</w:t>
            </w:r>
            <w:r w:rsidRPr="00F923F2">
              <w:rPr>
                <w:spacing w:val="-3"/>
              </w:rPr>
              <w:t xml:space="preserve"> </w:t>
            </w:r>
            <w:r>
              <w:t>созданию</w:t>
            </w:r>
          </w:p>
          <w:p w:rsidR="00644A77" w:rsidRDefault="00644A77" w:rsidP="00DA1C10">
            <w:pPr>
              <w:pStyle w:val="TableParagraph"/>
              <w:spacing w:before="1"/>
              <w:ind w:left="81" w:right="130"/>
            </w:pPr>
            <w:r>
              <w:t>системы условий через</w:t>
            </w:r>
            <w:r w:rsidRPr="00F923F2">
              <w:rPr>
                <w:spacing w:val="-52"/>
              </w:rPr>
              <w:t xml:space="preserve"> </w:t>
            </w:r>
            <w:r>
              <w:t>чѐткое распределение</w:t>
            </w:r>
            <w:r w:rsidRPr="00F923F2">
              <w:rPr>
                <w:spacing w:val="1"/>
              </w:rPr>
              <w:t xml:space="preserve"> </w:t>
            </w:r>
            <w:r>
              <w:t>обязанностей по</w:t>
            </w:r>
            <w:r w:rsidRPr="00F923F2">
              <w:rPr>
                <w:spacing w:val="1"/>
              </w:rPr>
              <w:t xml:space="preserve"> </w:t>
            </w:r>
            <w:r>
              <w:t>контролю</w:t>
            </w:r>
            <w:r w:rsidRPr="00F923F2">
              <w:rPr>
                <w:spacing w:val="-1"/>
              </w:rPr>
              <w:t xml:space="preserve"> </w:t>
            </w:r>
            <w:r>
              <w:t>между</w:t>
            </w:r>
          </w:p>
          <w:p w:rsidR="00644A77" w:rsidRDefault="00644A77" w:rsidP="00DA1C10">
            <w:pPr>
              <w:pStyle w:val="TableParagraph"/>
              <w:spacing w:line="252" w:lineRule="exact"/>
              <w:ind w:left="81" w:right="284"/>
            </w:pPr>
            <w:r>
              <w:t>участниками рабочей</w:t>
            </w:r>
            <w:r w:rsidRPr="00F923F2">
              <w:rPr>
                <w:spacing w:val="-52"/>
              </w:rPr>
              <w:t xml:space="preserve"> </w:t>
            </w:r>
            <w:r>
              <w:t>группы.</w:t>
            </w:r>
          </w:p>
        </w:tc>
        <w:tc>
          <w:tcPr>
            <w:tcW w:w="2201" w:type="dxa"/>
          </w:tcPr>
          <w:p w:rsidR="00644A77" w:rsidRDefault="00644A77" w:rsidP="00DA1C10">
            <w:pPr>
              <w:pStyle w:val="TableParagraph"/>
              <w:spacing w:before="36"/>
              <w:ind w:left="81" w:right="847"/>
            </w:pPr>
            <w:r>
              <w:t>Создание</w:t>
            </w:r>
            <w:r w:rsidRPr="00F923F2">
              <w:rPr>
                <w:spacing w:val="1"/>
              </w:rPr>
              <w:t xml:space="preserve"> </w:t>
            </w:r>
            <w:r>
              <w:t>эффективной</w:t>
            </w:r>
          </w:p>
          <w:p w:rsidR="00644A77" w:rsidRDefault="00644A77" w:rsidP="00DA1C10">
            <w:pPr>
              <w:pStyle w:val="TableParagraph"/>
              <w:spacing w:before="1"/>
              <w:ind w:left="81"/>
            </w:pPr>
            <w:r>
              <w:t>системы</w:t>
            </w:r>
            <w:r w:rsidRPr="00F923F2">
              <w:rPr>
                <w:spacing w:val="-2"/>
              </w:rPr>
              <w:t xml:space="preserve"> </w:t>
            </w:r>
            <w:r>
              <w:t>контроля</w:t>
            </w:r>
          </w:p>
        </w:tc>
        <w:tc>
          <w:tcPr>
            <w:tcW w:w="3046" w:type="dxa"/>
          </w:tcPr>
          <w:p w:rsidR="00644A77" w:rsidRDefault="00644A77" w:rsidP="00DA1C10">
            <w:pPr>
              <w:pStyle w:val="TableParagraph"/>
              <w:spacing w:before="36"/>
              <w:ind w:left="79" w:right="255"/>
            </w:pPr>
            <w:r>
              <w:t>Достижение необходимых</w:t>
            </w:r>
            <w:r w:rsidRPr="00F923F2">
              <w:rPr>
                <w:spacing w:val="1"/>
              </w:rPr>
              <w:t xml:space="preserve"> </w:t>
            </w:r>
            <w:r>
              <w:t>изменений, выполнение</w:t>
            </w:r>
            <w:r w:rsidRPr="00F923F2">
              <w:rPr>
                <w:spacing w:val="1"/>
              </w:rPr>
              <w:t xml:space="preserve"> </w:t>
            </w:r>
            <w:r>
              <w:t>нормативных требований по</w:t>
            </w:r>
            <w:r w:rsidRPr="00F923F2">
              <w:rPr>
                <w:spacing w:val="-53"/>
              </w:rPr>
              <w:t xml:space="preserve"> </w:t>
            </w:r>
            <w:r>
              <w:t>созданию системы условий</w:t>
            </w:r>
            <w:r w:rsidRPr="00F923F2">
              <w:rPr>
                <w:spacing w:val="1"/>
              </w:rPr>
              <w:t xml:space="preserve"> </w:t>
            </w:r>
            <w:r>
              <w:t>реализации</w:t>
            </w:r>
            <w:r w:rsidRPr="00F923F2">
              <w:rPr>
                <w:spacing w:val="-1"/>
              </w:rPr>
              <w:t xml:space="preserve"> </w:t>
            </w:r>
            <w:r>
              <w:t>ООП</w:t>
            </w:r>
            <w:r w:rsidRPr="00F923F2">
              <w:rPr>
                <w:spacing w:val="-1"/>
              </w:rPr>
              <w:t xml:space="preserve"> </w:t>
            </w:r>
            <w:r>
              <w:t>НОО.</w:t>
            </w:r>
          </w:p>
        </w:tc>
        <w:tc>
          <w:tcPr>
            <w:tcW w:w="1702" w:type="dxa"/>
          </w:tcPr>
          <w:p w:rsidR="00644A77" w:rsidRDefault="00644A77" w:rsidP="00DA1C10">
            <w:pPr>
              <w:pStyle w:val="TableParagraph"/>
              <w:spacing w:before="36"/>
              <w:ind w:left="79" w:right="148"/>
            </w:pPr>
            <w:r>
              <w:t>Рабочая группа</w:t>
            </w:r>
            <w:r w:rsidRPr="00F923F2">
              <w:rPr>
                <w:spacing w:val="-52"/>
              </w:rPr>
              <w:t xml:space="preserve"> </w:t>
            </w:r>
            <w:r>
              <w:t>по введению</w:t>
            </w:r>
            <w:r w:rsidRPr="00F923F2">
              <w:rPr>
                <w:spacing w:val="1"/>
              </w:rPr>
              <w:t xml:space="preserve"> </w:t>
            </w:r>
            <w:r>
              <w:t>ФГОС.</w:t>
            </w:r>
          </w:p>
        </w:tc>
      </w:tr>
    </w:tbl>
    <w:p w:rsidR="00644A77" w:rsidRDefault="00644A77" w:rsidP="002C5422">
      <w:pPr>
        <w:tabs>
          <w:tab w:val="left" w:pos="1792"/>
        </w:tabs>
        <w:rPr>
          <w:sz w:val="24"/>
        </w:rPr>
      </w:pPr>
    </w:p>
    <w:p w:rsidR="00644A77" w:rsidRDefault="00644A77" w:rsidP="002C5422">
      <w:pPr>
        <w:rPr>
          <w:sz w:val="24"/>
        </w:rPr>
      </w:pPr>
    </w:p>
    <w:p w:rsidR="00644A77" w:rsidRDefault="00644A77" w:rsidP="00DA1C10">
      <w:pPr>
        <w:pStyle w:val="Heading1"/>
        <w:spacing w:before="90"/>
        <w:ind w:left="2345" w:right="1173" w:hanging="437"/>
        <w:jc w:val="left"/>
      </w:pPr>
      <w:r>
        <w:t>Модель сетевого графика (дорожной карты) по формированию необходимой</w:t>
      </w:r>
      <w:r>
        <w:rPr>
          <w:spacing w:val="-5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644A77" w:rsidRDefault="00644A77" w:rsidP="00DA1C10">
      <w:pPr>
        <w:pStyle w:val="BodyText"/>
        <w:spacing w:before="1"/>
        <w:ind w:left="0"/>
        <w:jc w:val="left"/>
        <w:rPr>
          <w:b/>
        </w:rPr>
      </w:pPr>
    </w:p>
    <w:tbl>
      <w:tblPr>
        <w:tblW w:w="0" w:type="auto"/>
        <w:tblInd w:w="1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4393"/>
        <w:gridCol w:w="1786"/>
      </w:tblGrid>
      <w:tr w:rsidR="00644A77" w:rsidTr="00DA1C10">
        <w:trPr>
          <w:trHeight w:val="614"/>
        </w:trPr>
        <w:tc>
          <w:tcPr>
            <w:tcW w:w="2696" w:type="dxa"/>
          </w:tcPr>
          <w:p w:rsidR="00644A77" w:rsidRPr="00F923F2" w:rsidRDefault="00644A77" w:rsidP="00DA1C10">
            <w:pPr>
              <w:pStyle w:val="TableParagraph"/>
              <w:spacing w:before="49" w:line="242" w:lineRule="auto"/>
              <w:ind w:left="700" w:right="629" w:firstLine="2"/>
              <w:rPr>
                <w:b/>
              </w:rPr>
            </w:pPr>
            <w:r w:rsidRPr="00F923F2">
              <w:rPr>
                <w:b/>
              </w:rPr>
              <w:t>Направление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мероприятий</w:t>
            </w:r>
          </w:p>
        </w:tc>
        <w:tc>
          <w:tcPr>
            <w:tcW w:w="4393" w:type="dxa"/>
          </w:tcPr>
          <w:p w:rsidR="00644A77" w:rsidRPr="00F923F2" w:rsidRDefault="00644A77" w:rsidP="00DA1C10">
            <w:pPr>
              <w:pStyle w:val="TableParagraph"/>
              <w:spacing w:before="49"/>
              <w:ind w:left="1504" w:right="1452"/>
              <w:jc w:val="center"/>
              <w:rPr>
                <w:b/>
              </w:rPr>
            </w:pPr>
            <w:r w:rsidRPr="00F923F2">
              <w:rPr>
                <w:b/>
              </w:rPr>
              <w:t>Мероприятия</w:t>
            </w:r>
          </w:p>
        </w:tc>
        <w:tc>
          <w:tcPr>
            <w:tcW w:w="1786" w:type="dxa"/>
          </w:tcPr>
          <w:p w:rsidR="00644A77" w:rsidRPr="00F923F2" w:rsidRDefault="00644A77" w:rsidP="00DA1C10">
            <w:pPr>
              <w:pStyle w:val="TableParagraph"/>
              <w:spacing w:before="49" w:line="242" w:lineRule="auto"/>
              <w:ind w:left="335" w:right="262" w:firstLine="256"/>
              <w:rPr>
                <w:b/>
              </w:rPr>
            </w:pPr>
            <w:r w:rsidRPr="00F923F2">
              <w:rPr>
                <w:b/>
              </w:rPr>
              <w:t>Сроки</w:t>
            </w:r>
            <w:r w:rsidRPr="00F923F2">
              <w:rPr>
                <w:b/>
                <w:spacing w:val="1"/>
              </w:rPr>
              <w:t xml:space="preserve"> </w:t>
            </w:r>
            <w:r w:rsidRPr="00F923F2">
              <w:rPr>
                <w:b/>
              </w:rPr>
              <w:t>реализации</w:t>
            </w:r>
          </w:p>
        </w:tc>
      </w:tr>
      <w:tr w:rsidR="00644A77" w:rsidTr="00DA1C10">
        <w:trPr>
          <w:trHeight w:val="623"/>
        </w:trPr>
        <w:tc>
          <w:tcPr>
            <w:tcW w:w="2696" w:type="dxa"/>
            <w:vMerge w:val="restart"/>
            <w:tcBorders>
              <w:bottom w:val="nil"/>
            </w:tcBorders>
          </w:tcPr>
          <w:p w:rsidR="00644A77" w:rsidRPr="00F923F2" w:rsidRDefault="00644A77" w:rsidP="00DA1C10">
            <w:pPr>
              <w:pStyle w:val="TableParagraph"/>
              <w:spacing w:before="51"/>
              <w:ind w:left="107" w:right="374"/>
              <w:rPr>
                <w:b/>
              </w:rPr>
            </w:pPr>
            <w:r w:rsidRPr="00F923F2">
              <w:rPr>
                <w:b/>
              </w:rPr>
              <w:t>I. Нормативное</w:t>
            </w:r>
            <w:r w:rsidRPr="00F923F2">
              <w:rPr>
                <w:b/>
                <w:spacing w:val="1"/>
              </w:rPr>
              <w:t xml:space="preserve"> </w:t>
            </w:r>
            <w:r w:rsidRPr="00F923F2">
              <w:rPr>
                <w:b/>
              </w:rPr>
              <w:t>обеспечение введения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ФГОС</w:t>
            </w:r>
            <w:r w:rsidRPr="00F923F2">
              <w:rPr>
                <w:b/>
                <w:spacing w:val="-2"/>
              </w:rPr>
              <w:t xml:space="preserve"> </w:t>
            </w:r>
            <w:r w:rsidRPr="00F923F2">
              <w:rPr>
                <w:b/>
              </w:rPr>
              <w:t>НОО</w:t>
            </w:r>
          </w:p>
        </w:tc>
        <w:tc>
          <w:tcPr>
            <w:tcW w:w="4393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1. Внесение изменений и дополнений в</w:t>
            </w:r>
            <w:r w:rsidRPr="00F923F2">
              <w:rPr>
                <w:spacing w:val="-52"/>
              </w:rPr>
              <w:t xml:space="preserve"> </w:t>
            </w:r>
            <w:r>
              <w:t>Устав</w:t>
            </w:r>
            <w:r w:rsidRPr="00F923F2">
              <w:rPr>
                <w:spacing w:val="-2"/>
              </w:rPr>
              <w:t xml:space="preserve"> </w:t>
            </w:r>
            <w:r>
              <w:t>образовательного</w:t>
            </w:r>
            <w:r w:rsidRPr="00F923F2">
              <w:rPr>
                <w:spacing w:val="-1"/>
              </w:rPr>
              <w:t xml:space="preserve"> </w:t>
            </w:r>
            <w:r>
              <w:t>учреждения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7"/>
            </w:pPr>
            <w:r>
              <w:t>1 раз в</w:t>
            </w:r>
            <w:r w:rsidRPr="00F923F2">
              <w:rPr>
                <w:spacing w:val="-2"/>
              </w:rPr>
              <w:t xml:space="preserve"> </w:t>
            </w:r>
            <w:r>
              <w:t>5 лет</w:t>
            </w:r>
          </w:p>
        </w:tc>
      </w:tr>
      <w:tr w:rsidR="00644A77" w:rsidTr="00DA1C10">
        <w:trPr>
          <w:trHeight w:val="1442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Default="00644A77" w:rsidP="00DA1C10">
            <w:pPr>
              <w:pStyle w:val="TableParagraph"/>
              <w:spacing w:before="51"/>
              <w:ind w:left="102" w:right="295"/>
            </w:pPr>
            <w:r>
              <w:t>2. Разработка на основе примерной</w:t>
            </w:r>
            <w:r w:rsidRPr="00F923F2">
              <w:rPr>
                <w:spacing w:val="1"/>
              </w:rPr>
              <w:t xml:space="preserve"> </w:t>
            </w:r>
            <w:r>
              <w:t>основной образовательной программы</w:t>
            </w:r>
            <w:r w:rsidRPr="00F923F2">
              <w:rPr>
                <w:spacing w:val="1"/>
              </w:rPr>
              <w:t xml:space="preserve"> </w:t>
            </w:r>
            <w:r>
              <w:t>начального общего образования основной</w:t>
            </w:r>
            <w:r w:rsidRPr="00F923F2">
              <w:rPr>
                <w:spacing w:val="-52"/>
              </w:rPr>
              <w:t xml:space="preserve"> </w:t>
            </w:r>
            <w:r>
              <w:t>образовательной</w:t>
            </w:r>
            <w:r w:rsidRPr="00F923F2">
              <w:rPr>
                <w:spacing w:val="-2"/>
              </w:rPr>
              <w:t xml:space="preserve"> </w:t>
            </w:r>
            <w:r>
              <w:t>программы</w:t>
            </w:r>
          </w:p>
          <w:p w:rsidR="00644A77" w:rsidRDefault="00644A77" w:rsidP="00DA1C10">
            <w:pPr>
              <w:pStyle w:val="TableParagraph"/>
              <w:spacing w:before="1"/>
              <w:ind w:left="102"/>
            </w:pPr>
            <w:r>
              <w:t>образовательного</w:t>
            </w:r>
            <w:r w:rsidRPr="00F923F2">
              <w:rPr>
                <w:spacing w:val="-6"/>
              </w:rPr>
              <w:t xml:space="preserve"> </w:t>
            </w:r>
            <w:r>
              <w:t>учреждения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7"/>
            </w:pPr>
            <w:r>
              <w:t>Ежегодно в мае</w:t>
            </w:r>
          </w:p>
        </w:tc>
      </w:tr>
      <w:tr w:rsidR="00644A77" w:rsidTr="00DA1C10">
        <w:trPr>
          <w:trHeight w:val="889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Default="00644A77" w:rsidP="00DA1C10">
            <w:pPr>
              <w:pStyle w:val="TableParagraph"/>
              <w:spacing w:before="51"/>
              <w:ind w:left="102" w:right="210"/>
            </w:pPr>
            <w:r>
              <w:t>3. Утверждение основной образовательной</w:t>
            </w:r>
            <w:r w:rsidRPr="00F923F2">
              <w:rPr>
                <w:spacing w:val="-52"/>
              </w:rPr>
              <w:t xml:space="preserve"> </w:t>
            </w:r>
            <w:r>
              <w:t>программы</w:t>
            </w:r>
            <w:r w:rsidRPr="00F923F2">
              <w:rPr>
                <w:spacing w:val="-4"/>
              </w:rPr>
              <w:t xml:space="preserve"> </w:t>
            </w:r>
            <w:r>
              <w:t>образовательного</w:t>
            </w:r>
            <w:r w:rsidRPr="00F923F2">
              <w:rPr>
                <w:spacing w:val="-3"/>
              </w:rPr>
              <w:t xml:space="preserve"> </w:t>
            </w:r>
            <w:r>
              <w:t>учреждения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7" w:right="511"/>
            </w:pPr>
            <w:r>
              <w:t>Ежегодно, в</w:t>
            </w:r>
            <w:r w:rsidRPr="00F923F2">
              <w:rPr>
                <w:spacing w:val="-52"/>
              </w:rPr>
              <w:t xml:space="preserve"> </w:t>
            </w:r>
            <w:r>
              <w:t>августе на</w:t>
            </w:r>
            <w:r w:rsidRPr="00F923F2">
              <w:rPr>
                <w:spacing w:val="1"/>
              </w:rPr>
              <w:t xml:space="preserve"> </w:t>
            </w:r>
            <w:r>
              <w:t>педсовете</w:t>
            </w:r>
          </w:p>
        </w:tc>
      </w:tr>
      <w:tr w:rsidR="00644A77" w:rsidTr="00DA1C10">
        <w:trPr>
          <w:trHeight w:val="614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Default="00644A77" w:rsidP="00DA1C10">
            <w:pPr>
              <w:pStyle w:val="TableParagraph"/>
              <w:spacing w:before="51"/>
              <w:ind w:left="102" w:right="242"/>
            </w:pPr>
            <w:r>
              <w:t>4. Обеспечение соответствия нормативной</w:t>
            </w:r>
            <w:r w:rsidRPr="00F923F2">
              <w:rPr>
                <w:spacing w:val="-52"/>
              </w:rPr>
              <w:t xml:space="preserve"> </w:t>
            </w:r>
            <w:r>
              <w:t>базы</w:t>
            </w:r>
            <w:r w:rsidRPr="00F923F2">
              <w:rPr>
                <w:spacing w:val="-1"/>
              </w:rPr>
              <w:t xml:space="preserve"> </w:t>
            </w:r>
            <w:r>
              <w:t>школы</w:t>
            </w:r>
            <w:r w:rsidRPr="00F923F2">
              <w:rPr>
                <w:spacing w:val="-1"/>
              </w:rPr>
              <w:t xml:space="preserve"> </w:t>
            </w:r>
            <w:r>
              <w:t>требованиям ФГОС</w:t>
            </w:r>
            <w:r w:rsidRPr="00F923F2">
              <w:rPr>
                <w:spacing w:val="-2"/>
              </w:rPr>
              <w:t xml:space="preserve"> </w:t>
            </w:r>
            <w:r>
              <w:t>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7"/>
            </w:pPr>
            <w:r>
              <w:t>Ежегодно</w:t>
            </w:r>
          </w:p>
        </w:tc>
      </w:tr>
      <w:tr w:rsidR="00644A77" w:rsidTr="00DA1C10">
        <w:trPr>
          <w:trHeight w:val="1441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Default="00644A77" w:rsidP="00DA1C10">
            <w:pPr>
              <w:pStyle w:val="TableParagraph"/>
              <w:spacing w:before="51"/>
              <w:ind w:left="102" w:right="140"/>
            </w:pPr>
            <w:r>
              <w:t>5. Приведение должностных инструкций</w:t>
            </w:r>
            <w:r w:rsidRPr="00F923F2">
              <w:rPr>
                <w:spacing w:val="1"/>
              </w:rPr>
              <w:t xml:space="preserve"> </w:t>
            </w:r>
            <w:r>
              <w:t>работников образовательного учреждения в</w:t>
            </w:r>
            <w:r w:rsidRPr="00F923F2">
              <w:rPr>
                <w:spacing w:val="-52"/>
              </w:rPr>
              <w:t xml:space="preserve"> </w:t>
            </w:r>
            <w:r>
              <w:t>соответствие с требованиями ФГОС НОО и</w:t>
            </w:r>
            <w:r w:rsidRPr="00F923F2">
              <w:rPr>
                <w:spacing w:val="-52"/>
              </w:rPr>
              <w:t xml:space="preserve"> </w:t>
            </w:r>
            <w:r>
              <w:t>тарифно-квалификационными</w:t>
            </w:r>
          </w:p>
          <w:p w:rsidR="00644A77" w:rsidRDefault="00644A77" w:rsidP="00DA1C10">
            <w:pPr>
              <w:pStyle w:val="TableParagraph"/>
              <w:spacing w:before="1"/>
              <w:ind w:left="102"/>
            </w:pPr>
            <w:r>
              <w:t>характеристиками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7" w:right="398"/>
            </w:pPr>
            <w:r>
              <w:t>Ежегодно к 1</w:t>
            </w:r>
            <w:r w:rsidRPr="00F923F2">
              <w:rPr>
                <w:spacing w:val="-52"/>
              </w:rPr>
              <w:t xml:space="preserve"> </w:t>
            </w:r>
            <w:r>
              <w:t>сентября</w:t>
            </w:r>
          </w:p>
        </w:tc>
      </w:tr>
      <w:tr w:rsidR="00644A77" w:rsidTr="00DA1C10">
        <w:trPr>
          <w:trHeight w:val="616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Default="00644A77" w:rsidP="00DA1C10">
            <w:pPr>
              <w:pStyle w:val="TableParagraph"/>
              <w:spacing w:before="51"/>
              <w:ind w:left="102" w:right="187"/>
            </w:pPr>
            <w:r>
              <w:t>6 Разработка и утверждение плана-графика</w:t>
            </w:r>
            <w:r w:rsidRPr="00F923F2">
              <w:rPr>
                <w:spacing w:val="-52"/>
              </w:rPr>
              <w:t xml:space="preserve"> </w:t>
            </w:r>
            <w:r>
              <w:t>введения</w:t>
            </w:r>
            <w:r w:rsidRPr="00F923F2">
              <w:rPr>
                <w:spacing w:val="-2"/>
              </w:rPr>
              <w:t xml:space="preserve"> </w:t>
            </w:r>
            <w:r>
              <w:t>ФГОС</w:t>
            </w:r>
            <w:r w:rsidRPr="00F923F2">
              <w:rPr>
                <w:spacing w:val="-1"/>
              </w:rPr>
              <w:t xml:space="preserve"> </w:t>
            </w:r>
            <w:r>
              <w:t>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7" w:right="398"/>
            </w:pPr>
            <w:r>
              <w:t>Ежегодно к 1</w:t>
            </w:r>
            <w:r w:rsidRPr="00F923F2">
              <w:rPr>
                <w:spacing w:val="-52"/>
              </w:rPr>
              <w:t xml:space="preserve"> </w:t>
            </w:r>
            <w:r>
              <w:t>сентября</w:t>
            </w:r>
          </w:p>
        </w:tc>
      </w:tr>
      <w:tr w:rsidR="00644A77" w:rsidTr="00DA1C10">
        <w:trPr>
          <w:trHeight w:val="890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Default="00644A77" w:rsidP="00DA1C10">
            <w:pPr>
              <w:pStyle w:val="TableParagraph"/>
              <w:spacing w:before="51"/>
              <w:ind w:left="102" w:right="41"/>
            </w:pPr>
            <w:r>
              <w:t>7. Определение списка учебников и учебных</w:t>
            </w:r>
            <w:r w:rsidRPr="00F923F2">
              <w:rPr>
                <w:spacing w:val="-52"/>
              </w:rPr>
              <w:t xml:space="preserve"> </w:t>
            </w:r>
            <w:r>
              <w:t>пособий, используемых в образовательном</w:t>
            </w:r>
            <w:r w:rsidRPr="00F923F2">
              <w:rPr>
                <w:spacing w:val="1"/>
              </w:rPr>
              <w:t xml:space="preserve"> </w:t>
            </w:r>
            <w:r>
              <w:t>процессе</w:t>
            </w:r>
            <w:r w:rsidRPr="00F923F2">
              <w:rPr>
                <w:spacing w:val="-3"/>
              </w:rPr>
              <w:t xml:space="preserve"> </w:t>
            </w:r>
            <w:r>
              <w:t>в</w:t>
            </w:r>
            <w:r w:rsidRPr="00F923F2">
              <w:rPr>
                <w:spacing w:val="-1"/>
              </w:rPr>
              <w:t xml:space="preserve"> </w:t>
            </w:r>
            <w:r>
              <w:t>соответствии</w:t>
            </w:r>
            <w:r w:rsidRPr="00F923F2">
              <w:rPr>
                <w:spacing w:val="-4"/>
              </w:rPr>
              <w:t xml:space="preserve"> </w:t>
            </w:r>
            <w:r>
              <w:t>со ФГОС</w:t>
            </w:r>
            <w:r w:rsidRPr="00F923F2">
              <w:rPr>
                <w:spacing w:val="-1"/>
              </w:rPr>
              <w:t xml:space="preserve"> </w:t>
            </w:r>
            <w:r>
              <w:t>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7" w:right="566"/>
            </w:pPr>
            <w:r>
              <w:t>Ежегодно в</w:t>
            </w:r>
            <w:r w:rsidRPr="00F923F2">
              <w:rPr>
                <w:spacing w:val="-52"/>
              </w:rPr>
              <w:t xml:space="preserve"> </w:t>
            </w:r>
            <w:r>
              <w:t>апреле</w:t>
            </w:r>
          </w:p>
        </w:tc>
      </w:tr>
      <w:tr w:rsidR="00644A77" w:rsidTr="00DA1C10">
        <w:trPr>
          <w:trHeight w:val="2822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Default="00644A77" w:rsidP="00DA1C10">
            <w:pPr>
              <w:pStyle w:val="TableParagraph"/>
              <w:spacing w:before="51"/>
              <w:ind w:left="102" w:right="181"/>
            </w:pPr>
            <w:r>
              <w:t>8. Разработка локальных актов,</w:t>
            </w:r>
            <w:r w:rsidRPr="00F923F2">
              <w:rPr>
                <w:spacing w:val="1"/>
              </w:rPr>
              <w:t xml:space="preserve"> </w:t>
            </w:r>
            <w:r>
              <w:t>устанавливающих</w:t>
            </w:r>
            <w:r w:rsidRPr="00F923F2">
              <w:rPr>
                <w:spacing w:val="-2"/>
              </w:rPr>
              <w:t xml:space="preserve"> </w:t>
            </w:r>
            <w:r>
              <w:t>требования</w:t>
            </w:r>
            <w:r w:rsidRPr="00F923F2">
              <w:rPr>
                <w:spacing w:val="-2"/>
              </w:rPr>
              <w:t xml:space="preserve"> </w:t>
            </w:r>
            <w:r>
              <w:t>к</w:t>
            </w:r>
            <w:r w:rsidRPr="00F923F2">
              <w:rPr>
                <w:spacing w:val="-1"/>
              </w:rPr>
              <w:t xml:space="preserve"> </w:t>
            </w:r>
            <w:r>
              <w:t>различным</w:t>
            </w:r>
          </w:p>
          <w:p w:rsidR="00644A77" w:rsidRDefault="00644A77" w:rsidP="00DA1C10">
            <w:pPr>
              <w:pStyle w:val="TableParagraph"/>
              <w:ind w:left="102" w:right="47"/>
            </w:pPr>
            <w:r>
              <w:t>объектам инфраструктуры образовательного</w:t>
            </w:r>
            <w:r w:rsidRPr="00F923F2">
              <w:rPr>
                <w:spacing w:val="-52"/>
              </w:rPr>
              <w:t xml:space="preserve"> </w:t>
            </w:r>
            <w:r>
              <w:t>учреждения</w:t>
            </w:r>
            <w:r w:rsidRPr="00F923F2">
              <w:rPr>
                <w:spacing w:val="-2"/>
              </w:rPr>
              <w:t xml:space="preserve"> </w:t>
            </w:r>
            <w:r>
              <w:t>с учѐтом требований</w:t>
            </w:r>
            <w:r w:rsidRPr="00F923F2">
              <w:rPr>
                <w:spacing w:val="-1"/>
              </w:rPr>
              <w:t xml:space="preserve"> </w:t>
            </w:r>
            <w:r>
              <w:t>к</w:t>
            </w:r>
          </w:p>
          <w:p w:rsidR="00644A77" w:rsidRDefault="00644A77" w:rsidP="00DA1C10">
            <w:pPr>
              <w:pStyle w:val="TableParagraph"/>
              <w:spacing w:before="1"/>
              <w:ind w:left="102" w:right="505"/>
            </w:pPr>
            <w:r>
              <w:t>минимальной оснащѐнности учебного</w:t>
            </w:r>
            <w:r w:rsidRPr="00F923F2">
              <w:rPr>
                <w:spacing w:val="1"/>
              </w:rPr>
              <w:t xml:space="preserve"> </w:t>
            </w:r>
            <w:r>
              <w:t>процесса (например, положений о</w:t>
            </w:r>
            <w:r w:rsidRPr="00F923F2">
              <w:rPr>
                <w:spacing w:val="1"/>
              </w:rPr>
              <w:t xml:space="preserve"> </w:t>
            </w:r>
            <w:r>
              <w:t>культурно- досуговом центре,</w:t>
            </w:r>
            <w:r w:rsidRPr="00F923F2">
              <w:rPr>
                <w:spacing w:val="1"/>
              </w:rPr>
              <w:t xml:space="preserve"> </w:t>
            </w:r>
            <w:r>
              <w:t>информационно-библиотечном центре,</w:t>
            </w:r>
            <w:r w:rsidRPr="00F923F2">
              <w:rPr>
                <w:spacing w:val="1"/>
              </w:rPr>
              <w:t xml:space="preserve"> </w:t>
            </w:r>
            <w:r>
              <w:t>физкультурно-оздоровительном центре,</w:t>
            </w:r>
            <w:r w:rsidRPr="00F923F2">
              <w:rPr>
                <w:spacing w:val="-52"/>
              </w:rPr>
              <w:t xml:space="preserve"> </w:t>
            </w:r>
            <w:r>
              <w:t>учебном</w:t>
            </w:r>
            <w:r w:rsidRPr="00F923F2">
              <w:rPr>
                <w:spacing w:val="-2"/>
              </w:rPr>
              <w:t xml:space="preserve"> </w:t>
            </w:r>
            <w:r>
              <w:t>кабинете</w:t>
            </w:r>
            <w:r w:rsidRPr="00F923F2">
              <w:rPr>
                <w:spacing w:val="-2"/>
              </w:rPr>
              <w:t xml:space="preserve"> </w:t>
            </w:r>
            <w:r>
              <w:t>и др.)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7"/>
            </w:pPr>
            <w:r>
              <w:t>Ежегодно</w:t>
            </w:r>
          </w:p>
        </w:tc>
      </w:tr>
      <w:tr w:rsidR="00644A77" w:rsidTr="00DA1C10">
        <w:trPr>
          <w:trHeight w:val="2822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Default="00644A77" w:rsidP="00DA1C10">
            <w:pPr>
              <w:pStyle w:val="TableParagraph"/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9. Разработка: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</w:tabs>
              <w:spacing w:before="2"/>
              <w:ind w:right="1369" w:firstLine="55"/>
            </w:pPr>
            <w:r w:rsidRPr="00DA1C10">
              <w:t>образовательных программ (индивидуальных и др.);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1" w:line="252" w:lineRule="exact"/>
              <w:ind w:left="378" w:hanging="277"/>
            </w:pPr>
            <w:r w:rsidRPr="00DA1C10">
              <w:t>учебного плана;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right="308" w:firstLine="0"/>
            </w:pPr>
            <w:r w:rsidRPr="00DA1C10">
              <w:t>рабочих программ учебных предметов, курсов, дисциплин, модулей;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right="763" w:firstLine="0"/>
            </w:pPr>
            <w:r w:rsidRPr="00DA1C10">
              <w:t>годового календарного учебного графика; — положения о внеурочной деятельности обучающихся;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right="323" w:firstLine="0"/>
            </w:pPr>
            <w:r w:rsidRPr="00DA1C10">
              <w:t>положения об организации текущей и итоговой оценки достижения обучающимися планируемых результатов освоения основной образовательной программы.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Ежегодно в мае</w:t>
            </w:r>
          </w:p>
        </w:tc>
      </w:tr>
      <w:tr w:rsidR="00644A77" w:rsidTr="00DA1C10">
        <w:trPr>
          <w:trHeight w:val="1380"/>
        </w:trPr>
        <w:tc>
          <w:tcPr>
            <w:tcW w:w="2696" w:type="dxa"/>
            <w:vMerge w:val="restart"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pStyle w:val="TableParagraph"/>
              <w:spacing w:before="10"/>
              <w:ind w:left="107" w:right="374"/>
              <w:rPr>
                <w:b/>
              </w:rPr>
            </w:pPr>
            <w:r w:rsidRPr="00F923F2">
              <w:rPr>
                <w:b/>
              </w:rPr>
              <w:t>II. Финансовое</w:t>
            </w:r>
            <w:r w:rsidRPr="00F923F2">
              <w:rPr>
                <w:b/>
                <w:spacing w:val="1"/>
              </w:rPr>
              <w:t xml:space="preserve"> </w:t>
            </w:r>
            <w:r w:rsidRPr="00F923F2">
              <w:rPr>
                <w:b/>
              </w:rPr>
              <w:t>обеспечение введения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ФГОС</w:t>
            </w:r>
            <w:r w:rsidRPr="00F923F2">
              <w:rPr>
                <w:b/>
                <w:spacing w:val="-2"/>
              </w:rPr>
              <w:t xml:space="preserve"> </w:t>
            </w:r>
            <w:r w:rsidRPr="00F923F2">
              <w:rPr>
                <w:b/>
              </w:rPr>
              <w:t>НОО</w:t>
            </w: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1. Определение объѐма расходов, необходимых для реализации ООП и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достижения планируемых результатов, а также механизма их формирования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Ежегодно</w:t>
            </w:r>
          </w:p>
        </w:tc>
      </w:tr>
      <w:tr w:rsidR="00644A77" w:rsidTr="00DA1C10">
        <w:trPr>
          <w:trHeight w:val="1958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2. Разработка локальных актов (внесение изменений в них), регламентирующих установление заработной платы работников образовательного учреждения, в том числе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стимулирующих надбавок и доплат, порядка и размеров премирования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Ежегодно</w:t>
            </w:r>
          </w:p>
        </w:tc>
      </w:tr>
      <w:tr w:rsidR="00644A77" w:rsidTr="00DA1C10">
        <w:trPr>
          <w:trHeight w:val="1066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3. 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Ежегодно в</w:t>
            </w:r>
            <w:r w:rsidRPr="00DA1C10">
              <w:t xml:space="preserve"> </w:t>
            </w:r>
            <w:r>
              <w:t>августе</w:t>
            </w:r>
          </w:p>
        </w:tc>
      </w:tr>
      <w:tr w:rsidR="00644A77" w:rsidTr="00DA1C10">
        <w:trPr>
          <w:trHeight w:val="1427"/>
        </w:trPr>
        <w:tc>
          <w:tcPr>
            <w:tcW w:w="2696" w:type="dxa"/>
            <w:vMerge w:val="restart"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pStyle w:val="TableParagraph"/>
              <w:spacing w:before="10"/>
              <w:ind w:left="107" w:right="391"/>
              <w:jc w:val="both"/>
              <w:rPr>
                <w:b/>
              </w:rPr>
            </w:pPr>
            <w:r w:rsidRPr="00F923F2">
              <w:rPr>
                <w:b/>
              </w:rPr>
              <w:t>III. Организационное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обеспечение введения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ФГОС</w:t>
            </w:r>
            <w:r w:rsidRPr="00F923F2">
              <w:rPr>
                <w:b/>
                <w:spacing w:val="-2"/>
              </w:rPr>
              <w:t xml:space="preserve"> </w:t>
            </w:r>
            <w:r w:rsidRPr="00F923F2">
              <w:rPr>
                <w:b/>
              </w:rPr>
              <w:t>НОО</w:t>
            </w: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1. Обеспечение координации деятельности субъектов образовательного процесса, организационных структур учреждения по подготовке и введению ФГОС 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В течение</w:t>
            </w:r>
            <w:r w:rsidRPr="00DA1C10">
              <w:t xml:space="preserve"> </w:t>
            </w:r>
            <w:r>
              <w:t>периода</w:t>
            </w:r>
          </w:p>
        </w:tc>
      </w:tr>
      <w:tr w:rsidR="00644A77" w:rsidTr="00DA1C10">
        <w:trPr>
          <w:trHeight w:val="708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2. Разработка модели организации образовательного процесса</w:t>
            </w:r>
          </w:p>
        </w:tc>
        <w:tc>
          <w:tcPr>
            <w:tcW w:w="1786" w:type="dxa"/>
          </w:tcPr>
          <w:p w:rsidR="00644A77" w:rsidRPr="00DA1C10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1419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3. Разработка и реализация моделей взаимодействия учреждений общего образования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1786" w:type="dxa"/>
          </w:tcPr>
          <w:p w:rsidR="00644A77" w:rsidRPr="00DA1C10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1803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4. Разработка и реализация системы мониторинга образовательных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1786" w:type="dxa"/>
          </w:tcPr>
          <w:p w:rsidR="00644A77" w:rsidRPr="00DA1C10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704"/>
        </w:trPr>
        <w:tc>
          <w:tcPr>
            <w:tcW w:w="2696" w:type="dxa"/>
            <w:vMerge w:val="restart"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pStyle w:val="TableParagraph"/>
              <w:spacing w:before="10"/>
              <w:ind w:left="107"/>
              <w:rPr>
                <w:b/>
              </w:rPr>
            </w:pPr>
            <w:r w:rsidRPr="00F923F2">
              <w:rPr>
                <w:b/>
              </w:rPr>
              <w:t>IV.</w:t>
            </w:r>
            <w:r w:rsidRPr="00F923F2">
              <w:rPr>
                <w:b/>
                <w:spacing w:val="-5"/>
              </w:rPr>
              <w:t xml:space="preserve"> </w:t>
            </w:r>
            <w:r w:rsidRPr="00F923F2">
              <w:rPr>
                <w:b/>
              </w:rPr>
              <w:t>Кадровое</w:t>
            </w:r>
          </w:p>
          <w:p w:rsidR="00644A77" w:rsidRPr="00F923F2" w:rsidRDefault="00644A77" w:rsidP="00DA1C10">
            <w:pPr>
              <w:pStyle w:val="TableParagraph"/>
              <w:spacing w:before="2"/>
              <w:ind w:left="107" w:right="374"/>
              <w:rPr>
                <w:b/>
              </w:rPr>
            </w:pPr>
            <w:r w:rsidRPr="00F923F2">
              <w:rPr>
                <w:b/>
              </w:rPr>
              <w:t>обеспечение введения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ФГОС</w:t>
            </w:r>
            <w:r w:rsidRPr="00F923F2">
              <w:rPr>
                <w:b/>
                <w:spacing w:val="-2"/>
              </w:rPr>
              <w:t xml:space="preserve"> </w:t>
            </w:r>
            <w:r w:rsidRPr="00F923F2">
              <w:rPr>
                <w:b/>
              </w:rPr>
              <w:t>НОО</w:t>
            </w: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1. Анализ кадрового обеспечения введения и реализации ФГОС 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Август</w:t>
            </w:r>
          </w:p>
        </w:tc>
      </w:tr>
      <w:tr w:rsidR="00644A77" w:rsidTr="00DA1C10">
        <w:trPr>
          <w:trHeight w:val="1610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2. Создание (корректировка) плана-графика повышения квалификации педагогических и руководящих работников образовательного учреждения в связи с введением ФГОС 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Август</w:t>
            </w:r>
          </w:p>
        </w:tc>
      </w:tr>
      <w:tr w:rsidR="00644A77" w:rsidTr="00DA1C10">
        <w:trPr>
          <w:trHeight w:val="1412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3. Разработка (корректировка) плана научно- методической работы (внутришкольного повышения квалификации) с ориентацией на проблемы введения ФГОС 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Август</w:t>
            </w:r>
          </w:p>
        </w:tc>
      </w:tr>
      <w:tr w:rsidR="00644A77" w:rsidTr="00DA1C10">
        <w:trPr>
          <w:trHeight w:val="1078"/>
        </w:trPr>
        <w:tc>
          <w:tcPr>
            <w:tcW w:w="2696" w:type="dxa"/>
            <w:vMerge w:val="restart"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pStyle w:val="TableParagraph"/>
              <w:spacing w:before="5"/>
              <w:ind w:left="107" w:right="374"/>
              <w:rPr>
                <w:b/>
              </w:rPr>
            </w:pPr>
            <w:r w:rsidRPr="00F923F2">
              <w:rPr>
                <w:b/>
              </w:rPr>
              <w:t>V. Информационное</w:t>
            </w:r>
            <w:r w:rsidRPr="00F923F2">
              <w:rPr>
                <w:b/>
                <w:spacing w:val="1"/>
              </w:rPr>
              <w:t xml:space="preserve"> </w:t>
            </w:r>
            <w:r w:rsidRPr="00F923F2">
              <w:rPr>
                <w:b/>
              </w:rPr>
              <w:t>обеспечение введения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ФГОС</w:t>
            </w:r>
            <w:r w:rsidRPr="00F923F2">
              <w:rPr>
                <w:b/>
                <w:spacing w:val="-2"/>
              </w:rPr>
              <w:t xml:space="preserve"> </w:t>
            </w:r>
            <w:r w:rsidRPr="00F923F2">
              <w:rPr>
                <w:b/>
              </w:rPr>
              <w:t>НОО</w:t>
            </w: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1. Размещение на сайте ОУ информационных материалов о введении ФГОС 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В течение</w:t>
            </w:r>
            <w:r w:rsidRPr="00DA1C10">
              <w:t xml:space="preserve"> </w:t>
            </w:r>
            <w:r>
              <w:t>периода</w:t>
            </w:r>
          </w:p>
        </w:tc>
      </w:tr>
      <w:tr w:rsidR="00644A77" w:rsidTr="00DA1C10">
        <w:trPr>
          <w:trHeight w:val="1425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2. Широкое информирование родительской общественности о подготовке к введению новых стандартов и порядке перехода на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них</w:t>
            </w:r>
          </w:p>
        </w:tc>
        <w:tc>
          <w:tcPr>
            <w:tcW w:w="1786" w:type="dxa"/>
          </w:tcPr>
          <w:p w:rsidR="00644A77" w:rsidRPr="00DA1C10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1247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3. Организация изучения общественного мнения по вопросам введения новых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стандартов и внесения дополнений в содержание ООП</w:t>
            </w:r>
          </w:p>
        </w:tc>
        <w:tc>
          <w:tcPr>
            <w:tcW w:w="1786" w:type="dxa"/>
          </w:tcPr>
          <w:p w:rsidR="00644A77" w:rsidRPr="00DA1C10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1258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4. Реализация деятельности сетевого комплекса информационного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взаимодействия по вопросам введения ФГОС НОО</w:t>
            </w:r>
          </w:p>
        </w:tc>
        <w:tc>
          <w:tcPr>
            <w:tcW w:w="1786" w:type="dxa"/>
          </w:tcPr>
          <w:p w:rsidR="00644A77" w:rsidRPr="00DA1C10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888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5. Обеспечение публичной отчѐтности ОУ о ходе и результатах введения ФГОС НОО</w:t>
            </w:r>
          </w:p>
        </w:tc>
        <w:tc>
          <w:tcPr>
            <w:tcW w:w="1786" w:type="dxa"/>
          </w:tcPr>
          <w:p w:rsidR="00644A77" w:rsidRPr="00DA1C10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2822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6. Разработка рекомендаций для педагогических работников: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67" w:firstLine="0"/>
            </w:pPr>
            <w:r w:rsidRPr="00DA1C10">
              <w:t>по организации внеурочной деятельности обучающихся;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603" w:firstLine="0"/>
            </w:pPr>
            <w:r w:rsidRPr="00DA1C10">
              <w:t>по организации текущей и итоговой оценки достижения планируемых результатов;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159" w:firstLine="0"/>
            </w:pPr>
            <w:r w:rsidRPr="00DA1C10">
              <w:t>по использованию ресурсов времени для организации домашней работы обучающихся;</w:t>
            </w:r>
          </w:p>
          <w:p w:rsidR="00644A77" w:rsidRPr="00DA1C10" w:rsidRDefault="00644A77" w:rsidP="00DA1C10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right="775" w:firstLine="0"/>
            </w:pPr>
            <w:r w:rsidRPr="00DA1C10">
              <w:t>по использованию интерактивных технологий.</w:t>
            </w:r>
          </w:p>
        </w:tc>
        <w:tc>
          <w:tcPr>
            <w:tcW w:w="1786" w:type="dxa"/>
          </w:tcPr>
          <w:p w:rsidR="00644A77" w:rsidRPr="00DA1C10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1018"/>
        </w:trPr>
        <w:tc>
          <w:tcPr>
            <w:tcW w:w="2696" w:type="dxa"/>
            <w:vMerge w:val="restart"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pStyle w:val="TableParagraph"/>
              <w:spacing w:before="5"/>
              <w:ind w:left="107" w:right="68"/>
              <w:rPr>
                <w:b/>
              </w:rPr>
            </w:pPr>
            <w:r w:rsidRPr="00F923F2">
              <w:rPr>
                <w:b/>
              </w:rPr>
              <w:t>VI. Материально-</w:t>
            </w:r>
            <w:r w:rsidRPr="00F923F2">
              <w:rPr>
                <w:b/>
                <w:spacing w:val="1"/>
              </w:rPr>
              <w:t xml:space="preserve"> </w:t>
            </w:r>
            <w:r w:rsidRPr="00F923F2">
              <w:rPr>
                <w:b/>
              </w:rPr>
              <w:t>техническое обеспечение</w:t>
            </w:r>
            <w:r w:rsidRPr="00F923F2">
              <w:rPr>
                <w:b/>
                <w:spacing w:val="-52"/>
              </w:rPr>
              <w:t xml:space="preserve"> </w:t>
            </w:r>
            <w:r w:rsidRPr="00F923F2">
              <w:rPr>
                <w:b/>
              </w:rPr>
              <w:t>введения</w:t>
            </w:r>
            <w:r w:rsidRPr="00F923F2">
              <w:rPr>
                <w:b/>
                <w:spacing w:val="-1"/>
              </w:rPr>
              <w:t xml:space="preserve"> </w:t>
            </w:r>
            <w:r w:rsidRPr="00F923F2">
              <w:rPr>
                <w:b/>
              </w:rPr>
              <w:t>ФГОС</w:t>
            </w:r>
            <w:r w:rsidRPr="00F923F2">
              <w:rPr>
                <w:b/>
                <w:spacing w:val="-2"/>
              </w:rPr>
              <w:t xml:space="preserve"> </w:t>
            </w:r>
            <w:r w:rsidRPr="00F923F2">
              <w:rPr>
                <w:b/>
              </w:rPr>
              <w:t>НОО</w:t>
            </w: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1. Характеристика материально- технического обеспечения введения и реализации ФГОС 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  <w:r>
              <w:t>В течение</w:t>
            </w:r>
            <w:r w:rsidRPr="00DA1C10">
              <w:t xml:space="preserve"> </w:t>
            </w:r>
            <w:r>
              <w:t>периода</w:t>
            </w:r>
          </w:p>
        </w:tc>
      </w:tr>
      <w:tr w:rsidR="00644A77" w:rsidTr="00DA1C10">
        <w:trPr>
          <w:trHeight w:val="1076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2. Обеспечение соответствия материально- технической базы ОУ требованиям ФГОС НОО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1783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3. Обеспечение соответствия условий реализации ООП противопожарным нормам, санитарно -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эпидемиологическим нормам, нормам охраны труда работников образовательной организации</w:t>
            </w:r>
            <w:r>
              <w:t xml:space="preserve"> 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2822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Default="00644A77" w:rsidP="00DA1C10">
            <w:pPr>
              <w:pStyle w:val="TableParagraph"/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1.</w:t>
            </w:r>
            <w:r w:rsidRPr="00DA1C10">
              <w:tab/>
              <w:t>Обеспечение соответствия информационно-образовательной среды требованиям ФГОС НОО: укомплектованность библиотечно- информационного центра печатными и электронными образовательными ресурсами;наличие доступа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образовательной организации к электронным образовательным ресурсам (ЭОР), размещённым в федеральных, региональных и иных базах данных; наличие контролируемого доступа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участников образовательных отношений к информационным образовательным</w:t>
            </w:r>
          </w:p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ресурсам локальной сети и Интернета;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  <w:tr w:rsidR="00644A77" w:rsidTr="00DA1C10">
        <w:trPr>
          <w:trHeight w:val="1194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644A77" w:rsidRPr="00F923F2" w:rsidRDefault="00644A77" w:rsidP="00DA1C1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644A77" w:rsidRPr="00DA1C10" w:rsidRDefault="00644A77" w:rsidP="00DA1C10">
            <w:pPr>
              <w:pStyle w:val="TableParagraph"/>
              <w:spacing w:before="51"/>
              <w:ind w:left="107" w:right="374"/>
            </w:pPr>
            <w:r w:rsidRPr="00DA1C10">
              <w:t>5. Обеспечение контролируемого доступа участников образовательного процесса к информационным образовательным ресурсам в Интернете</w:t>
            </w:r>
          </w:p>
        </w:tc>
        <w:tc>
          <w:tcPr>
            <w:tcW w:w="1786" w:type="dxa"/>
          </w:tcPr>
          <w:p w:rsidR="00644A77" w:rsidRDefault="00644A77" w:rsidP="00DA1C10">
            <w:pPr>
              <w:pStyle w:val="TableParagraph"/>
              <w:spacing w:before="51"/>
              <w:ind w:left="102" w:right="570"/>
            </w:pPr>
          </w:p>
        </w:tc>
      </w:tr>
    </w:tbl>
    <w:p w:rsidR="00644A77" w:rsidRDefault="00644A77" w:rsidP="002E4436">
      <w:pPr>
        <w:pStyle w:val="BodyText"/>
        <w:spacing w:before="90"/>
        <w:ind w:right="689" w:firstLine="707"/>
        <w:jc w:val="left"/>
        <w:sectPr w:rsidR="00644A77">
          <w:pgSz w:w="11910" w:h="16840"/>
          <w:pgMar w:top="1120" w:right="440" w:bottom="1300" w:left="0" w:header="0" w:footer="1108" w:gutter="0"/>
          <w:cols w:space="720"/>
        </w:sectPr>
      </w:pPr>
      <w:r>
        <w:t>Контроль за реализацией ООП НОО закреплен как на школьном уровне, так и</w:t>
      </w:r>
      <w:r>
        <w:rPr>
          <w:spacing w:val="1"/>
        </w:rPr>
        <w:t xml:space="preserve"> </w:t>
      </w:r>
      <w:r>
        <w:t>на муниципальном уровне за Управлением образования администрации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Туймазинский район.</w:t>
      </w:r>
    </w:p>
    <w:p w:rsidR="00644A77" w:rsidRDefault="00644A77" w:rsidP="00960C6E">
      <w:pPr>
        <w:pStyle w:val="ListParagraph"/>
        <w:tabs>
          <w:tab w:val="left" w:pos="1559"/>
        </w:tabs>
        <w:spacing w:before="73"/>
        <w:ind w:left="0" w:firstLine="0"/>
      </w:pPr>
    </w:p>
    <w:sectPr w:rsidR="00644A77" w:rsidSect="00BF4BDB">
      <w:pgSz w:w="11910" w:h="16840"/>
      <w:pgMar w:top="1040" w:right="440" w:bottom="1380" w:left="0" w:header="0" w:footer="11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A77" w:rsidRDefault="00644A77">
      <w:r>
        <w:separator/>
      </w:r>
    </w:p>
  </w:endnote>
  <w:endnote w:type="continuationSeparator" w:id="0">
    <w:p w:rsidR="00644A77" w:rsidRDefault="00644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A77" w:rsidRDefault="00644A77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4.65pt;margin-top:771.55pt;width:27.15pt;height:17.55pt;z-index:-251656192;mso-position-horizontal-relative:page;mso-position-vertical-relative:page" filled="f" stroked="f">
          <v:textbox inset="0,0,0,0">
            <w:txbxContent>
              <w:p w:rsidR="00644A77" w:rsidRDefault="00644A77">
                <w:pPr>
                  <w:spacing w:before="9"/>
                  <w:ind w:left="60"/>
                  <w:rPr>
                    <w:sz w:val="28"/>
                  </w:rPr>
                </w:pPr>
                <w:r>
                  <w:rPr>
                    <w:sz w:val="28"/>
                  </w:rP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rPr>
                    <w:sz w:val="28"/>
                  </w:rPr>
                  <w:fldChar w:fldCharType="separate"/>
                </w:r>
                <w:r>
                  <w:rPr>
                    <w:noProof/>
                    <w:sz w:val="28"/>
                  </w:rPr>
                  <w:t>3</w:t>
                </w:r>
                <w:r>
                  <w:rPr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A77" w:rsidRDefault="00644A77">
      <w:r>
        <w:separator/>
      </w:r>
    </w:p>
  </w:footnote>
  <w:footnote w:type="continuationSeparator" w:id="0">
    <w:p w:rsidR="00644A77" w:rsidRDefault="00644A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D7AC3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123C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AF8EB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F26F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BDCD6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E2283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464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2E48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A8D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BC62D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A5956"/>
    <w:multiLevelType w:val="hybridMultilevel"/>
    <w:tmpl w:val="24683202"/>
    <w:lvl w:ilvl="0" w:tplc="C5CE2D32">
      <w:start w:val="1"/>
      <w:numFmt w:val="decimal"/>
      <w:lvlText w:val="%1)"/>
      <w:lvlJc w:val="left"/>
      <w:pPr>
        <w:ind w:left="1418" w:hanging="31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ED20DA4">
      <w:numFmt w:val="bullet"/>
      <w:lvlText w:val="•"/>
      <w:lvlJc w:val="left"/>
      <w:pPr>
        <w:ind w:left="2424" w:hanging="312"/>
      </w:pPr>
      <w:rPr>
        <w:rFonts w:hint="default"/>
      </w:rPr>
    </w:lvl>
    <w:lvl w:ilvl="2" w:tplc="C87A65A2">
      <w:numFmt w:val="bullet"/>
      <w:lvlText w:val="•"/>
      <w:lvlJc w:val="left"/>
      <w:pPr>
        <w:ind w:left="3429" w:hanging="312"/>
      </w:pPr>
      <w:rPr>
        <w:rFonts w:hint="default"/>
      </w:rPr>
    </w:lvl>
    <w:lvl w:ilvl="3" w:tplc="8612F4CC">
      <w:numFmt w:val="bullet"/>
      <w:lvlText w:val="•"/>
      <w:lvlJc w:val="left"/>
      <w:pPr>
        <w:ind w:left="4433" w:hanging="312"/>
      </w:pPr>
      <w:rPr>
        <w:rFonts w:hint="default"/>
      </w:rPr>
    </w:lvl>
    <w:lvl w:ilvl="4" w:tplc="F1F602EE">
      <w:numFmt w:val="bullet"/>
      <w:lvlText w:val="•"/>
      <w:lvlJc w:val="left"/>
      <w:pPr>
        <w:ind w:left="5438" w:hanging="312"/>
      </w:pPr>
      <w:rPr>
        <w:rFonts w:hint="default"/>
      </w:rPr>
    </w:lvl>
    <w:lvl w:ilvl="5" w:tplc="DC682446">
      <w:numFmt w:val="bullet"/>
      <w:lvlText w:val="•"/>
      <w:lvlJc w:val="left"/>
      <w:pPr>
        <w:ind w:left="6443" w:hanging="312"/>
      </w:pPr>
      <w:rPr>
        <w:rFonts w:hint="default"/>
      </w:rPr>
    </w:lvl>
    <w:lvl w:ilvl="6" w:tplc="132CE4D2">
      <w:numFmt w:val="bullet"/>
      <w:lvlText w:val="•"/>
      <w:lvlJc w:val="left"/>
      <w:pPr>
        <w:ind w:left="7447" w:hanging="312"/>
      </w:pPr>
      <w:rPr>
        <w:rFonts w:hint="default"/>
      </w:rPr>
    </w:lvl>
    <w:lvl w:ilvl="7" w:tplc="F1CCE6FC">
      <w:numFmt w:val="bullet"/>
      <w:lvlText w:val="•"/>
      <w:lvlJc w:val="left"/>
      <w:pPr>
        <w:ind w:left="8452" w:hanging="312"/>
      </w:pPr>
      <w:rPr>
        <w:rFonts w:hint="default"/>
      </w:rPr>
    </w:lvl>
    <w:lvl w:ilvl="8" w:tplc="F2540C48">
      <w:numFmt w:val="bullet"/>
      <w:lvlText w:val="•"/>
      <w:lvlJc w:val="left"/>
      <w:pPr>
        <w:ind w:left="9457" w:hanging="312"/>
      </w:pPr>
      <w:rPr>
        <w:rFonts w:hint="default"/>
      </w:rPr>
    </w:lvl>
  </w:abstractNum>
  <w:abstractNum w:abstractNumId="11">
    <w:nsid w:val="021D5322"/>
    <w:multiLevelType w:val="multilevel"/>
    <w:tmpl w:val="9B5453DE"/>
    <w:lvl w:ilvl="0">
      <w:start w:val="2"/>
      <w:numFmt w:val="decimal"/>
      <w:lvlText w:val="%1"/>
      <w:lvlJc w:val="left"/>
      <w:pPr>
        <w:ind w:left="2741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741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4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5357" w:hanging="600"/>
      </w:pPr>
      <w:rPr>
        <w:rFonts w:hint="default"/>
      </w:rPr>
    </w:lvl>
    <w:lvl w:ilvl="4">
      <w:numFmt w:val="bullet"/>
      <w:lvlText w:val="•"/>
      <w:lvlJc w:val="left"/>
      <w:pPr>
        <w:ind w:left="6230" w:hanging="600"/>
      </w:pPr>
      <w:rPr>
        <w:rFonts w:hint="default"/>
      </w:rPr>
    </w:lvl>
    <w:lvl w:ilvl="5">
      <w:numFmt w:val="bullet"/>
      <w:lvlText w:val="•"/>
      <w:lvlJc w:val="left"/>
      <w:pPr>
        <w:ind w:left="7103" w:hanging="600"/>
      </w:pPr>
      <w:rPr>
        <w:rFonts w:hint="default"/>
      </w:rPr>
    </w:lvl>
    <w:lvl w:ilvl="6">
      <w:numFmt w:val="bullet"/>
      <w:lvlText w:val="•"/>
      <w:lvlJc w:val="left"/>
      <w:pPr>
        <w:ind w:left="7975" w:hanging="600"/>
      </w:pPr>
      <w:rPr>
        <w:rFonts w:hint="default"/>
      </w:rPr>
    </w:lvl>
    <w:lvl w:ilvl="7">
      <w:numFmt w:val="bullet"/>
      <w:lvlText w:val="•"/>
      <w:lvlJc w:val="left"/>
      <w:pPr>
        <w:ind w:left="8848" w:hanging="600"/>
      </w:pPr>
      <w:rPr>
        <w:rFonts w:hint="default"/>
      </w:rPr>
    </w:lvl>
    <w:lvl w:ilvl="8">
      <w:numFmt w:val="bullet"/>
      <w:lvlText w:val="•"/>
      <w:lvlJc w:val="left"/>
      <w:pPr>
        <w:ind w:left="9721" w:hanging="600"/>
      </w:pPr>
      <w:rPr>
        <w:rFonts w:hint="default"/>
      </w:rPr>
    </w:lvl>
  </w:abstractNum>
  <w:abstractNum w:abstractNumId="12">
    <w:nsid w:val="023B40C9"/>
    <w:multiLevelType w:val="hybridMultilevel"/>
    <w:tmpl w:val="439403FE"/>
    <w:lvl w:ilvl="0" w:tplc="7B1687A6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611E4F64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0D56E8C0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8EA0F82E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7E9E1466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0FF68D76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5CEA0DB6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63AADC94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C1F44B82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13">
    <w:nsid w:val="02AA73B3"/>
    <w:multiLevelType w:val="hybridMultilevel"/>
    <w:tmpl w:val="E22E8A32"/>
    <w:lvl w:ilvl="0" w:tplc="44D4D368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F9F497E2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2D1E310C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0DB8AA02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B846D73C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922E6476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6B9245FA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DE2822DE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E0BAEBE2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14">
    <w:nsid w:val="071E4751"/>
    <w:multiLevelType w:val="multilevel"/>
    <w:tmpl w:val="053C2814"/>
    <w:lvl w:ilvl="0">
      <w:start w:val="1"/>
      <w:numFmt w:val="decimal"/>
      <w:lvlText w:val="%1"/>
      <w:lvlJc w:val="left"/>
      <w:pPr>
        <w:ind w:left="1838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4212" w:hanging="360"/>
      </w:pPr>
      <w:rPr>
        <w:rFonts w:hint="default"/>
      </w:rPr>
    </w:lvl>
    <w:lvl w:ilvl="4">
      <w:numFmt w:val="bullet"/>
      <w:lvlText w:val="•"/>
      <w:lvlJc w:val="left"/>
      <w:pPr>
        <w:ind w:left="5248" w:hanging="360"/>
      </w:pPr>
      <w:rPr>
        <w:rFonts w:hint="default"/>
      </w:rPr>
    </w:lvl>
    <w:lvl w:ilvl="5">
      <w:numFmt w:val="bullet"/>
      <w:lvlText w:val="•"/>
      <w:lvlJc w:val="left"/>
      <w:pPr>
        <w:ind w:left="6285" w:hanging="360"/>
      </w:pPr>
      <w:rPr>
        <w:rFonts w:hint="default"/>
      </w:rPr>
    </w:lvl>
    <w:lvl w:ilvl="6">
      <w:numFmt w:val="bullet"/>
      <w:lvlText w:val="•"/>
      <w:lvlJc w:val="left"/>
      <w:pPr>
        <w:ind w:left="7321" w:hanging="360"/>
      </w:pPr>
      <w:rPr>
        <w:rFonts w:hint="default"/>
      </w:rPr>
    </w:lvl>
    <w:lvl w:ilvl="7">
      <w:numFmt w:val="bullet"/>
      <w:lvlText w:val="•"/>
      <w:lvlJc w:val="left"/>
      <w:pPr>
        <w:ind w:left="8357" w:hanging="360"/>
      </w:pPr>
      <w:rPr>
        <w:rFonts w:hint="default"/>
      </w:rPr>
    </w:lvl>
    <w:lvl w:ilvl="8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15">
    <w:nsid w:val="08E20784"/>
    <w:multiLevelType w:val="hybridMultilevel"/>
    <w:tmpl w:val="0CD2151E"/>
    <w:lvl w:ilvl="0" w:tplc="5DE22B5E">
      <w:numFmt w:val="bullet"/>
      <w:lvlText w:val=""/>
      <w:lvlJc w:val="left"/>
      <w:pPr>
        <w:ind w:left="1846" w:hanging="428"/>
      </w:pPr>
      <w:rPr>
        <w:rFonts w:ascii="Symbol" w:eastAsia="Times New Roman" w:hAnsi="Symbol" w:hint="default"/>
        <w:w w:val="100"/>
        <w:sz w:val="24"/>
      </w:rPr>
    </w:lvl>
    <w:lvl w:ilvl="1" w:tplc="2A8EF7BA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5F86043E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1FDECF24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1806E59C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43B0222E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A72246FC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BCA23628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1800082C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16">
    <w:nsid w:val="090C4710"/>
    <w:multiLevelType w:val="hybridMultilevel"/>
    <w:tmpl w:val="EA86CC10"/>
    <w:lvl w:ilvl="0" w:tplc="103AF74E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5F847D6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525AC852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81DEC288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883CD858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5EBCE3E4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38DA506A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76E495BE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34C4934E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17">
    <w:nsid w:val="093264FE"/>
    <w:multiLevelType w:val="hybridMultilevel"/>
    <w:tmpl w:val="78E0AD10"/>
    <w:lvl w:ilvl="0" w:tplc="C5224E98">
      <w:numFmt w:val="bullet"/>
      <w:lvlText w:val=""/>
      <w:lvlJc w:val="left"/>
      <w:pPr>
        <w:ind w:left="1418" w:hanging="708"/>
      </w:pPr>
      <w:rPr>
        <w:rFonts w:ascii="Symbol" w:eastAsia="Times New Roman" w:hAnsi="Symbol" w:hint="default"/>
        <w:w w:val="100"/>
        <w:sz w:val="24"/>
      </w:rPr>
    </w:lvl>
    <w:lvl w:ilvl="1" w:tplc="8A6236DE">
      <w:numFmt w:val="bullet"/>
      <w:lvlText w:val="•"/>
      <w:lvlJc w:val="left"/>
      <w:pPr>
        <w:ind w:left="2424" w:hanging="708"/>
      </w:pPr>
      <w:rPr>
        <w:rFonts w:hint="default"/>
      </w:rPr>
    </w:lvl>
    <w:lvl w:ilvl="2" w:tplc="47B09884">
      <w:numFmt w:val="bullet"/>
      <w:lvlText w:val="•"/>
      <w:lvlJc w:val="left"/>
      <w:pPr>
        <w:ind w:left="3429" w:hanging="708"/>
      </w:pPr>
      <w:rPr>
        <w:rFonts w:hint="default"/>
      </w:rPr>
    </w:lvl>
    <w:lvl w:ilvl="3" w:tplc="92E01CD0">
      <w:numFmt w:val="bullet"/>
      <w:lvlText w:val="•"/>
      <w:lvlJc w:val="left"/>
      <w:pPr>
        <w:ind w:left="4433" w:hanging="708"/>
      </w:pPr>
      <w:rPr>
        <w:rFonts w:hint="default"/>
      </w:rPr>
    </w:lvl>
    <w:lvl w:ilvl="4" w:tplc="C6A408DE">
      <w:numFmt w:val="bullet"/>
      <w:lvlText w:val="•"/>
      <w:lvlJc w:val="left"/>
      <w:pPr>
        <w:ind w:left="5438" w:hanging="708"/>
      </w:pPr>
      <w:rPr>
        <w:rFonts w:hint="default"/>
      </w:rPr>
    </w:lvl>
    <w:lvl w:ilvl="5" w:tplc="7436B8CE">
      <w:numFmt w:val="bullet"/>
      <w:lvlText w:val="•"/>
      <w:lvlJc w:val="left"/>
      <w:pPr>
        <w:ind w:left="6443" w:hanging="708"/>
      </w:pPr>
      <w:rPr>
        <w:rFonts w:hint="default"/>
      </w:rPr>
    </w:lvl>
    <w:lvl w:ilvl="6" w:tplc="4FD6258C">
      <w:numFmt w:val="bullet"/>
      <w:lvlText w:val="•"/>
      <w:lvlJc w:val="left"/>
      <w:pPr>
        <w:ind w:left="7447" w:hanging="708"/>
      </w:pPr>
      <w:rPr>
        <w:rFonts w:hint="default"/>
      </w:rPr>
    </w:lvl>
    <w:lvl w:ilvl="7" w:tplc="E730C6C4">
      <w:numFmt w:val="bullet"/>
      <w:lvlText w:val="•"/>
      <w:lvlJc w:val="left"/>
      <w:pPr>
        <w:ind w:left="8452" w:hanging="708"/>
      </w:pPr>
      <w:rPr>
        <w:rFonts w:hint="default"/>
      </w:rPr>
    </w:lvl>
    <w:lvl w:ilvl="8" w:tplc="E93C3406">
      <w:numFmt w:val="bullet"/>
      <w:lvlText w:val="•"/>
      <w:lvlJc w:val="left"/>
      <w:pPr>
        <w:ind w:left="9457" w:hanging="708"/>
      </w:pPr>
      <w:rPr>
        <w:rFonts w:hint="default"/>
      </w:rPr>
    </w:lvl>
  </w:abstractNum>
  <w:abstractNum w:abstractNumId="18">
    <w:nsid w:val="097D3EFC"/>
    <w:multiLevelType w:val="hybridMultilevel"/>
    <w:tmpl w:val="F0C2D086"/>
    <w:lvl w:ilvl="0" w:tplc="23364454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hint="default"/>
        <w:w w:val="99"/>
        <w:sz w:val="24"/>
      </w:rPr>
    </w:lvl>
    <w:lvl w:ilvl="1" w:tplc="CBBEBA60">
      <w:numFmt w:val="bullet"/>
      <w:lvlText w:val="•"/>
      <w:lvlJc w:val="left"/>
      <w:pPr>
        <w:ind w:left="627" w:hanging="140"/>
      </w:pPr>
      <w:rPr>
        <w:rFonts w:hint="default"/>
      </w:rPr>
    </w:lvl>
    <w:lvl w:ilvl="2" w:tplc="75E4356A">
      <w:numFmt w:val="bullet"/>
      <w:lvlText w:val="•"/>
      <w:lvlJc w:val="left"/>
      <w:pPr>
        <w:ind w:left="1195" w:hanging="140"/>
      </w:pPr>
      <w:rPr>
        <w:rFonts w:hint="default"/>
      </w:rPr>
    </w:lvl>
    <w:lvl w:ilvl="3" w:tplc="B308CF26">
      <w:numFmt w:val="bullet"/>
      <w:lvlText w:val="•"/>
      <w:lvlJc w:val="left"/>
      <w:pPr>
        <w:ind w:left="1762" w:hanging="140"/>
      </w:pPr>
      <w:rPr>
        <w:rFonts w:hint="default"/>
      </w:rPr>
    </w:lvl>
    <w:lvl w:ilvl="4" w:tplc="8C74D518">
      <w:numFmt w:val="bullet"/>
      <w:lvlText w:val="•"/>
      <w:lvlJc w:val="left"/>
      <w:pPr>
        <w:ind w:left="2330" w:hanging="140"/>
      </w:pPr>
      <w:rPr>
        <w:rFonts w:hint="default"/>
      </w:rPr>
    </w:lvl>
    <w:lvl w:ilvl="5" w:tplc="94F054F4">
      <w:numFmt w:val="bullet"/>
      <w:lvlText w:val="•"/>
      <w:lvlJc w:val="left"/>
      <w:pPr>
        <w:ind w:left="2897" w:hanging="140"/>
      </w:pPr>
      <w:rPr>
        <w:rFonts w:hint="default"/>
      </w:rPr>
    </w:lvl>
    <w:lvl w:ilvl="6" w:tplc="9C52829C">
      <w:numFmt w:val="bullet"/>
      <w:lvlText w:val="•"/>
      <w:lvlJc w:val="left"/>
      <w:pPr>
        <w:ind w:left="3465" w:hanging="140"/>
      </w:pPr>
      <w:rPr>
        <w:rFonts w:hint="default"/>
      </w:rPr>
    </w:lvl>
    <w:lvl w:ilvl="7" w:tplc="0F9AD240">
      <w:numFmt w:val="bullet"/>
      <w:lvlText w:val="•"/>
      <w:lvlJc w:val="left"/>
      <w:pPr>
        <w:ind w:left="4032" w:hanging="140"/>
      </w:pPr>
      <w:rPr>
        <w:rFonts w:hint="default"/>
      </w:rPr>
    </w:lvl>
    <w:lvl w:ilvl="8" w:tplc="852A2BD4">
      <w:numFmt w:val="bullet"/>
      <w:lvlText w:val="•"/>
      <w:lvlJc w:val="left"/>
      <w:pPr>
        <w:ind w:left="4600" w:hanging="140"/>
      </w:pPr>
      <w:rPr>
        <w:rFonts w:hint="default"/>
      </w:rPr>
    </w:lvl>
  </w:abstractNum>
  <w:abstractNum w:abstractNumId="19">
    <w:nsid w:val="09F24883"/>
    <w:multiLevelType w:val="hybridMultilevel"/>
    <w:tmpl w:val="31E6B20E"/>
    <w:lvl w:ilvl="0" w:tplc="711EE8E6">
      <w:numFmt w:val="bullet"/>
      <w:lvlText w:val=""/>
      <w:lvlJc w:val="left"/>
      <w:pPr>
        <w:ind w:left="424" w:hanging="425"/>
      </w:pPr>
      <w:rPr>
        <w:rFonts w:ascii="Wingdings" w:eastAsia="Times New Roman" w:hAnsi="Wingdings" w:hint="default"/>
        <w:w w:val="99"/>
        <w:sz w:val="20"/>
      </w:rPr>
    </w:lvl>
    <w:lvl w:ilvl="1" w:tplc="7AA6C97A">
      <w:numFmt w:val="bullet"/>
      <w:lvlText w:val="•"/>
      <w:lvlJc w:val="left"/>
      <w:pPr>
        <w:ind w:left="717" w:hanging="425"/>
      </w:pPr>
      <w:rPr>
        <w:rFonts w:hint="default"/>
      </w:rPr>
    </w:lvl>
    <w:lvl w:ilvl="2" w:tplc="E8000CAC">
      <w:numFmt w:val="bullet"/>
      <w:lvlText w:val="•"/>
      <w:lvlJc w:val="left"/>
      <w:pPr>
        <w:ind w:left="1014" w:hanging="425"/>
      </w:pPr>
      <w:rPr>
        <w:rFonts w:hint="default"/>
      </w:rPr>
    </w:lvl>
    <w:lvl w:ilvl="3" w:tplc="84145EC6">
      <w:numFmt w:val="bullet"/>
      <w:lvlText w:val="•"/>
      <w:lvlJc w:val="left"/>
      <w:pPr>
        <w:ind w:left="1312" w:hanging="425"/>
      </w:pPr>
      <w:rPr>
        <w:rFonts w:hint="default"/>
      </w:rPr>
    </w:lvl>
    <w:lvl w:ilvl="4" w:tplc="583C67B4">
      <w:numFmt w:val="bullet"/>
      <w:lvlText w:val="•"/>
      <w:lvlJc w:val="left"/>
      <w:pPr>
        <w:ind w:left="1609" w:hanging="425"/>
      </w:pPr>
      <w:rPr>
        <w:rFonts w:hint="default"/>
      </w:rPr>
    </w:lvl>
    <w:lvl w:ilvl="5" w:tplc="F6828FBA">
      <w:numFmt w:val="bullet"/>
      <w:lvlText w:val="•"/>
      <w:lvlJc w:val="left"/>
      <w:pPr>
        <w:ind w:left="1907" w:hanging="425"/>
      </w:pPr>
      <w:rPr>
        <w:rFonts w:hint="default"/>
      </w:rPr>
    </w:lvl>
    <w:lvl w:ilvl="6" w:tplc="3E7EEDF6">
      <w:numFmt w:val="bullet"/>
      <w:lvlText w:val="•"/>
      <w:lvlJc w:val="left"/>
      <w:pPr>
        <w:ind w:left="2204" w:hanging="425"/>
      </w:pPr>
      <w:rPr>
        <w:rFonts w:hint="default"/>
      </w:rPr>
    </w:lvl>
    <w:lvl w:ilvl="7" w:tplc="C07CE984">
      <w:numFmt w:val="bullet"/>
      <w:lvlText w:val="•"/>
      <w:lvlJc w:val="left"/>
      <w:pPr>
        <w:ind w:left="2501" w:hanging="425"/>
      </w:pPr>
      <w:rPr>
        <w:rFonts w:hint="default"/>
      </w:rPr>
    </w:lvl>
    <w:lvl w:ilvl="8" w:tplc="F24CE61E">
      <w:numFmt w:val="bullet"/>
      <w:lvlText w:val="•"/>
      <w:lvlJc w:val="left"/>
      <w:pPr>
        <w:ind w:left="2799" w:hanging="425"/>
      </w:pPr>
      <w:rPr>
        <w:rFonts w:hint="default"/>
      </w:rPr>
    </w:lvl>
  </w:abstractNum>
  <w:abstractNum w:abstractNumId="20">
    <w:nsid w:val="0A882A3D"/>
    <w:multiLevelType w:val="multilevel"/>
    <w:tmpl w:val="0044AFC2"/>
    <w:lvl w:ilvl="0">
      <w:start w:val="1"/>
      <w:numFmt w:val="decimal"/>
      <w:lvlText w:val="%1)"/>
      <w:lvlJc w:val="left"/>
      <w:pPr>
        <w:ind w:left="2834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371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566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57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5720" w:hanging="300"/>
      </w:pPr>
      <w:rPr>
        <w:rFonts w:hint="default"/>
      </w:rPr>
    </w:lvl>
    <w:lvl w:ilvl="5">
      <w:numFmt w:val="bullet"/>
      <w:lvlText w:val="•"/>
      <w:lvlJc w:val="left"/>
      <w:pPr>
        <w:ind w:left="6677" w:hanging="300"/>
      </w:pPr>
      <w:rPr>
        <w:rFonts w:hint="default"/>
      </w:rPr>
    </w:lvl>
    <w:lvl w:ilvl="6">
      <w:numFmt w:val="bullet"/>
      <w:lvlText w:val="•"/>
      <w:lvlJc w:val="left"/>
      <w:pPr>
        <w:ind w:left="7635" w:hanging="300"/>
      </w:pPr>
      <w:rPr>
        <w:rFonts w:hint="default"/>
      </w:rPr>
    </w:lvl>
    <w:lvl w:ilvl="7">
      <w:numFmt w:val="bullet"/>
      <w:lvlText w:val="•"/>
      <w:lvlJc w:val="left"/>
      <w:pPr>
        <w:ind w:left="8593" w:hanging="300"/>
      </w:pPr>
      <w:rPr>
        <w:rFonts w:hint="default"/>
      </w:rPr>
    </w:lvl>
    <w:lvl w:ilvl="8">
      <w:numFmt w:val="bullet"/>
      <w:lvlText w:val="•"/>
      <w:lvlJc w:val="left"/>
      <w:pPr>
        <w:ind w:left="9550" w:hanging="300"/>
      </w:pPr>
      <w:rPr>
        <w:rFonts w:hint="default"/>
      </w:rPr>
    </w:lvl>
  </w:abstractNum>
  <w:abstractNum w:abstractNumId="21">
    <w:nsid w:val="0AF5122F"/>
    <w:multiLevelType w:val="hybridMultilevel"/>
    <w:tmpl w:val="8BA24B5A"/>
    <w:lvl w:ilvl="0" w:tplc="3E7EB880">
      <w:numFmt w:val="bullet"/>
      <w:lvlText w:val=""/>
      <w:lvlJc w:val="left"/>
      <w:pPr>
        <w:ind w:left="283" w:hanging="284"/>
      </w:pPr>
      <w:rPr>
        <w:rFonts w:ascii="Wingdings" w:eastAsia="Times New Roman" w:hAnsi="Wingdings" w:hint="default"/>
        <w:w w:val="100"/>
        <w:sz w:val="22"/>
      </w:rPr>
    </w:lvl>
    <w:lvl w:ilvl="1" w:tplc="9FC826AA">
      <w:numFmt w:val="bullet"/>
      <w:lvlText w:val="•"/>
      <w:lvlJc w:val="left"/>
      <w:pPr>
        <w:ind w:left="764" w:hanging="284"/>
      </w:pPr>
      <w:rPr>
        <w:rFonts w:hint="default"/>
      </w:rPr>
    </w:lvl>
    <w:lvl w:ilvl="2" w:tplc="CD6A0EE0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1F6CD042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0728E0D6">
      <w:numFmt w:val="bullet"/>
      <w:lvlText w:val="•"/>
      <w:lvlJc w:val="left"/>
      <w:pPr>
        <w:ind w:left="2219" w:hanging="284"/>
      </w:pPr>
      <w:rPr>
        <w:rFonts w:hint="default"/>
      </w:rPr>
    </w:lvl>
    <w:lvl w:ilvl="5" w:tplc="2CC4C298">
      <w:numFmt w:val="bullet"/>
      <w:lvlText w:val="•"/>
      <w:lvlJc w:val="left"/>
      <w:pPr>
        <w:ind w:left="2704" w:hanging="284"/>
      </w:pPr>
      <w:rPr>
        <w:rFonts w:hint="default"/>
      </w:rPr>
    </w:lvl>
    <w:lvl w:ilvl="6" w:tplc="EDDCC4F8">
      <w:numFmt w:val="bullet"/>
      <w:lvlText w:val="•"/>
      <w:lvlJc w:val="left"/>
      <w:pPr>
        <w:ind w:left="3188" w:hanging="284"/>
      </w:pPr>
      <w:rPr>
        <w:rFonts w:hint="default"/>
      </w:rPr>
    </w:lvl>
    <w:lvl w:ilvl="7" w:tplc="D786B87A">
      <w:numFmt w:val="bullet"/>
      <w:lvlText w:val="•"/>
      <w:lvlJc w:val="left"/>
      <w:pPr>
        <w:ind w:left="3673" w:hanging="284"/>
      </w:pPr>
      <w:rPr>
        <w:rFonts w:hint="default"/>
      </w:rPr>
    </w:lvl>
    <w:lvl w:ilvl="8" w:tplc="BFE43388">
      <w:numFmt w:val="bullet"/>
      <w:lvlText w:val="•"/>
      <w:lvlJc w:val="left"/>
      <w:pPr>
        <w:ind w:left="4158" w:hanging="284"/>
      </w:pPr>
      <w:rPr>
        <w:rFonts w:hint="default"/>
      </w:rPr>
    </w:lvl>
  </w:abstractNum>
  <w:abstractNum w:abstractNumId="22">
    <w:nsid w:val="0B625A76"/>
    <w:multiLevelType w:val="hybridMultilevel"/>
    <w:tmpl w:val="5FD60966"/>
    <w:lvl w:ilvl="0" w:tplc="07BE50FC">
      <w:start w:val="5"/>
      <w:numFmt w:val="decimal"/>
      <w:lvlText w:val="%1."/>
      <w:lvlJc w:val="left"/>
      <w:pPr>
        <w:ind w:left="159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76CC48E">
      <w:numFmt w:val="bullet"/>
      <w:lvlText w:val="•"/>
      <w:lvlJc w:val="left"/>
      <w:pPr>
        <w:ind w:left="2586" w:hanging="181"/>
      </w:pPr>
      <w:rPr>
        <w:rFonts w:hint="default"/>
      </w:rPr>
    </w:lvl>
    <w:lvl w:ilvl="2" w:tplc="15083626">
      <w:numFmt w:val="bullet"/>
      <w:lvlText w:val="•"/>
      <w:lvlJc w:val="left"/>
      <w:pPr>
        <w:ind w:left="3573" w:hanging="181"/>
      </w:pPr>
      <w:rPr>
        <w:rFonts w:hint="default"/>
      </w:rPr>
    </w:lvl>
    <w:lvl w:ilvl="3" w:tplc="98322BC6">
      <w:numFmt w:val="bullet"/>
      <w:lvlText w:val="•"/>
      <w:lvlJc w:val="left"/>
      <w:pPr>
        <w:ind w:left="4559" w:hanging="181"/>
      </w:pPr>
      <w:rPr>
        <w:rFonts w:hint="default"/>
      </w:rPr>
    </w:lvl>
    <w:lvl w:ilvl="4" w:tplc="BAE2EEBA">
      <w:numFmt w:val="bullet"/>
      <w:lvlText w:val="•"/>
      <w:lvlJc w:val="left"/>
      <w:pPr>
        <w:ind w:left="5546" w:hanging="181"/>
      </w:pPr>
      <w:rPr>
        <w:rFonts w:hint="default"/>
      </w:rPr>
    </w:lvl>
    <w:lvl w:ilvl="5" w:tplc="1A70BC7A">
      <w:numFmt w:val="bullet"/>
      <w:lvlText w:val="•"/>
      <w:lvlJc w:val="left"/>
      <w:pPr>
        <w:ind w:left="6533" w:hanging="181"/>
      </w:pPr>
      <w:rPr>
        <w:rFonts w:hint="default"/>
      </w:rPr>
    </w:lvl>
    <w:lvl w:ilvl="6" w:tplc="4CA251CC">
      <w:numFmt w:val="bullet"/>
      <w:lvlText w:val="•"/>
      <w:lvlJc w:val="left"/>
      <w:pPr>
        <w:ind w:left="7519" w:hanging="181"/>
      </w:pPr>
      <w:rPr>
        <w:rFonts w:hint="default"/>
      </w:rPr>
    </w:lvl>
    <w:lvl w:ilvl="7" w:tplc="98906510">
      <w:numFmt w:val="bullet"/>
      <w:lvlText w:val="•"/>
      <w:lvlJc w:val="left"/>
      <w:pPr>
        <w:ind w:left="8506" w:hanging="181"/>
      </w:pPr>
      <w:rPr>
        <w:rFonts w:hint="default"/>
      </w:rPr>
    </w:lvl>
    <w:lvl w:ilvl="8" w:tplc="893A0192">
      <w:numFmt w:val="bullet"/>
      <w:lvlText w:val="•"/>
      <w:lvlJc w:val="left"/>
      <w:pPr>
        <w:ind w:left="9493" w:hanging="181"/>
      </w:pPr>
      <w:rPr>
        <w:rFonts w:hint="default"/>
      </w:rPr>
    </w:lvl>
  </w:abstractNum>
  <w:abstractNum w:abstractNumId="23">
    <w:nsid w:val="0FA9680C"/>
    <w:multiLevelType w:val="hybridMultilevel"/>
    <w:tmpl w:val="CE8ED394"/>
    <w:lvl w:ilvl="0" w:tplc="8B6C51DA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hint="default"/>
        <w:w w:val="99"/>
        <w:sz w:val="24"/>
      </w:rPr>
    </w:lvl>
    <w:lvl w:ilvl="1" w:tplc="89760C22">
      <w:numFmt w:val="bullet"/>
      <w:lvlText w:val="•"/>
      <w:lvlJc w:val="left"/>
      <w:pPr>
        <w:ind w:left="627" w:hanging="140"/>
      </w:pPr>
      <w:rPr>
        <w:rFonts w:hint="default"/>
      </w:rPr>
    </w:lvl>
    <w:lvl w:ilvl="2" w:tplc="AF98E5EE">
      <w:numFmt w:val="bullet"/>
      <w:lvlText w:val="•"/>
      <w:lvlJc w:val="left"/>
      <w:pPr>
        <w:ind w:left="1195" w:hanging="140"/>
      </w:pPr>
      <w:rPr>
        <w:rFonts w:hint="default"/>
      </w:rPr>
    </w:lvl>
    <w:lvl w:ilvl="3" w:tplc="79AA09B0">
      <w:numFmt w:val="bullet"/>
      <w:lvlText w:val="•"/>
      <w:lvlJc w:val="left"/>
      <w:pPr>
        <w:ind w:left="1762" w:hanging="140"/>
      </w:pPr>
      <w:rPr>
        <w:rFonts w:hint="default"/>
      </w:rPr>
    </w:lvl>
    <w:lvl w:ilvl="4" w:tplc="07BC335A">
      <w:numFmt w:val="bullet"/>
      <w:lvlText w:val="•"/>
      <w:lvlJc w:val="left"/>
      <w:pPr>
        <w:ind w:left="2330" w:hanging="140"/>
      </w:pPr>
      <w:rPr>
        <w:rFonts w:hint="default"/>
      </w:rPr>
    </w:lvl>
    <w:lvl w:ilvl="5" w:tplc="4C98B64E">
      <w:numFmt w:val="bullet"/>
      <w:lvlText w:val="•"/>
      <w:lvlJc w:val="left"/>
      <w:pPr>
        <w:ind w:left="2897" w:hanging="140"/>
      </w:pPr>
      <w:rPr>
        <w:rFonts w:hint="default"/>
      </w:rPr>
    </w:lvl>
    <w:lvl w:ilvl="6" w:tplc="7E7E24CC">
      <w:numFmt w:val="bullet"/>
      <w:lvlText w:val="•"/>
      <w:lvlJc w:val="left"/>
      <w:pPr>
        <w:ind w:left="3465" w:hanging="140"/>
      </w:pPr>
      <w:rPr>
        <w:rFonts w:hint="default"/>
      </w:rPr>
    </w:lvl>
    <w:lvl w:ilvl="7" w:tplc="229AD946">
      <w:numFmt w:val="bullet"/>
      <w:lvlText w:val="•"/>
      <w:lvlJc w:val="left"/>
      <w:pPr>
        <w:ind w:left="4032" w:hanging="140"/>
      </w:pPr>
      <w:rPr>
        <w:rFonts w:hint="default"/>
      </w:rPr>
    </w:lvl>
    <w:lvl w:ilvl="8" w:tplc="DAD00B04">
      <w:numFmt w:val="bullet"/>
      <w:lvlText w:val="•"/>
      <w:lvlJc w:val="left"/>
      <w:pPr>
        <w:ind w:left="4600" w:hanging="140"/>
      </w:pPr>
      <w:rPr>
        <w:rFonts w:hint="default"/>
      </w:rPr>
    </w:lvl>
  </w:abstractNum>
  <w:abstractNum w:abstractNumId="24">
    <w:nsid w:val="10734EDA"/>
    <w:multiLevelType w:val="hybridMultilevel"/>
    <w:tmpl w:val="A1EEB912"/>
    <w:lvl w:ilvl="0" w:tplc="9BF2375C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3AE868F2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A03C85D2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67D24B86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E830FE54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9BC8C018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F4286AEC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6748CC94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D9CC22C8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25">
    <w:nsid w:val="11325BC1"/>
    <w:multiLevelType w:val="hybridMultilevel"/>
    <w:tmpl w:val="FFFFFFFF"/>
    <w:lvl w:ilvl="0" w:tplc="6CE4F4F0">
      <w:numFmt w:val="bullet"/>
      <w:lvlText w:val="-"/>
      <w:lvlJc w:val="left"/>
      <w:pPr>
        <w:ind w:left="1538" w:hanging="140"/>
      </w:pPr>
      <w:rPr>
        <w:rFonts w:ascii="Times New Roman" w:eastAsia="Times New Roman" w:hAnsi="Times New Roman" w:hint="default"/>
        <w:w w:val="99"/>
        <w:sz w:val="24"/>
      </w:rPr>
    </w:lvl>
    <w:lvl w:ilvl="1" w:tplc="31C6FA36">
      <w:numFmt w:val="bullet"/>
      <w:lvlText w:val=""/>
      <w:lvlJc w:val="left"/>
      <w:pPr>
        <w:ind w:left="2514" w:hanging="360"/>
      </w:pPr>
      <w:rPr>
        <w:rFonts w:ascii="Symbol" w:eastAsia="Times New Roman" w:hAnsi="Symbol" w:hint="default"/>
        <w:w w:val="100"/>
        <w:sz w:val="24"/>
      </w:rPr>
    </w:lvl>
    <w:lvl w:ilvl="2" w:tplc="AFEA5616">
      <w:numFmt w:val="bullet"/>
      <w:lvlText w:val="•"/>
      <w:lvlJc w:val="left"/>
      <w:pPr>
        <w:ind w:left="3478" w:hanging="360"/>
      </w:pPr>
      <w:rPr>
        <w:rFonts w:hint="default"/>
      </w:rPr>
    </w:lvl>
    <w:lvl w:ilvl="3" w:tplc="204A1D40">
      <w:numFmt w:val="bullet"/>
      <w:lvlText w:val="•"/>
      <w:lvlJc w:val="left"/>
      <w:pPr>
        <w:ind w:left="4436" w:hanging="360"/>
      </w:pPr>
      <w:rPr>
        <w:rFonts w:hint="default"/>
      </w:rPr>
    </w:lvl>
    <w:lvl w:ilvl="4" w:tplc="A0E4F2FE">
      <w:numFmt w:val="bullet"/>
      <w:lvlText w:val="•"/>
      <w:lvlJc w:val="left"/>
      <w:pPr>
        <w:ind w:left="5395" w:hanging="360"/>
      </w:pPr>
      <w:rPr>
        <w:rFonts w:hint="default"/>
      </w:rPr>
    </w:lvl>
    <w:lvl w:ilvl="5" w:tplc="B2D42370">
      <w:numFmt w:val="bullet"/>
      <w:lvlText w:val="•"/>
      <w:lvlJc w:val="left"/>
      <w:pPr>
        <w:ind w:left="6353" w:hanging="360"/>
      </w:pPr>
      <w:rPr>
        <w:rFonts w:hint="default"/>
      </w:rPr>
    </w:lvl>
    <w:lvl w:ilvl="6" w:tplc="C7327A3C">
      <w:numFmt w:val="bullet"/>
      <w:lvlText w:val="•"/>
      <w:lvlJc w:val="left"/>
      <w:pPr>
        <w:ind w:left="7312" w:hanging="360"/>
      </w:pPr>
      <w:rPr>
        <w:rFonts w:hint="default"/>
      </w:rPr>
    </w:lvl>
    <w:lvl w:ilvl="7" w:tplc="CF14DF4C">
      <w:numFmt w:val="bullet"/>
      <w:lvlText w:val="•"/>
      <w:lvlJc w:val="left"/>
      <w:pPr>
        <w:ind w:left="8270" w:hanging="360"/>
      </w:pPr>
      <w:rPr>
        <w:rFonts w:hint="default"/>
      </w:rPr>
    </w:lvl>
    <w:lvl w:ilvl="8" w:tplc="E2D831A2">
      <w:numFmt w:val="bullet"/>
      <w:lvlText w:val="•"/>
      <w:lvlJc w:val="left"/>
      <w:pPr>
        <w:ind w:left="9229" w:hanging="360"/>
      </w:pPr>
      <w:rPr>
        <w:rFonts w:hint="default"/>
      </w:rPr>
    </w:lvl>
  </w:abstractNum>
  <w:abstractNum w:abstractNumId="26">
    <w:nsid w:val="134F751B"/>
    <w:multiLevelType w:val="hybridMultilevel"/>
    <w:tmpl w:val="D97AB460"/>
    <w:lvl w:ilvl="0" w:tplc="631CBC60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E50983A">
      <w:numFmt w:val="bullet"/>
      <w:lvlText w:val="•"/>
      <w:lvlJc w:val="left"/>
      <w:pPr>
        <w:ind w:left="3054" w:hanging="708"/>
      </w:pPr>
      <w:rPr>
        <w:rFonts w:hint="default"/>
      </w:rPr>
    </w:lvl>
    <w:lvl w:ilvl="2" w:tplc="9314F44C">
      <w:numFmt w:val="bullet"/>
      <w:lvlText w:val="•"/>
      <w:lvlJc w:val="left"/>
      <w:pPr>
        <w:ind w:left="3989" w:hanging="708"/>
      </w:pPr>
      <w:rPr>
        <w:rFonts w:hint="default"/>
      </w:rPr>
    </w:lvl>
    <w:lvl w:ilvl="3" w:tplc="9F006A06">
      <w:numFmt w:val="bullet"/>
      <w:lvlText w:val="•"/>
      <w:lvlJc w:val="left"/>
      <w:pPr>
        <w:ind w:left="4923" w:hanging="708"/>
      </w:pPr>
      <w:rPr>
        <w:rFonts w:hint="default"/>
      </w:rPr>
    </w:lvl>
    <w:lvl w:ilvl="4" w:tplc="C4E291B4">
      <w:numFmt w:val="bullet"/>
      <w:lvlText w:val="•"/>
      <w:lvlJc w:val="left"/>
      <w:pPr>
        <w:ind w:left="5858" w:hanging="708"/>
      </w:pPr>
      <w:rPr>
        <w:rFonts w:hint="default"/>
      </w:rPr>
    </w:lvl>
    <w:lvl w:ilvl="5" w:tplc="37E6ED22">
      <w:numFmt w:val="bullet"/>
      <w:lvlText w:val="•"/>
      <w:lvlJc w:val="left"/>
      <w:pPr>
        <w:ind w:left="6793" w:hanging="708"/>
      </w:pPr>
      <w:rPr>
        <w:rFonts w:hint="default"/>
      </w:rPr>
    </w:lvl>
    <w:lvl w:ilvl="6" w:tplc="B82ADBA2">
      <w:numFmt w:val="bullet"/>
      <w:lvlText w:val="•"/>
      <w:lvlJc w:val="left"/>
      <w:pPr>
        <w:ind w:left="7727" w:hanging="708"/>
      </w:pPr>
      <w:rPr>
        <w:rFonts w:hint="default"/>
      </w:rPr>
    </w:lvl>
    <w:lvl w:ilvl="7" w:tplc="6FA6D4AA">
      <w:numFmt w:val="bullet"/>
      <w:lvlText w:val="•"/>
      <w:lvlJc w:val="left"/>
      <w:pPr>
        <w:ind w:left="8662" w:hanging="708"/>
      </w:pPr>
      <w:rPr>
        <w:rFonts w:hint="default"/>
      </w:rPr>
    </w:lvl>
    <w:lvl w:ilvl="8" w:tplc="1F36B7B4">
      <w:numFmt w:val="bullet"/>
      <w:lvlText w:val="•"/>
      <w:lvlJc w:val="left"/>
      <w:pPr>
        <w:ind w:left="9597" w:hanging="708"/>
      </w:pPr>
      <w:rPr>
        <w:rFonts w:hint="default"/>
      </w:rPr>
    </w:lvl>
  </w:abstractNum>
  <w:abstractNum w:abstractNumId="27">
    <w:nsid w:val="13665903"/>
    <w:multiLevelType w:val="hybridMultilevel"/>
    <w:tmpl w:val="2C540D94"/>
    <w:lvl w:ilvl="0" w:tplc="388A62F2">
      <w:start w:val="1"/>
      <w:numFmt w:val="decimal"/>
      <w:lvlText w:val="%1"/>
      <w:lvlJc w:val="left"/>
      <w:pPr>
        <w:ind w:left="159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52ED4FC">
      <w:numFmt w:val="bullet"/>
      <w:lvlText w:val="•"/>
      <w:lvlJc w:val="left"/>
      <w:pPr>
        <w:ind w:left="2586" w:hanging="180"/>
      </w:pPr>
      <w:rPr>
        <w:rFonts w:hint="default"/>
      </w:rPr>
    </w:lvl>
    <w:lvl w:ilvl="2" w:tplc="409E552E">
      <w:numFmt w:val="bullet"/>
      <w:lvlText w:val="•"/>
      <w:lvlJc w:val="left"/>
      <w:pPr>
        <w:ind w:left="3573" w:hanging="180"/>
      </w:pPr>
      <w:rPr>
        <w:rFonts w:hint="default"/>
      </w:rPr>
    </w:lvl>
    <w:lvl w:ilvl="3" w:tplc="36607596">
      <w:numFmt w:val="bullet"/>
      <w:lvlText w:val="•"/>
      <w:lvlJc w:val="left"/>
      <w:pPr>
        <w:ind w:left="4559" w:hanging="180"/>
      </w:pPr>
      <w:rPr>
        <w:rFonts w:hint="default"/>
      </w:rPr>
    </w:lvl>
    <w:lvl w:ilvl="4" w:tplc="9C7E0D44">
      <w:numFmt w:val="bullet"/>
      <w:lvlText w:val="•"/>
      <w:lvlJc w:val="left"/>
      <w:pPr>
        <w:ind w:left="5546" w:hanging="180"/>
      </w:pPr>
      <w:rPr>
        <w:rFonts w:hint="default"/>
      </w:rPr>
    </w:lvl>
    <w:lvl w:ilvl="5" w:tplc="2CB0DAC2">
      <w:numFmt w:val="bullet"/>
      <w:lvlText w:val="•"/>
      <w:lvlJc w:val="left"/>
      <w:pPr>
        <w:ind w:left="6533" w:hanging="180"/>
      </w:pPr>
      <w:rPr>
        <w:rFonts w:hint="default"/>
      </w:rPr>
    </w:lvl>
    <w:lvl w:ilvl="6" w:tplc="F24C0872">
      <w:numFmt w:val="bullet"/>
      <w:lvlText w:val="•"/>
      <w:lvlJc w:val="left"/>
      <w:pPr>
        <w:ind w:left="7519" w:hanging="180"/>
      </w:pPr>
      <w:rPr>
        <w:rFonts w:hint="default"/>
      </w:rPr>
    </w:lvl>
    <w:lvl w:ilvl="7" w:tplc="7E4E0DE2">
      <w:numFmt w:val="bullet"/>
      <w:lvlText w:val="•"/>
      <w:lvlJc w:val="left"/>
      <w:pPr>
        <w:ind w:left="8506" w:hanging="180"/>
      </w:pPr>
      <w:rPr>
        <w:rFonts w:hint="default"/>
      </w:rPr>
    </w:lvl>
    <w:lvl w:ilvl="8" w:tplc="176E44F2">
      <w:numFmt w:val="bullet"/>
      <w:lvlText w:val="•"/>
      <w:lvlJc w:val="left"/>
      <w:pPr>
        <w:ind w:left="9493" w:hanging="180"/>
      </w:pPr>
      <w:rPr>
        <w:rFonts w:hint="default"/>
      </w:rPr>
    </w:lvl>
  </w:abstractNum>
  <w:abstractNum w:abstractNumId="28">
    <w:nsid w:val="1555118E"/>
    <w:multiLevelType w:val="hybridMultilevel"/>
    <w:tmpl w:val="40300370"/>
    <w:lvl w:ilvl="0" w:tplc="40289D0C">
      <w:numFmt w:val="bullet"/>
      <w:lvlText w:val=""/>
      <w:lvlJc w:val="left"/>
      <w:pPr>
        <w:ind w:left="2318" w:hanging="192"/>
      </w:pPr>
      <w:rPr>
        <w:rFonts w:ascii="Symbol" w:eastAsia="Times New Roman" w:hAnsi="Symbol" w:hint="default"/>
        <w:w w:val="100"/>
        <w:sz w:val="24"/>
      </w:rPr>
    </w:lvl>
    <w:lvl w:ilvl="1" w:tplc="58A4062A">
      <w:numFmt w:val="bullet"/>
      <w:lvlText w:val="•"/>
      <w:lvlJc w:val="left"/>
      <w:pPr>
        <w:ind w:left="3234" w:hanging="192"/>
      </w:pPr>
      <w:rPr>
        <w:rFonts w:hint="default"/>
      </w:rPr>
    </w:lvl>
    <w:lvl w:ilvl="2" w:tplc="E62A903C">
      <w:numFmt w:val="bullet"/>
      <w:lvlText w:val="•"/>
      <w:lvlJc w:val="left"/>
      <w:pPr>
        <w:ind w:left="4149" w:hanging="192"/>
      </w:pPr>
      <w:rPr>
        <w:rFonts w:hint="default"/>
      </w:rPr>
    </w:lvl>
    <w:lvl w:ilvl="3" w:tplc="EBF6E31A">
      <w:numFmt w:val="bullet"/>
      <w:lvlText w:val="•"/>
      <w:lvlJc w:val="left"/>
      <w:pPr>
        <w:ind w:left="5063" w:hanging="192"/>
      </w:pPr>
      <w:rPr>
        <w:rFonts w:hint="default"/>
      </w:rPr>
    </w:lvl>
    <w:lvl w:ilvl="4" w:tplc="0B1A48AE">
      <w:numFmt w:val="bullet"/>
      <w:lvlText w:val="•"/>
      <w:lvlJc w:val="left"/>
      <w:pPr>
        <w:ind w:left="5978" w:hanging="192"/>
      </w:pPr>
      <w:rPr>
        <w:rFonts w:hint="default"/>
      </w:rPr>
    </w:lvl>
    <w:lvl w:ilvl="5" w:tplc="D08E7E4C">
      <w:numFmt w:val="bullet"/>
      <w:lvlText w:val="•"/>
      <w:lvlJc w:val="left"/>
      <w:pPr>
        <w:ind w:left="6893" w:hanging="192"/>
      </w:pPr>
      <w:rPr>
        <w:rFonts w:hint="default"/>
      </w:rPr>
    </w:lvl>
    <w:lvl w:ilvl="6" w:tplc="B3C4E722">
      <w:numFmt w:val="bullet"/>
      <w:lvlText w:val="•"/>
      <w:lvlJc w:val="left"/>
      <w:pPr>
        <w:ind w:left="7807" w:hanging="192"/>
      </w:pPr>
      <w:rPr>
        <w:rFonts w:hint="default"/>
      </w:rPr>
    </w:lvl>
    <w:lvl w:ilvl="7" w:tplc="9EC8F4AA">
      <w:numFmt w:val="bullet"/>
      <w:lvlText w:val="•"/>
      <w:lvlJc w:val="left"/>
      <w:pPr>
        <w:ind w:left="8722" w:hanging="192"/>
      </w:pPr>
      <w:rPr>
        <w:rFonts w:hint="default"/>
      </w:rPr>
    </w:lvl>
    <w:lvl w:ilvl="8" w:tplc="C0EC9458">
      <w:numFmt w:val="bullet"/>
      <w:lvlText w:val="•"/>
      <w:lvlJc w:val="left"/>
      <w:pPr>
        <w:ind w:left="9637" w:hanging="192"/>
      </w:pPr>
      <w:rPr>
        <w:rFonts w:hint="default"/>
      </w:rPr>
    </w:lvl>
  </w:abstractNum>
  <w:abstractNum w:abstractNumId="29">
    <w:nsid w:val="16D80C0B"/>
    <w:multiLevelType w:val="hybridMultilevel"/>
    <w:tmpl w:val="5C8CD34C"/>
    <w:lvl w:ilvl="0" w:tplc="BD74B504">
      <w:numFmt w:val="bullet"/>
      <w:lvlText w:val=""/>
      <w:lvlJc w:val="left"/>
      <w:pPr>
        <w:ind w:left="712" w:hanging="540"/>
      </w:pPr>
      <w:rPr>
        <w:rFonts w:ascii="Symbol" w:eastAsia="Times New Roman" w:hAnsi="Symbol" w:hint="default"/>
        <w:w w:val="100"/>
        <w:sz w:val="24"/>
      </w:rPr>
    </w:lvl>
    <w:lvl w:ilvl="1" w:tplc="1060B2D6">
      <w:numFmt w:val="bullet"/>
      <w:lvlText w:val="•"/>
      <w:lvlJc w:val="left"/>
      <w:pPr>
        <w:ind w:left="1273" w:hanging="540"/>
      </w:pPr>
      <w:rPr>
        <w:rFonts w:hint="default"/>
      </w:rPr>
    </w:lvl>
    <w:lvl w:ilvl="2" w:tplc="56DE1AFC">
      <w:numFmt w:val="bullet"/>
      <w:lvlText w:val="•"/>
      <w:lvlJc w:val="left"/>
      <w:pPr>
        <w:ind w:left="1826" w:hanging="540"/>
      </w:pPr>
      <w:rPr>
        <w:rFonts w:hint="default"/>
      </w:rPr>
    </w:lvl>
    <w:lvl w:ilvl="3" w:tplc="A002F110">
      <w:numFmt w:val="bullet"/>
      <w:lvlText w:val="•"/>
      <w:lvlJc w:val="left"/>
      <w:pPr>
        <w:ind w:left="2379" w:hanging="540"/>
      </w:pPr>
      <w:rPr>
        <w:rFonts w:hint="default"/>
      </w:rPr>
    </w:lvl>
    <w:lvl w:ilvl="4" w:tplc="7DDCC3E2">
      <w:numFmt w:val="bullet"/>
      <w:lvlText w:val="•"/>
      <w:lvlJc w:val="left"/>
      <w:pPr>
        <w:ind w:left="2932" w:hanging="540"/>
      </w:pPr>
      <w:rPr>
        <w:rFonts w:hint="default"/>
      </w:rPr>
    </w:lvl>
    <w:lvl w:ilvl="5" w:tplc="5CE8AAA6">
      <w:numFmt w:val="bullet"/>
      <w:lvlText w:val="•"/>
      <w:lvlJc w:val="left"/>
      <w:pPr>
        <w:ind w:left="3486" w:hanging="540"/>
      </w:pPr>
      <w:rPr>
        <w:rFonts w:hint="default"/>
      </w:rPr>
    </w:lvl>
    <w:lvl w:ilvl="6" w:tplc="2A36A4DA">
      <w:numFmt w:val="bullet"/>
      <w:lvlText w:val="•"/>
      <w:lvlJc w:val="left"/>
      <w:pPr>
        <w:ind w:left="4039" w:hanging="540"/>
      </w:pPr>
      <w:rPr>
        <w:rFonts w:hint="default"/>
      </w:rPr>
    </w:lvl>
    <w:lvl w:ilvl="7" w:tplc="CADE1F88">
      <w:numFmt w:val="bullet"/>
      <w:lvlText w:val="•"/>
      <w:lvlJc w:val="left"/>
      <w:pPr>
        <w:ind w:left="4592" w:hanging="540"/>
      </w:pPr>
      <w:rPr>
        <w:rFonts w:hint="default"/>
      </w:rPr>
    </w:lvl>
    <w:lvl w:ilvl="8" w:tplc="203AD2D8">
      <w:numFmt w:val="bullet"/>
      <w:lvlText w:val="•"/>
      <w:lvlJc w:val="left"/>
      <w:pPr>
        <w:ind w:left="5145" w:hanging="540"/>
      </w:pPr>
      <w:rPr>
        <w:rFonts w:hint="default"/>
      </w:rPr>
    </w:lvl>
  </w:abstractNum>
  <w:abstractNum w:abstractNumId="30">
    <w:nsid w:val="177940C7"/>
    <w:multiLevelType w:val="hybridMultilevel"/>
    <w:tmpl w:val="92C05D32"/>
    <w:lvl w:ilvl="0" w:tplc="A5F89010">
      <w:numFmt w:val="bullet"/>
      <w:lvlText w:val=""/>
      <w:lvlJc w:val="left"/>
      <w:pPr>
        <w:ind w:left="825" w:hanging="360"/>
      </w:pPr>
      <w:rPr>
        <w:rFonts w:ascii="Symbol" w:eastAsia="Times New Roman" w:hAnsi="Symbol" w:hint="default"/>
        <w:w w:val="100"/>
        <w:sz w:val="22"/>
      </w:rPr>
    </w:lvl>
    <w:lvl w:ilvl="1" w:tplc="4336F664">
      <w:numFmt w:val="bullet"/>
      <w:lvlText w:val="•"/>
      <w:lvlJc w:val="left"/>
      <w:pPr>
        <w:ind w:left="1102" w:hanging="360"/>
      </w:pPr>
      <w:rPr>
        <w:rFonts w:hint="default"/>
      </w:rPr>
    </w:lvl>
    <w:lvl w:ilvl="2" w:tplc="0D64118A">
      <w:numFmt w:val="bullet"/>
      <w:lvlText w:val="•"/>
      <w:lvlJc w:val="left"/>
      <w:pPr>
        <w:ind w:left="1384" w:hanging="360"/>
      </w:pPr>
      <w:rPr>
        <w:rFonts w:hint="default"/>
      </w:rPr>
    </w:lvl>
    <w:lvl w:ilvl="3" w:tplc="2AF8D26C">
      <w:numFmt w:val="bullet"/>
      <w:lvlText w:val="•"/>
      <w:lvlJc w:val="left"/>
      <w:pPr>
        <w:ind w:left="1666" w:hanging="360"/>
      </w:pPr>
      <w:rPr>
        <w:rFonts w:hint="default"/>
      </w:rPr>
    </w:lvl>
    <w:lvl w:ilvl="4" w:tplc="339EA940">
      <w:numFmt w:val="bullet"/>
      <w:lvlText w:val="•"/>
      <w:lvlJc w:val="left"/>
      <w:pPr>
        <w:ind w:left="1948" w:hanging="360"/>
      </w:pPr>
      <w:rPr>
        <w:rFonts w:hint="default"/>
      </w:rPr>
    </w:lvl>
    <w:lvl w:ilvl="5" w:tplc="80DE5324">
      <w:numFmt w:val="bullet"/>
      <w:lvlText w:val="•"/>
      <w:lvlJc w:val="left"/>
      <w:pPr>
        <w:ind w:left="2230" w:hanging="360"/>
      </w:pPr>
      <w:rPr>
        <w:rFonts w:hint="default"/>
      </w:rPr>
    </w:lvl>
    <w:lvl w:ilvl="6" w:tplc="E84402D0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381E2780">
      <w:numFmt w:val="bullet"/>
      <w:lvlText w:val="•"/>
      <w:lvlJc w:val="left"/>
      <w:pPr>
        <w:ind w:left="2794" w:hanging="360"/>
      </w:pPr>
      <w:rPr>
        <w:rFonts w:hint="default"/>
      </w:rPr>
    </w:lvl>
    <w:lvl w:ilvl="8" w:tplc="B17C86F4">
      <w:numFmt w:val="bullet"/>
      <w:lvlText w:val="•"/>
      <w:lvlJc w:val="left"/>
      <w:pPr>
        <w:ind w:left="3076" w:hanging="360"/>
      </w:pPr>
      <w:rPr>
        <w:rFonts w:hint="default"/>
      </w:rPr>
    </w:lvl>
  </w:abstractNum>
  <w:abstractNum w:abstractNumId="31">
    <w:nsid w:val="178C0C1C"/>
    <w:multiLevelType w:val="hybridMultilevel"/>
    <w:tmpl w:val="9DBE267C"/>
    <w:lvl w:ilvl="0" w:tplc="D1B6CD5E">
      <w:start w:val="1"/>
      <w:numFmt w:val="decimal"/>
      <w:lvlText w:val="%1)"/>
      <w:lvlJc w:val="left"/>
      <w:pPr>
        <w:ind w:left="1418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420D08E">
      <w:numFmt w:val="bullet"/>
      <w:lvlText w:val="•"/>
      <w:lvlJc w:val="left"/>
      <w:pPr>
        <w:ind w:left="2424" w:hanging="708"/>
      </w:pPr>
      <w:rPr>
        <w:rFonts w:hint="default"/>
      </w:rPr>
    </w:lvl>
    <w:lvl w:ilvl="2" w:tplc="61B82E92">
      <w:numFmt w:val="bullet"/>
      <w:lvlText w:val="•"/>
      <w:lvlJc w:val="left"/>
      <w:pPr>
        <w:ind w:left="3429" w:hanging="708"/>
      </w:pPr>
      <w:rPr>
        <w:rFonts w:hint="default"/>
      </w:rPr>
    </w:lvl>
    <w:lvl w:ilvl="3" w:tplc="11AC5184">
      <w:numFmt w:val="bullet"/>
      <w:lvlText w:val="•"/>
      <w:lvlJc w:val="left"/>
      <w:pPr>
        <w:ind w:left="4433" w:hanging="708"/>
      </w:pPr>
      <w:rPr>
        <w:rFonts w:hint="default"/>
      </w:rPr>
    </w:lvl>
    <w:lvl w:ilvl="4" w:tplc="BA58760A">
      <w:numFmt w:val="bullet"/>
      <w:lvlText w:val="•"/>
      <w:lvlJc w:val="left"/>
      <w:pPr>
        <w:ind w:left="5438" w:hanging="708"/>
      </w:pPr>
      <w:rPr>
        <w:rFonts w:hint="default"/>
      </w:rPr>
    </w:lvl>
    <w:lvl w:ilvl="5" w:tplc="EC262E06">
      <w:numFmt w:val="bullet"/>
      <w:lvlText w:val="•"/>
      <w:lvlJc w:val="left"/>
      <w:pPr>
        <w:ind w:left="6443" w:hanging="708"/>
      </w:pPr>
      <w:rPr>
        <w:rFonts w:hint="default"/>
      </w:rPr>
    </w:lvl>
    <w:lvl w:ilvl="6" w:tplc="0570F386">
      <w:numFmt w:val="bullet"/>
      <w:lvlText w:val="•"/>
      <w:lvlJc w:val="left"/>
      <w:pPr>
        <w:ind w:left="7447" w:hanging="708"/>
      </w:pPr>
      <w:rPr>
        <w:rFonts w:hint="default"/>
      </w:rPr>
    </w:lvl>
    <w:lvl w:ilvl="7" w:tplc="DDD86982">
      <w:numFmt w:val="bullet"/>
      <w:lvlText w:val="•"/>
      <w:lvlJc w:val="left"/>
      <w:pPr>
        <w:ind w:left="8452" w:hanging="708"/>
      </w:pPr>
      <w:rPr>
        <w:rFonts w:hint="default"/>
      </w:rPr>
    </w:lvl>
    <w:lvl w:ilvl="8" w:tplc="2424EF32">
      <w:numFmt w:val="bullet"/>
      <w:lvlText w:val="•"/>
      <w:lvlJc w:val="left"/>
      <w:pPr>
        <w:ind w:left="9457" w:hanging="708"/>
      </w:pPr>
      <w:rPr>
        <w:rFonts w:hint="default"/>
      </w:rPr>
    </w:lvl>
  </w:abstractNum>
  <w:abstractNum w:abstractNumId="32">
    <w:nsid w:val="196458FD"/>
    <w:multiLevelType w:val="hybridMultilevel"/>
    <w:tmpl w:val="74AEB8DC"/>
    <w:lvl w:ilvl="0" w:tplc="50BCD6B2">
      <w:numFmt w:val="bullet"/>
      <w:lvlText w:val=""/>
      <w:lvlJc w:val="left"/>
      <w:pPr>
        <w:ind w:left="2138" w:hanging="360"/>
      </w:pPr>
      <w:rPr>
        <w:rFonts w:ascii="Wingdings" w:eastAsia="Times New Roman" w:hAnsi="Wingdings" w:hint="default"/>
        <w:w w:val="100"/>
        <w:sz w:val="24"/>
      </w:rPr>
    </w:lvl>
    <w:lvl w:ilvl="1" w:tplc="F06CE182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F69E9556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9962B990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4980204A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3B28DE18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C0A868DC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20D605E2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00A64018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33">
    <w:nsid w:val="19C25563"/>
    <w:multiLevelType w:val="hybridMultilevel"/>
    <w:tmpl w:val="2010562C"/>
    <w:lvl w:ilvl="0" w:tplc="4EDEF09A">
      <w:numFmt w:val="bullet"/>
      <w:lvlText w:val="·"/>
      <w:lvlJc w:val="left"/>
      <w:pPr>
        <w:ind w:left="1418" w:hanging="200"/>
      </w:pPr>
      <w:rPr>
        <w:rFonts w:ascii="Times New Roman" w:eastAsia="Times New Roman" w:hAnsi="Times New Roman" w:hint="default"/>
        <w:w w:val="100"/>
        <w:sz w:val="24"/>
      </w:rPr>
    </w:lvl>
    <w:lvl w:ilvl="1" w:tplc="F3E4FD62">
      <w:numFmt w:val="bullet"/>
      <w:lvlText w:val="•"/>
      <w:lvlJc w:val="left"/>
      <w:pPr>
        <w:ind w:left="2424" w:hanging="200"/>
      </w:pPr>
      <w:rPr>
        <w:rFonts w:hint="default"/>
      </w:rPr>
    </w:lvl>
    <w:lvl w:ilvl="2" w:tplc="33CCA798">
      <w:numFmt w:val="bullet"/>
      <w:lvlText w:val="•"/>
      <w:lvlJc w:val="left"/>
      <w:pPr>
        <w:ind w:left="3429" w:hanging="200"/>
      </w:pPr>
      <w:rPr>
        <w:rFonts w:hint="default"/>
      </w:rPr>
    </w:lvl>
    <w:lvl w:ilvl="3" w:tplc="1B0CFF40">
      <w:numFmt w:val="bullet"/>
      <w:lvlText w:val="•"/>
      <w:lvlJc w:val="left"/>
      <w:pPr>
        <w:ind w:left="4433" w:hanging="200"/>
      </w:pPr>
      <w:rPr>
        <w:rFonts w:hint="default"/>
      </w:rPr>
    </w:lvl>
    <w:lvl w:ilvl="4" w:tplc="F40860C8">
      <w:numFmt w:val="bullet"/>
      <w:lvlText w:val="•"/>
      <w:lvlJc w:val="left"/>
      <w:pPr>
        <w:ind w:left="5438" w:hanging="200"/>
      </w:pPr>
      <w:rPr>
        <w:rFonts w:hint="default"/>
      </w:rPr>
    </w:lvl>
    <w:lvl w:ilvl="5" w:tplc="6B087CE8">
      <w:numFmt w:val="bullet"/>
      <w:lvlText w:val="•"/>
      <w:lvlJc w:val="left"/>
      <w:pPr>
        <w:ind w:left="6443" w:hanging="200"/>
      </w:pPr>
      <w:rPr>
        <w:rFonts w:hint="default"/>
      </w:rPr>
    </w:lvl>
    <w:lvl w:ilvl="6" w:tplc="61D6CEF6">
      <w:numFmt w:val="bullet"/>
      <w:lvlText w:val="•"/>
      <w:lvlJc w:val="left"/>
      <w:pPr>
        <w:ind w:left="7447" w:hanging="200"/>
      </w:pPr>
      <w:rPr>
        <w:rFonts w:hint="default"/>
      </w:rPr>
    </w:lvl>
    <w:lvl w:ilvl="7" w:tplc="6B727AC8">
      <w:numFmt w:val="bullet"/>
      <w:lvlText w:val="•"/>
      <w:lvlJc w:val="left"/>
      <w:pPr>
        <w:ind w:left="8452" w:hanging="200"/>
      </w:pPr>
      <w:rPr>
        <w:rFonts w:hint="default"/>
      </w:rPr>
    </w:lvl>
    <w:lvl w:ilvl="8" w:tplc="EDEC3F12">
      <w:numFmt w:val="bullet"/>
      <w:lvlText w:val="•"/>
      <w:lvlJc w:val="left"/>
      <w:pPr>
        <w:ind w:left="9457" w:hanging="200"/>
      </w:pPr>
      <w:rPr>
        <w:rFonts w:hint="default"/>
      </w:rPr>
    </w:lvl>
  </w:abstractNum>
  <w:abstractNum w:abstractNumId="34">
    <w:nsid w:val="19E75C0C"/>
    <w:multiLevelType w:val="hybridMultilevel"/>
    <w:tmpl w:val="FEE8BE82"/>
    <w:lvl w:ilvl="0" w:tplc="1B525A0A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BBF656AE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E8324D30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AB4C0154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70F83708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AEB86C96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2C204F74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A00A3ADE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A0AA2880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35">
    <w:nsid w:val="19FE4EEA"/>
    <w:multiLevelType w:val="hybridMultilevel"/>
    <w:tmpl w:val="6264249E"/>
    <w:lvl w:ilvl="0" w:tplc="3DF6889E">
      <w:numFmt w:val="bullet"/>
      <w:lvlText w:val="-"/>
      <w:lvlJc w:val="left"/>
      <w:pPr>
        <w:ind w:left="1418" w:hanging="188"/>
      </w:pPr>
      <w:rPr>
        <w:rFonts w:ascii="Times New Roman" w:eastAsia="Times New Roman" w:hAnsi="Times New Roman" w:hint="default"/>
        <w:w w:val="99"/>
        <w:sz w:val="24"/>
      </w:rPr>
    </w:lvl>
    <w:lvl w:ilvl="1" w:tplc="86CEFCA6">
      <w:numFmt w:val="bullet"/>
      <w:lvlText w:val="•"/>
      <w:lvlJc w:val="left"/>
      <w:pPr>
        <w:ind w:left="2424" w:hanging="188"/>
      </w:pPr>
      <w:rPr>
        <w:rFonts w:hint="default"/>
      </w:rPr>
    </w:lvl>
    <w:lvl w:ilvl="2" w:tplc="21B0ABC0">
      <w:numFmt w:val="bullet"/>
      <w:lvlText w:val="•"/>
      <w:lvlJc w:val="left"/>
      <w:pPr>
        <w:ind w:left="3429" w:hanging="188"/>
      </w:pPr>
      <w:rPr>
        <w:rFonts w:hint="default"/>
      </w:rPr>
    </w:lvl>
    <w:lvl w:ilvl="3" w:tplc="7C08C9A8">
      <w:numFmt w:val="bullet"/>
      <w:lvlText w:val="•"/>
      <w:lvlJc w:val="left"/>
      <w:pPr>
        <w:ind w:left="4433" w:hanging="188"/>
      </w:pPr>
      <w:rPr>
        <w:rFonts w:hint="default"/>
      </w:rPr>
    </w:lvl>
    <w:lvl w:ilvl="4" w:tplc="E8D840EC">
      <w:numFmt w:val="bullet"/>
      <w:lvlText w:val="•"/>
      <w:lvlJc w:val="left"/>
      <w:pPr>
        <w:ind w:left="5438" w:hanging="188"/>
      </w:pPr>
      <w:rPr>
        <w:rFonts w:hint="default"/>
      </w:rPr>
    </w:lvl>
    <w:lvl w:ilvl="5" w:tplc="1D4A269A">
      <w:numFmt w:val="bullet"/>
      <w:lvlText w:val="•"/>
      <w:lvlJc w:val="left"/>
      <w:pPr>
        <w:ind w:left="6443" w:hanging="188"/>
      </w:pPr>
      <w:rPr>
        <w:rFonts w:hint="default"/>
      </w:rPr>
    </w:lvl>
    <w:lvl w:ilvl="6" w:tplc="64186E1C">
      <w:numFmt w:val="bullet"/>
      <w:lvlText w:val="•"/>
      <w:lvlJc w:val="left"/>
      <w:pPr>
        <w:ind w:left="7447" w:hanging="188"/>
      </w:pPr>
      <w:rPr>
        <w:rFonts w:hint="default"/>
      </w:rPr>
    </w:lvl>
    <w:lvl w:ilvl="7" w:tplc="9E00F35A">
      <w:numFmt w:val="bullet"/>
      <w:lvlText w:val="•"/>
      <w:lvlJc w:val="left"/>
      <w:pPr>
        <w:ind w:left="8452" w:hanging="188"/>
      </w:pPr>
      <w:rPr>
        <w:rFonts w:hint="default"/>
      </w:rPr>
    </w:lvl>
    <w:lvl w:ilvl="8" w:tplc="56569024">
      <w:numFmt w:val="bullet"/>
      <w:lvlText w:val="•"/>
      <w:lvlJc w:val="left"/>
      <w:pPr>
        <w:ind w:left="9457" w:hanging="188"/>
      </w:pPr>
      <w:rPr>
        <w:rFonts w:hint="default"/>
      </w:rPr>
    </w:lvl>
  </w:abstractNum>
  <w:abstractNum w:abstractNumId="36">
    <w:nsid w:val="1ABE1ED3"/>
    <w:multiLevelType w:val="hybridMultilevel"/>
    <w:tmpl w:val="6EAA10C0"/>
    <w:lvl w:ilvl="0" w:tplc="1B747ABE">
      <w:numFmt w:val="bullet"/>
      <w:lvlText w:val="—"/>
      <w:lvlJc w:val="left"/>
      <w:pPr>
        <w:ind w:left="1418" w:hanging="372"/>
      </w:pPr>
      <w:rPr>
        <w:rFonts w:ascii="Times New Roman" w:eastAsia="Times New Roman" w:hAnsi="Times New Roman" w:hint="default"/>
        <w:w w:val="100"/>
        <w:sz w:val="24"/>
      </w:rPr>
    </w:lvl>
    <w:lvl w:ilvl="1" w:tplc="5808A02E">
      <w:numFmt w:val="bullet"/>
      <w:lvlText w:val="•"/>
      <w:lvlJc w:val="left"/>
      <w:pPr>
        <w:ind w:left="2424" w:hanging="372"/>
      </w:pPr>
      <w:rPr>
        <w:rFonts w:hint="default"/>
      </w:rPr>
    </w:lvl>
    <w:lvl w:ilvl="2" w:tplc="8ECCC3E2">
      <w:numFmt w:val="bullet"/>
      <w:lvlText w:val="•"/>
      <w:lvlJc w:val="left"/>
      <w:pPr>
        <w:ind w:left="3429" w:hanging="372"/>
      </w:pPr>
      <w:rPr>
        <w:rFonts w:hint="default"/>
      </w:rPr>
    </w:lvl>
    <w:lvl w:ilvl="3" w:tplc="5E5A0C28">
      <w:numFmt w:val="bullet"/>
      <w:lvlText w:val="•"/>
      <w:lvlJc w:val="left"/>
      <w:pPr>
        <w:ind w:left="4433" w:hanging="372"/>
      </w:pPr>
      <w:rPr>
        <w:rFonts w:hint="default"/>
      </w:rPr>
    </w:lvl>
    <w:lvl w:ilvl="4" w:tplc="AE5C6F20">
      <w:numFmt w:val="bullet"/>
      <w:lvlText w:val="•"/>
      <w:lvlJc w:val="left"/>
      <w:pPr>
        <w:ind w:left="5438" w:hanging="372"/>
      </w:pPr>
      <w:rPr>
        <w:rFonts w:hint="default"/>
      </w:rPr>
    </w:lvl>
    <w:lvl w:ilvl="5" w:tplc="A3BAB21A">
      <w:numFmt w:val="bullet"/>
      <w:lvlText w:val="•"/>
      <w:lvlJc w:val="left"/>
      <w:pPr>
        <w:ind w:left="6443" w:hanging="372"/>
      </w:pPr>
      <w:rPr>
        <w:rFonts w:hint="default"/>
      </w:rPr>
    </w:lvl>
    <w:lvl w:ilvl="6" w:tplc="0DC6B904">
      <w:numFmt w:val="bullet"/>
      <w:lvlText w:val="•"/>
      <w:lvlJc w:val="left"/>
      <w:pPr>
        <w:ind w:left="7447" w:hanging="372"/>
      </w:pPr>
      <w:rPr>
        <w:rFonts w:hint="default"/>
      </w:rPr>
    </w:lvl>
    <w:lvl w:ilvl="7" w:tplc="3D10FC44">
      <w:numFmt w:val="bullet"/>
      <w:lvlText w:val="•"/>
      <w:lvlJc w:val="left"/>
      <w:pPr>
        <w:ind w:left="8452" w:hanging="372"/>
      </w:pPr>
      <w:rPr>
        <w:rFonts w:hint="default"/>
      </w:rPr>
    </w:lvl>
    <w:lvl w:ilvl="8" w:tplc="6EF88782">
      <w:numFmt w:val="bullet"/>
      <w:lvlText w:val="•"/>
      <w:lvlJc w:val="left"/>
      <w:pPr>
        <w:ind w:left="9457" w:hanging="372"/>
      </w:pPr>
      <w:rPr>
        <w:rFonts w:hint="default"/>
      </w:rPr>
    </w:lvl>
  </w:abstractNum>
  <w:abstractNum w:abstractNumId="37">
    <w:nsid w:val="1B7D3FBA"/>
    <w:multiLevelType w:val="hybridMultilevel"/>
    <w:tmpl w:val="296800D4"/>
    <w:lvl w:ilvl="0" w:tplc="2F3EC020">
      <w:numFmt w:val="bullet"/>
      <w:lvlText w:val=""/>
      <w:lvlJc w:val="left"/>
      <w:pPr>
        <w:ind w:left="424" w:hanging="425"/>
      </w:pPr>
      <w:rPr>
        <w:rFonts w:ascii="Wingdings" w:eastAsia="Times New Roman" w:hAnsi="Wingdings" w:hint="default"/>
        <w:w w:val="99"/>
        <w:sz w:val="20"/>
      </w:rPr>
    </w:lvl>
    <w:lvl w:ilvl="1" w:tplc="4000A020">
      <w:numFmt w:val="bullet"/>
      <w:lvlText w:val="•"/>
      <w:lvlJc w:val="left"/>
      <w:pPr>
        <w:ind w:left="717" w:hanging="425"/>
      </w:pPr>
      <w:rPr>
        <w:rFonts w:hint="default"/>
      </w:rPr>
    </w:lvl>
    <w:lvl w:ilvl="2" w:tplc="88B85A8A">
      <w:numFmt w:val="bullet"/>
      <w:lvlText w:val="•"/>
      <w:lvlJc w:val="left"/>
      <w:pPr>
        <w:ind w:left="1014" w:hanging="425"/>
      </w:pPr>
      <w:rPr>
        <w:rFonts w:hint="default"/>
      </w:rPr>
    </w:lvl>
    <w:lvl w:ilvl="3" w:tplc="B374E2DC">
      <w:numFmt w:val="bullet"/>
      <w:lvlText w:val="•"/>
      <w:lvlJc w:val="left"/>
      <w:pPr>
        <w:ind w:left="1312" w:hanging="425"/>
      </w:pPr>
      <w:rPr>
        <w:rFonts w:hint="default"/>
      </w:rPr>
    </w:lvl>
    <w:lvl w:ilvl="4" w:tplc="9DE26F0C">
      <w:numFmt w:val="bullet"/>
      <w:lvlText w:val="•"/>
      <w:lvlJc w:val="left"/>
      <w:pPr>
        <w:ind w:left="1609" w:hanging="425"/>
      </w:pPr>
      <w:rPr>
        <w:rFonts w:hint="default"/>
      </w:rPr>
    </w:lvl>
    <w:lvl w:ilvl="5" w:tplc="A894A2CE">
      <w:numFmt w:val="bullet"/>
      <w:lvlText w:val="•"/>
      <w:lvlJc w:val="left"/>
      <w:pPr>
        <w:ind w:left="1907" w:hanging="425"/>
      </w:pPr>
      <w:rPr>
        <w:rFonts w:hint="default"/>
      </w:rPr>
    </w:lvl>
    <w:lvl w:ilvl="6" w:tplc="1FDEE8F0">
      <w:numFmt w:val="bullet"/>
      <w:lvlText w:val="•"/>
      <w:lvlJc w:val="left"/>
      <w:pPr>
        <w:ind w:left="2204" w:hanging="425"/>
      </w:pPr>
      <w:rPr>
        <w:rFonts w:hint="default"/>
      </w:rPr>
    </w:lvl>
    <w:lvl w:ilvl="7" w:tplc="F09C3CA6">
      <w:numFmt w:val="bullet"/>
      <w:lvlText w:val="•"/>
      <w:lvlJc w:val="left"/>
      <w:pPr>
        <w:ind w:left="2501" w:hanging="425"/>
      </w:pPr>
      <w:rPr>
        <w:rFonts w:hint="default"/>
      </w:rPr>
    </w:lvl>
    <w:lvl w:ilvl="8" w:tplc="1BFE621E">
      <w:numFmt w:val="bullet"/>
      <w:lvlText w:val="•"/>
      <w:lvlJc w:val="left"/>
      <w:pPr>
        <w:ind w:left="2799" w:hanging="425"/>
      </w:pPr>
      <w:rPr>
        <w:rFonts w:hint="default"/>
      </w:rPr>
    </w:lvl>
  </w:abstractNum>
  <w:abstractNum w:abstractNumId="38">
    <w:nsid w:val="1C214E40"/>
    <w:multiLevelType w:val="hybridMultilevel"/>
    <w:tmpl w:val="6E02D756"/>
    <w:lvl w:ilvl="0" w:tplc="A6663168">
      <w:numFmt w:val="bullet"/>
      <w:lvlText w:val=""/>
      <w:lvlJc w:val="left"/>
      <w:pPr>
        <w:ind w:left="282" w:hanging="284"/>
      </w:pPr>
      <w:rPr>
        <w:rFonts w:ascii="Wingdings" w:eastAsia="Times New Roman" w:hAnsi="Wingdings" w:hint="default"/>
        <w:w w:val="99"/>
        <w:sz w:val="20"/>
      </w:rPr>
    </w:lvl>
    <w:lvl w:ilvl="1" w:tplc="B01241B0">
      <w:numFmt w:val="bullet"/>
      <w:lvlText w:val="•"/>
      <w:lvlJc w:val="left"/>
      <w:pPr>
        <w:ind w:left="591" w:hanging="284"/>
      </w:pPr>
      <w:rPr>
        <w:rFonts w:hint="default"/>
      </w:rPr>
    </w:lvl>
    <w:lvl w:ilvl="2" w:tplc="4F7843D6">
      <w:numFmt w:val="bullet"/>
      <w:lvlText w:val="•"/>
      <w:lvlJc w:val="left"/>
      <w:pPr>
        <w:ind w:left="902" w:hanging="284"/>
      </w:pPr>
      <w:rPr>
        <w:rFonts w:hint="default"/>
      </w:rPr>
    </w:lvl>
    <w:lvl w:ilvl="3" w:tplc="FAF2A1EE">
      <w:numFmt w:val="bullet"/>
      <w:lvlText w:val="•"/>
      <w:lvlJc w:val="left"/>
      <w:pPr>
        <w:ind w:left="1214" w:hanging="284"/>
      </w:pPr>
      <w:rPr>
        <w:rFonts w:hint="default"/>
      </w:rPr>
    </w:lvl>
    <w:lvl w:ilvl="4" w:tplc="C102F4A2">
      <w:numFmt w:val="bullet"/>
      <w:lvlText w:val="•"/>
      <w:lvlJc w:val="left"/>
      <w:pPr>
        <w:ind w:left="1525" w:hanging="284"/>
      </w:pPr>
      <w:rPr>
        <w:rFonts w:hint="default"/>
      </w:rPr>
    </w:lvl>
    <w:lvl w:ilvl="5" w:tplc="94D8A192">
      <w:numFmt w:val="bullet"/>
      <w:lvlText w:val="•"/>
      <w:lvlJc w:val="left"/>
      <w:pPr>
        <w:ind w:left="1837" w:hanging="284"/>
      </w:pPr>
      <w:rPr>
        <w:rFonts w:hint="default"/>
      </w:rPr>
    </w:lvl>
    <w:lvl w:ilvl="6" w:tplc="F85A5D30">
      <w:numFmt w:val="bullet"/>
      <w:lvlText w:val="•"/>
      <w:lvlJc w:val="left"/>
      <w:pPr>
        <w:ind w:left="2148" w:hanging="284"/>
      </w:pPr>
      <w:rPr>
        <w:rFonts w:hint="default"/>
      </w:rPr>
    </w:lvl>
    <w:lvl w:ilvl="7" w:tplc="71F44250">
      <w:numFmt w:val="bullet"/>
      <w:lvlText w:val="•"/>
      <w:lvlJc w:val="left"/>
      <w:pPr>
        <w:ind w:left="2459" w:hanging="284"/>
      </w:pPr>
      <w:rPr>
        <w:rFonts w:hint="default"/>
      </w:rPr>
    </w:lvl>
    <w:lvl w:ilvl="8" w:tplc="6FA6C7CC">
      <w:numFmt w:val="bullet"/>
      <w:lvlText w:val="•"/>
      <w:lvlJc w:val="left"/>
      <w:pPr>
        <w:ind w:left="2771" w:hanging="284"/>
      </w:pPr>
      <w:rPr>
        <w:rFonts w:hint="default"/>
      </w:rPr>
    </w:lvl>
  </w:abstractNum>
  <w:abstractNum w:abstractNumId="39">
    <w:nsid w:val="1DF271F1"/>
    <w:multiLevelType w:val="hybridMultilevel"/>
    <w:tmpl w:val="E86CFFB4"/>
    <w:lvl w:ilvl="0" w:tplc="4A122AE2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721C1B0E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5F083B28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EC369D20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7812BFD4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CA5A7114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703AD0AA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B12A0EC2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891465F2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40">
    <w:nsid w:val="1EB36A8F"/>
    <w:multiLevelType w:val="hybridMultilevel"/>
    <w:tmpl w:val="7BCE0E52"/>
    <w:lvl w:ilvl="0" w:tplc="D898E18C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49CEA68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55143736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6768772E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A8CC4778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38C075DC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0EAC3562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4120C01E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CECABFDE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41">
    <w:nsid w:val="1FA12815"/>
    <w:multiLevelType w:val="hybridMultilevel"/>
    <w:tmpl w:val="F3883A1E"/>
    <w:lvl w:ilvl="0" w:tplc="19145D36">
      <w:numFmt w:val="bullet"/>
      <w:lvlText w:val="-"/>
      <w:lvlJc w:val="left"/>
      <w:pPr>
        <w:ind w:left="1418" w:hanging="257"/>
      </w:pPr>
      <w:rPr>
        <w:rFonts w:ascii="Times New Roman" w:eastAsia="Times New Roman" w:hAnsi="Times New Roman" w:hint="default"/>
        <w:w w:val="99"/>
        <w:sz w:val="24"/>
      </w:rPr>
    </w:lvl>
    <w:lvl w:ilvl="1" w:tplc="5A641398">
      <w:numFmt w:val="bullet"/>
      <w:lvlText w:val="-"/>
      <w:lvlJc w:val="left"/>
      <w:pPr>
        <w:ind w:left="1418" w:hanging="209"/>
      </w:pPr>
      <w:rPr>
        <w:rFonts w:ascii="Times New Roman" w:eastAsia="Times New Roman" w:hAnsi="Times New Roman" w:hint="default"/>
        <w:w w:val="99"/>
        <w:sz w:val="24"/>
      </w:rPr>
    </w:lvl>
    <w:lvl w:ilvl="2" w:tplc="1C5A235A">
      <w:numFmt w:val="bullet"/>
      <w:lvlText w:val="•"/>
      <w:lvlJc w:val="left"/>
      <w:pPr>
        <w:ind w:left="3429" w:hanging="209"/>
      </w:pPr>
      <w:rPr>
        <w:rFonts w:hint="default"/>
      </w:rPr>
    </w:lvl>
    <w:lvl w:ilvl="3" w:tplc="A1F81F94">
      <w:numFmt w:val="bullet"/>
      <w:lvlText w:val="•"/>
      <w:lvlJc w:val="left"/>
      <w:pPr>
        <w:ind w:left="4433" w:hanging="209"/>
      </w:pPr>
      <w:rPr>
        <w:rFonts w:hint="default"/>
      </w:rPr>
    </w:lvl>
    <w:lvl w:ilvl="4" w:tplc="CA6626B0">
      <w:numFmt w:val="bullet"/>
      <w:lvlText w:val="•"/>
      <w:lvlJc w:val="left"/>
      <w:pPr>
        <w:ind w:left="5438" w:hanging="209"/>
      </w:pPr>
      <w:rPr>
        <w:rFonts w:hint="default"/>
      </w:rPr>
    </w:lvl>
    <w:lvl w:ilvl="5" w:tplc="75128FB8">
      <w:numFmt w:val="bullet"/>
      <w:lvlText w:val="•"/>
      <w:lvlJc w:val="left"/>
      <w:pPr>
        <w:ind w:left="6443" w:hanging="209"/>
      </w:pPr>
      <w:rPr>
        <w:rFonts w:hint="default"/>
      </w:rPr>
    </w:lvl>
    <w:lvl w:ilvl="6" w:tplc="FC1C444E">
      <w:numFmt w:val="bullet"/>
      <w:lvlText w:val="•"/>
      <w:lvlJc w:val="left"/>
      <w:pPr>
        <w:ind w:left="7447" w:hanging="209"/>
      </w:pPr>
      <w:rPr>
        <w:rFonts w:hint="default"/>
      </w:rPr>
    </w:lvl>
    <w:lvl w:ilvl="7" w:tplc="D1205B0E">
      <w:numFmt w:val="bullet"/>
      <w:lvlText w:val="•"/>
      <w:lvlJc w:val="left"/>
      <w:pPr>
        <w:ind w:left="8452" w:hanging="209"/>
      </w:pPr>
      <w:rPr>
        <w:rFonts w:hint="default"/>
      </w:rPr>
    </w:lvl>
    <w:lvl w:ilvl="8" w:tplc="BAE8FF86">
      <w:numFmt w:val="bullet"/>
      <w:lvlText w:val="•"/>
      <w:lvlJc w:val="left"/>
      <w:pPr>
        <w:ind w:left="9457" w:hanging="209"/>
      </w:pPr>
      <w:rPr>
        <w:rFonts w:hint="default"/>
      </w:rPr>
    </w:lvl>
  </w:abstractNum>
  <w:abstractNum w:abstractNumId="42">
    <w:nsid w:val="1FF3693D"/>
    <w:multiLevelType w:val="hybridMultilevel"/>
    <w:tmpl w:val="3DAEB2B6"/>
    <w:lvl w:ilvl="0" w:tplc="824E8328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2123982">
      <w:numFmt w:val="bullet"/>
      <w:lvlText w:val="•"/>
      <w:lvlJc w:val="left"/>
      <w:pPr>
        <w:ind w:left="3054" w:hanging="708"/>
      </w:pPr>
      <w:rPr>
        <w:rFonts w:hint="default"/>
      </w:rPr>
    </w:lvl>
    <w:lvl w:ilvl="2" w:tplc="8BC2F33C">
      <w:numFmt w:val="bullet"/>
      <w:lvlText w:val="•"/>
      <w:lvlJc w:val="left"/>
      <w:pPr>
        <w:ind w:left="3989" w:hanging="708"/>
      </w:pPr>
      <w:rPr>
        <w:rFonts w:hint="default"/>
      </w:rPr>
    </w:lvl>
    <w:lvl w:ilvl="3" w:tplc="D222F1B6">
      <w:numFmt w:val="bullet"/>
      <w:lvlText w:val="•"/>
      <w:lvlJc w:val="left"/>
      <w:pPr>
        <w:ind w:left="4923" w:hanging="708"/>
      </w:pPr>
      <w:rPr>
        <w:rFonts w:hint="default"/>
      </w:rPr>
    </w:lvl>
    <w:lvl w:ilvl="4" w:tplc="872408A8">
      <w:numFmt w:val="bullet"/>
      <w:lvlText w:val="•"/>
      <w:lvlJc w:val="left"/>
      <w:pPr>
        <w:ind w:left="5858" w:hanging="708"/>
      </w:pPr>
      <w:rPr>
        <w:rFonts w:hint="default"/>
      </w:rPr>
    </w:lvl>
    <w:lvl w:ilvl="5" w:tplc="6C2A1954">
      <w:numFmt w:val="bullet"/>
      <w:lvlText w:val="•"/>
      <w:lvlJc w:val="left"/>
      <w:pPr>
        <w:ind w:left="6793" w:hanging="708"/>
      </w:pPr>
      <w:rPr>
        <w:rFonts w:hint="default"/>
      </w:rPr>
    </w:lvl>
    <w:lvl w:ilvl="6" w:tplc="EDF2ECA8">
      <w:numFmt w:val="bullet"/>
      <w:lvlText w:val="•"/>
      <w:lvlJc w:val="left"/>
      <w:pPr>
        <w:ind w:left="7727" w:hanging="708"/>
      </w:pPr>
      <w:rPr>
        <w:rFonts w:hint="default"/>
      </w:rPr>
    </w:lvl>
    <w:lvl w:ilvl="7" w:tplc="AD1A5C0C">
      <w:numFmt w:val="bullet"/>
      <w:lvlText w:val="•"/>
      <w:lvlJc w:val="left"/>
      <w:pPr>
        <w:ind w:left="8662" w:hanging="708"/>
      </w:pPr>
      <w:rPr>
        <w:rFonts w:hint="default"/>
      </w:rPr>
    </w:lvl>
    <w:lvl w:ilvl="8" w:tplc="BB0403F6">
      <w:numFmt w:val="bullet"/>
      <w:lvlText w:val="•"/>
      <w:lvlJc w:val="left"/>
      <w:pPr>
        <w:ind w:left="9597" w:hanging="708"/>
      </w:pPr>
      <w:rPr>
        <w:rFonts w:hint="default"/>
      </w:rPr>
    </w:lvl>
  </w:abstractNum>
  <w:abstractNum w:abstractNumId="43">
    <w:nsid w:val="209104B2"/>
    <w:multiLevelType w:val="hybridMultilevel"/>
    <w:tmpl w:val="C046D05C"/>
    <w:lvl w:ilvl="0" w:tplc="ED0EC6BA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76609E5E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F852069A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AB789D90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171E222A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09AEBEC4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1F6016F6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47F274C8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B6542EB4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44">
    <w:nsid w:val="211F555C"/>
    <w:multiLevelType w:val="hybridMultilevel"/>
    <w:tmpl w:val="FF701F9C"/>
    <w:lvl w:ilvl="0" w:tplc="FD8A2F60">
      <w:numFmt w:val="bullet"/>
      <w:lvlText w:val="■"/>
      <w:lvlJc w:val="left"/>
      <w:pPr>
        <w:ind w:left="59" w:hanging="651"/>
      </w:pPr>
      <w:rPr>
        <w:rFonts w:ascii="Times New Roman" w:eastAsia="Times New Roman" w:hAnsi="Times New Roman" w:hint="default"/>
        <w:w w:val="100"/>
        <w:sz w:val="24"/>
      </w:rPr>
    </w:lvl>
    <w:lvl w:ilvl="1" w:tplc="C2E0A2E8">
      <w:numFmt w:val="bullet"/>
      <w:lvlText w:val="•"/>
      <w:lvlJc w:val="left"/>
      <w:pPr>
        <w:ind w:left="627" w:hanging="651"/>
      </w:pPr>
      <w:rPr>
        <w:rFonts w:hint="default"/>
      </w:rPr>
    </w:lvl>
    <w:lvl w:ilvl="2" w:tplc="49AA6B7A">
      <w:numFmt w:val="bullet"/>
      <w:lvlText w:val="•"/>
      <w:lvlJc w:val="left"/>
      <w:pPr>
        <w:ind w:left="1195" w:hanging="651"/>
      </w:pPr>
      <w:rPr>
        <w:rFonts w:hint="default"/>
      </w:rPr>
    </w:lvl>
    <w:lvl w:ilvl="3" w:tplc="8334CE0C">
      <w:numFmt w:val="bullet"/>
      <w:lvlText w:val="•"/>
      <w:lvlJc w:val="left"/>
      <w:pPr>
        <w:ind w:left="1762" w:hanging="651"/>
      </w:pPr>
      <w:rPr>
        <w:rFonts w:hint="default"/>
      </w:rPr>
    </w:lvl>
    <w:lvl w:ilvl="4" w:tplc="23E8F4D0">
      <w:numFmt w:val="bullet"/>
      <w:lvlText w:val="•"/>
      <w:lvlJc w:val="left"/>
      <w:pPr>
        <w:ind w:left="2330" w:hanging="651"/>
      </w:pPr>
      <w:rPr>
        <w:rFonts w:hint="default"/>
      </w:rPr>
    </w:lvl>
    <w:lvl w:ilvl="5" w:tplc="71C4EE48">
      <w:numFmt w:val="bullet"/>
      <w:lvlText w:val="•"/>
      <w:lvlJc w:val="left"/>
      <w:pPr>
        <w:ind w:left="2897" w:hanging="651"/>
      </w:pPr>
      <w:rPr>
        <w:rFonts w:hint="default"/>
      </w:rPr>
    </w:lvl>
    <w:lvl w:ilvl="6" w:tplc="DA800DC4">
      <w:numFmt w:val="bullet"/>
      <w:lvlText w:val="•"/>
      <w:lvlJc w:val="left"/>
      <w:pPr>
        <w:ind w:left="3465" w:hanging="651"/>
      </w:pPr>
      <w:rPr>
        <w:rFonts w:hint="default"/>
      </w:rPr>
    </w:lvl>
    <w:lvl w:ilvl="7" w:tplc="8C96BB0A">
      <w:numFmt w:val="bullet"/>
      <w:lvlText w:val="•"/>
      <w:lvlJc w:val="left"/>
      <w:pPr>
        <w:ind w:left="4032" w:hanging="651"/>
      </w:pPr>
      <w:rPr>
        <w:rFonts w:hint="default"/>
      </w:rPr>
    </w:lvl>
    <w:lvl w:ilvl="8" w:tplc="12B27DCC">
      <w:numFmt w:val="bullet"/>
      <w:lvlText w:val="•"/>
      <w:lvlJc w:val="left"/>
      <w:pPr>
        <w:ind w:left="4600" w:hanging="651"/>
      </w:pPr>
      <w:rPr>
        <w:rFonts w:hint="default"/>
      </w:rPr>
    </w:lvl>
  </w:abstractNum>
  <w:abstractNum w:abstractNumId="45">
    <w:nsid w:val="22815793"/>
    <w:multiLevelType w:val="hybridMultilevel"/>
    <w:tmpl w:val="BE58A8AE"/>
    <w:lvl w:ilvl="0" w:tplc="CABC065A">
      <w:numFmt w:val="bullet"/>
      <w:lvlText w:val="-"/>
      <w:lvlJc w:val="left"/>
      <w:pPr>
        <w:ind w:left="1418" w:hanging="224"/>
      </w:pPr>
      <w:rPr>
        <w:rFonts w:ascii="Times New Roman" w:eastAsia="Times New Roman" w:hAnsi="Times New Roman" w:hint="default"/>
        <w:w w:val="99"/>
        <w:sz w:val="24"/>
      </w:rPr>
    </w:lvl>
    <w:lvl w:ilvl="1" w:tplc="0DACEF2E">
      <w:numFmt w:val="bullet"/>
      <w:lvlText w:val="•"/>
      <w:lvlJc w:val="left"/>
      <w:pPr>
        <w:ind w:left="2424" w:hanging="224"/>
      </w:pPr>
      <w:rPr>
        <w:rFonts w:hint="default"/>
      </w:rPr>
    </w:lvl>
    <w:lvl w:ilvl="2" w:tplc="79D2047C">
      <w:numFmt w:val="bullet"/>
      <w:lvlText w:val="•"/>
      <w:lvlJc w:val="left"/>
      <w:pPr>
        <w:ind w:left="3429" w:hanging="224"/>
      </w:pPr>
      <w:rPr>
        <w:rFonts w:hint="default"/>
      </w:rPr>
    </w:lvl>
    <w:lvl w:ilvl="3" w:tplc="66124888">
      <w:numFmt w:val="bullet"/>
      <w:lvlText w:val="•"/>
      <w:lvlJc w:val="left"/>
      <w:pPr>
        <w:ind w:left="4433" w:hanging="224"/>
      </w:pPr>
      <w:rPr>
        <w:rFonts w:hint="default"/>
      </w:rPr>
    </w:lvl>
    <w:lvl w:ilvl="4" w:tplc="E4DC86B4">
      <w:numFmt w:val="bullet"/>
      <w:lvlText w:val="•"/>
      <w:lvlJc w:val="left"/>
      <w:pPr>
        <w:ind w:left="5438" w:hanging="224"/>
      </w:pPr>
      <w:rPr>
        <w:rFonts w:hint="default"/>
      </w:rPr>
    </w:lvl>
    <w:lvl w:ilvl="5" w:tplc="0EF06D4C">
      <w:numFmt w:val="bullet"/>
      <w:lvlText w:val="•"/>
      <w:lvlJc w:val="left"/>
      <w:pPr>
        <w:ind w:left="6443" w:hanging="224"/>
      </w:pPr>
      <w:rPr>
        <w:rFonts w:hint="default"/>
      </w:rPr>
    </w:lvl>
    <w:lvl w:ilvl="6" w:tplc="99C6AFFE">
      <w:numFmt w:val="bullet"/>
      <w:lvlText w:val="•"/>
      <w:lvlJc w:val="left"/>
      <w:pPr>
        <w:ind w:left="7447" w:hanging="224"/>
      </w:pPr>
      <w:rPr>
        <w:rFonts w:hint="default"/>
      </w:rPr>
    </w:lvl>
    <w:lvl w:ilvl="7" w:tplc="395C08AA">
      <w:numFmt w:val="bullet"/>
      <w:lvlText w:val="•"/>
      <w:lvlJc w:val="left"/>
      <w:pPr>
        <w:ind w:left="8452" w:hanging="224"/>
      </w:pPr>
      <w:rPr>
        <w:rFonts w:hint="default"/>
      </w:rPr>
    </w:lvl>
    <w:lvl w:ilvl="8" w:tplc="A2B8F17E">
      <w:numFmt w:val="bullet"/>
      <w:lvlText w:val="•"/>
      <w:lvlJc w:val="left"/>
      <w:pPr>
        <w:ind w:left="9457" w:hanging="224"/>
      </w:pPr>
      <w:rPr>
        <w:rFonts w:hint="default"/>
      </w:rPr>
    </w:lvl>
  </w:abstractNum>
  <w:abstractNum w:abstractNumId="46">
    <w:nsid w:val="254B77F1"/>
    <w:multiLevelType w:val="hybridMultilevel"/>
    <w:tmpl w:val="4938663E"/>
    <w:lvl w:ilvl="0" w:tplc="AFDC18EA">
      <w:numFmt w:val="bullet"/>
      <w:lvlText w:val=""/>
      <w:lvlJc w:val="left"/>
      <w:pPr>
        <w:ind w:left="424" w:hanging="317"/>
      </w:pPr>
      <w:rPr>
        <w:rFonts w:ascii="Symbol" w:eastAsia="Times New Roman" w:hAnsi="Symbol" w:hint="default"/>
        <w:w w:val="99"/>
        <w:sz w:val="20"/>
      </w:rPr>
    </w:lvl>
    <w:lvl w:ilvl="1" w:tplc="08D2DF0A">
      <w:numFmt w:val="bullet"/>
      <w:lvlText w:val="•"/>
      <w:lvlJc w:val="left"/>
      <w:pPr>
        <w:ind w:left="802" w:hanging="317"/>
      </w:pPr>
      <w:rPr>
        <w:rFonts w:hint="default"/>
      </w:rPr>
    </w:lvl>
    <w:lvl w:ilvl="2" w:tplc="1422A7A6">
      <w:numFmt w:val="bullet"/>
      <w:lvlText w:val="•"/>
      <w:lvlJc w:val="left"/>
      <w:pPr>
        <w:ind w:left="1184" w:hanging="317"/>
      </w:pPr>
      <w:rPr>
        <w:rFonts w:hint="default"/>
      </w:rPr>
    </w:lvl>
    <w:lvl w:ilvl="3" w:tplc="152A50A4">
      <w:numFmt w:val="bullet"/>
      <w:lvlText w:val="•"/>
      <w:lvlJc w:val="left"/>
      <w:pPr>
        <w:ind w:left="1567" w:hanging="317"/>
      </w:pPr>
      <w:rPr>
        <w:rFonts w:hint="default"/>
      </w:rPr>
    </w:lvl>
    <w:lvl w:ilvl="4" w:tplc="3D7AE672">
      <w:numFmt w:val="bullet"/>
      <w:lvlText w:val="•"/>
      <w:lvlJc w:val="left"/>
      <w:pPr>
        <w:ind w:left="1949" w:hanging="317"/>
      </w:pPr>
      <w:rPr>
        <w:rFonts w:hint="default"/>
      </w:rPr>
    </w:lvl>
    <w:lvl w:ilvl="5" w:tplc="36060172">
      <w:numFmt w:val="bullet"/>
      <w:lvlText w:val="•"/>
      <w:lvlJc w:val="left"/>
      <w:pPr>
        <w:ind w:left="2332" w:hanging="317"/>
      </w:pPr>
      <w:rPr>
        <w:rFonts w:hint="default"/>
      </w:rPr>
    </w:lvl>
    <w:lvl w:ilvl="6" w:tplc="B24201A2">
      <w:numFmt w:val="bullet"/>
      <w:lvlText w:val="•"/>
      <w:lvlJc w:val="left"/>
      <w:pPr>
        <w:ind w:left="2714" w:hanging="317"/>
      </w:pPr>
      <w:rPr>
        <w:rFonts w:hint="default"/>
      </w:rPr>
    </w:lvl>
    <w:lvl w:ilvl="7" w:tplc="DCC89F3A">
      <w:numFmt w:val="bullet"/>
      <w:lvlText w:val="•"/>
      <w:lvlJc w:val="left"/>
      <w:pPr>
        <w:ind w:left="3096" w:hanging="317"/>
      </w:pPr>
      <w:rPr>
        <w:rFonts w:hint="default"/>
      </w:rPr>
    </w:lvl>
    <w:lvl w:ilvl="8" w:tplc="22D0D5EE">
      <w:numFmt w:val="bullet"/>
      <w:lvlText w:val="•"/>
      <w:lvlJc w:val="left"/>
      <w:pPr>
        <w:ind w:left="3479" w:hanging="317"/>
      </w:pPr>
      <w:rPr>
        <w:rFonts w:hint="default"/>
      </w:rPr>
    </w:lvl>
  </w:abstractNum>
  <w:abstractNum w:abstractNumId="47">
    <w:nsid w:val="26FF4A5E"/>
    <w:multiLevelType w:val="hybridMultilevel"/>
    <w:tmpl w:val="81E83D60"/>
    <w:lvl w:ilvl="0" w:tplc="DD9E6F68">
      <w:start w:val="1"/>
      <w:numFmt w:val="decimal"/>
      <w:lvlText w:val="%1."/>
      <w:lvlJc w:val="left"/>
      <w:pPr>
        <w:ind w:left="141" w:hanging="2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4CA2526">
      <w:numFmt w:val="bullet"/>
      <w:lvlText w:val="•"/>
      <w:lvlJc w:val="left"/>
      <w:pPr>
        <w:ind w:left="550" w:hanging="252"/>
      </w:pPr>
      <w:rPr>
        <w:rFonts w:hint="default"/>
      </w:rPr>
    </w:lvl>
    <w:lvl w:ilvl="2" w:tplc="7DB4DB56">
      <w:numFmt w:val="bullet"/>
      <w:lvlText w:val="•"/>
      <w:lvlJc w:val="left"/>
      <w:pPr>
        <w:ind w:left="960" w:hanging="252"/>
      </w:pPr>
      <w:rPr>
        <w:rFonts w:hint="default"/>
      </w:rPr>
    </w:lvl>
    <w:lvl w:ilvl="3" w:tplc="155E33C8">
      <w:numFmt w:val="bullet"/>
      <w:lvlText w:val="•"/>
      <w:lvlJc w:val="left"/>
      <w:pPr>
        <w:ind w:left="1371" w:hanging="252"/>
      </w:pPr>
      <w:rPr>
        <w:rFonts w:hint="default"/>
      </w:rPr>
    </w:lvl>
    <w:lvl w:ilvl="4" w:tplc="C9D8DCB6">
      <w:numFmt w:val="bullet"/>
      <w:lvlText w:val="•"/>
      <w:lvlJc w:val="left"/>
      <w:pPr>
        <w:ind w:left="1781" w:hanging="252"/>
      </w:pPr>
      <w:rPr>
        <w:rFonts w:hint="default"/>
      </w:rPr>
    </w:lvl>
    <w:lvl w:ilvl="5" w:tplc="C3C60D62">
      <w:numFmt w:val="bullet"/>
      <w:lvlText w:val="•"/>
      <w:lvlJc w:val="left"/>
      <w:pPr>
        <w:ind w:left="2192" w:hanging="252"/>
      </w:pPr>
      <w:rPr>
        <w:rFonts w:hint="default"/>
      </w:rPr>
    </w:lvl>
    <w:lvl w:ilvl="6" w:tplc="AA4CBDF2">
      <w:numFmt w:val="bullet"/>
      <w:lvlText w:val="•"/>
      <w:lvlJc w:val="left"/>
      <w:pPr>
        <w:ind w:left="2602" w:hanging="252"/>
      </w:pPr>
      <w:rPr>
        <w:rFonts w:hint="default"/>
      </w:rPr>
    </w:lvl>
    <w:lvl w:ilvl="7" w:tplc="7B4EF260">
      <w:numFmt w:val="bullet"/>
      <w:lvlText w:val="•"/>
      <w:lvlJc w:val="left"/>
      <w:pPr>
        <w:ind w:left="3012" w:hanging="252"/>
      </w:pPr>
      <w:rPr>
        <w:rFonts w:hint="default"/>
      </w:rPr>
    </w:lvl>
    <w:lvl w:ilvl="8" w:tplc="1694A33C">
      <w:numFmt w:val="bullet"/>
      <w:lvlText w:val="•"/>
      <w:lvlJc w:val="left"/>
      <w:pPr>
        <w:ind w:left="3423" w:hanging="252"/>
      </w:pPr>
      <w:rPr>
        <w:rFonts w:hint="default"/>
      </w:rPr>
    </w:lvl>
  </w:abstractNum>
  <w:abstractNum w:abstractNumId="48">
    <w:nsid w:val="28A204D9"/>
    <w:multiLevelType w:val="hybridMultilevel"/>
    <w:tmpl w:val="41BA11A8"/>
    <w:lvl w:ilvl="0" w:tplc="A2D2F50A">
      <w:numFmt w:val="bullet"/>
      <w:lvlText w:val=""/>
      <w:lvlJc w:val="left"/>
      <w:pPr>
        <w:ind w:left="172" w:hanging="600"/>
      </w:pPr>
      <w:rPr>
        <w:rFonts w:ascii="Symbol" w:eastAsia="Times New Roman" w:hAnsi="Symbol" w:hint="default"/>
        <w:w w:val="100"/>
        <w:sz w:val="24"/>
      </w:rPr>
    </w:lvl>
    <w:lvl w:ilvl="1" w:tplc="308CF3DC">
      <w:numFmt w:val="bullet"/>
      <w:lvlText w:val="•"/>
      <w:lvlJc w:val="left"/>
      <w:pPr>
        <w:ind w:left="787" w:hanging="600"/>
      </w:pPr>
      <w:rPr>
        <w:rFonts w:hint="default"/>
      </w:rPr>
    </w:lvl>
    <w:lvl w:ilvl="2" w:tplc="FD84476A">
      <w:numFmt w:val="bullet"/>
      <w:lvlText w:val="•"/>
      <w:lvlJc w:val="left"/>
      <w:pPr>
        <w:ind w:left="1394" w:hanging="600"/>
      </w:pPr>
      <w:rPr>
        <w:rFonts w:hint="default"/>
      </w:rPr>
    </w:lvl>
    <w:lvl w:ilvl="3" w:tplc="06984A00">
      <w:numFmt w:val="bullet"/>
      <w:lvlText w:val="•"/>
      <w:lvlJc w:val="left"/>
      <w:pPr>
        <w:ind w:left="2001" w:hanging="600"/>
      </w:pPr>
      <w:rPr>
        <w:rFonts w:hint="default"/>
      </w:rPr>
    </w:lvl>
    <w:lvl w:ilvl="4" w:tplc="37FC4434">
      <w:numFmt w:val="bullet"/>
      <w:lvlText w:val="•"/>
      <w:lvlJc w:val="left"/>
      <w:pPr>
        <w:ind w:left="2608" w:hanging="600"/>
      </w:pPr>
      <w:rPr>
        <w:rFonts w:hint="default"/>
      </w:rPr>
    </w:lvl>
    <w:lvl w:ilvl="5" w:tplc="D1D8006A">
      <w:numFmt w:val="bullet"/>
      <w:lvlText w:val="•"/>
      <w:lvlJc w:val="left"/>
      <w:pPr>
        <w:ind w:left="3216" w:hanging="600"/>
      </w:pPr>
      <w:rPr>
        <w:rFonts w:hint="default"/>
      </w:rPr>
    </w:lvl>
    <w:lvl w:ilvl="6" w:tplc="54BAF998">
      <w:numFmt w:val="bullet"/>
      <w:lvlText w:val="•"/>
      <w:lvlJc w:val="left"/>
      <w:pPr>
        <w:ind w:left="3823" w:hanging="600"/>
      </w:pPr>
      <w:rPr>
        <w:rFonts w:hint="default"/>
      </w:rPr>
    </w:lvl>
    <w:lvl w:ilvl="7" w:tplc="FC18E4D8">
      <w:numFmt w:val="bullet"/>
      <w:lvlText w:val="•"/>
      <w:lvlJc w:val="left"/>
      <w:pPr>
        <w:ind w:left="4430" w:hanging="600"/>
      </w:pPr>
      <w:rPr>
        <w:rFonts w:hint="default"/>
      </w:rPr>
    </w:lvl>
    <w:lvl w:ilvl="8" w:tplc="C518A2C0">
      <w:numFmt w:val="bullet"/>
      <w:lvlText w:val="•"/>
      <w:lvlJc w:val="left"/>
      <w:pPr>
        <w:ind w:left="5037" w:hanging="600"/>
      </w:pPr>
      <w:rPr>
        <w:rFonts w:hint="default"/>
      </w:rPr>
    </w:lvl>
  </w:abstractNum>
  <w:abstractNum w:abstractNumId="49">
    <w:nsid w:val="28F32193"/>
    <w:multiLevelType w:val="hybridMultilevel"/>
    <w:tmpl w:val="7362EDCC"/>
    <w:lvl w:ilvl="0" w:tplc="5546E1EE">
      <w:numFmt w:val="bullet"/>
      <w:lvlText w:val=""/>
      <w:lvlJc w:val="left"/>
      <w:pPr>
        <w:ind w:left="172" w:hanging="540"/>
      </w:pPr>
      <w:rPr>
        <w:rFonts w:ascii="Symbol" w:eastAsia="Times New Roman" w:hAnsi="Symbol" w:hint="default"/>
        <w:w w:val="100"/>
        <w:sz w:val="24"/>
      </w:rPr>
    </w:lvl>
    <w:lvl w:ilvl="1" w:tplc="F2C65312">
      <w:numFmt w:val="bullet"/>
      <w:lvlText w:val="•"/>
      <w:lvlJc w:val="left"/>
      <w:pPr>
        <w:ind w:left="787" w:hanging="540"/>
      </w:pPr>
      <w:rPr>
        <w:rFonts w:hint="default"/>
      </w:rPr>
    </w:lvl>
    <w:lvl w:ilvl="2" w:tplc="710C3CF2">
      <w:numFmt w:val="bullet"/>
      <w:lvlText w:val="•"/>
      <w:lvlJc w:val="left"/>
      <w:pPr>
        <w:ind w:left="1394" w:hanging="540"/>
      </w:pPr>
      <w:rPr>
        <w:rFonts w:hint="default"/>
      </w:rPr>
    </w:lvl>
    <w:lvl w:ilvl="3" w:tplc="632ADEF2">
      <w:numFmt w:val="bullet"/>
      <w:lvlText w:val="•"/>
      <w:lvlJc w:val="left"/>
      <w:pPr>
        <w:ind w:left="2001" w:hanging="540"/>
      </w:pPr>
      <w:rPr>
        <w:rFonts w:hint="default"/>
      </w:rPr>
    </w:lvl>
    <w:lvl w:ilvl="4" w:tplc="AF34F1C0">
      <w:numFmt w:val="bullet"/>
      <w:lvlText w:val="•"/>
      <w:lvlJc w:val="left"/>
      <w:pPr>
        <w:ind w:left="2608" w:hanging="540"/>
      </w:pPr>
      <w:rPr>
        <w:rFonts w:hint="default"/>
      </w:rPr>
    </w:lvl>
    <w:lvl w:ilvl="5" w:tplc="F8FCA4FA">
      <w:numFmt w:val="bullet"/>
      <w:lvlText w:val="•"/>
      <w:lvlJc w:val="left"/>
      <w:pPr>
        <w:ind w:left="3216" w:hanging="540"/>
      </w:pPr>
      <w:rPr>
        <w:rFonts w:hint="default"/>
      </w:rPr>
    </w:lvl>
    <w:lvl w:ilvl="6" w:tplc="9E021E7C">
      <w:numFmt w:val="bullet"/>
      <w:lvlText w:val="•"/>
      <w:lvlJc w:val="left"/>
      <w:pPr>
        <w:ind w:left="3823" w:hanging="540"/>
      </w:pPr>
      <w:rPr>
        <w:rFonts w:hint="default"/>
      </w:rPr>
    </w:lvl>
    <w:lvl w:ilvl="7" w:tplc="E4AAF290">
      <w:numFmt w:val="bullet"/>
      <w:lvlText w:val="•"/>
      <w:lvlJc w:val="left"/>
      <w:pPr>
        <w:ind w:left="4430" w:hanging="540"/>
      </w:pPr>
      <w:rPr>
        <w:rFonts w:hint="default"/>
      </w:rPr>
    </w:lvl>
    <w:lvl w:ilvl="8" w:tplc="0D5CC2C0">
      <w:numFmt w:val="bullet"/>
      <w:lvlText w:val="•"/>
      <w:lvlJc w:val="left"/>
      <w:pPr>
        <w:ind w:left="5037" w:hanging="540"/>
      </w:pPr>
      <w:rPr>
        <w:rFonts w:hint="default"/>
      </w:rPr>
    </w:lvl>
  </w:abstractNum>
  <w:abstractNum w:abstractNumId="50">
    <w:nsid w:val="29112929"/>
    <w:multiLevelType w:val="hybridMultilevel"/>
    <w:tmpl w:val="8C10B56E"/>
    <w:lvl w:ilvl="0" w:tplc="D6AE8E4E">
      <w:start w:val="1"/>
      <w:numFmt w:val="decimal"/>
      <w:lvlText w:val="%1."/>
      <w:lvlJc w:val="left"/>
      <w:pPr>
        <w:ind w:left="1418" w:hanging="308"/>
      </w:pPr>
      <w:rPr>
        <w:rFonts w:cs="Times New Roman" w:hint="default"/>
        <w:w w:val="100"/>
      </w:rPr>
    </w:lvl>
    <w:lvl w:ilvl="1" w:tplc="E8965ED0">
      <w:numFmt w:val="bullet"/>
      <w:lvlText w:val="•"/>
      <w:lvlJc w:val="left"/>
      <w:pPr>
        <w:ind w:left="2424" w:hanging="308"/>
      </w:pPr>
      <w:rPr>
        <w:rFonts w:hint="default"/>
      </w:rPr>
    </w:lvl>
    <w:lvl w:ilvl="2" w:tplc="C9A6818A">
      <w:numFmt w:val="bullet"/>
      <w:lvlText w:val="•"/>
      <w:lvlJc w:val="left"/>
      <w:pPr>
        <w:ind w:left="3429" w:hanging="308"/>
      </w:pPr>
      <w:rPr>
        <w:rFonts w:hint="default"/>
      </w:rPr>
    </w:lvl>
    <w:lvl w:ilvl="3" w:tplc="EC1A3E18">
      <w:numFmt w:val="bullet"/>
      <w:lvlText w:val="•"/>
      <w:lvlJc w:val="left"/>
      <w:pPr>
        <w:ind w:left="4433" w:hanging="308"/>
      </w:pPr>
      <w:rPr>
        <w:rFonts w:hint="default"/>
      </w:rPr>
    </w:lvl>
    <w:lvl w:ilvl="4" w:tplc="7CB0D5EE">
      <w:numFmt w:val="bullet"/>
      <w:lvlText w:val="•"/>
      <w:lvlJc w:val="left"/>
      <w:pPr>
        <w:ind w:left="5438" w:hanging="308"/>
      </w:pPr>
      <w:rPr>
        <w:rFonts w:hint="default"/>
      </w:rPr>
    </w:lvl>
    <w:lvl w:ilvl="5" w:tplc="9CF6EF18">
      <w:numFmt w:val="bullet"/>
      <w:lvlText w:val="•"/>
      <w:lvlJc w:val="left"/>
      <w:pPr>
        <w:ind w:left="6443" w:hanging="308"/>
      </w:pPr>
      <w:rPr>
        <w:rFonts w:hint="default"/>
      </w:rPr>
    </w:lvl>
    <w:lvl w:ilvl="6" w:tplc="0B1ECD0E">
      <w:numFmt w:val="bullet"/>
      <w:lvlText w:val="•"/>
      <w:lvlJc w:val="left"/>
      <w:pPr>
        <w:ind w:left="7447" w:hanging="308"/>
      </w:pPr>
      <w:rPr>
        <w:rFonts w:hint="default"/>
      </w:rPr>
    </w:lvl>
    <w:lvl w:ilvl="7" w:tplc="38240C4C">
      <w:numFmt w:val="bullet"/>
      <w:lvlText w:val="•"/>
      <w:lvlJc w:val="left"/>
      <w:pPr>
        <w:ind w:left="8452" w:hanging="308"/>
      </w:pPr>
      <w:rPr>
        <w:rFonts w:hint="default"/>
      </w:rPr>
    </w:lvl>
    <w:lvl w:ilvl="8" w:tplc="2856D322">
      <w:numFmt w:val="bullet"/>
      <w:lvlText w:val="•"/>
      <w:lvlJc w:val="left"/>
      <w:pPr>
        <w:ind w:left="9457" w:hanging="308"/>
      </w:pPr>
      <w:rPr>
        <w:rFonts w:hint="default"/>
      </w:rPr>
    </w:lvl>
  </w:abstractNum>
  <w:abstractNum w:abstractNumId="51">
    <w:nsid w:val="291B3333"/>
    <w:multiLevelType w:val="multilevel"/>
    <w:tmpl w:val="276CD83E"/>
    <w:lvl w:ilvl="0">
      <w:start w:val="3"/>
      <w:numFmt w:val="decimal"/>
      <w:lvlText w:val="%1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418" w:hanging="166"/>
      </w:pPr>
      <w:rPr>
        <w:rFonts w:ascii="Times New Roman" w:eastAsia="Times New Roman" w:hAnsi="Times New Roman" w:hint="default"/>
        <w:w w:val="99"/>
        <w:sz w:val="24"/>
      </w:rPr>
    </w:lvl>
    <w:lvl w:ilvl="3">
      <w:numFmt w:val="bullet"/>
      <w:lvlText w:val="•"/>
      <w:lvlJc w:val="left"/>
      <w:pPr>
        <w:ind w:left="3932" w:hanging="166"/>
      </w:pPr>
      <w:rPr>
        <w:rFonts w:hint="default"/>
      </w:rPr>
    </w:lvl>
    <w:lvl w:ilvl="4">
      <w:numFmt w:val="bullet"/>
      <w:lvlText w:val="•"/>
      <w:lvlJc w:val="left"/>
      <w:pPr>
        <w:ind w:left="5008" w:hanging="166"/>
      </w:pPr>
      <w:rPr>
        <w:rFonts w:hint="default"/>
      </w:rPr>
    </w:lvl>
    <w:lvl w:ilvl="5">
      <w:numFmt w:val="bullet"/>
      <w:lvlText w:val="•"/>
      <w:lvlJc w:val="left"/>
      <w:pPr>
        <w:ind w:left="6085" w:hanging="166"/>
      </w:pPr>
      <w:rPr>
        <w:rFonts w:hint="default"/>
      </w:rPr>
    </w:lvl>
    <w:lvl w:ilvl="6">
      <w:numFmt w:val="bullet"/>
      <w:lvlText w:val="•"/>
      <w:lvlJc w:val="left"/>
      <w:pPr>
        <w:ind w:left="7161" w:hanging="166"/>
      </w:pPr>
      <w:rPr>
        <w:rFonts w:hint="default"/>
      </w:rPr>
    </w:lvl>
    <w:lvl w:ilvl="7">
      <w:numFmt w:val="bullet"/>
      <w:lvlText w:val="•"/>
      <w:lvlJc w:val="left"/>
      <w:pPr>
        <w:ind w:left="8237" w:hanging="166"/>
      </w:pPr>
      <w:rPr>
        <w:rFonts w:hint="default"/>
      </w:rPr>
    </w:lvl>
    <w:lvl w:ilvl="8">
      <w:numFmt w:val="bullet"/>
      <w:lvlText w:val="•"/>
      <w:lvlJc w:val="left"/>
      <w:pPr>
        <w:ind w:left="9313" w:hanging="166"/>
      </w:pPr>
      <w:rPr>
        <w:rFonts w:hint="default"/>
      </w:rPr>
    </w:lvl>
  </w:abstractNum>
  <w:abstractNum w:abstractNumId="52">
    <w:nsid w:val="29D045BD"/>
    <w:multiLevelType w:val="hybridMultilevel"/>
    <w:tmpl w:val="38568AB8"/>
    <w:lvl w:ilvl="0" w:tplc="5922BE66">
      <w:start w:val="1"/>
      <w:numFmt w:val="decimal"/>
      <w:lvlText w:val="%1."/>
      <w:lvlJc w:val="left"/>
      <w:pPr>
        <w:ind w:left="710" w:hanging="65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E89AA4">
      <w:numFmt w:val="bullet"/>
      <w:lvlText w:val="•"/>
      <w:lvlJc w:val="left"/>
      <w:pPr>
        <w:ind w:left="1221" w:hanging="651"/>
      </w:pPr>
      <w:rPr>
        <w:rFonts w:hint="default"/>
      </w:rPr>
    </w:lvl>
    <w:lvl w:ilvl="2" w:tplc="3050B5CC">
      <w:numFmt w:val="bullet"/>
      <w:lvlText w:val="•"/>
      <w:lvlJc w:val="left"/>
      <w:pPr>
        <w:ind w:left="1723" w:hanging="651"/>
      </w:pPr>
      <w:rPr>
        <w:rFonts w:hint="default"/>
      </w:rPr>
    </w:lvl>
    <w:lvl w:ilvl="3" w:tplc="DA7EA2E6">
      <w:numFmt w:val="bullet"/>
      <w:lvlText w:val="•"/>
      <w:lvlJc w:val="left"/>
      <w:pPr>
        <w:ind w:left="2224" w:hanging="651"/>
      </w:pPr>
      <w:rPr>
        <w:rFonts w:hint="default"/>
      </w:rPr>
    </w:lvl>
    <w:lvl w:ilvl="4" w:tplc="EF982B20">
      <w:numFmt w:val="bullet"/>
      <w:lvlText w:val="•"/>
      <w:lvlJc w:val="left"/>
      <w:pPr>
        <w:ind w:left="2726" w:hanging="651"/>
      </w:pPr>
      <w:rPr>
        <w:rFonts w:hint="default"/>
      </w:rPr>
    </w:lvl>
    <w:lvl w:ilvl="5" w:tplc="C1965446">
      <w:numFmt w:val="bullet"/>
      <w:lvlText w:val="•"/>
      <w:lvlJc w:val="left"/>
      <w:pPr>
        <w:ind w:left="3227" w:hanging="651"/>
      </w:pPr>
      <w:rPr>
        <w:rFonts w:hint="default"/>
      </w:rPr>
    </w:lvl>
    <w:lvl w:ilvl="6" w:tplc="87D69F68">
      <w:numFmt w:val="bullet"/>
      <w:lvlText w:val="•"/>
      <w:lvlJc w:val="left"/>
      <w:pPr>
        <w:ind w:left="3729" w:hanging="651"/>
      </w:pPr>
      <w:rPr>
        <w:rFonts w:hint="default"/>
      </w:rPr>
    </w:lvl>
    <w:lvl w:ilvl="7" w:tplc="E5EC26B4">
      <w:numFmt w:val="bullet"/>
      <w:lvlText w:val="•"/>
      <w:lvlJc w:val="left"/>
      <w:pPr>
        <w:ind w:left="4230" w:hanging="651"/>
      </w:pPr>
      <w:rPr>
        <w:rFonts w:hint="default"/>
      </w:rPr>
    </w:lvl>
    <w:lvl w:ilvl="8" w:tplc="2B527832">
      <w:numFmt w:val="bullet"/>
      <w:lvlText w:val="•"/>
      <w:lvlJc w:val="left"/>
      <w:pPr>
        <w:ind w:left="4732" w:hanging="651"/>
      </w:pPr>
      <w:rPr>
        <w:rFonts w:hint="default"/>
      </w:rPr>
    </w:lvl>
  </w:abstractNum>
  <w:abstractNum w:abstractNumId="53">
    <w:nsid w:val="2A541E65"/>
    <w:multiLevelType w:val="hybridMultilevel"/>
    <w:tmpl w:val="60089F26"/>
    <w:lvl w:ilvl="0" w:tplc="257A21C2">
      <w:numFmt w:val="bullet"/>
      <w:lvlText w:val=""/>
      <w:lvlJc w:val="left"/>
      <w:pPr>
        <w:ind w:left="282" w:hanging="284"/>
      </w:pPr>
      <w:rPr>
        <w:rFonts w:ascii="Wingdings" w:eastAsia="Times New Roman" w:hAnsi="Wingdings" w:hint="default"/>
        <w:w w:val="99"/>
        <w:sz w:val="20"/>
      </w:rPr>
    </w:lvl>
    <w:lvl w:ilvl="1" w:tplc="99307114">
      <w:numFmt w:val="bullet"/>
      <w:lvlText w:val="•"/>
      <w:lvlJc w:val="left"/>
      <w:pPr>
        <w:ind w:left="591" w:hanging="284"/>
      </w:pPr>
      <w:rPr>
        <w:rFonts w:hint="default"/>
      </w:rPr>
    </w:lvl>
    <w:lvl w:ilvl="2" w:tplc="8698D40C">
      <w:numFmt w:val="bullet"/>
      <w:lvlText w:val="•"/>
      <w:lvlJc w:val="left"/>
      <w:pPr>
        <w:ind w:left="902" w:hanging="284"/>
      </w:pPr>
      <w:rPr>
        <w:rFonts w:hint="default"/>
      </w:rPr>
    </w:lvl>
    <w:lvl w:ilvl="3" w:tplc="461AAB80">
      <w:numFmt w:val="bullet"/>
      <w:lvlText w:val="•"/>
      <w:lvlJc w:val="left"/>
      <w:pPr>
        <w:ind w:left="1214" w:hanging="284"/>
      </w:pPr>
      <w:rPr>
        <w:rFonts w:hint="default"/>
      </w:rPr>
    </w:lvl>
    <w:lvl w:ilvl="4" w:tplc="C7F6D368">
      <w:numFmt w:val="bullet"/>
      <w:lvlText w:val="•"/>
      <w:lvlJc w:val="left"/>
      <w:pPr>
        <w:ind w:left="1525" w:hanging="284"/>
      </w:pPr>
      <w:rPr>
        <w:rFonts w:hint="default"/>
      </w:rPr>
    </w:lvl>
    <w:lvl w:ilvl="5" w:tplc="D48ED582">
      <w:numFmt w:val="bullet"/>
      <w:lvlText w:val="•"/>
      <w:lvlJc w:val="left"/>
      <w:pPr>
        <w:ind w:left="1837" w:hanging="284"/>
      </w:pPr>
      <w:rPr>
        <w:rFonts w:hint="default"/>
      </w:rPr>
    </w:lvl>
    <w:lvl w:ilvl="6" w:tplc="9F00622A">
      <w:numFmt w:val="bullet"/>
      <w:lvlText w:val="•"/>
      <w:lvlJc w:val="left"/>
      <w:pPr>
        <w:ind w:left="2148" w:hanging="284"/>
      </w:pPr>
      <w:rPr>
        <w:rFonts w:hint="default"/>
      </w:rPr>
    </w:lvl>
    <w:lvl w:ilvl="7" w:tplc="798A3414">
      <w:numFmt w:val="bullet"/>
      <w:lvlText w:val="•"/>
      <w:lvlJc w:val="left"/>
      <w:pPr>
        <w:ind w:left="2459" w:hanging="284"/>
      </w:pPr>
      <w:rPr>
        <w:rFonts w:hint="default"/>
      </w:rPr>
    </w:lvl>
    <w:lvl w:ilvl="8" w:tplc="4EBC11AE">
      <w:numFmt w:val="bullet"/>
      <w:lvlText w:val="•"/>
      <w:lvlJc w:val="left"/>
      <w:pPr>
        <w:ind w:left="2771" w:hanging="284"/>
      </w:pPr>
      <w:rPr>
        <w:rFonts w:hint="default"/>
      </w:rPr>
    </w:lvl>
  </w:abstractNum>
  <w:abstractNum w:abstractNumId="54">
    <w:nsid w:val="2AAF4253"/>
    <w:multiLevelType w:val="hybridMultilevel"/>
    <w:tmpl w:val="472858BE"/>
    <w:lvl w:ilvl="0" w:tplc="F544DCFA">
      <w:numFmt w:val="bullet"/>
      <w:lvlText w:val=""/>
      <w:lvlJc w:val="left"/>
      <w:pPr>
        <w:ind w:left="424" w:hanging="425"/>
      </w:pPr>
      <w:rPr>
        <w:rFonts w:ascii="Wingdings" w:eastAsia="Times New Roman" w:hAnsi="Wingdings" w:hint="default"/>
        <w:w w:val="99"/>
        <w:sz w:val="20"/>
      </w:rPr>
    </w:lvl>
    <w:lvl w:ilvl="1" w:tplc="EB24666E">
      <w:numFmt w:val="bullet"/>
      <w:lvlText w:val="•"/>
      <w:lvlJc w:val="left"/>
      <w:pPr>
        <w:ind w:left="717" w:hanging="425"/>
      </w:pPr>
      <w:rPr>
        <w:rFonts w:hint="default"/>
      </w:rPr>
    </w:lvl>
    <w:lvl w:ilvl="2" w:tplc="FDAE98CA">
      <w:numFmt w:val="bullet"/>
      <w:lvlText w:val="•"/>
      <w:lvlJc w:val="left"/>
      <w:pPr>
        <w:ind w:left="1014" w:hanging="425"/>
      </w:pPr>
      <w:rPr>
        <w:rFonts w:hint="default"/>
      </w:rPr>
    </w:lvl>
    <w:lvl w:ilvl="3" w:tplc="1D8AB7CE">
      <w:numFmt w:val="bullet"/>
      <w:lvlText w:val="•"/>
      <w:lvlJc w:val="left"/>
      <w:pPr>
        <w:ind w:left="1312" w:hanging="425"/>
      </w:pPr>
      <w:rPr>
        <w:rFonts w:hint="default"/>
      </w:rPr>
    </w:lvl>
    <w:lvl w:ilvl="4" w:tplc="E0664314">
      <w:numFmt w:val="bullet"/>
      <w:lvlText w:val="•"/>
      <w:lvlJc w:val="left"/>
      <w:pPr>
        <w:ind w:left="1609" w:hanging="425"/>
      </w:pPr>
      <w:rPr>
        <w:rFonts w:hint="default"/>
      </w:rPr>
    </w:lvl>
    <w:lvl w:ilvl="5" w:tplc="B9929826">
      <w:numFmt w:val="bullet"/>
      <w:lvlText w:val="•"/>
      <w:lvlJc w:val="left"/>
      <w:pPr>
        <w:ind w:left="1907" w:hanging="425"/>
      </w:pPr>
      <w:rPr>
        <w:rFonts w:hint="default"/>
      </w:rPr>
    </w:lvl>
    <w:lvl w:ilvl="6" w:tplc="832EEEE2">
      <w:numFmt w:val="bullet"/>
      <w:lvlText w:val="•"/>
      <w:lvlJc w:val="left"/>
      <w:pPr>
        <w:ind w:left="2204" w:hanging="425"/>
      </w:pPr>
      <w:rPr>
        <w:rFonts w:hint="default"/>
      </w:rPr>
    </w:lvl>
    <w:lvl w:ilvl="7" w:tplc="11B835EC">
      <w:numFmt w:val="bullet"/>
      <w:lvlText w:val="•"/>
      <w:lvlJc w:val="left"/>
      <w:pPr>
        <w:ind w:left="2501" w:hanging="425"/>
      </w:pPr>
      <w:rPr>
        <w:rFonts w:hint="default"/>
      </w:rPr>
    </w:lvl>
    <w:lvl w:ilvl="8" w:tplc="FFBA299E">
      <w:numFmt w:val="bullet"/>
      <w:lvlText w:val="•"/>
      <w:lvlJc w:val="left"/>
      <w:pPr>
        <w:ind w:left="2799" w:hanging="425"/>
      </w:pPr>
      <w:rPr>
        <w:rFonts w:hint="default"/>
      </w:rPr>
    </w:lvl>
  </w:abstractNum>
  <w:abstractNum w:abstractNumId="55">
    <w:nsid w:val="2C6B4386"/>
    <w:multiLevelType w:val="hybridMultilevel"/>
    <w:tmpl w:val="70D4F0A2"/>
    <w:lvl w:ilvl="0" w:tplc="F8DEDF5E">
      <w:numFmt w:val="bullet"/>
      <w:lvlText w:val=""/>
      <w:lvlJc w:val="left"/>
      <w:pPr>
        <w:ind w:left="283" w:hanging="284"/>
      </w:pPr>
      <w:rPr>
        <w:rFonts w:ascii="Wingdings" w:eastAsia="Times New Roman" w:hAnsi="Wingdings" w:hint="default"/>
        <w:w w:val="100"/>
        <w:sz w:val="22"/>
      </w:rPr>
    </w:lvl>
    <w:lvl w:ilvl="1" w:tplc="9D5EC9D4">
      <w:numFmt w:val="bullet"/>
      <w:lvlText w:val="•"/>
      <w:lvlJc w:val="left"/>
      <w:pPr>
        <w:ind w:left="764" w:hanging="284"/>
      </w:pPr>
      <w:rPr>
        <w:rFonts w:hint="default"/>
      </w:rPr>
    </w:lvl>
    <w:lvl w:ilvl="2" w:tplc="8766C508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4CBE903E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01EC20A8">
      <w:numFmt w:val="bullet"/>
      <w:lvlText w:val="•"/>
      <w:lvlJc w:val="left"/>
      <w:pPr>
        <w:ind w:left="2219" w:hanging="284"/>
      </w:pPr>
      <w:rPr>
        <w:rFonts w:hint="default"/>
      </w:rPr>
    </w:lvl>
    <w:lvl w:ilvl="5" w:tplc="0D3C0550">
      <w:numFmt w:val="bullet"/>
      <w:lvlText w:val="•"/>
      <w:lvlJc w:val="left"/>
      <w:pPr>
        <w:ind w:left="2704" w:hanging="284"/>
      </w:pPr>
      <w:rPr>
        <w:rFonts w:hint="default"/>
      </w:rPr>
    </w:lvl>
    <w:lvl w:ilvl="6" w:tplc="3F5CFE02">
      <w:numFmt w:val="bullet"/>
      <w:lvlText w:val="•"/>
      <w:lvlJc w:val="left"/>
      <w:pPr>
        <w:ind w:left="3188" w:hanging="284"/>
      </w:pPr>
      <w:rPr>
        <w:rFonts w:hint="default"/>
      </w:rPr>
    </w:lvl>
    <w:lvl w:ilvl="7" w:tplc="2DC076DE">
      <w:numFmt w:val="bullet"/>
      <w:lvlText w:val="•"/>
      <w:lvlJc w:val="left"/>
      <w:pPr>
        <w:ind w:left="3673" w:hanging="284"/>
      </w:pPr>
      <w:rPr>
        <w:rFonts w:hint="default"/>
      </w:rPr>
    </w:lvl>
    <w:lvl w:ilvl="8" w:tplc="7F58B046">
      <w:numFmt w:val="bullet"/>
      <w:lvlText w:val="•"/>
      <w:lvlJc w:val="left"/>
      <w:pPr>
        <w:ind w:left="4158" w:hanging="284"/>
      </w:pPr>
      <w:rPr>
        <w:rFonts w:hint="default"/>
      </w:rPr>
    </w:lvl>
  </w:abstractNum>
  <w:abstractNum w:abstractNumId="56">
    <w:nsid w:val="2DCD4723"/>
    <w:multiLevelType w:val="hybridMultilevel"/>
    <w:tmpl w:val="BB369110"/>
    <w:lvl w:ilvl="0" w:tplc="79727458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E548826C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F8D4982E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B9DA513C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D196229C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14A8EAF8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DC30D420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568EFFCC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EC52CA4A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57">
    <w:nsid w:val="2E1A5FD1"/>
    <w:multiLevelType w:val="hybridMultilevel"/>
    <w:tmpl w:val="4B462BB2"/>
    <w:lvl w:ilvl="0" w:tplc="AE32542E">
      <w:start w:val="1"/>
      <w:numFmt w:val="decimal"/>
      <w:lvlText w:val="%1."/>
      <w:lvlJc w:val="left"/>
      <w:pPr>
        <w:ind w:left="141" w:hanging="53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4C667C2">
      <w:numFmt w:val="bullet"/>
      <w:lvlText w:val="•"/>
      <w:lvlJc w:val="left"/>
      <w:pPr>
        <w:ind w:left="550" w:hanging="533"/>
      </w:pPr>
      <w:rPr>
        <w:rFonts w:hint="default"/>
      </w:rPr>
    </w:lvl>
    <w:lvl w:ilvl="2" w:tplc="F99EE0AE">
      <w:numFmt w:val="bullet"/>
      <w:lvlText w:val="•"/>
      <w:lvlJc w:val="left"/>
      <w:pPr>
        <w:ind w:left="960" w:hanging="533"/>
      </w:pPr>
      <w:rPr>
        <w:rFonts w:hint="default"/>
      </w:rPr>
    </w:lvl>
    <w:lvl w:ilvl="3" w:tplc="1C7E5CA8">
      <w:numFmt w:val="bullet"/>
      <w:lvlText w:val="•"/>
      <w:lvlJc w:val="left"/>
      <w:pPr>
        <w:ind w:left="1371" w:hanging="533"/>
      </w:pPr>
      <w:rPr>
        <w:rFonts w:hint="default"/>
      </w:rPr>
    </w:lvl>
    <w:lvl w:ilvl="4" w:tplc="055A868E">
      <w:numFmt w:val="bullet"/>
      <w:lvlText w:val="•"/>
      <w:lvlJc w:val="left"/>
      <w:pPr>
        <w:ind w:left="1781" w:hanging="533"/>
      </w:pPr>
      <w:rPr>
        <w:rFonts w:hint="default"/>
      </w:rPr>
    </w:lvl>
    <w:lvl w:ilvl="5" w:tplc="8CFAF428">
      <w:numFmt w:val="bullet"/>
      <w:lvlText w:val="•"/>
      <w:lvlJc w:val="left"/>
      <w:pPr>
        <w:ind w:left="2192" w:hanging="533"/>
      </w:pPr>
      <w:rPr>
        <w:rFonts w:hint="default"/>
      </w:rPr>
    </w:lvl>
    <w:lvl w:ilvl="6" w:tplc="3FDEA314">
      <w:numFmt w:val="bullet"/>
      <w:lvlText w:val="•"/>
      <w:lvlJc w:val="left"/>
      <w:pPr>
        <w:ind w:left="2602" w:hanging="533"/>
      </w:pPr>
      <w:rPr>
        <w:rFonts w:hint="default"/>
      </w:rPr>
    </w:lvl>
    <w:lvl w:ilvl="7" w:tplc="DF8A7084">
      <w:numFmt w:val="bullet"/>
      <w:lvlText w:val="•"/>
      <w:lvlJc w:val="left"/>
      <w:pPr>
        <w:ind w:left="3012" w:hanging="533"/>
      </w:pPr>
      <w:rPr>
        <w:rFonts w:hint="default"/>
      </w:rPr>
    </w:lvl>
    <w:lvl w:ilvl="8" w:tplc="E9A2750C">
      <w:numFmt w:val="bullet"/>
      <w:lvlText w:val="•"/>
      <w:lvlJc w:val="left"/>
      <w:pPr>
        <w:ind w:left="3423" w:hanging="533"/>
      </w:pPr>
      <w:rPr>
        <w:rFonts w:hint="default"/>
      </w:rPr>
    </w:lvl>
  </w:abstractNum>
  <w:abstractNum w:abstractNumId="58">
    <w:nsid w:val="2E1B7017"/>
    <w:multiLevelType w:val="hybridMultilevel"/>
    <w:tmpl w:val="FE06BC80"/>
    <w:lvl w:ilvl="0" w:tplc="0FE667A6">
      <w:numFmt w:val="bullet"/>
      <w:lvlText w:val="-"/>
      <w:lvlJc w:val="left"/>
      <w:pPr>
        <w:ind w:left="1418" w:hanging="154"/>
      </w:pPr>
      <w:rPr>
        <w:rFonts w:ascii="Times New Roman" w:eastAsia="Times New Roman" w:hAnsi="Times New Roman" w:hint="default"/>
        <w:w w:val="99"/>
        <w:sz w:val="24"/>
      </w:rPr>
    </w:lvl>
    <w:lvl w:ilvl="1" w:tplc="D3DE6F7E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8FF42EAE">
      <w:numFmt w:val="bullet"/>
      <w:lvlText w:val="•"/>
      <w:lvlJc w:val="left"/>
      <w:pPr>
        <w:ind w:left="1418" w:hanging="564"/>
      </w:pPr>
      <w:rPr>
        <w:rFonts w:ascii="Times New Roman" w:eastAsia="Times New Roman" w:hAnsi="Times New Roman" w:hint="default"/>
        <w:w w:val="100"/>
        <w:sz w:val="24"/>
      </w:rPr>
    </w:lvl>
    <w:lvl w:ilvl="3" w:tplc="31D4FA40">
      <w:numFmt w:val="bullet"/>
      <w:lvlText w:val="•"/>
      <w:lvlJc w:val="left"/>
      <w:pPr>
        <w:ind w:left="4212" w:hanging="564"/>
      </w:pPr>
      <w:rPr>
        <w:rFonts w:hint="default"/>
      </w:rPr>
    </w:lvl>
    <w:lvl w:ilvl="4" w:tplc="FB5A5184">
      <w:numFmt w:val="bullet"/>
      <w:lvlText w:val="•"/>
      <w:lvlJc w:val="left"/>
      <w:pPr>
        <w:ind w:left="5248" w:hanging="564"/>
      </w:pPr>
      <w:rPr>
        <w:rFonts w:hint="default"/>
      </w:rPr>
    </w:lvl>
    <w:lvl w:ilvl="5" w:tplc="93A48E0C">
      <w:numFmt w:val="bullet"/>
      <w:lvlText w:val="•"/>
      <w:lvlJc w:val="left"/>
      <w:pPr>
        <w:ind w:left="6285" w:hanging="564"/>
      </w:pPr>
      <w:rPr>
        <w:rFonts w:hint="default"/>
      </w:rPr>
    </w:lvl>
    <w:lvl w:ilvl="6" w:tplc="CF72E872">
      <w:numFmt w:val="bullet"/>
      <w:lvlText w:val="•"/>
      <w:lvlJc w:val="left"/>
      <w:pPr>
        <w:ind w:left="7321" w:hanging="564"/>
      </w:pPr>
      <w:rPr>
        <w:rFonts w:hint="default"/>
      </w:rPr>
    </w:lvl>
    <w:lvl w:ilvl="7" w:tplc="EDA42AC8">
      <w:numFmt w:val="bullet"/>
      <w:lvlText w:val="•"/>
      <w:lvlJc w:val="left"/>
      <w:pPr>
        <w:ind w:left="8357" w:hanging="564"/>
      </w:pPr>
      <w:rPr>
        <w:rFonts w:hint="default"/>
      </w:rPr>
    </w:lvl>
    <w:lvl w:ilvl="8" w:tplc="C9AEA6AE">
      <w:numFmt w:val="bullet"/>
      <w:lvlText w:val="•"/>
      <w:lvlJc w:val="left"/>
      <w:pPr>
        <w:ind w:left="9393" w:hanging="564"/>
      </w:pPr>
      <w:rPr>
        <w:rFonts w:hint="default"/>
      </w:rPr>
    </w:lvl>
  </w:abstractNum>
  <w:abstractNum w:abstractNumId="59">
    <w:nsid w:val="2F6E51C0"/>
    <w:multiLevelType w:val="hybridMultilevel"/>
    <w:tmpl w:val="D4541688"/>
    <w:lvl w:ilvl="0" w:tplc="D5CC7E52">
      <w:start w:val="1"/>
      <w:numFmt w:val="decimal"/>
      <w:lvlText w:val="%1)"/>
      <w:lvlJc w:val="left"/>
      <w:pPr>
        <w:ind w:left="1418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7A27958">
      <w:start w:val="1"/>
      <w:numFmt w:val="decimal"/>
      <w:lvlText w:val="%2."/>
      <w:lvlJc w:val="left"/>
      <w:pPr>
        <w:ind w:left="23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C94037FC">
      <w:numFmt w:val="bullet"/>
      <w:lvlText w:val="•"/>
      <w:lvlJc w:val="left"/>
      <w:pPr>
        <w:ind w:left="3371" w:hanging="240"/>
      </w:pPr>
      <w:rPr>
        <w:rFonts w:hint="default"/>
      </w:rPr>
    </w:lvl>
    <w:lvl w:ilvl="3" w:tplc="36FA7304">
      <w:numFmt w:val="bullet"/>
      <w:lvlText w:val="•"/>
      <w:lvlJc w:val="left"/>
      <w:pPr>
        <w:ind w:left="4383" w:hanging="240"/>
      </w:pPr>
      <w:rPr>
        <w:rFonts w:hint="default"/>
      </w:rPr>
    </w:lvl>
    <w:lvl w:ilvl="4" w:tplc="E4148AB2">
      <w:numFmt w:val="bullet"/>
      <w:lvlText w:val="•"/>
      <w:lvlJc w:val="left"/>
      <w:pPr>
        <w:ind w:left="5395" w:hanging="240"/>
      </w:pPr>
      <w:rPr>
        <w:rFonts w:hint="default"/>
      </w:rPr>
    </w:lvl>
    <w:lvl w:ilvl="5" w:tplc="705251CA">
      <w:numFmt w:val="bullet"/>
      <w:lvlText w:val="•"/>
      <w:lvlJc w:val="left"/>
      <w:pPr>
        <w:ind w:left="6407" w:hanging="240"/>
      </w:pPr>
      <w:rPr>
        <w:rFonts w:hint="default"/>
      </w:rPr>
    </w:lvl>
    <w:lvl w:ilvl="6" w:tplc="146CDBA2">
      <w:numFmt w:val="bullet"/>
      <w:lvlText w:val="•"/>
      <w:lvlJc w:val="left"/>
      <w:pPr>
        <w:ind w:left="7419" w:hanging="240"/>
      </w:pPr>
      <w:rPr>
        <w:rFonts w:hint="default"/>
      </w:rPr>
    </w:lvl>
    <w:lvl w:ilvl="7" w:tplc="90F24006">
      <w:numFmt w:val="bullet"/>
      <w:lvlText w:val="•"/>
      <w:lvlJc w:val="left"/>
      <w:pPr>
        <w:ind w:left="8430" w:hanging="240"/>
      </w:pPr>
      <w:rPr>
        <w:rFonts w:hint="default"/>
      </w:rPr>
    </w:lvl>
    <w:lvl w:ilvl="8" w:tplc="7660DFCE">
      <w:numFmt w:val="bullet"/>
      <w:lvlText w:val="•"/>
      <w:lvlJc w:val="left"/>
      <w:pPr>
        <w:ind w:left="9442" w:hanging="240"/>
      </w:pPr>
      <w:rPr>
        <w:rFonts w:hint="default"/>
      </w:rPr>
    </w:lvl>
  </w:abstractNum>
  <w:abstractNum w:abstractNumId="60">
    <w:nsid w:val="31025E5B"/>
    <w:multiLevelType w:val="hybridMultilevel"/>
    <w:tmpl w:val="49BC2716"/>
    <w:lvl w:ilvl="0" w:tplc="CA3A9750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63F87612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F1BA0CEE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580E62A0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0150CDC4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8026D76E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1590B05C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3878DB40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E54660A0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61">
    <w:nsid w:val="3127642D"/>
    <w:multiLevelType w:val="hybridMultilevel"/>
    <w:tmpl w:val="B4FCC126"/>
    <w:lvl w:ilvl="0" w:tplc="8062A3C0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6B52844E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1FA20DCC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88966F40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42CA9030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ED38FC92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05422B80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349A63FE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5DB692E8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62">
    <w:nsid w:val="36924FEF"/>
    <w:multiLevelType w:val="hybridMultilevel"/>
    <w:tmpl w:val="B1F8F09E"/>
    <w:lvl w:ilvl="0" w:tplc="9EB87354">
      <w:numFmt w:val="bullet"/>
      <w:lvlText w:val="—"/>
      <w:lvlJc w:val="left"/>
      <w:pPr>
        <w:ind w:left="102" w:hanging="276"/>
      </w:pPr>
      <w:rPr>
        <w:rFonts w:ascii="Times New Roman" w:eastAsia="Times New Roman" w:hAnsi="Times New Roman" w:hint="default"/>
        <w:w w:val="100"/>
        <w:sz w:val="22"/>
      </w:rPr>
    </w:lvl>
    <w:lvl w:ilvl="1" w:tplc="F0AA49EE">
      <w:numFmt w:val="bullet"/>
      <w:lvlText w:val="•"/>
      <w:lvlJc w:val="left"/>
      <w:pPr>
        <w:ind w:left="528" w:hanging="276"/>
      </w:pPr>
      <w:rPr>
        <w:rFonts w:hint="default"/>
      </w:rPr>
    </w:lvl>
    <w:lvl w:ilvl="2" w:tplc="9EE898BE">
      <w:numFmt w:val="bullet"/>
      <w:lvlText w:val="•"/>
      <w:lvlJc w:val="left"/>
      <w:pPr>
        <w:ind w:left="956" w:hanging="276"/>
      </w:pPr>
      <w:rPr>
        <w:rFonts w:hint="default"/>
      </w:rPr>
    </w:lvl>
    <w:lvl w:ilvl="3" w:tplc="4A0AB8E8">
      <w:numFmt w:val="bullet"/>
      <w:lvlText w:val="•"/>
      <w:lvlJc w:val="left"/>
      <w:pPr>
        <w:ind w:left="1384" w:hanging="276"/>
      </w:pPr>
      <w:rPr>
        <w:rFonts w:hint="default"/>
      </w:rPr>
    </w:lvl>
    <w:lvl w:ilvl="4" w:tplc="48844CBC">
      <w:numFmt w:val="bullet"/>
      <w:lvlText w:val="•"/>
      <w:lvlJc w:val="left"/>
      <w:pPr>
        <w:ind w:left="1813" w:hanging="276"/>
      </w:pPr>
      <w:rPr>
        <w:rFonts w:hint="default"/>
      </w:rPr>
    </w:lvl>
    <w:lvl w:ilvl="5" w:tplc="5BCC22B2">
      <w:numFmt w:val="bullet"/>
      <w:lvlText w:val="•"/>
      <w:lvlJc w:val="left"/>
      <w:pPr>
        <w:ind w:left="2241" w:hanging="276"/>
      </w:pPr>
      <w:rPr>
        <w:rFonts w:hint="default"/>
      </w:rPr>
    </w:lvl>
    <w:lvl w:ilvl="6" w:tplc="6DEC5834">
      <w:numFmt w:val="bullet"/>
      <w:lvlText w:val="•"/>
      <w:lvlJc w:val="left"/>
      <w:pPr>
        <w:ind w:left="2669" w:hanging="276"/>
      </w:pPr>
      <w:rPr>
        <w:rFonts w:hint="default"/>
      </w:rPr>
    </w:lvl>
    <w:lvl w:ilvl="7" w:tplc="19948C68">
      <w:numFmt w:val="bullet"/>
      <w:lvlText w:val="•"/>
      <w:lvlJc w:val="left"/>
      <w:pPr>
        <w:ind w:left="3098" w:hanging="276"/>
      </w:pPr>
      <w:rPr>
        <w:rFonts w:hint="default"/>
      </w:rPr>
    </w:lvl>
    <w:lvl w:ilvl="8" w:tplc="1E8C3220">
      <w:numFmt w:val="bullet"/>
      <w:lvlText w:val="•"/>
      <w:lvlJc w:val="left"/>
      <w:pPr>
        <w:ind w:left="3526" w:hanging="276"/>
      </w:pPr>
      <w:rPr>
        <w:rFonts w:hint="default"/>
      </w:rPr>
    </w:lvl>
  </w:abstractNum>
  <w:abstractNum w:abstractNumId="63">
    <w:nsid w:val="37463AF4"/>
    <w:multiLevelType w:val="hybridMultilevel"/>
    <w:tmpl w:val="AA66BD9E"/>
    <w:lvl w:ilvl="0" w:tplc="0AF01730">
      <w:numFmt w:val="bullet"/>
      <w:lvlText w:val="-"/>
      <w:lvlJc w:val="left"/>
      <w:pPr>
        <w:ind w:left="1418" w:hanging="183"/>
      </w:pPr>
      <w:rPr>
        <w:rFonts w:ascii="Times New Roman" w:eastAsia="Times New Roman" w:hAnsi="Times New Roman" w:hint="default"/>
        <w:w w:val="99"/>
        <w:sz w:val="24"/>
      </w:rPr>
    </w:lvl>
    <w:lvl w:ilvl="1" w:tplc="CB26E6E6">
      <w:numFmt w:val="bullet"/>
      <w:lvlText w:val="•"/>
      <w:lvlJc w:val="left"/>
      <w:pPr>
        <w:ind w:left="2424" w:hanging="183"/>
      </w:pPr>
      <w:rPr>
        <w:rFonts w:hint="default"/>
      </w:rPr>
    </w:lvl>
    <w:lvl w:ilvl="2" w:tplc="AED6C270">
      <w:numFmt w:val="bullet"/>
      <w:lvlText w:val="•"/>
      <w:lvlJc w:val="left"/>
      <w:pPr>
        <w:ind w:left="3429" w:hanging="183"/>
      </w:pPr>
      <w:rPr>
        <w:rFonts w:hint="default"/>
      </w:rPr>
    </w:lvl>
    <w:lvl w:ilvl="3" w:tplc="B9B84402">
      <w:numFmt w:val="bullet"/>
      <w:lvlText w:val="•"/>
      <w:lvlJc w:val="left"/>
      <w:pPr>
        <w:ind w:left="4433" w:hanging="183"/>
      </w:pPr>
      <w:rPr>
        <w:rFonts w:hint="default"/>
      </w:rPr>
    </w:lvl>
    <w:lvl w:ilvl="4" w:tplc="7CFEA392">
      <w:numFmt w:val="bullet"/>
      <w:lvlText w:val="•"/>
      <w:lvlJc w:val="left"/>
      <w:pPr>
        <w:ind w:left="5438" w:hanging="183"/>
      </w:pPr>
      <w:rPr>
        <w:rFonts w:hint="default"/>
      </w:rPr>
    </w:lvl>
    <w:lvl w:ilvl="5" w:tplc="9AA65E82">
      <w:numFmt w:val="bullet"/>
      <w:lvlText w:val="•"/>
      <w:lvlJc w:val="left"/>
      <w:pPr>
        <w:ind w:left="6443" w:hanging="183"/>
      </w:pPr>
      <w:rPr>
        <w:rFonts w:hint="default"/>
      </w:rPr>
    </w:lvl>
    <w:lvl w:ilvl="6" w:tplc="2DEC241C">
      <w:numFmt w:val="bullet"/>
      <w:lvlText w:val="•"/>
      <w:lvlJc w:val="left"/>
      <w:pPr>
        <w:ind w:left="7447" w:hanging="183"/>
      </w:pPr>
      <w:rPr>
        <w:rFonts w:hint="default"/>
      </w:rPr>
    </w:lvl>
    <w:lvl w:ilvl="7" w:tplc="943C2A4C">
      <w:numFmt w:val="bullet"/>
      <w:lvlText w:val="•"/>
      <w:lvlJc w:val="left"/>
      <w:pPr>
        <w:ind w:left="8452" w:hanging="183"/>
      </w:pPr>
      <w:rPr>
        <w:rFonts w:hint="default"/>
      </w:rPr>
    </w:lvl>
    <w:lvl w:ilvl="8" w:tplc="004471E8">
      <w:numFmt w:val="bullet"/>
      <w:lvlText w:val="•"/>
      <w:lvlJc w:val="left"/>
      <w:pPr>
        <w:ind w:left="9457" w:hanging="183"/>
      </w:pPr>
      <w:rPr>
        <w:rFonts w:hint="default"/>
      </w:rPr>
    </w:lvl>
  </w:abstractNum>
  <w:abstractNum w:abstractNumId="64">
    <w:nsid w:val="3A4E770A"/>
    <w:multiLevelType w:val="hybridMultilevel"/>
    <w:tmpl w:val="2BD858E2"/>
    <w:lvl w:ilvl="0" w:tplc="6E74DEB6">
      <w:numFmt w:val="bullet"/>
      <w:lvlText w:val="–"/>
      <w:lvlJc w:val="left"/>
      <w:pPr>
        <w:ind w:left="1418" w:hanging="564"/>
      </w:pPr>
      <w:rPr>
        <w:rFonts w:ascii="Times New Roman" w:eastAsia="Times New Roman" w:hAnsi="Times New Roman" w:hint="default"/>
        <w:w w:val="100"/>
        <w:sz w:val="24"/>
      </w:rPr>
    </w:lvl>
    <w:lvl w:ilvl="1" w:tplc="86C01162">
      <w:numFmt w:val="bullet"/>
      <w:lvlText w:val="•"/>
      <w:lvlJc w:val="left"/>
      <w:pPr>
        <w:ind w:left="2424" w:hanging="564"/>
      </w:pPr>
      <w:rPr>
        <w:rFonts w:hint="default"/>
      </w:rPr>
    </w:lvl>
    <w:lvl w:ilvl="2" w:tplc="3CFCDA7E">
      <w:numFmt w:val="bullet"/>
      <w:lvlText w:val="•"/>
      <w:lvlJc w:val="left"/>
      <w:pPr>
        <w:ind w:left="3429" w:hanging="564"/>
      </w:pPr>
      <w:rPr>
        <w:rFonts w:hint="default"/>
      </w:rPr>
    </w:lvl>
    <w:lvl w:ilvl="3" w:tplc="A492EDA6">
      <w:numFmt w:val="bullet"/>
      <w:lvlText w:val="•"/>
      <w:lvlJc w:val="left"/>
      <w:pPr>
        <w:ind w:left="4433" w:hanging="564"/>
      </w:pPr>
      <w:rPr>
        <w:rFonts w:hint="default"/>
      </w:rPr>
    </w:lvl>
    <w:lvl w:ilvl="4" w:tplc="C216424A">
      <w:numFmt w:val="bullet"/>
      <w:lvlText w:val="•"/>
      <w:lvlJc w:val="left"/>
      <w:pPr>
        <w:ind w:left="5438" w:hanging="564"/>
      </w:pPr>
      <w:rPr>
        <w:rFonts w:hint="default"/>
      </w:rPr>
    </w:lvl>
    <w:lvl w:ilvl="5" w:tplc="9B28DBF6">
      <w:numFmt w:val="bullet"/>
      <w:lvlText w:val="•"/>
      <w:lvlJc w:val="left"/>
      <w:pPr>
        <w:ind w:left="6443" w:hanging="564"/>
      </w:pPr>
      <w:rPr>
        <w:rFonts w:hint="default"/>
      </w:rPr>
    </w:lvl>
    <w:lvl w:ilvl="6" w:tplc="E5C425E2">
      <w:numFmt w:val="bullet"/>
      <w:lvlText w:val="•"/>
      <w:lvlJc w:val="left"/>
      <w:pPr>
        <w:ind w:left="7447" w:hanging="564"/>
      </w:pPr>
      <w:rPr>
        <w:rFonts w:hint="default"/>
      </w:rPr>
    </w:lvl>
    <w:lvl w:ilvl="7" w:tplc="B450CEE8">
      <w:numFmt w:val="bullet"/>
      <w:lvlText w:val="•"/>
      <w:lvlJc w:val="left"/>
      <w:pPr>
        <w:ind w:left="8452" w:hanging="564"/>
      </w:pPr>
      <w:rPr>
        <w:rFonts w:hint="default"/>
      </w:rPr>
    </w:lvl>
    <w:lvl w:ilvl="8" w:tplc="2550E56C">
      <w:numFmt w:val="bullet"/>
      <w:lvlText w:val="•"/>
      <w:lvlJc w:val="left"/>
      <w:pPr>
        <w:ind w:left="9457" w:hanging="564"/>
      </w:pPr>
      <w:rPr>
        <w:rFonts w:hint="default"/>
      </w:rPr>
    </w:lvl>
  </w:abstractNum>
  <w:abstractNum w:abstractNumId="65">
    <w:nsid w:val="3A755619"/>
    <w:multiLevelType w:val="multilevel"/>
    <w:tmpl w:val="7284AFC6"/>
    <w:lvl w:ilvl="0">
      <w:start w:val="2"/>
      <w:numFmt w:val="decimal"/>
      <w:lvlText w:val="%1"/>
      <w:lvlJc w:val="left"/>
      <w:pPr>
        <w:ind w:left="210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0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506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6483" w:hanging="540"/>
      </w:pPr>
      <w:rPr>
        <w:rFonts w:hint="default"/>
      </w:rPr>
    </w:lvl>
    <w:lvl w:ilvl="4">
      <w:numFmt w:val="bullet"/>
      <w:lvlText w:val="•"/>
      <w:lvlJc w:val="left"/>
      <w:pPr>
        <w:ind w:left="7195" w:hanging="540"/>
      </w:pPr>
      <w:rPr>
        <w:rFonts w:hint="default"/>
      </w:rPr>
    </w:lvl>
    <w:lvl w:ilvl="5">
      <w:numFmt w:val="bullet"/>
      <w:lvlText w:val="•"/>
      <w:lvlJc w:val="left"/>
      <w:pPr>
        <w:ind w:left="7907" w:hanging="540"/>
      </w:pPr>
      <w:rPr>
        <w:rFonts w:hint="default"/>
      </w:rPr>
    </w:lvl>
    <w:lvl w:ilvl="6">
      <w:numFmt w:val="bullet"/>
      <w:lvlText w:val="•"/>
      <w:lvlJc w:val="left"/>
      <w:pPr>
        <w:ind w:left="8619" w:hanging="540"/>
      </w:pPr>
      <w:rPr>
        <w:rFonts w:hint="default"/>
      </w:rPr>
    </w:lvl>
    <w:lvl w:ilvl="7">
      <w:numFmt w:val="bullet"/>
      <w:lvlText w:val="•"/>
      <w:lvlJc w:val="left"/>
      <w:pPr>
        <w:ind w:left="9330" w:hanging="540"/>
      </w:pPr>
      <w:rPr>
        <w:rFonts w:hint="default"/>
      </w:rPr>
    </w:lvl>
    <w:lvl w:ilvl="8">
      <w:numFmt w:val="bullet"/>
      <w:lvlText w:val="•"/>
      <w:lvlJc w:val="left"/>
      <w:pPr>
        <w:ind w:left="10042" w:hanging="540"/>
      </w:pPr>
      <w:rPr>
        <w:rFonts w:hint="default"/>
      </w:rPr>
    </w:lvl>
  </w:abstractNum>
  <w:abstractNum w:abstractNumId="66">
    <w:nsid w:val="3BF5761E"/>
    <w:multiLevelType w:val="hybridMultilevel"/>
    <w:tmpl w:val="712AE74E"/>
    <w:lvl w:ilvl="0" w:tplc="5B0A161C">
      <w:numFmt w:val="bullet"/>
      <w:lvlText w:val=""/>
      <w:lvlJc w:val="left"/>
      <w:pPr>
        <w:ind w:left="283" w:hanging="284"/>
      </w:pPr>
      <w:rPr>
        <w:rFonts w:ascii="Wingdings" w:eastAsia="Times New Roman" w:hAnsi="Wingdings" w:hint="default"/>
        <w:w w:val="100"/>
        <w:sz w:val="22"/>
      </w:rPr>
    </w:lvl>
    <w:lvl w:ilvl="1" w:tplc="88F830EC">
      <w:numFmt w:val="bullet"/>
      <w:lvlText w:val="•"/>
      <w:lvlJc w:val="left"/>
      <w:pPr>
        <w:ind w:left="764" w:hanging="284"/>
      </w:pPr>
      <w:rPr>
        <w:rFonts w:hint="default"/>
      </w:rPr>
    </w:lvl>
    <w:lvl w:ilvl="2" w:tplc="16005976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704ECAAA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994C7E4A">
      <w:numFmt w:val="bullet"/>
      <w:lvlText w:val="•"/>
      <w:lvlJc w:val="left"/>
      <w:pPr>
        <w:ind w:left="2219" w:hanging="284"/>
      </w:pPr>
      <w:rPr>
        <w:rFonts w:hint="default"/>
      </w:rPr>
    </w:lvl>
    <w:lvl w:ilvl="5" w:tplc="7A00C604">
      <w:numFmt w:val="bullet"/>
      <w:lvlText w:val="•"/>
      <w:lvlJc w:val="left"/>
      <w:pPr>
        <w:ind w:left="2704" w:hanging="284"/>
      </w:pPr>
      <w:rPr>
        <w:rFonts w:hint="default"/>
      </w:rPr>
    </w:lvl>
    <w:lvl w:ilvl="6" w:tplc="26B695BC">
      <w:numFmt w:val="bullet"/>
      <w:lvlText w:val="•"/>
      <w:lvlJc w:val="left"/>
      <w:pPr>
        <w:ind w:left="3188" w:hanging="284"/>
      </w:pPr>
      <w:rPr>
        <w:rFonts w:hint="default"/>
      </w:rPr>
    </w:lvl>
    <w:lvl w:ilvl="7" w:tplc="C7D4C110">
      <w:numFmt w:val="bullet"/>
      <w:lvlText w:val="•"/>
      <w:lvlJc w:val="left"/>
      <w:pPr>
        <w:ind w:left="3673" w:hanging="284"/>
      </w:pPr>
      <w:rPr>
        <w:rFonts w:hint="default"/>
      </w:rPr>
    </w:lvl>
    <w:lvl w:ilvl="8" w:tplc="2A6266C2">
      <w:numFmt w:val="bullet"/>
      <w:lvlText w:val="•"/>
      <w:lvlJc w:val="left"/>
      <w:pPr>
        <w:ind w:left="4158" w:hanging="284"/>
      </w:pPr>
      <w:rPr>
        <w:rFonts w:hint="default"/>
      </w:rPr>
    </w:lvl>
  </w:abstractNum>
  <w:abstractNum w:abstractNumId="67">
    <w:nsid w:val="3CD630C4"/>
    <w:multiLevelType w:val="hybridMultilevel"/>
    <w:tmpl w:val="0DEEDF4E"/>
    <w:lvl w:ilvl="0" w:tplc="5AD8A4A8">
      <w:numFmt w:val="bullet"/>
      <w:lvlText w:val=""/>
      <w:lvlJc w:val="left"/>
      <w:pPr>
        <w:ind w:left="1418" w:hanging="421"/>
      </w:pPr>
      <w:rPr>
        <w:rFonts w:ascii="Symbol" w:eastAsia="Times New Roman" w:hAnsi="Symbol" w:hint="default"/>
        <w:w w:val="99"/>
        <w:sz w:val="20"/>
      </w:rPr>
    </w:lvl>
    <w:lvl w:ilvl="1" w:tplc="5314B346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F76EF4EA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61E29312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C86EBC2E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E6B2BA7A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4AE6F1FC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FF8AF1F6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F9828924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68">
    <w:nsid w:val="3CF36E65"/>
    <w:multiLevelType w:val="hybridMultilevel"/>
    <w:tmpl w:val="AEDA8A76"/>
    <w:lvl w:ilvl="0" w:tplc="44BE8F54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100E288A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7A047110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D29A180C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FC3A0A08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3E12949A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6688FCA8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5148AACA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B45E2346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69">
    <w:nsid w:val="3D8E2A13"/>
    <w:multiLevelType w:val="hybridMultilevel"/>
    <w:tmpl w:val="BA723E9A"/>
    <w:lvl w:ilvl="0" w:tplc="F63C2656">
      <w:numFmt w:val="bullet"/>
      <w:lvlText w:val=""/>
      <w:lvlJc w:val="left"/>
      <w:pPr>
        <w:ind w:left="424" w:hanging="425"/>
      </w:pPr>
      <w:rPr>
        <w:rFonts w:ascii="Wingdings" w:eastAsia="Times New Roman" w:hAnsi="Wingdings" w:hint="default"/>
        <w:w w:val="99"/>
        <w:sz w:val="20"/>
      </w:rPr>
    </w:lvl>
    <w:lvl w:ilvl="1" w:tplc="29343A04">
      <w:numFmt w:val="bullet"/>
      <w:lvlText w:val="•"/>
      <w:lvlJc w:val="left"/>
      <w:pPr>
        <w:ind w:left="717" w:hanging="425"/>
      </w:pPr>
      <w:rPr>
        <w:rFonts w:hint="default"/>
      </w:rPr>
    </w:lvl>
    <w:lvl w:ilvl="2" w:tplc="0E38BC36">
      <w:numFmt w:val="bullet"/>
      <w:lvlText w:val="•"/>
      <w:lvlJc w:val="left"/>
      <w:pPr>
        <w:ind w:left="1014" w:hanging="425"/>
      </w:pPr>
      <w:rPr>
        <w:rFonts w:hint="default"/>
      </w:rPr>
    </w:lvl>
    <w:lvl w:ilvl="3" w:tplc="13261482">
      <w:numFmt w:val="bullet"/>
      <w:lvlText w:val="•"/>
      <w:lvlJc w:val="left"/>
      <w:pPr>
        <w:ind w:left="1312" w:hanging="425"/>
      </w:pPr>
      <w:rPr>
        <w:rFonts w:hint="default"/>
      </w:rPr>
    </w:lvl>
    <w:lvl w:ilvl="4" w:tplc="142AD102">
      <w:numFmt w:val="bullet"/>
      <w:lvlText w:val="•"/>
      <w:lvlJc w:val="left"/>
      <w:pPr>
        <w:ind w:left="1609" w:hanging="425"/>
      </w:pPr>
      <w:rPr>
        <w:rFonts w:hint="default"/>
      </w:rPr>
    </w:lvl>
    <w:lvl w:ilvl="5" w:tplc="C400C132">
      <w:numFmt w:val="bullet"/>
      <w:lvlText w:val="•"/>
      <w:lvlJc w:val="left"/>
      <w:pPr>
        <w:ind w:left="1907" w:hanging="425"/>
      </w:pPr>
      <w:rPr>
        <w:rFonts w:hint="default"/>
      </w:rPr>
    </w:lvl>
    <w:lvl w:ilvl="6" w:tplc="0D1C4750">
      <w:numFmt w:val="bullet"/>
      <w:lvlText w:val="•"/>
      <w:lvlJc w:val="left"/>
      <w:pPr>
        <w:ind w:left="2204" w:hanging="425"/>
      </w:pPr>
      <w:rPr>
        <w:rFonts w:hint="default"/>
      </w:rPr>
    </w:lvl>
    <w:lvl w:ilvl="7" w:tplc="1B8C22EA">
      <w:numFmt w:val="bullet"/>
      <w:lvlText w:val="•"/>
      <w:lvlJc w:val="left"/>
      <w:pPr>
        <w:ind w:left="2501" w:hanging="425"/>
      </w:pPr>
      <w:rPr>
        <w:rFonts w:hint="default"/>
      </w:rPr>
    </w:lvl>
    <w:lvl w:ilvl="8" w:tplc="E2F09FD0">
      <w:numFmt w:val="bullet"/>
      <w:lvlText w:val="•"/>
      <w:lvlJc w:val="left"/>
      <w:pPr>
        <w:ind w:left="2799" w:hanging="425"/>
      </w:pPr>
      <w:rPr>
        <w:rFonts w:hint="default"/>
      </w:rPr>
    </w:lvl>
  </w:abstractNum>
  <w:abstractNum w:abstractNumId="70">
    <w:nsid w:val="3E3D7244"/>
    <w:multiLevelType w:val="hybridMultilevel"/>
    <w:tmpl w:val="CD5A715C"/>
    <w:lvl w:ilvl="0" w:tplc="54187872">
      <w:numFmt w:val="bullet"/>
      <w:lvlText w:val=""/>
      <w:lvlJc w:val="left"/>
      <w:pPr>
        <w:ind w:left="467" w:hanging="360"/>
      </w:pPr>
      <w:rPr>
        <w:rFonts w:ascii="Wingdings" w:eastAsia="Times New Roman" w:hAnsi="Wingdings" w:hint="default"/>
        <w:w w:val="99"/>
        <w:sz w:val="20"/>
      </w:rPr>
    </w:lvl>
    <w:lvl w:ilvl="1" w:tplc="471EA4BA">
      <w:numFmt w:val="bullet"/>
      <w:lvlText w:val="•"/>
      <w:lvlJc w:val="left"/>
      <w:pPr>
        <w:ind w:left="753" w:hanging="360"/>
      </w:pPr>
      <w:rPr>
        <w:rFonts w:hint="default"/>
      </w:rPr>
    </w:lvl>
    <w:lvl w:ilvl="2" w:tplc="05866042">
      <w:numFmt w:val="bullet"/>
      <w:lvlText w:val="•"/>
      <w:lvlJc w:val="left"/>
      <w:pPr>
        <w:ind w:left="1046" w:hanging="360"/>
      </w:pPr>
      <w:rPr>
        <w:rFonts w:hint="default"/>
      </w:rPr>
    </w:lvl>
    <w:lvl w:ilvl="3" w:tplc="1A56B4A2">
      <w:numFmt w:val="bullet"/>
      <w:lvlText w:val="•"/>
      <w:lvlJc w:val="left"/>
      <w:pPr>
        <w:ind w:left="1340" w:hanging="360"/>
      </w:pPr>
      <w:rPr>
        <w:rFonts w:hint="default"/>
      </w:rPr>
    </w:lvl>
    <w:lvl w:ilvl="4" w:tplc="1B946EFE">
      <w:numFmt w:val="bullet"/>
      <w:lvlText w:val="•"/>
      <w:lvlJc w:val="left"/>
      <w:pPr>
        <w:ind w:left="1633" w:hanging="360"/>
      </w:pPr>
      <w:rPr>
        <w:rFonts w:hint="default"/>
      </w:rPr>
    </w:lvl>
    <w:lvl w:ilvl="5" w:tplc="80C210A8">
      <w:numFmt w:val="bullet"/>
      <w:lvlText w:val="•"/>
      <w:lvlJc w:val="left"/>
      <w:pPr>
        <w:ind w:left="1927" w:hanging="360"/>
      </w:pPr>
      <w:rPr>
        <w:rFonts w:hint="default"/>
      </w:rPr>
    </w:lvl>
    <w:lvl w:ilvl="6" w:tplc="6180C134">
      <w:numFmt w:val="bullet"/>
      <w:lvlText w:val="•"/>
      <w:lvlJc w:val="left"/>
      <w:pPr>
        <w:ind w:left="2220" w:hanging="360"/>
      </w:pPr>
      <w:rPr>
        <w:rFonts w:hint="default"/>
      </w:rPr>
    </w:lvl>
    <w:lvl w:ilvl="7" w:tplc="73E45A22">
      <w:numFmt w:val="bullet"/>
      <w:lvlText w:val="•"/>
      <w:lvlJc w:val="left"/>
      <w:pPr>
        <w:ind w:left="2513" w:hanging="360"/>
      </w:pPr>
      <w:rPr>
        <w:rFonts w:hint="default"/>
      </w:rPr>
    </w:lvl>
    <w:lvl w:ilvl="8" w:tplc="46A490E6">
      <w:numFmt w:val="bullet"/>
      <w:lvlText w:val="•"/>
      <w:lvlJc w:val="left"/>
      <w:pPr>
        <w:ind w:left="2807" w:hanging="360"/>
      </w:pPr>
      <w:rPr>
        <w:rFonts w:hint="default"/>
      </w:rPr>
    </w:lvl>
  </w:abstractNum>
  <w:abstractNum w:abstractNumId="71">
    <w:nsid w:val="3EE63083"/>
    <w:multiLevelType w:val="hybridMultilevel"/>
    <w:tmpl w:val="8974C1F4"/>
    <w:lvl w:ilvl="0" w:tplc="25BACF62">
      <w:numFmt w:val="bullet"/>
      <w:lvlText w:val=""/>
      <w:lvlJc w:val="left"/>
      <w:pPr>
        <w:ind w:left="1418" w:hanging="708"/>
      </w:pPr>
      <w:rPr>
        <w:rFonts w:ascii="Symbol" w:eastAsia="Times New Roman" w:hAnsi="Symbol" w:hint="default"/>
        <w:w w:val="100"/>
        <w:sz w:val="24"/>
      </w:rPr>
    </w:lvl>
    <w:lvl w:ilvl="1" w:tplc="632CE976">
      <w:numFmt w:val="bullet"/>
      <w:lvlText w:val="•"/>
      <w:lvlJc w:val="left"/>
      <w:pPr>
        <w:ind w:left="2424" w:hanging="708"/>
      </w:pPr>
      <w:rPr>
        <w:rFonts w:hint="default"/>
      </w:rPr>
    </w:lvl>
    <w:lvl w:ilvl="2" w:tplc="DEE6CDDE">
      <w:numFmt w:val="bullet"/>
      <w:lvlText w:val="•"/>
      <w:lvlJc w:val="left"/>
      <w:pPr>
        <w:ind w:left="3429" w:hanging="708"/>
      </w:pPr>
      <w:rPr>
        <w:rFonts w:hint="default"/>
      </w:rPr>
    </w:lvl>
    <w:lvl w:ilvl="3" w:tplc="329250E2">
      <w:numFmt w:val="bullet"/>
      <w:lvlText w:val="•"/>
      <w:lvlJc w:val="left"/>
      <w:pPr>
        <w:ind w:left="4433" w:hanging="708"/>
      </w:pPr>
      <w:rPr>
        <w:rFonts w:hint="default"/>
      </w:rPr>
    </w:lvl>
    <w:lvl w:ilvl="4" w:tplc="6010DC9E">
      <w:numFmt w:val="bullet"/>
      <w:lvlText w:val="•"/>
      <w:lvlJc w:val="left"/>
      <w:pPr>
        <w:ind w:left="5438" w:hanging="708"/>
      </w:pPr>
      <w:rPr>
        <w:rFonts w:hint="default"/>
      </w:rPr>
    </w:lvl>
    <w:lvl w:ilvl="5" w:tplc="5E4AA548">
      <w:numFmt w:val="bullet"/>
      <w:lvlText w:val="•"/>
      <w:lvlJc w:val="left"/>
      <w:pPr>
        <w:ind w:left="6443" w:hanging="708"/>
      </w:pPr>
      <w:rPr>
        <w:rFonts w:hint="default"/>
      </w:rPr>
    </w:lvl>
    <w:lvl w:ilvl="6" w:tplc="4E7C5F1E">
      <w:numFmt w:val="bullet"/>
      <w:lvlText w:val="•"/>
      <w:lvlJc w:val="left"/>
      <w:pPr>
        <w:ind w:left="7447" w:hanging="708"/>
      </w:pPr>
      <w:rPr>
        <w:rFonts w:hint="default"/>
      </w:rPr>
    </w:lvl>
    <w:lvl w:ilvl="7" w:tplc="74BCB864">
      <w:numFmt w:val="bullet"/>
      <w:lvlText w:val="•"/>
      <w:lvlJc w:val="left"/>
      <w:pPr>
        <w:ind w:left="8452" w:hanging="708"/>
      </w:pPr>
      <w:rPr>
        <w:rFonts w:hint="default"/>
      </w:rPr>
    </w:lvl>
    <w:lvl w:ilvl="8" w:tplc="68748E8E">
      <w:numFmt w:val="bullet"/>
      <w:lvlText w:val="•"/>
      <w:lvlJc w:val="left"/>
      <w:pPr>
        <w:ind w:left="9457" w:hanging="708"/>
      </w:pPr>
      <w:rPr>
        <w:rFonts w:hint="default"/>
      </w:rPr>
    </w:lvl>
  </w:abstractNum>
  <w:abstractNum w:abstractNumId="72">
    <w:nsid w:val="3EEE01A4"/>
    <w:multiLevelType w:val="hybridMultilevel"/>
    <w:tmpl w:val="1DAA8D5E"/>
    <w:lvl w:ilvl="0" w:tplc="C05C44C0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9D0ABB8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6786E78E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EE22448C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0BC01380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97AAFECE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F19C9EA8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2D1AA902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6250EDAE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73">
    <w:nsid w:val="40652F2B"/>
    <w:multiLevelType w:val="hybridMultilevel"/>
    <w:tmpl w:val="790AF166"/>
    <w:lvl w:ilvl="0" w:tplc="6FB62530">
      <w:numFmt w:val="bullet"/>
      <w:lvlText w:val="—"/>
      <w:lvlJc w:val="left"/>
      <w:pPr>
        <w:ind w:left="102" w:hanging="276"/>
      </w:pPr>
      <w:rPr>
        <w:rFonts w:ascii="Times New Roman" w:eastAsia="Times New Roman" w:hAnsi="Times New Roman" w:hint="default"/>
        <w:w w:val="100"/>
        <w:sz w:val="22"/>
      </w:rPr>
    </w:lvl>
    <w:lvl w:ilvl="1" w:tplc="1784736A">
      <w:numFmt w:val="bullet"/>
      <w:lvlText w:val="•"/>
      <w:lvlJc w:val="left"/>
      <w:pPr>
        <w:ind w:left="528" w:hanging="276"/>
      </w:pPr>
      <w:rPr>
        <w:rFonts w:hint="default"/>
      </w:rPr>
    </w:lvl>
    <w:lvl w:ilvl="2" w:tplc="4AC0FFF0">
      <w:numFmt w:val="bullet"/>
      <w:lvlText w:val="•"/>
      <w:lvlJc w:val="left"/>
      <w:pPr>
        <w:ind w:left="956" w:hanging="276"/>
      </w:pPr>
      <w:rPr>
        <w:rFonts w:hint="default"/>
      </w:rPr>
    </w:lvl>
    <w:lvl w:ilvl="3" w:tplc="63AC55C4">
      <w:numFmt w:val="bullet"/>
      <w:lvlText w:val="•"/>
      <w:lvlJc w:val="left"/>
      <w:pPr>
        <w:ind w:left="1384" w:hanging="276"/>
      </w:pPr>
      <w:rPr>
        <w:rFonts w:hint="default"/>
      </w:rPr>
    </w:lvl>
    <w:lvl w:ilvl="4" w:tplc="A67EAE6A">
      <w:numFmt w:val="bullet"/>
      <w:lvlText w:val="•"/>
      <w:lvlJc w:val="left"/>
      <w:pPr>
        <w:ind w:left="1813" w:hanging="276"/>
      </w:pPr>
      <w:rPr>
        <w:rFonts w:hint="default"/>
      </w:rPr>
    </w:lvl>
    <w:lvl w:ilvl="5" w:tplc="CE7AD0B0">
      <w:numFmt w:val="bullet"/>
      <w:lvlText w:val="•"/>
      <w:lvlJc w:val="left"/>
      <w:pPr>
        <w:ind w:left="2241" w:hanging="276"/>
      </w:pPr>
      <w:rPr>
        <w:rFonts w:hint="default"/>
      </w:rPr>
    </w:lvl>
    <w:lvl w:ilvl="6" w:tplc="657CC92C">
      <w:numFmt w:val="bullet"/>
      <w:lvlText w:val="•"/>
      <w:lvlJc w:val="left"/>
      <w:pPr>
        <w:ind w:left="2669" w:hanging="276"/>
      </w:pPr>
      <w:rPr>
        <w:rFonts w:hint="default"/>
      </w:rPr>
    </w:lvl>
    <w:lvl w:ilvl="7" w:tplc="2EEEA696">
      <w:numFmt w:val="bullet"/>
      <w:lvlText w:val="•"/>
      <w:lvlJc w:val="left"/>
      <w:pPr>
        <w:ind w:left="3098" w:hanging="276"/>
      </w:pPr>
      <w:rPr>
        <w:rFonts w:hint="default"/>
      </w:rPr>
    </w:lvl>
    <w:lvl w:ilvl="8" w:tplc="64581E60">
      <w:numFmt w:val="bullet"/>
      <w:lvlText w:val="•"/>
      <w:lvlJc w:val="left"/>
      <w:pPr>
        <w:ind w:left="3526" w:hanging="276"/>
      </w:pPr>
      <w:rPr>
        <w:rFonts w:hint="default"/>
      </w:rPr>
    </w:lvl>
  </w:abstractNum>
  <w:abstractNum w:abstractNumId="74">
    <w:nsid w:val="420B6998"/>
    <w:multiLevelType w:val="hybridMultilevel"/>
    <w:tmpl w:val="88EC3742"/>
    <w:lvl w:ilvl="0" w:tplc="40009118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D310C634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3962D166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EEF27E20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F042BAFC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E0BC47E2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1C32076C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0DFE1CB2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27B46EEE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75">
    <w:nsid w:val="42A1591C"/>
    <w:multiLevelType w:val="hybridMultilevel"/>
    <w:tmpl w:val="7E5AC72E"/>
    <w:lvl w:ilvl="0" w:tplc="DA9651D2">
      <w:numFmt w:val="bullet"/>
      <w:lvlText w:val="■"/>
      <w:lvlJc w:val="left"/>
      <w:pPr>
        <w:ind w:left="59" w:hanging="651"/>
      </w:pPr>
      <w:rPr>
        <w:rFonts w:ascii="Times New Roman" w:eastAsia="Times New Roman" w:hAnsi="Times New Roman" w:hint="default"/>
        <w:w w:val="100"/>
        <w:sz w:val="24"/>
      </w:rPr>
    </w:lvl>
    <w:lvl w:ilvl="1" w:tplc="74485D4A">
      <w:numFmt w:val="bullet"/>
      <w:lvlText w:val="•"/>
      <w:lvlJc w:val="left"/>
      <w:pPr>
        <w:ind w:left="627" w:hanging="651"/>
      </w:pPr>
      <w:rPr>
        <w:rFonts w:hint="default"/>
      </w:rPr>
    </w:lvl>
    <w:lvl w:ilvl="2" w:tplc="5F42DC42">
      <w:numFmt w:val="bullet"/>
      <w:lvlText w:val="•"/>
      <w:lvlJc w:val="left"/>
      <w:pPr>
        <w:ind w:left="1195" w:hanging="651"/>
      </w:pPr>
      <w:rPr>
        <w:rFonts w:hint="default"/>
      </w:rPr>
    </w:lvl>
    <w:lvl w:ilvl="3" w:tplc="9294A3CC">
      <w:numFmt w:val="bullet"/>
      <w:lvlText w:val="•"/>
      <w:lvlJc w:val="left"/>
      <w:pPr>
        <w:ind w:left="1762" w:hanging="651"/>
      </w:pPr>
      <w:rPr>
        <w:rFonts w:hint="default"/>
      </w:rPr>
    </w:lvl>
    <w:lvl w:ilvl="4" w:tplc="79F66CA4">
      <w:numFmt w:val="bullet"/>
      <w:lvlText w:val="•"/>
      <w:lvlJc w:val="left"/>
      <w:pPr>
        <w:ind w:left="2330" w:hanging="651"/>
      </w:pPr>
      <w:rPr>
        <w:rFonts w:hint="default"/>
      </w:rPr>
    </w:lvl>
    <w:lvl w:ilvl="5" w:tplc="5D98F9F6">
      <w:numFmt w:val="bullet"/>
      <w:lvlText w:val="•"/>
      <w:lvlJc w:val="left"/>
      <w:pPr>
        <w:ind w:left="2897" w:hanging="651"/>
      </w:pPr>
      <w:rPr>
        <w:rFonts w:hint="default"/>
      </w:rPr>
    </w:lvl>
    <w:lvl w:ilvl="6" w:tplc="E496E188">
      <w:numFmt w:val="bullet"/>
      <w:lvlText w:val="•"/>
      <w:lvlJc w:val="left"/>
      <w:pPr>
        <w:ind w:left="3465" w:hanging="651"/>
      </w:pPr>
      <w:rPr>
        <w:rFonts w:hint="default"/>
      </w:rPr>
    </w:lvl>
    <w:lvl w:ilvl="7" w:tplc="C2BC5E4A">
      <w:numFmt w:val="bullet"/>
      <w:lvlText w:val="•"/>
      <w:lvlJc w:val="left"/>
      <w:pPr>
        <w:ind w:left="4032" w:hanging="651"/>
      </w:pPr>
      <w:rPr>
        <w:rFonts w:hint="default"/>
      </w:rPr>
    </w:lvl>
    <w:lvl w:ilvl="8" w:tplc="C9264ED2">
      <w:numFmt w:val="bullet"/>
      <w:lvlText w:val="•"/>
      <w:lvlJc w:val="left"/>
      <w:pPr>
        <w:ind w:left="4600" w:hanging="651"/>
      </w:pPr>
      <w:rPr>
        <w:rFonts w:hint="default"/>
      </w:rPr>
    </w:lvl>
  </w:abstractNum>
  <w:abstractNum w:abstractNumId="76">
    <w:nsid w:val="43E15F21"/>
    <w:multiLevelType w:val="hybridMultilevel"/>
    <w:tmpl w:val="5E963F5C"/>
    <w:lvl w:ilvl="0" w:tplc="FAE026D8">
      <w:numFmt w:val="bullet"/>
      <w:lvlText w:val=""/>
      <w:lvlJc w:val="left"/>
      <w:pPr>
        <w:ind w:left="282" w:hanging="284"/>
      </w:pPr>
      <w:rPr>
        <w:rFonts w:ascii="Wingdings" w:eastAsia="Times New Roman" w:hAnsi="Wingdings" w:hint="default"/>
        <w:w w:val="99"/>
        <w:sz w:val="20"/>
      </w:rPr>
    </w:lvl>
    <w:lvl w:ilvl="1" w:tplc="AFB07ED4">
      <w:numFmt w:val="bullet"/>
      <w:lvlText w:val="•"/>
      <w:lvlJc w:val="left"/>
      <w:pPr>
        <w:ind w:left="591" w:hanging="284"/>
      </w:pPr>
      <w:rPr>
        <w:rFonts w:hint="default"/>
      </w:rPr>
    </w:lvl>
    <w:lvl w:ilvl="2" w:tplc="2B3ABB94">
      <w:numFmt w:val="bullet"/>
      <w:lvlText w:val="•"/>
      <w:lvlJc w:val="left"/>
      <w:pPr>
        <w:ind w:left="902" w:hanging="284"/>
      </w:pPr>
      <w:rPr>
        <w:rFonts w:hint="default"/>
      </w:rPr>
    </w:lvl>
    <w:lvl w:ilvl="3" w:tplc="D4BE0C4A">
      <w:numFmt w:val="bullet"/>
      <w:lvlText w:val="•"/>
      <w:lvlJc w:val="left"/>
      <w:pPr>
        <w:ind w:left="1214" w:hanging="284"/>
      </w:pPr>
      <w:rPr>
        <w:rFonts w:hint="default"/>
      </w:rPr>
    </w:lvl>
    <w:lvl w:ilvl="4" w:tplc="B552C170">
      <w:numFmt w:val="bullet"/>
      <w:lvlText w:val="•"/>
      <w:lvlJc w:val="left"/>
      <w:pPr>
        <w:ind w:left="1525" w:hanging="284"/>
      </w:pPr>
      <w:rPr>
        <w:rFonts w:hint="default"/>
      </w:rPr>
    </w:lvl>
    <w:lvl w:ilvl="5" w:tplc="98685CAE">
      <w:numFmt w:val="bullet"/>
      <w:lvlText w:val="•"/>
      <w:lvlJc w:val="left"/>
      <w:pPr>
        <w:ind w:left="1837" w:hanging="284"/>
      </w:pPr>
      <w:rPr>
        <w:rFonts w:hint="default"/>
      </w:rPr>
    </w:lvl>
    <w:lvl w:ilvl="6" w:tplc="16481C76">
      <w:numFmt w:val="bullet"/>
      <w:lvlText w:val="•"/>
      <w:lvlJc w:val="left"/>
      <w:pPr>
        <w:ind w:left="2148" w:hanging="284"/>
      </w:pPr>
      <w:rPr>
        <w:rFonts w:hint="default"/>
      </w:rPr>
    </w:lvl>
    <w:lvl w:ilvl="7" w:tplc="4142136A">
      <w:numFmt w:val="bullet"/>
      <w:lvlText w:val="•"/>
      <w:lvlJc w:val="left"/>
      <w:pPr>
        <w:ind w:left="2459" w:hanging="284"/>
      </w:pPr>
      <w:rPr>
        <w:rFonts w:hint="default"/>
      </w:rPr>
    </w:lvl>
    <w:lvl w:ilvl="8" w:tplc="3222C9F8">
      <w:numFmt w:val="bullet"/>
      <w:lvlText w:val="•"/>
      <w:lvlJc w:val="left"/>
      <w:pPr>
        <w:ind w:left="2771" w:hanging="284"/>
      </w:pPr>
      <w:rPr>
        <w:rFonts w:hint="default"/>
      </w:rPr>
    </w:lvl>
  </w:abstractNum>
  <w:abstractNum w:abstractNumId="77">
    <w:nsid w:val="441C26B0"/>
    <w:multiLevelType w:val="hybridMultilevel"/>
    <w:tmpl w:val="ECCCFB02"/>
    <w:lvl w:ilvl="0" w:tplc="41468282">
      <w:numFmt w:val="bullet"/>
      <w:lvlText w:val="•"/>
      <w:lvlJc w:val="left"/>
      <w:pPr>
        <w:ind w:left="1418" w:hanging="708"/>
      </w:pPr>
      <w:rPr>
        <w:rFonts w:ascii="Times New Roman" w:eastAsia="Times New Roman" w:hAnsi="Times New Roman" w:hint="default"/>
        <w:w w:val="100"/>
        <w:sz w:val="24"/>
      </w:rPr>
    </w:lvl>
    <w:lvl w:ilvl="1" w:tplc="2402DB8A">
      <w:numFmt w:val="bullet"/>
      <w:lvlText w:val="•"/>
      <w:lvlJc w:val="left"/>
      <w:pPr>
        <w:ind w:left="2424" w:hanging="708"/>
      </w:pPr>
      <w:rPr>
        <w:rFonts w:hint="default"/>
      </w:rPr>
    </w:lvl>
    <w:lvl w:ilvl="2" w:tplc="DA7EC94E">
      <w:numFmt w:val="bullet"/>
      <w:lvlText w:val="•"/>
      <w:lvlJc w:val="left"/>
      <w:pPr>
        <w:ind w:left="3429" w:hanging="708"/>
      </w:pPr>
      <w:rPr>
        <w:rFonts w:hint="default"/>
      </w:rPr>
    </w:lvl>
    <w:lvl w:ilvl="3" w:tplc="5634657C">
      <w:numFmt w:val="bullet"/>
      <w:lvlText w:val="•"/>
      <w:lvlJc w:val="left"/>
      <w:pPr>
        <w:ind w:left="4433" w:hanging="708"/>
      </w:pPr>
      <w:rPr>
        <w:rFonts w:hint="default"/>
      </w:rPr>
    </w:lvl>
    <w:lvl w:ilvl="4" w:tplc="B920A124">
      <w:numFmt w:val="bullet"/>
      <w:lvlText w:val="•"/>
      <w:lvlJc w:val="left"/>
      <w:pPr>
        <w:ind w:left="5438" w:hanging="708"/>
      </w:pPr>
      <w:rPr>
        <w:rFonts w:hint="default"/>
      </w:rPr>
    </w:lvl>
    <w:lvl w:ilvl="5" w:tplc="6AB05936">
      <w:numFmt w:val="bullet"/>
      <w:lvlText w:val="•"/>
      <w:lvlJc w:val="left"/>
      <w:pPr>
        <w:ind w:left="6443" w:hanging="708"/>
      </w:pPr>
      <w:rPr>
        <w:rFonts w:hint="default"/>
      </w:rPr>
    </w:lvl>
    <w:lvl w:ilvl="6" w:tplc="E88A98BA">
      <w:numFmt w:val="bullet"/>
      <w:lvlText w:val="•"/>
      <w:lvlJc w:val="left"/>
      <w:pPr>
        <w:ind w:left="7447" w:hanging="708"/>
      </w:pPr>
      <w:rPr>
        <w:rFonts w:hint="default"/>
      </w:rPr>
    </w:lvl>
    <w:lvl w:ilvl="7" w:tplc="838871F6">
      <w:numFmt w:val="bullet"/>
      <w:lvlText w:val="•"/>
      <w:lvlJc w:val="left"/>
      <w:pPr>
        <w:ind w:left="8452" w:hanging="708"/>
      </w:pPr>
      <w:rPr>
        <w:rFonts w:hint="default"/>
      </w:rPr>
    </w:lvl>
    <w:lvl w:ilvl="8" w:tplc="4D40EBB2">
      <w:numFmt w:val="bullet"/>
      <w:lvlText w:val="•"/>
      <w:lvlJc w:val="left"/>
      <w:pPr>
        <w:ind w:left="9457" w:hanging="708"/>
      </w:pPr>
      <w:rPr>
        <w:rFonts w:hint="default"/>
      </w:rPr>
    </w:lvl>
  </w:abstractNum>
  <w:abstractNum w:abstractNumId="78">
    <w:nsid w:val="46D35343"/>
    <w:multiLevelType w:val="hybridMultilevel"/>
    <w:tmpl w:val="F98401F8"/>
    <w:lvl w:ilvl="0" w:tplc="F6A49608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3E386482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2F36BAD0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425069D0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CBFC076C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F6CCB690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1F74043A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85A81102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EE0AA252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79">
    <w:nsid w:val="476B1D6F"/>
    <w:multiLevelType w:val="hybridMultilevel"/>
    <w:tmpl w:val="AA02B07C"/>
    <w:lvl w:ilvl="0" w:tplc="21D67B7E">
      <w:numFmt w:val="bullet"/>
      <w:lvlText w:val="•"/>
      <w:lvlJc w:val="left"/>
      <w:pPr>
        <w:ind w:left="1418" w:hanging="708"/>
      </w:pPr>
      <w:rPr>
        <w:rFonts w:ascii="Times New Roman" w:eastAsia="Times New Roman" w:hAnsi="Times New Roman" w:hint="default"/>
        <w:w w:val="100"/>
        <w:sz w:val="24"/>
      </w:rPr>
    </w:lvl>
    <w:lvl w:ilvl="1" w:tplc="F8D0EED0">
      <w:numFmt w:val="bullet"/>
      <w:lvlText w:val="•"/>
      <w:lvlJc w:val="left"/>
      <w:pPr>
        <w:ind w:left="2270" w:hanging="144"/>
      </w:pPr>
      <w:rPr>
        <w:rFonts w:ascii="Times New Roman" w:eastAsia="Times New Roman" w:hAnsi="Times New Roman" w:hint="default"/>
        <w:w w:val="100"/>
        <w:sz w:val="24"/>
      </w:rPr>
    </w:lvl>
    <w:lvl w:ilvl="2" w:tplc="6A9A22FC">
      <w:numFmt w:val="bullet"/>
      <w:lvlText w:val="•"/>
      <w:lvlJc w:val="left"/>
      <w:pPr>
        <w:ind w:left="3300" w:hanging="144"/>
      </w:pPr>
      <w:rPr>
        <w:rFonts w:hint="default"/>
      </w:rPr>
    </w:lvl>
    <w:lvl w:ilvl="3" w:tplc="5E3226F4">
      <w:numFmt w:val="bullet"/>
      <w:lvlText w:val="•"/>
      <w:lvlJc w:val="left"/>
      <w:pPr>
        <w:ind w:left="4321" w:hanging="144"/>
      </w:pPr>
      <w:rPr>
        <w:rFonts w:hint="default"/>
      </w:rPr>
    </w:lvl>
    <w:lvl w:ilvl="4" w:tplc="DB3E5532">
      <w:numFmt w:val="bullet"/>
      <w:lvlText w:val="•"/>
      <w:lvlJc w:val="left"/>
      <w:pPr>
        <w:ind w:left="5342" w:hanging="144"/>
      </w:pPr>
      <w:rPr>
        <w:rFonts w:hint="default"/>
      </w:rPr>
    </w:lvl>
    <w:lvl w:ilvl="5" w:tplc="BEC41D0C">
      <w:numFmt w:val="bullet"/>
      <w:lvlText w:val="•"/>
      <w:lvlJc w:val="left"/>
      <w:pPr>
        <w:ind w:left="6362" w:hanging="144"/>
      </w:pPr>
      <w:rPr>
        <w:rFonts w:hint="default"/>
      </w:rPr>
    </w:lvl>
    <w:lvl w:ilvl="6" w:tplc="C1B49290">
      <w:numFmt w:val="bullet"/>
      <w:lvlText w:val="•"/>
      <w:lvlJc w:val="left"/>
      <w:pPr>
        <w:ind w:left="7383" w:hanging="144"/>
      </w:pPr>
      <w:rPr>
        <w:rFonts w:hint="default"/>
      </w:rPr>
    </w:lvl>
    <w:lvl w:ilvl="7" w:tplc="0A3295A0">
      <w:numFmt w:val="bullet"/>
      <w:lvlText w:val="•"/>
      <w:lvlJc w:val="left"/>
      <w:pPr>
        <w:ind w:left="8404" w:hanging="144"/>
      </w:pPr>
      <w:rPr>
        <w:rFonts w:hint="default"/>
      </w:rPr>
    </w:lvl>
    <w:lvl w:ilvl="8" w:tplc="BF5EF736">
      <w:numFmt w:val="bullet"/>
      <w:lvlText w:val="•"/>
      <w:lvlJc w:val="left"/>
      <w:pPr>
        <w:ind w:left="9424" w:hanging="144"/>
      </w:pPr>
      <w:rPr>
        <w:rFonts w:hint="default"/>
      </w:rPr>
    </w:lvl>
  </w:abstractNum>
  <w:abstractNum w:abstractNumId="80">
    <w:nsid w:val="47A07DD9"/>
    <w:multiLevelType w:val="hybridMultilevel"/>
    <w:tmpl w:val="9832337C"/>
    <w:lvl w:ilvl="0" w:tplc="7382D38A">
      <w:start w:val="1"/>
      <w:numFmt w:val="decimal"/>
      <w:lvlText w:val="%1)"/>
      <w:lvlJc w:val="left"/>
      <w:pPr>
        <w:ind w:left="1418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C92BCA2">
      <w:numFmt w:val="bullet"/>
      <w:lvlText w:val="•"/>
      <w:lvlJc w:val="left"/>
      <w:pPr>
        <w:ind w:left="2424" w:hanging="708"/>
      </w:pPr>
      <w:rPr>
        <w:rFonts w:hint="default"/>
      </w:rPr>
    </w:lvl>
    <w:lvl w:ilvl="2" w:tplc="144C0288">
      <w:numFmt w:val="bullet"/>
      <w:lvlText w:val="•"/>
      <w:lvlJc w:val="left"/>
      <w:pPr>
        <w:ind w:left="3429" w:hanging="708"/>
      </w:pPr>
      <w:rPr>
        <w:rFonts w:hint="default"/>
      </w:rPr>
    </w:lvl>
    <w:lvl w:ilvl="3" w:tplc="975E816A">
      <w:numFmt w:val="bullet"/>
      <w:lvlText w:val="•"/>
      <w:lvlJc w:val="left"/>
      <w:pPr>
        <w:ind w:left="4433" w:hanging="708"/>
      </w:pPr>
      <w:rPr>
        <w:rFonts w:hint="default"/>
      </w:rPr>
    </w:lvl>
    <w:lvl w:ilvl="4" w:tplc="4AB8D3AE">
      <w:numFmt w:val="bullet"/>
      <w:lvlText w:val="•"/>
      <w:lvlJc w:val="left"/>
      <w:pPr>
        <w:ind w:left="5438" w:hanging="708"/>
      </w:pPr>
      <w:rPr>
        <w:rFonts w:hint="default"/>
      </w:rPr>
    </w:lvl>
    <w:lvl w:ilvl="5" w:tplc="72FEF9E8">
      <w:numFmt w:val="bullet"/>
      <w:lvlText w:val="•"/>
      <w:lvlJc w:val="left"/>
      <w:pPr>
        <w:ind w:left="6443" w:hanging="708"/>
      </w:pPr>
      <w:rPr>
        <w:rFonts w:hint="default"/>
      </w:rPr>
    </w:lvl>
    <w:lvl w:ilvl="6" w:tplc="BAF2699C">
      <w:numFmt w:val="bullet"/>
      <w:lvlText w:val="•"/>
      <w:lvlJc w:val="left"/>
      <w:pPr>
        <w:ind w:left="7447" w:hanging="708"/>
      </w:pPr>
      <w:rPr>
        <w:rFonts w:hint="default"/>
      </w:rPr>
    </w:lvl>
    <w:lvl w:ilvl="7" w:tplc="1660A28A">
      <w:numFmt w:val="bullet"/>
      <w:lvlText w:val="•"/>
      <w:lvlJc w:val="left"/>
      <w:pPr>
        <w:ind w:left="8452" w:hanging="708"/>
      </w:pPr>
      <w:rPr>
        <w:rFonts w:hint="default"/>
      </w:rPr>
    </w:lvl>
    <w:lvl w:ilvl="8" w:tplc="39BEB962">
      <w:numFmt w:val="bullet"/>
      <w:lvlText w:val="•"/>
      <w:lvlJc w:val="left"/>
      <w:pPr>
        <w:ind w:left="9457" w:hanging="708"/>
      </w:pPr>
      <w:rPr>
        <w:rFonts w:hint="default"/>
      </w:rPr>
    </w:lvl>
  </w:abstractNum>
  <w:abstractNum w:abstractNumId="81">
    <w:nsid w:val="47FF393B"/>
    <w:multiLevelType w:val="hybridMultilevel"/>
    <w:tmpl w:val="8074709A"/>
    <w:lvl w:ilvl="0" w:tplc="5D7490C6">
      <w:numFmt w:val="bullet"/>
      <w:lvlText w:val=""/>
      <w:lvlJc w:val="left"/>
      <w:pPr>
        <w:ind w:left="282" w:hanging="176"/>
      </w:pPr>
      <w:rPr>
        <w:rFonts w:ascii="Symbol" w:eastAsia="Times New Roman" w:hAnsi="Symbol" w:hint="default"/>
        <w:w w:val="99"/>
        <w:sz w:val="20"/>
      </w:rPr>
    </w:lvl>
    <w:lvl w:ilvl="1" w:tplc="738E9F76">
      <w:numFmt w:val="bullet"/>
      <w:lvlText w:val="•"/>
      <w:lvlJc w:val="left"/>
      <w:pPr>
        <w:ind w:left="690" w:hanging="176"/>
      </w:pPr>
      <w:rPr>
        <w:rFonts w:hint="default"/>
      </w:rPr>
    </w:lvl>
    <w:lvl w:ilvl="2" w:tplc="09A20156">
      <w:numFmt w:val="bullet"/>
      <w:lvlText w:val="•"/>
      <w:lvlJc w:val="left"/>
      <w:pPr>
        <w:ind w:left="1101" w:hanging="176"/>
      </w:pPr>
      <w:rPr>
        <w:rFonts w:hint="default"/>
      </w:rPr>
    </w:lvl>
    <w:lvl w:ilvl="3" w:tplc="BAF61DDA">
      <w:numFmt w:val="bullet"/>
      <w:lvlText w:val="•"/>
      <w:lvlJc w:val="left"/>
      <w:pPr>
        <w:ind w:left="1511" w:hanging="176"/>
      </w:pPr>
      <w:rPr>
        <w:rFonts w:hint="default"/>
      </w:rPr>
    </w:lvl>
    <w:lvl w:ilvl="4" w:tplc="995013F8">
      <w:numFmt w:val="bullet"/>
      <w:lvlText w:val="•"/>
      <w:lvlJc w:val="left"/>
      <w:pPr>
        <w:ind w:left="1922" w:hanging="176"/>
      </w:pPr>
      <w:rPr>
        <w:rFonts w:hint="default"/>
      </w:rPr>
    </w:lvl>
    <w:lvl w:ilvl="5" w:tplc="7696BBCA">
      <w:numFmt w:val="bullet"/>
      <w:lvlText w:val="•"/>
      <w:lvlJc w:val="left"/>
      <w:pPr>
        <w:ind w:left="2332" w:hanging="176"/>
      </w:pPr>
      <w:rPr>
        <w:rFonts w:hint="default"/>
      </w:rPr>
    </w:lvl>
    <w:lvl w:ilvl="6" w:tplc="C7303A48">
      <w:numFmt w:val="bullet"/>
      <w:lvlText w:val="•"/>
      <w:lvlJc w:val="left"/>
      <w:pPr>
        <w:ind w:left="2743" w:hanging="176"/>
      </w:pPr>
      <w:rPr>
        <w:rFonts w:hint="default"/>
      </w:rPr>
    </w:lvl>
    <w:lvl w:ilvl="7" w:tplc="6A62CE40">
      <w:numFmt w:val="bullet"/>
      <w:lvlText w:val="•"/>
      <w:lvlJc w:val="left"/>
      <w:pPr>
        <w:ind w:left="3153" w:hanging="176"/>
      </w:pPr>
      <w:rPr>
        <w:rFonts w:hint="default"/>
      </w:rPr>
    </w:lvl>
    <w:lvl w:ilvl="8" w:tplc="F61C100C">
      <w:numFmt w:val="bullet"/>
      <w:lvlText w:val="•"/>
      <w:lvlJc w:val="left"/>
      <w:pPr>
        <w:ind w:left="3564" w:hanging="176"/>
      </w:pPr>
      <w:rPr>
        <w:rFonts w:hint="default"/>
      </w:rPr>
    </w:lvl>
  </w:abstractNum>
  <w:abstractNum w:abstractNumId="82">
    <w:nsid w:val="493E097B"/>
    <w:multiLevelType w:val="hybridMultilevel"/>
    <w:tmpl w:val="D53047D8"/>
    <w:lvl w:ilvl="0" w:tplc="82207E38">
      <w:start w:val="1"/>
      <w:numFmt w:val="decimal"/>
      <w:lvlText w:val="%1."/>
      <w:lvlJc w:val="left"/>
      <w:pPr>
        <w:ind w:left="710" w:hanging="651"/>
      </w:pPr>
      <w:rPr>
        <w:rFonts w:cs="Times New Roman" w:hint="default"/>
        <w:b/>
        <w:bCs/>
        <w:w w:val="100"/>
      </w:rPr>
    </w:lvl>
    <w:lvl w:ilvl="1" w:tplc="C36221AA">
      <w:numFmt w:val="bullet"/>
      <w:lvlText w:val="•"/>
      <w:lvlJc w:val="left"/>
      <w:pPr>
        <w:ind w:left="1221" w:hanging="651"/>
      </w:pPr>
      <w:rPr>
        <w:rFonts w:hint="default"/>
      </w:rPr>
    </w:lvl>
    <w:lvl w:ilvl="2" w:tplc="C6B499B0">
      <w:numFmt w:val="bullet"/>
      <w:lvlText w:val="•"/>
      <w:lvlJc w:val="left"/>
      <w:pPr>
        <w:ind w:left="1723" w:hanging="651"/>
      </w:pPr>
      <w:rPr>
        <w:rFonts w:hint="default"/>
      </w:rPr>
    </w:lvl>
    <w:lvl w:ilvl="3" w:tplc="75F253A2">
      <w:numFmt w:val="bullet"/>
      <w:lvlText w:val="•"/>
      <w:lvlJc w:val="left"/>
      <w:pPr>
        <w:ind w:left="2224" w:hanging="651"/>
      </w:pPr>
      <w:rPr>
        <w:rFonts w:hint="default"/>
      </w:rPr>
    </w:lvl>
    <w:lvl w:ilvl="4" w:tplc="05DC2ACA">
      <w:numFmt w:val="bullet"/>
      <w:lvlText w:val="•"/>
      <w:lvlJc w:val="left"/>
      <w:pPr>
        <w:ind w:left="2726" w:hanging="651"/>
      </w:pPr>
      <w:rPr>
        <w:rFonts w:hint="default"/>
      </w:rPr>
    </w:lvl>
    <w:lvl w:ilvl="5" w:tplc="F39070F6">
      <w:numFmt w:val="bullet"/>
      <w:lvlText w:val="•"/>
      <w:lvlJc w:val="left"/>
      <w:pPr>
        <w:ind w:left="3227" w:hanging="651"/>
      </w:pPr>
      <w:rPr>
        <w:rFonts w:hint="default"/>
      </w:rPr>
    </w:lvl>
    <w:lvl w:ilvl="6" w:tplc="209444C2">
      <w:numFmt w:val="bullet"/>
      <w:lvlText w:val="•"/>
      <w:lvlJc w:val="left"/>
      <w:pPr>
        <w:ind w:left="3729" w:hanging="651"/>
      </w:pPr>
      <w:rPr>
        <w:rFonts w:hint="default"/>
      </w:rPr>
    </w:lvl>
    <w:lvl w:ilvl="7" w:tplc="223CDC6C">
      <w:numFmt w:val="bullet"/>
      <w:lvlText w:val="•"/>
      <w:lvlJc w:val="left"/>
      <w:pPr>
        <w:ind w:left="4230" w:hanging="651"/>
      </w:pPr>
      <w:rPr>
        <w:rFonts w:hint="default"/>
      </w:rPr>
    </w:lvl>
    <w:lvl w:ilvl="8" w:tplc="A1CEDAB6">
      <w:numFmt w:val="bullet"/>
      <w:lvlText w:val="•"/>
      <w:lvlJc w:val="left"/>
      <w:pPr>
        <w:ind w:left="4732" w:hanging="651"/>
      </w:pPr>
      <w:rPr>
        <w:rFonts w:hint="default"/>
      </w:rPr>
    </w:lvl>
  </w:abstractNum>
  <w:abstractNum w:abstractNumId="83">
    <w:nsid w:val="4A94550C"/>
    <w:multiLevelType w:val="hybridMultilevel"/>
    <w:tmpl w:val="D5E07148"/>
    <w:lvl w:ilvl="0" w:tplc="3F502E0E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5E915E">
      <w:numFmt w:val="bullet"/>
      <w:lvlText w:val="•"/>
      <w:lvlJc w:val="left"/>
      <w:pPr>
        <w:ind w:left="514" w:hanging="240"/>
      </w:pPr>
      <w:rPr>
        <w:rFonts w:hint="default"/>
      </w:rPr>
    </w:lvl>
    <w:lvl w:ilvl="2" w:tplc="54A0D7B8">
      <w:numFmt w:val="bullet"/>
      <w:lvlText w:val="•"/>
      <w:lvlJc w:val="left"/>
      <w:pPr>
        <w:ind w:left="928" w:hanging="240"/>
      </w:pPr>
      <w:rPr>
        <w:rFonts w:hint="default"/>
      </w:rPr>
    </w:lvl>
    <w:lvl w:ilvl="3" w:tplc="5CA001FA">
      <w:numFmt w:val="bullet"/>
      <w:lvlText w:val="•"/>
      <w:lvlJc w:val="left"/>
      <w:pPr>
        <w:ind w:left="1343" w:hanging="240"/>
      </w:pPr>
      <w:rPr>
        <w:rFonts w:hint="default"/>
      </w:rPr>
    </w:lvl>
    <w:lvl w:ilvl="4" w:tplc="39D61D38">
      <w:numFmt w:val="bullet"/>
      <w:lvlText w:val="•"/>
      <w:lvlJc w:val="left"/>
      <w:pPr>
        <w:ind w:left="1757" w:hanging="240"/>
      </w:pPr>
      <w:rPr>
        <w:rFonts w:hint="default"/>
      </w:rPr>
    </w:lvl>
    <w:lvl w:ilvl="5" w:tplc="351CE1B6">
      <w:numFmt w:val="bullet"/>
      <w:lvlText w:val="•"/>
      <w:lvlJc w:val="left"/>
      <w:pPr>
        <w:ind w:left="2172" w:hanging="240"/>
      </w:pPr>
      <w:rPr>
        <w:rFonts w:hint="default"/>
      </w:rPr>
    </w:lvl>
    <w:lvl w:ilvl="6" w:tplc="C3B48A6E">
      <w:numFmt w:val="bullet"/>
      <w:lvlText w:val="•"/>
      <w:lvlJc w:val="left"/>
      <w:pPr>
        <w:ind w:left="2586" w:hanging="240"/>
      </w:pPr>
      <w:rPr>
        <w:rFonts w:hint="default"/>
      </w:rPr>
    </w:lvl>
    <w:lvl w:ilvl="7" w:tplc="147679EC">
      <w:numFmt w:val="bullet"/>
      <w:lvlText w:val="•"/>
      <w:lvlJc w:val="left"/>
      <w:pPr>
        <w:ind w:left="3000" w:hanging="240"/>
      </w:pPr>
      <w:rPr>
        <w:rFonts w:hint="default"/>
      </w:rPr>
    </w:lvl>
    <w:lvl w:ilvl="8" w:tplc="B20E531A">
      <w:numFmt w:val="bullet"/>
      <w:lvlText w:val="•"/>
      <w:lvlJc w:val="left"/>
      <w:pPr>
        <w:ind w:left="3415" w:hanging="240"/>
      </w:pPr>
      <w:rPr>
        <w:rFonts w:hint="default"/>
      </w:rPr>
    </w:lvl>
  </w:abstractNum>
  <w:abstractNum w:abstractNumId="84">
    <w:nsid w:val="4BFF3F1F"/>
    <w:multiLevelType w:val="hybridMultilevel"/>
    <w:tmpl w:val="8E943A24"/>
    <w:lvl w:ilvl="0" w:tplc="037E4E26">
      <w:start w:val="5"/>
      <w:numFmt w:val="decimal"/>
      <w:lvlText w:val="%1."/>
      <w:lvlJc w:val="left"/>
      <w:pPr>
        <w:ind w:left="141" w:hanging="43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CE0EBB2">
      <w:numFmt w:val="bullet"/>
      <w:lvlText w:val="•"/>
      <w:lvlJc w:val="left"/>
      <w:pPr>
        <w:ind w:left="550" w:hanging="437"/>
      </w:pPr>
      <w:rPr>
        <w:rFonts w:hint="default"/>
      </w:rPr>
    </w:lvl>
    <w:lvl w:ilvl="2" w:tplc="C232B332">
      <w:numFmt w:val="bullet"/>
      <w:lvlText w:val="•"/>
      <w:lvlJc w:val="left"/>
      <w:pPr>
        <w:ind w:left="960" w:hanging="437"/>
      </w:pPr>
      <w:rPr>
        <w:rFonts w:hint="default"/>
      </w:rPr>
    </w:lvl>
    <w:lvl w:ilvl="3" w:tplc="F3B4FF42">
      <w:numFmt w:val="bullet"/>
      <w:lvlText w:val="•"/>
      <w:lvlJc w:val="left"/>
      <w:pPr>
        <w:ind w:left="1371" w:hanging="437"/>
      </w:pPr>
      <w:rPr>
        <w:rFonts w:hint="default"/>
      </w:rPr>
    </w:lvl>
    <w:lvl w:ilvl="4" w:tplc="48C665D4">
      <w:numFmt w:val="bullet"/>
      <w:lvlText w:val="•"/>
      <w:lvlJc w:val="left"/>
      <w:pPr>
        <w:ind w:left="1781" w:hanging="437"/>
      </w:pPr>
      <w:rPr>
        <w:rFonts w:hint="default"/>
      </w:rPr>
    </w:lvl>
    <w:lvl w:ilvl="5" w:tplc="D474FCEE">
      <w:numFmt w:val="bullet"/>
      <w:lvlText w:val="•"/>
      <w:lvlJc w:val="left"/>
      <w:pPr>
        <w:ind w:left="2192" w:hanging="437"/>
      </w:pPr>
      <w:rPr>
        <w:rFonts w:hint="default"/>
      </w:rPr>
    </w:lvl>
    <w:lvl w:ilvl="6" w:tplc="F2BA6D1E">
      <w:numFmt w:val="bullet"/>
      <w:lvlText w:val="•"/>
      <w:lvlJc w:val="left"/>
      <w:pPr>
        <w:ind w:left="2602" w:hanging="437"/>
      </w:pPr>
      <w:rPr>
        <w:rFonts w:hint="default"/>
      </w:rPr>
    </w:lvl>
    <w:lvl w:ilvl="7" w:tplc="9B58FA7A">
      <w:numFmt w:val="bullet"/>
      <w:lvlText w:val="•"/>
      <w:lvlJc w:val="left"/>
      <w:pPr>
        <w:ind w:left="3012" w:hanging="437"/>
      </w:pPr>
      <w:rPr>
        <w:rFonts w:hint="default"/>
      </w:rPr>
    </w:lvl>
    <w:lvl w:ilvl="8" w:tplc="D2AA71F6">
      <w:numFmt w:val="bullet"/>
      <w:lvlText w:val="•"/>
      <w:lvlJc w:val="left"/>
      <w:pPr>
        <w:ind w:left="3423" w:hanging="437"/>
      </w:pPr>
      <w:rPr>
        <w:rFonts w:hint="default"/>
      </w:rPr>
    </w:lvl>
  </w:abstractNum>
  <w:abstractNum w:abstractNumId="85">
    <w:nsid w:val="4F552BF5"/>
    <w:multiLevelType w:val="hybridMultilevel"/>
    <w:tmpl w:val="037E5AB6"/>
    <w:lvl w:ilvl="0" w:tplc="8096797C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1869556">
      <w:start w:val="1"/>
      <w:numFmt w:val="decimal"/>
      <w:lvlText w:val="%2)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9F088D3A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5D68C0F6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21B8D25E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F73C4CC2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44201424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0A9EB416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2200B8C4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86">
    <w:nsid w:val="4FA53FA6"/>
    <w:multiLevelType w:val="hybridMultilevel"/>
    <w:tmpl w:val="ED462F6C"/>
    <w:lvl w:ilvl="0" w:tplc="C33C46B2">
      <w:numFmt w:val="bullet"/>
      <w:lvlText w:val="–"/>
      <w:lvlJc w:val="left"/>
      <w:pPr>
        <w:ind w:left="1418" w:hanging="180"/>
      </w:pPr>
      <w:rPr>
        <w:rFonts w:ascii="Times New Roman" w:eastAsia="Times New Roman" w:hAnsi="Times New Roman" w:hint="default"/>
        <w:w w:val="100"/>
        <w:sz w:val="24"/>
      </w:rPr>
    </w:lvl>
    <w:lvl w:ilvl="1" w:tplc="A906F324">
      <w:numFmt w:val="bullet"/>
      <w:lvlText w:val="•"/>
      <w:lvlJc w:val="left"/>
      <w:pPr>
        <w:ind w:left="2424" w:hanging="180"/>
      </w:pPr>
      <w:rPr>
        <w:rFonts w:hint="default"/>
      </w:rPr>
    </w:lvl>
    <w:lvl w:ilvl="2" w:tplc="40B8656A">
      <w:numFmt w:val="bullet"/>
      <w:lvlText w:val="•"/>
      <w:lvlJc w:val="left"/>
      <w:pPr>
        <w:ind w:left="3429" w:hanging="180"/>
      </w:pPr>
      <w:rPr>
        <w:rFonts w:hint="default"/>
      </w:rPr>
    </w:lvl>
    <w:lvl w:ilvl="3" w:tplc="0432480E">
      <w:numFmt w:val="bullet"/>
      <w:lvlText w:val="•"/>
      <w:lvlJc w:val="left"/>
      <w:pPr>
        <w:ind w:left="4433" w:hanging="180"/>
      </w:pPr>
      <w:rPr>
        <w:rFonts w:hint="default"/>
      </w:rPr>
    </w:lvl>
    <w:lvl w:ilvl="4" w:tplc="8CF62CB2">
      <w:numFmt w:val="bullet"/>
      <w:lvlText w:val="•"/>
      <w:lvlJc w:val="left"/>
      <w:pPr>
        <w:ind w:left="5438" w:hanging="180"/>
      </w:pPr>
      <w:rPr>
        <w:rFonts w:hint="default"/>
      </w:rPr>
    </w:lvl>
    <w:lvl w:ilvl="5" w:tplc="F9B8B17C">
      <w:numFmt w:val="bullet"/>
      <w:lvlText w:val="•"/>
      <w:lvlJc w:val="left"/>
      <w:pPr>
        <w:ind w:left="6443" w:hanging="180"/>
      </w:pPr>
      <w:rPr>
        <w:rFonts w:hint="default"/>
      </w:rPr>
    </w:lvl>
    <w:lvl w:ilvl="6" w:tplc="91586112">
      <w:numFmt w:val="bullet"/>
      <w:lvlText w:val="•"/>
      <w:lvlJc w:val="left"/>
      <w:pPr>
        <w:ind w:left="7447" w:hanging="180"/>
      </w:pPr>
      <w:rPr>
        <w:rFonts w:hint="default"/>
      </w:rPr>
    </w:lvl>
    <w:lvl w:ilvl="7" w:tplc="4B72DB12">
      <w:numFmt w:val="bullet"/>
      <w:lvlText w:val="•"/>
      <w:lvlJc w:val="left"/>
      <w:pPr>
        <w:ind w:left="8452" w:hanging="180"/>
      </w:pPr>
      <w:rPr>
        <w:rFonts w:hint="default"/>
      </w:rPr>
    </w:lvl>
    <w:lvl w:ilvl="8" w:tplc="E7962074">
      <w:numFmt w:val="bullet"/>
      <w:lvlText w:val="•"/>
      <w:lvlJc w:val="left"/>
      <w:pPr>
        <w:ind w:left="9457" w:hanging="180"/>
      </w:pPr>
      <w:rPr>
        <w:rFonts w:hint="default"/>
      </w:rPr>
    </w:lvl>
  </w:abstractNum>
  <w:abstractNum w:abstractNumId="87">
    <w:nsid w:val="52584B54"/>
    <w:multiLevelType w:val="hybridMultilevel"/>
    <w:tmpl w:val="3DECE798"/>
    <w:lvl w:ilvl="0" w:tplc="35627D88">
      <w:start w:val="6"/>
      <w:numFmt w:val="decimal"/>
      <w:lvlText w:val="%1."/>
      <w:lvlJc w:val="left"/>
      <w:pPr>
        <w:ind w:left="159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F429A6">
      <w:numFmt w:val="bullet"/>
      <w:lvlText w:val="•"/>
      <w:lvlJc w:val="left"/>
      <w:pPr>
        <w:ind w:left="2586" w:hanging="181"/>
      </w:pPr>
      <w:rPr>
        <w:rFonts w:hint="default"/>
      </w:rPr>
    </w:lvl>
    <w:lvl w:ilvl="2" w:tplc="3AB48E24">
      <w:numFmt w:val="bullet"/>
      <w:lvlText w:val="•"/>
      <w:lvlJc w:val="left"/>
      <w:pPr>
        <w:ind w:left="3573" w:hanging="181"/>
      </w:pPr>
      <w:rPr>
        <w:rFonts w:hint="default"/>
      </w:rPr>
    </w:lvl>
    <w:lvl w:ilvl="3" w:tplc="A4363120">
      <w:numFmt w:val="bullet"/>
      <w:lvlText w:val="•"/>
      <w:lvlJc w:val="left"/>
      <w:pPr>
        <w:ind w:left="4559" w:hanging="181"/>
      </w:pPr>
      <w:rPr>
        <w:rFonts w:hint="default"/>
      </w:rPr>
    </w:lvl>
    <w:lvl w:ilvl="4" w:tplc="0052CB20">
      <w:numFmt w:val="bullet"/>
      <w:lvlText w:val="•"/>
      <w:lvlJc w:val="left"/>
      <w:pPr>
        <w:ind w:left="5546" w:hanging="181"/>
      </w:pPr>
      <w:rPr>
        <w:rFonts w:hint="default"/>
      </w:rPr>
    </w:lvl>
    <w:lvl w:ilvl="5" w:tplc="2E3408B6">
      <w:numFmt w:val="bullet"/>
      <w:lvlText w:val="•"/>
      <w:lvlJc w:val="left"/>
      <w:pPr>
        <w:ind w:left="6533" w:hanging="181"/>
      </w:pPr>
      <w:rPr>
        <w:rFonts w:hint="default"/>
      </w:rPr>
    </w:lvl>
    <w:lvl w:ilvl="6" w:tplc="7DCA3AE8">
      <w:numFmt w:val="bullet"/>
      <w:lvlText w:val="•"/>
      <w:lvlJc w:val="left"/>
      <w:pPr>
        <w:ind w:left="7519" w:hanging="181"/>
      </w:pPr>
      <w:rPr>
        <w:rFonts w:hint="default"/>
      </w:rPr>
    </w:lvl>
    <w:lvl w:ilvl="7" w:tplc="619E45BA">
      <w:numFmt w:val="bullet"/>
      <w:lvlText w:val="•"/>
      <w:lvlJc w:val="left"/>
      <w:pPr>
        <w:ind w:left="8506" w:hanging="181"/>
      </w:pPr>
      <w:rPr>
        <w:rFonts w:hint="default"/>
      </w:rPr>
    </w:lvl>
    <w:lvl w:ilvl="8" w:tplc="50369BE8">
      <w:numFmt w:val="bullet"/>
      <w:lvlText w:val="•"/>
      <w:lvlJc w:val="left"/>
      <w:pPr>
        <w:ind w:left="9493" w:hanging="181"/>
      </w:pPr>
      <w:rPr>
        <w:rFonts w:hint="default"/>
      </w:rPr>
    </w:lvl>
  </w:abstractNum>
  <w:abstractNum w:abstractNumId="88">
    <w:nsid w:val="53553E3E"/>
    <w:multiLevelType w:val="hybridMultilevel"/>
    <w:tmpl w:val="2E3657E4"/>
    <w:lvl w:ilvl="0" w:tplc="33BE64D2">
      <w:numFmt w:val="bullet"/>
      <w:lvlText w:val="•"/>
      <w:lvlJc w:val="left"/>
      <w:pPr>
        <w:ind w:left="1418" w:hanging="708"/>
      </w:pPr>
      <w:rPr>
        <w:rFonts w:ascii="Times New Roman" w:eastAsia="Times New Roman" w:hAnsi="Times New Roman" w:hint="default"/>
        <w:w w:val="100"/>
        <w:sz w:val="24"/>
      </w:rPr>
    </w:lvl>
    <w:lvl w:ilvl="1" w:tplc="66427248">
      <w:numFmt w:val="bullet"/>
      <w:lvlText w:val="•"/>
      <w:lvlJc w:val="left"/>
      <w:pPr>
        <w:ind w:left="2424" w:hanging="708"/>
      </w:pPr>
      <w:rPr>
        <w:rFonts w:hint="default"/>
      </w:rPr>
    </w:lvl>
    <w:lvl w:ilvl="2" w:tplc="941A1C62">
      <w:numFmt w:val="bullet"/>
      <w:lvlText w:val="•"/>
      <w:lvlJc w:val="left"/>
      <w:pPr>
        <w:ind w:left="3429" w:hanging="708"/>
      </w:pPr>
      <w:rPr>
        <w:rFonts w:hint="default"/>
      </w:rPr>
    </w:lvl>
    <w:lvl w:ilvl="3" w:tplc="3CEC94C6">
      <w:numFmt w:val="bullet"/>
      <w:lvlText w:val="•"/>
      <w:lvlJc w:val="left"/>
      <w:pPr>
        <w:ind w:left="4433" w:hanging="708"/>
      </w:pPr>
      <w:rPr>
        <w:rFonts w:hint="default"/>
      </w:rPr>
    </w:lvl>
    <w:lvl w:ilvl="4" w:tplc="DCF2BEDE">
      <w:numFmt w:val="bullet"/>
      <w:lvlText w:val="•"/>
      <w:lvlJc w:val="left"/>
      <w:pPr>
        <w:ind w:left="5438" w:hanging="708"/>
      </w:pPr>
      <w:rPr>
        <w:rFonts w:hint="default"/>
      </w:rPr>
    </w:lvl>
    <w:lvl w:ilvl="5" w:tplc="C16A9872">
      <w:numFmt w:val="bullet"/>
      <w:lvlText w:val="•"/>
      <w:lvlJc w:val="left"/>
      <w:pPr>
        <w:ind w:left="6443" w:hanging="708"/>
      </w:pPr>
      <w:rPr>
        <w:rFonts w:hint="default"/>
      </w:rPr>
    </w:lvl>
    <w:lvl w:ilvl="6" w:tplc="E940DC68">
      <w:numFmt w:val="bullet"/>
      <w:lvlText w:val="•"/>
      <w:lvlJc w:val="left"/>
      <w:pPr>
        <w:ind w:left="7447" w:hanging="708"/>
      </w:pPr>
      <w:rPr>
        <w:rFonts w:hint="default"/>
      </w:rPr>
    </w:lvl>
    <w:lvl w:ilvl="7" w:tplc="09AA2F4A">
      <w:numFmt w:val="bullet"/>
      <w:lvlText w:val="•"/>
      <w:lvlJc w:val="left"/>
      <w:pPr>
        <w:ind w:left="8452" w:hanging="708"/>
      </w:pPr>
      <w:rPr>
        <w:rFonts w:hint="default"/>
      </w:rPr>
    </w:lvl>
    <w:lvl w:ilvl="8" w:tplc="B2D05ABA">
      <w:numFmt w:val="bullet"/>
      <w:lvlText w:val="•"/>
      <w:lvlJc w:val="left"/>
      <w:pPr>
        <w:ind w:left="9457" w:hanging="708"/>
      </w:pPr>
      <w:rPr>
        <w:rFonts w:hint="default"/>
      </w:rPr>
    </w:lvl>
  </w:abstractNum>
  <w:abstractNum w:abstractNumId="89">
    <w:nsid w:val="53815149"/>
    <w:multiLevelType w:val="hybridMultilevel"/>
    <w:tmpl w:val="302A2C96"/>
    <w:lvl w:ilvl="0" w:tplc="F3A6B33E">
      <w:numFmt w:val="bullet"/>
      <w:lvlText w:val=""/>
      <w:lvlJc w:val="left"/>
      <w:pPr>
        <w:ind w:left="282" w:hanging="284"/>
      </w:pPr>
      <w:rPr>
        <w:rFonts w:ascii="Wingdings" w:eastAsia="Times New Roman" w:hAnsi="Wingdings" w:hint="default"/>
        <w:w w:val="99"/>
        <w:sz w:val="20"/>
      </w:rPr>
    </w:lvl>
    <w:lvl w:ilvl="1" w:tplc="C180EEFC">
      <w:numFmt w:val="bullet"/>
      <w:lvlText w:val="•"/>
      <w:lvlJc w:val="left"/>
      <w:pPr>
        <w:ind w:left="591" w:hanging="284"/>
      </w:pPr>
      <w:rPr>
        <w:rFonts w:hint="default"/>
      </w:rPr>
    </w:lvl>
    <w:lvl w:ilvl="2" w:tplc="E11800D8">
      <w:numFmt w:val="bullet"/>
      <w:lvlText w:val="•"/>
      <w:lvlJc w:val="left"/>
      <w:pPr>
        <w:ind w:left="902" w:hanging="284"/>
      </w:pPr>
      <w:rPr>
        <w:rFonts w:hint="default"/>
      </w:rPr>
    </w:lvl>
    <w:lvl w:ilvl="3" w:tplc="989AFBE8">
      <w:numFmt w:val="bullet"/>
      <w:lvlText w:val="•"/>
      <w:lvlJc w:val="left"/>
      <w:pPr>
        <w:ind w:left="1214" w:hanging="284"/>
      </w:pPr>
      <w:rPr>
        <w:rFonts w:hint="default"/>
      </w:rPr>
    </w:lvl>
    <w:lvl w:ilvl="4" w:tplc="9D10E688">
      <w:numFmt w:val="bullet"/>
      <w:lvlText w:val="•"/>
      <w:lvlJc w:val="left"/>
      <w:pPr>
        <w:ind w:left="1525" w:hanging="284"/>
      </w:pPr>
      <w:rPr>
        <w:rFonts w:hint="default"/>
      </w:rPr>
    </w:lvl>
    <w:lvl w:ilvl="5" w:tplc="817E3A9A">
      <w:numFmt w:val="bullet"/>
      <w:lvlText w:val="•"/>
      <w:lvlJc w:val="left"/>
      <w:pPr>
        <w:ind w:left="1837" w:hanging="284"/>
      </w:pPr>
      <w:rPr>
        <w:rFonts w:hint="default"/>
      </w:rPr>
    </w:lvl>
    <w:lvl w:ilvl="6" w:tplc="997E0AA6">
      <w:numFmt w:val="bullet"/>
      <w:lvlText w:val="•"/>
      <w:lvlJc w:val="left"/>
      <w:pPr>
        <w:ind w:left="2148" w:hanging="284"/>
      </w:pPr>
      <w:rPr>
        <w:rFonts w:hint="default"/>
      </w:rPr>
    </w:lvl>
    <w:lvl w:ilvl="7" w:tplc="EC32E92A">
      <w:numFmt w:val="bullet"/>
      <w:lvlText w:val="•"/>
      <w:lvlJc w:val="left"/>
      <w:pPr>
        <w:ind w:left="2459" w:hanging="284"/>
      </w:pPr>
      <w:rPr>
        <w:rFonts w:hint="default"/>
      </w:rPr>
    </w:lvl>
    <w:lvl w:ilvl="8" w:tplc="7E3655A4">
      <w:numFmt w:val="bullet"/>
      <w:lvlText w:val="•"/>
      <w:lvlJc w:val="left"/>
      <w:pPr>
        <w:ind w:left="2771" w:hanging="284"/>
      </w:pPr>
      <w:rPr>
        <w:rFonts w:hint="default"/>
      </w:rPr>
    </w:lvl>
  </w:abstractNum>
  <w:abstractNum w:abstractNumId="90">
    <w:nsid w:val="538E2989"/>
    <w:multiLevelType w:val="hybridMultilevel"/>
    <w:tmpl w:val="725CAFAA"/>
    <w:lvl w:ilvl="0" w:tplc="8E48CA70">
      <w:start w:val="1"/>
      <w:numFmt w:val="decimal"/>
      <w:lvlText w:val="%1."/>
      <w:lvlJc w:val="left"/>
      <w:pPr>
        <w:ind w:left="14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1BC1870">
      <w:numFmt w:val="bullet"/>
      <w:lvlText w:val="•"/>
      <w:lvlJc w:val="left"/>
      <w:pPr>
        <w:ind w:left="2424" w:hanging="181"/>
      </w:pPr>
      <w:rPr>
        <w:rFonts w:hint="default"/>
      </w:rPr>
    </w:lvl>
    <w:lvl w:ilvl="2" w:tplc="D0ACEE48">
      <w:numFmt w:val="bullet"/>
      <w:lvlText w:val="•"/>
      <w:lvlJc w:val="left"/>
      <w:pPr>
        <w:ind w:left="3429" w:hanging="181"/>
      </w:pPr>
      <w:rPr>
        <w:rFonts w:hint="default"/>
      </w:rPr>
    </w:lvl>
    <w:lvl w:ilvl="3" w:tplc="C828389E">
      <w:numFmt w:val="bullet"/>
      <w:lvlText w:val="•"/>
      <w:lvlJc w:val="left"/>
      <w:pPr>
        <w:ind w:left="4433" w:hanging="181"/>
      </w:pPr>
      <w:rPr>
        <w:rFonts w:hint="default"/>
      </w:rPr>
    </w:lvl>
    <w:lvl w:ilvl="4" w:tplc="667AEE64">
      <w:numFmt w:val="bullet"/>
      <w:lvlText w:val="•"/>
      <w:lvlJc w:val="left"/>
      <w:pPr>
        <w:ind w:left="5438" w:hanging="181"/>
      </w:pPr>
      <w:rPr>
        <w:rFonts w:hint="default"/>
      </w:rPr>
    </w:lvl>
    <w:lvl w:ilvl="5" w:tplc="351A938E">
      <w:numFmt w:val="bullet"/>
      <w:lvlText w:val="•"/>
      <w:lvlJc w:val="left"/>
      <w:pPr>
        <w:ind w:left="6443" w:hanging="181"/>
      </w:pPr>
      <w:rPr>
        <w:rFonts w:hint="default"/>
      </w:rPr>
    </w:lvl>
    <w:lvl w:ilvl="6" w:tplc="2FC603AA">
      <w:numFmt w:val="bullet"/>
      <w:lvlText w:val="•"/>
      <w:lvlJc w:val="left"/>
      <w:pPr>
        <w:ind w:left="7447" w:hanging="181"/>
      </w:pPr>
      <w:rPr>
        <w:rFonts w:hint="default"/>
      </w:rPr>
    </w:lvl>
    <w:lvl w:ilvl="7" w:tplc="E3105AF6">
      <w:numFmt w:val="bullet"/>
      <w:lvlText w:val="•"/>
      <w:lvlJc w:val="left"/>
      <w:pPr>
        <w:ind w:left="8452" w:hanging="181"/>
      </w:pPr>
      <w:rPr>
        <w:rFonts w:hint="default"/>
      </w:rPr>
    </w:lvl>
    <w:lvl w:ilvl="8" w:tplc="EDAA2296">
      <w:numFmt w:val="bullet"/>
      <w:lvlText w:val="•"/>
      <w:lvlJc w:val="left"/>
      <w:pPr>
        <w:ind w:left="9457" w:hanging="181"/>
      </w:pPr>
      <w:rPr>
        <w:rFonts w:hint="default"/>
      </w:rPr>
    </w:lvl>
  </w:abstractNum>
  <w:abstractNum w:abstractNumId="91">
    <w:nsid w:val="548A0694"/>
    <w:multiLevelType w:val="hybridMultilevel"/>
    <w:tmpl w:val="25B87776"/>
    <w:lvl w:ilvl="0" w:tplc="8DF2F830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D396DE94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524EE8EA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DED66886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4836A442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1FEAD0E8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ED86ECF2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8DFA55EA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7D7451CC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92">
    <w:nsid w:val="56497BA9"/>
    <w:multiLevelType w:val="hybridMultilevel"/>
    <w:tmpl w:val="9A228CF4"/>
    <w:lvl w:ilvl="0" w:tplc="E870C170">
      <w:numFmt w:val="bullet"/>
      <w:lvlText w:val=""/>
      <w:lvlJc w:val="left"/>
      <w:pPr>
        <w:ind w:left="1418" w:hanging="348"/>
      </w:pPr>
      <w:rPr>
        <w:rFonts w:ascii="Symbol" w:eastAsia="Times New Roman" w:hAnsi="Symbol" w:hint="default"/>
        <w:w w:val="100"/>
        <w:sz w:val="24"/>
      </w:rPr>
    </w:lvl>
    <w:lvl w:ilvl="1" w:tplc="853CD88E">
      <w:numFmt w:val="bullet"/>
      <w:lvlText w:val="•"/>
      <w:lvlJc w:val="left"/>
      <w:pPr>
        <w:ind w:left="2424" w:hanging="348"/>
      </w:pPr>
      <w:rPr>
        <w:rFonts w:hint="default"/>
      </w:rPr>
    </w:lvl>
    <w:lvl w:ilvl="2" w:tplc="79CC0E62">
      <w:numFmt w:val="bullet"/>
      <w:lvlText w:val="•"/>
      <w:lvlJc w:val="left"/>
      <w:pPr>
        <w:ind w:left="3429" w:hanging="348"/>
      </w:pPr>
      <w:rPr>
        <w:rFonts w:hint="default"/>
      </w:rPr>
    </w:lvl>
    <w:lvl w:ilvl="3" w:tplc="31E44522">
      <w:numFmt w:val="bullet"/>
      <w:lvlText w:val="•"/>
      <w:lvlJc w:val="left"/>
      <w:pPr>
        <w:ind w:left="4433" w:hanging="348"/>
      </w:pPr>
      <w:rPr>
        <w:rFonts w:hint="default"/>
      </w:rPr>
    </w:lvl>
    <w:lvl w:ilvl="4" w:tplc="BC7435EA">
      <w:numFmt w:val="bullet"/>
      <w:lvlText w:val="•"/>
      <w:lvlJc w:val="left"/>
      <w:pPr>
        <w:ind w:left="5438" w:hanging="348"/>
      </w:pPr>
      <w:rPr>
        <w:rFonts w:hint="default"/>
      </w:rPr>
    </w:lvl>
    <w:lvl w:ilvl="5" w:tplc="CD549262">
      <w:numFmt w:val="bullet"/>
      <w:lvlText w:val="•"/>
      <w:lvlJc w:val="left"/>
      <w:pPr>
        <w:ind w:left="6443" w:hanging="348"/>
      </w:pPr>
      <w:rPr>
        <w:rFonts w:hint="default"/>
      </w:rPr>
    </w:lvl>
    <w:lvl w:ilvl="6" w:tplc="24D21204">
      <w:numFmt w:val="bullet"/>
      <w:lvlText w:val="•"/>
      <w:lvlJc w:val="left"/>
      <w:pPr>
        <w:ind w:left="7447" w:hanging="348"/>
      </w:pPr>
      <w:rPr>
        <w:rFonts w:hint="default"/>
      </w:rPr>
    </w:lvl>
    <w:lvl w:ilvl="7" w:tplc="8BC21EF8">
      <w:numFmt w:val="bullet"/>
      <w:lvlText w:val="•"/>
      <w:lvlJc w:val="left"/>
      <w:pPr>
        <w:ind w:left="8452" w:hanging="348"/>
      </w:pPr>
      <w:rPr>
        <w:rFonts w:hint="default"/>
      </w:rPr>
    </w:lvl>
    <w:lvl w:ilvl="8" w:tplc="94E8ED10">
      <w:numFmt w:val="bullet"/>
      <w:lvlText w:val="•"/>
      <w:lvlJc w:val="left"/>
      <w:pPr>
        <w:ind w:left="9457" w:hanging="348"/>
      </w:pPr>
      <w:rPr>
        <w:rFonts w:hint="default"/>
      </w:rPr>
    </w:lvl>
  </w:abstractNum>
  <w:abstractNum w:abstractNumId="93">
    <w:nsid w:val="573556EF"/>
    <w:multiLevelType w:val="hybridMultilevel"/>
    <w:tmpl w:val="CE98362A"/>
    <w:lvl w:ilvl="0" w:tplc="694E50FE">
      <w:start w:val="1"/>
      <w:numFmt w:val="decimal"/>
      <w:lvlText w:val="%1."/>
      <w:lvlJc w:val="left"/>
      <w:pPr>
        <w:ind w:left="8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35400F4">
      <w:numFmt w:val="bullet"/>
      <w:lvlText w:val="•"/>
      <w:lvlJc w:val="left"/>
      <w:pPr>
        <w:ind w:left="291" w:hanging="348"/>
      </w:pPr>
      <w:rPr>
        <w:rFonts w:hint="default"/>
      </w:rPr>
    </w:lvl>
    <w:lvl w:ilvl="2" w:tplc="D91E0832">
      <w:numFmt w:val="bullet"/>
      <w:lvlText w:val="•"/>
      <w:lvlJc w:val="left"/>
      <w:pPr>
        <w:ind w:left="503" w:hanging="348"/>
      </w:pPr>
      <w:rPr>
        <w:rFonts w:hint="default"/>
      </w:rPr>
    </w:lvl>
    <w:lvl w:ilvl="3" w:tplc="CAE8B146">
      <w:numFmt w:val="bullet"/>
      <w:lvlText w:val="•"/>
      <w:lvlJc w:val="left"/>
      <w:pPr>
        <w:ind w:left="714" w:hanging="348"/>
      </w:pPr>
      <w:rPr>
        <w:rFonts w:hint="default"/>
      </w:rPr>
    </w:lvl>
    <w:lvl w:ilvl="4" w:tplc="6146487A">
      <w:numFmt w:val="bullet"/>
      <w:lvlText w:val="•"/>
      <w:lvlJc w:val="left"/>
      <w:pPr>
        <w:ind w:left="926" w:hanging="348"/>
      </w:pPr>
      <w:rPr>
        <w:rFonts w:hint="default"/>
      </w:rPr>
    </w:lvl>
    <w:lvl w:ilvl="5" w:tplc="FD72947A">
      <w:numFmt w:val="bullet"/>
      <w:lvlText w:val="•"/>
      <w:lvlJc w:val="left"/>
      <w:pPr>
        <w:ind w:left="1138" w:hanging="348"/>
      </w:pPr>
      <w:rPr>
        <w:rFonts w:hint="default"/>
      </w:rPr>
    </w:lvl>
    <w:lvl w:ilvl="6" w:tplc="830A7D5A">
      <w:numFmt w:val="bullet"/>
      <w:lvlText w:val="•"/>
      <w:lvlJc w:val="left"/>
      <w:pPr>
        <w:ind w:left="1349" w:hanging="348"/>
      </w:pPr>
      <w:rPr>
        <w:rFonts w:hint="default"/>
      </w:rPr>
    </w:lvl>
    <w:lvl w:ilvl="7" w:tplc="5A14319E">
      <w:numFmt w:val="bullet"/>
      <w:lvlText w:val="•"/>
      <w:lvlJc w:val="left"/>
      <w:pPr>
        <w:ind w:left="1561" w:hanging="348"/>
      </w:pPr>
      <w:rPr>
        <w:rFonts w:hint="default"/>
      </w:rPr>
    </w:lvl>
    <w:lvl w:ilvl="8" w:tplc="01A8D75A">
      <w:numFmt w:val="bullet"/>
      <w:lvlText w:val="•"/>
      <w:lvlJc w:val="left"/>
      <w:pPr>
        <w:ind w:left="1772" w:hanging="348"/>
      </w:pPr>
      <w:rPr>
        <w:rFonts w:hint="default"/>
      </w:rPr>
    </w:lvl>
  </w:abstractNum>
  <w:abstractNum w:abstractNumId="94">
    <w:nsid w:val="587C5591"/>
    <w:multiLevelType w:val="hybridMultilevel"/>
    <w:tmpl w:val="B0843C34"/>
    <w:lvl w:ilvl="0" w:tplc="1C78A618">
      <w:numFmt w:val="bullet"/>
      <w:lvlText w:val=""/>
      <w:lvlJc w:val="left"/>
      <w:pPr>
        <w:ind w:left="282" w:hanging="284"/>
      </w:pPr>
      <w:rPr>
        <w:rFonts w:ascii="Wingdings" w:eastAsia="Times New Roman" w:hAnsi="Wingdings" w:hint="default"/>
        <w:w w:val="99"/>
        <w:sz w:val="20"/>
      </w:rPr>
    </w:lvl>
    <w:lvl w:ilvl="1" w:tplc="813AEEC8">
      <w:numFmt w:val="bullet"/>
      <w:lvlText w:val="•"/>
      <w:lvlJc w:val="left"/>
      <w:pPr>
        <w:ind w:left="715" w:hanging="284"/>
      </w:pPr>
      <w:rPr>
        <w:rFonts w:hint="default"/>
      </w:rPr>
    </w:lvl>
    <w:lvl w:ilvl="2" w:tplc="2DE2A2E0">
      <w:numFmt w:val="bullet"/>
      <w:lvlText w:val="•"/>
      <w:lvlJc w:val="left"/>
      <w:pPr>
        <w:ind w:left="1151" w:hanging="284"/>
      </w:pPr>
      <w:rPr>
        <w:rFonts w:hint="default"/>
      </w:rPr>
    </w:lvl>
    <w:lvl w:ilvl="3" w:tplc="F6ACD5FA">
      <w:numFmt w:val="bullet"/>
      <w:lvlText w:val="•"/>
      <w:lvlJc w:val="left"/>
      <w:pPr>
        <w:ind w:left="1587" w:hanging="284"/>
      </w:pPr>
      <w:rPr>
        <w:rFonts w:hint="default"/>
      </w:rPr>
    </w:lvl>
    <w:lvl w:ilvl="4" w:tplc="5958F82A">
      <w:numFmt w:val="bullet"/>
      <w:lvlText w:val="•"/>
      <w:lvlJc w:val="left"/>
      <w:pPr>
        <w:ind w:left="2023" w:hanging="284"/>
      </w:pPr>
      <w:rPr>
        <w:rFonts w:hint="default"/>
      </w:rPr>
    </w:lvl>
    <w:lvl w:ilvl="5" w:tplc="F7B6A6FC">
      <w:numFmt w:val="bullet"/>
      <w:lvlText w:val="•"/>
      <w:lvlJc w:val="left"/>
      <w:pPr>
        <w:ind w:left="2459" w:hanging="284"/>
      </w:pPr>
      <w:rPr>
        <w:rFonts w:hint="default"/>
      </w:rPr>
    </w:lvl>
    <w:lvl w:ilvl="6" w:tplc="9E30468C">
      <w:numFmt w:val="bullet"/>
      <w:lvlText w:val="•"/>
      <w:lvlJc w:val="left"/>
      <w:pPr>
        <w:ind w:left="2894" w:hanging="284"/>
      </w:pPr>
      <w:rPr>
        <w:rFonts w:hint="default"/>
      </w:rPr>
    </w:lvl>
    <w:lvl w:ilvl="7" w:tplc="C86E9C4E">
      <w:numFmt w:val="bullet"/>
      <w:lvlText w:val="•"/>
      <w:lvlJc w:val="left"/>
      <w:pPr>
        <w:ind w:left="3330" w:hanging="284"/>
      </w:pPr>
      <w:rPr>
        <w:rFonts w:hint="default"/>
      </w:rPr>
    </w:lvl>
    <w:lvl w:ilvl="8" w:tplc="CF00D55A">
      <w:numFmt w:val="bullet"/>
      <w:lvlText w:val="•"/>
      <w:lvlJc w:val="left"/>
      <w:pPr>
        <w:ind w:left="3766" w:hanging="284"/>
      </w:pPr>
      <w:rPr>
        <w:rFonts w:hint="default"/>
      </w:rPr>
    </w:lvl>
  </w:abstractNum>
  <w:abstractNum w:abstractNumId="95">
    <w:nsid w:val="599E5E8B"/>
    <w:multiLevelType w:val="hybridMultilevel"/>
    <w:tmpl w:val="AECEADD0"/>
    <w:lvl w:ilvl="0" w:tplc="B4245060">
      <w:numFmt w:val="bullet"/>
      <w:lvlText w:val=""/>
      <w:lvlJc w:val="left"/>
      <w:pPr>
        <w:ind w:left="424" w:hanging="425"/>
      </w:pPr>
      <w:rPr>
        <w:rFonts w:ascii="Wingdings" w:eastAsia="Times New Roman" w:hAnsi="Wingdings" w:hint="default"/>
        <w:w w:val="99"/>
        <w:sz w:val="20"/>
      </w:rPr>
    </w:lvl>
    <w:lvl w:ilvl="1" w:tplc="E534876C">
      <w:numFmt w:val="bullet"/>
      <w:lvlText w:val="•"/>
      <w:lvlJc w:val="left"/>
      <w:pPr>
        <w:ind w:left="717" w:hanging="425"/>
      </w:pPr>
      <w:rPr>
        <w:rFonts w:hint="default"/>
      </w:rPr>
    </w:lvl>
    <w:lvl w:ilvl="2" w:tplc="CFB28F44">
      <w:numFmt w:val="bullet"/>
      <w:lvlText w:val="•"/>
      <w:lvlJc w:val="left"/>
      <w:pPr>
        <w:ind w:left="1014" w:hanging="425"/>
      </w:pPr>
      <w:rPr>
        <w:rFonts w:hint="default"/>
      </w:rPr>
    </w:lvl>
    <w:lvl w:ilvl="3" w:tplc="C3BA46E2">
      <w:numFmt w:val="bullet"/>
      <w:lvlText w:val="•"/>
      <w:lvlJc w:val="left"/>
      <w:pPr>
        <w:ind w:left="1312" w:hanging="425"/>
      </w:pPr>
      <w:rPr>
        <w:rFonts w:hint="default"/>
      </w:rPr>
    </w:lvl>
    <w:lvl w:ilvl="4" w:tplc="985EF148">
      <w:numFmt w:val="bullet"/>
      <w:lvlText w:val="•"/>
      <w:lvlJc w:val="left"/>
      <w:pPr>
        <w:ind w:left="1609" w:hanging="425"/>
      </w:pPr>
      <w:rPr>
        <w:rFonts w:hint="default"/>
      </w:rPr>
    </w:lvl>
    <w:lvl w:ilvl="5" w:tplc="DAD8136E">
      <w:numFmt w:val="bullet"/>
      <w:lvlText w:val="•"/>
      <w:lvlJc w:val="left"/>
      <w:pPr>
        <w:ind w:left="1907" w:hanging="425"/>
      </w:pPr>
      <w:rPr>
        <w:rFonts w:hint="default"/>
      </w:rPr>
    </w:lvl>
    <w:lvl w:ilvl="6" w:tplc="AE20AE6E">
      <w:numFmt w:val="bullet"/>
      <w:lvlText w:val="•"/>
      <w:lvlJc w:val="left"/>
      <w:pPr>
        <w:ind w:left="2204" w:hanging="425"/>
      </w:pPr>
      <w:rPr>
        <w:rFonts w:hint="default"/>
      </w:rPr>
    </w:lvl>
    <w:lvl w:ilvl="7" w:tplc="2DCEC5DA">
      <w:numFmt w:val="bullet"/>
      <w:lvlText w:val="•"/>
      <w:lvlJc w:val="left"/>
      <w:pPr>
        <w:ind w:left="2501" w:hanging="425"/>
      </w:pPr>
      <w:rPr>
        <w:rFonts w:hint="default"/>
      </w:rPr>
    </w:lvl>
    <w:lvl w:ilvl="8" w:tplc="F2C89CE0">
      <w:numFmt w:val="bullet"/>
      <w:lvlText w:val="•"/>
      <w:lvlJc w:val="left"/>
      <w:pPr>
        <w:ind w:left="2799" w:hanging="425"/>
      </w:pPr>
      <w:rPr>
        <w:rFonts w:hint="default"/>
      </w:rPr>
    </w:lvl>
  </w:abstractNum>
  <w:abstractNum w:abstractNumId="96">
    <w:nsid w:val="59D46F03"/>
    <w:multiLevelType w:val="hybridMultilevel"/>
    <w:tmpl w:val="3EC2004E"/>
    <w:lvl w:ilvl="0" w:tplc="ED045BFA">
      <w:numFmt w:val="bullet"/>
      <w:lvlText w:val=""/>
      <w:lvlJc w:val="left"/>
      <w:pPr>
        <w:ind w:left="282" w:hanging="284"/>
      </w:pPr>
      <w:rPr>
        <w:rFonts w:ascii="Wingdings" w:eastAsia="Times New Roman" w:hAnsi="Wingdings" w:hint="default"/>
        <w:w w:val="99"/>
        <w:sz w:val="20"/>
      </w:rPr>
    </w:lvl>
    <w:lvl w:ilvl="1" w:tplc="23BE77B2">
      <w:numFmt w:val="bullet"/>
      <w:lvlText w:val="•"/>
      <w:lvlJc w:val="left"/>
      <w:pPr>
        <w:ind w:left="591" w:hanging="284"/>
      </w:pPr>
      <w:rPr>
        <w:rFonts w:hint="default"/>
      </w:rPr>
    </w:lvl>
    <w:lvl w:ilvl="2" w:tplc="54AEF2D2">
      <w:numFmt w:val="bullet"/>
      <w:lvlText w:val="•"/>
      <w:lvlJc w:val="left"/>
      <w:pPr>
        <w:ind w:left="902" w:hanging="284"/>
      </w:pPr>
      <w:rPr>
        <w:rFonts w:hint="default"/>
      </w:rPr>
    </w:lvl>
    <w:lvl w:ilvl="3" w:tplc="1E7CE836">
      <w:numFmt w:val="bullet"/>
      <w:lvlText w:val="•"/>
      <w:lvlJc w:val="left"/>
      <w:pPr>
        <w:ind w:left="1214" w:hanging="284"/>
      </w:pPr>
      <w:rPr>
        <w:rFonts w:hint="default"/>
      </w:rPr>
    </w:lvl>
    <w:lvl w:ilvl="4" w:tplc="ED3C9FAE">
      <w:numFmt w:val="bullet"/>
      <w:lvlText w:val="•"/>
      <w:lvlJc w:val="left"/>
      <w:pPr>
        <w:ind w:left="1525" w:hanging="284"/>
      </w:pPr>
      <w:rPr>
        <w:rFonts w:hint="default"/>
      </w:rPr>
    </w:lvl>
    <w:lvl w:ilvl="5" w:tplc="5B06870A">
      <w:numFmt w:val="bullet"/>
      <w:lvlText w:val="•"/>
      <w:lvlJc w:val="left"/>
      <w:pPr>
        <w:ind w:left="1837" w:hanging="284"/>
      </w:pPr>
      <w:rPr>
        <w:rFonts w:hint="default"/>
      </w:rPr>
    </w:lvl>
    <w:lvl w:ilvl="6" w:tplc="F2462844">
      <w:numFmt w:val="bullet"/>
      <w:lvlText w:val="•"/>
      <w:lvlJc w:val="left"/>
      <w:pPr>
        <w:ind w:left="2148" w:hanging="284"/>
      </w:pPr>
      <w:rPr>
        <w:rFonts w:hint="default"/>
      </w:rPr>
    </w:lvl>
    <w:lvl w:ilvl="7" w:tplc="FE92EF88">
      <w:numFmt w:val="bullet"/>
      <w:lvlText w:val="•"/>
      <w:lvlJc w:val="left"/>
      <w:pPr>
        <w:ind w:left="2459" w:hanging="284"/>
      </w:pPr>
      <w:rPr>
        <w:rFonts w:hint="default"/>
      </w:rPr>
    </w:lvl>
    <w:lvl w:ilvl="8" w:tplc="CB40F4D2">
      <w:numFmt w:val="bullet"/>
      <w:lvlText w:val="•"/>
      <w:lvlJc w:val="left"/>
      <w:pPr>
        <w:ind w:left="2771" w:hanging="284"/>
      </w:pPr>
      <w:rPr>
        <w:rFonts w:hint="default"/>
      </w:rPr>
    </w:lvl>
  </w:abstractNum>
  <w:abstractNum w:abstractNumId="97">
    <w:nsid w:val="5E133E4E"/>
    <w:multiLevelType w:val="hybridMultilevel"/>
    <w:tmpl w:val="D22A42FC"/>
    <w:lvl w:ilvl="0" w:tplc="097407FA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hint="default"/>
        <w:w w:val="99"/>
        <w:sz w:val="24"/>
      </w:rPr>
    </w:lvl>
    <w:lvl w:ilvl="1" w:tplc="5680BDE0">
      <w:numFmt w:val="bullet"/>
      <w:lvlText w:val="•"/>
      <w:lvlJc w:val="left"/>
      <w:pPr>
        <w:ind w:left="627" w:hanging="140"/>
      </w:pPr>
      <w:rPr>
        <w:rFonts w:hint="default"/>
      </w:rPr>
    </w:lvl>
    <w:lvl w:ilvl="2" w:tplc="CCCEA108">
      <w:numFmt w:val="bullet"/>
      <w:lvlText w:val="•"/>
      <w:lvlJc w:val="left"/>
      <w:pPr>
        <w:ind w:left="1195" w:hanging="140"/>
      </w:pPr>
      <w:rPr>
        <w:rFonts w:hint="default"/>
      </w:rPr>
    </w:lvl>
    <w:lvl w:ilvl="3" w:tplc="21BC9DCC">
      <w:numFmt w:val="bullet"/>
      <w:lvlText w:val="•"/>
      <w:lvlJc w:val="left"/>
      <w:pPr>
        <w:ind w:left="1762" w:hanging="140"/>
      </w:pPr>
      <w:rPr>
        <w:rFonts w:hint="default"/>
      </w:rPr>
    </w:lvl>
    <w:lvl w:ilvl="4" w:tplc="2F2E6EF8">
      <w:numFmt w:val="bullet"/>
      <w:lvlText w:val="•"/>
      <w:lvlJc w:val="left"/>
      <w:pPr>
        <w:ind w:left="2330" w:hanging="140"/>
      </w:pPr>
      <w:rPr>
        <w:rFonts w:hint="default"/>
      </w:rPr>
    </w:lvl>
    <w:lvl w:ilvl="5" w:tplc="995A8ED8">
      <w:numFmt w:val="bullet"/>
      <w:lvlText w:val="•"/>
      <w:lvlJc w:val="left"/>
      <w:pPr>
        <w:ind w:left="2897" w:hanging="140"/>
      </w:pPr>
      <w:rPr>
        <w:rFonts w:hint="default"/>
      </w:rPr>
    </w:lvl>
    <w:lvl w:ilvl="6" w:tplc="7FA2E2EA">
      <w:numFmt w:val="bullet"/>
      <w:lvlText w:val="•"/>
      <w:lvlJc w:val="left"/>
      <w:pPr>
        <w:ind w:left="3465" w:hanging="140"/>
      </w:pPr>
      <w:rPr>
        <w:rFonts w:hint="default"/>
      </w:rPr>
    </w:lvl>
    <w:lvl w:ilvl="7" w:tplc="AB7A1506">
      <w:numFmt w:val="bullet"/>
      <w:lvlText w:val="•"/>
      <w:lvlJc w:val="left"/>
      <w:pPr>
        <w:ind w:left="4032" w:hanging="140"/>
      </w:pPr>
      <w:rPr>
        <w:rFonts w:hint="default"/>
      </w:rPr>
    </w:lvl>
    <w:lvl w:ilvl="8" w:tplc="DDBE613E">
      <w:numFmt w:val="bullet"/>
      <w:lvlText w:val="•"/>
      <w:lvlJc w:val="left"/>
      <w:pPr>
        <w:ind w:left="4600" w:hanging="140"/>
      </w:pPr>
      <w:rPr>
        <w:rFonts w:hint="default"/>
      </w:rPr>
    </w:lvl>
  </w:abstractNum>
  <w:abstractNum w:abstractNumId="98">
    <w:nsid w:val="5E4E33BF"/>
    <w:multiLevelType w:val="hybridMultilevel"/>
    <w:tmpl w:val="B84A8AD8"/>
    <w:lvl w:ilvl="0" w:tplc="FECA2800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DE68FF2">
      <w:numFmt w:val="bullet"/>
      <w:lvlText w:val="•"/>
      <w:lvlJc w:val="left"/>
      <w:pPr>
        <w:ind w:left="3054" w:hanging="708"/>
      </w:pPr>
      <w:rPr>
        <w:rFonts w:hint="default"/>
      </w:rPr>
    </w:lvl>
    <w:lvl w:ilvl="2" w:tplc="A8FC59DC">
      <w:numFmt w:val="bullet"/>
      <w:lvlText w:val="•"/>
      <w:lvlJc w:val="left"/>
      <w:pPr>
        <w:ind w:left="3989" w:hanging="708"/>
      </w:pPr>
      <w:rPr>
        <w:rFonts w:hint="default"/>
      </w:rPr>
    </w:lvl>
    <w:lvl w:ilvl="3" w:tplc="DA5A494E">
      <w:numFmt w:val="bullet"/>
      <w:lvlText w:val="•"/>
      <w:lvlJc w:val="left"/>
      <w:pPr>
        <w:ind w:left="4923" w:hanging="708"/>
      </w:pPr>
      <w:rPr>
        <w:rFonts w:hint="default"/>
      </w:rPr>
    </w:lvl>
    <w:lvl w:ilvl="4" w:tplc="C5AAA2F8">
      <w:numFmt w:val="bullet"/>
      <w:lvlText w:val="•"/>
      <w:lvlJc w:val="left"/>
      <w:pPr>
        <w:ind w:left="5858" w:hanging="708"/>
      </w:pPr>
      <w:rPr>
        <w:rFonts w:hint="default"/>
      </w:rPr>
    </w:lvl>
    <w:lvl w:ilvl="5" w:tplc="A482A8D4">
      <w:numFmt w:val="bullet"/>
      <w:lvlText w:val="•"/>
      <w:lvlJc w:val="left"/>
      <w:pPr>
        <w:ind w:left="6793" w:hanging="708"/>
      </w:pPr>
      <w:rPr>
        <w:rFonts w:hint="default"/>
      </w:rPr>
    </w:lvl>
    <w:lvl w:ilvl="6" w:tplc="6554CA7E">
      <w:numFmt w:val="bullet"/>
      <w:lvlText w:val="•"/>
      <w:lvlJc w:val="left"/>
      <w:pPr>
        <w:ind w:left="7727" w:hanging="708"/>
      </w:pPr>
      <w:rPr>
        <w:rFonts w:hint="default"/>
      </w:rPr>
    </w:lvl>
    <w:lvl w:ilvl="7" w:tplc="E4FE69B8">
      <w:numFmt w:val="bullet"/>
      <w:lvlText w:val="•"/>
      <w:lvlJc w:val="left"/>
      <w:pPr>
        <w:ind w:left="8662" w:hanging="708"/>
      </w:pPr>
      <w:rPr>
        <w:rFonts w:hint="default"/>
      </w:rPr>
    </w:lvl>
    <w:lvl w:ilvl="8" w:tplc="10F04968">
      <w:numFmt w:val="bullet"/>
      <w:lvlText w:val="•"/>
      <w:lvlJc w:val="left"/>
      <w:pPr>
        <w:ind w:left="9597" w:hanging="708"/>
      </w:pPr>
      <w:rPr>
        <w:rFonts w:hint="default"/>
      </w:rPr>
    </w:lvl>
  </w:abstractNum>
  <w:abstractNum w:abstractNumId="99">
    <w:nsid w:val="5E75770F"/>
    <w:multiLevelType w:val="hybridMultilevel"/>
    <w:tmpl w:val="7A906590"/>
    <w:lvl w:ilvl="0" w:tplc="DF988F66">
      <w:numFmt w:val="bullet"/>
      <w:lvlText w:val=""/>
      <w:lvlJc w:val="left"/>
      <w:pPr>
        <w:ind w:left="172" w:hanging="540"/>
      </w:pPr>
      <w:rPr>
        <w:rFonts w:ascii="Symbol" w:eastAsia="Times New Roman" w:hAnsi="Symbol" w:hint="default"/>
        <w:w w:val="100"/>
        <w:sz w:val="24"/>
      </w:rPr>
    </w:lvl>
    <w:lvl w:ilvl="1" w:tplc="9EBE86CE">
      <w:numFmt w:val="bullet"/>
      <w:lvlText w:val="•"/>
      <w:lvlJc w:val="left"/>
      <w:pPr>
        <w:ind w:left="787" w:hanging="540"/>
      </w:pPr>
      <w:rPr>
        <w:rFonts w:hint="default"/>
      </w:rPr>
    </w:lvl>
    <w:lvl w:ilvl="2" w:tplc="1382CF5E">
      <w:numFmt w:val="bullet"/>
      <w:lvlText w:val="•"/>
      <w:lvlJc w:val="left"/>
      <w:pPr>
        <w:ind w:left="1394" w:hanging="540"/>
      </w:pPr>
      <w:rPr>
        <w:rFonts w:hint="default"/>
      </w:rPr>
    </w:lvl>
    <w:lvl w:ilvl="3" w:tplc="DA269146">
      <w:numFmt w:val="bullet"/>
      <w:lvlText w:val="•"/>
      <w:lvlJc w:val="left"/>
      <w:pPr>
        <w:ind w:left="2001" w:hanging="540"/>
      </w:pPr>
      <w:rPr>
        <w:rFonts w:hint="default"/>
      </w:rPr>
    </w:lvl>
    <w:lvl w:ilvl="4" w:tplc="97ECCF70">
      <w:numFmt w:val="bullet"/>
      <w:lvlText w:val="•"/>
      <w:lvlJc w:val="left"/>
      <w:pPr>
        <w:ind w:left="2608" w:hanging="540"/>
      </w:pPr>
      <w:rPr>
        <w:rFonts w:hint="default"/>
      </w:rPr>
    </w:lvl>
    <w:lvl w:ilvl="5" w:tplc="AF0E2DF8">
      <w:numFmt w:val="bullet"/>
      <w:lvlText w:val="•"/>
      <w:lvlJc w:val="left"/>
      <w:pPr>
        <w:ind w:left="3216" w:hanging="540"/>
      </w:pPr>
      <w:rPr>
        <w:rFonts w:hint="default"/>
      </w:rPr>
    </w:lvl>
    <w:lvl w:ilvl="6" w:tplc="E3526130">
      <w:numFmt w:val="bullet"/>
      <w:lvlText w:val="•"/>
      <w:lvlJc w:val="left"/>
      <w:pPr>
        <w:ind w:left="3823" w:hanging="540"/>
      </w:pPr>
      <w:rPr>
        <w:rFonts w:hint="default"/>
      </w:rPr>
    </w:lvl>
    <w:lvl w:ilvl="7" w:tplc="D6C6FD50">
      <w:numFmt w:val="bullet"/>
      <w:lvlText w:val="•"/>
      <w:lvlJc w:val="left"/>
      <w:pPr>
        <w:ind w:left="4430" w:hanging="540"/>
      </w:pPr>
      <w:rPr>
        <w:rFonts w:hint="default"/>
      </w:rPr>
    </w:lvl>
    <w:lvl w:ilvl="8" w:tplc="AB322A78">
      <w:numFmt w:val="bullet"/>
      <w:lvlText w:val="•"/>
      <w:lvlJc w:val="left"/>
      <w:pPr>
        <w:ind w:left="5037" w:hanging="540"/>
      </w:pPr>
      <w:rPr>
        <w:rFonts w:hint="default"/>
      </w:rPr>
    </w:lvl>
  </w:abstractNum>
  <w:abstractNum w:abstractNumId="100">
    <w:nsid w:val="5EED7C56"/>
    <w:multiLevelType w:val="hybridMultilevel"/>
    <w:tmpl w:val="6C8A81D8"/>
    <w:lvl w:ilvl="0" w:tplc="D4520E6E">
      <w:numFmt w:val="bullet"/>
      <w:lvlText w:val="■"/>
      <w:lvlJc w:val="left"/>
      <w:pPr>
        <w:ind w:left="710" w:hanging="651"/>
      </w:pPr>
      <w:rPr>
        <w:rFonts w:ascii="Times New Roman" w:eastAsia="Times New Roman" w:hAnsi="Times New Roman" w:hint="default"/>
        <w:w w:val="100"/>
        <w:sz w:val="24"/>
      </w:rPr>
    </w:lvl>
    <w:lvl w:ilvl="1" w:tplc="F1863FBE">
      <w:numFmt w:val="bullet"/>
      <w:lvlText w:val="•"/>
      <w:lvlJc w:val="left"/>
      <w:pPr>
        <w:ind w:left="1221" w:hanging="651"/>
      </w:pPr>
      <w:rPr>
        <w:rFonts w:hint="default"/>
      </w:rPr>
    </w:lvl>
    <w:lvl w:ilvl="2" w:tplc="CEE2314A">
      <w:numFmt w:val="bullet"/>
      <w:lvlText w:val="•"/>
      <w:lvlJc w:val="left"/>
      <w:pPr>
        <w:ind w:left="1723" w:hanging="651"/>
      </w:pPr>
      <w:rPr>
        <w:rFonts w:hint="default"/>
      </w:rPr>
    </w:lvl>
    <w:lvl w:ilvl="3" w:tplc="62B89E08">
      <w:numFmt w:val="bullet"/>
      <w:lvlText w:val="•"/>
      <w:lvlJc w:val="left"/>
      <w:pPr>
        <w:ind w:left="2224" w:hanging="651"/>
      </w:pPr>
      <w:rPr>
        <w:rFonts w:hint="default"/>
      </w:rPr>
    </w:lvl>
    <w:lvl w:ilvl="4" w:tplc="1D0CB418">
      <w:numFmt w:val="bullet"/>
      <w:lvlText w:val="•"/>
      <w:lvlJc w:val="left"/>
      <w:pPr>
        <w:ind w:left="2726" w:hanging="651"/>
      </w:pPr>
      <w:rPr>
        <w:rFonts w:hint="default"/>
      </w:rPr>
    </w:lvl>
    <w:lvl w:ilvl="5" w:tplc="914C7D3E">
      <w:numFmt w:val="bullet"/>
      <w:lvlText w:val="•"/>
      <w:lvlJc w:val="left"/>
      <w:pPr>
        <w:ind w:left="3227" w:hanging="651"/>
      </w:pPr>
      <w:rPr>
        <w:rFonts w:hint="default"/>
      </w:rPr>
    </w:lvl>
    <w:lvl w:ilvl="6" w:tplc="43BE53DC">
      <w:numFmt w:val="bullet"/>
      <w:lvlText w:val="•"/>
      <w:lvlJc w:val="left"/>
      <w:pPr>
        <w:ind w:left="3729" w:hanging="651"/>
      </w:pPr>
      <w:rPr>
        <w:rFonts w:hint="default"/>
      </w:rPr>
    </w:lvl>
    <w:lvl w:ilvl="7" w:tplc="7C02C518">
      <w:numFmt w:val="bullet"/>
      <w:lvlText w:val="•"/>
      <w:lvlJc w:val="left"/>
      <w:pPr>
        <w:ind w:left="4230" w:hanging="651"/>
      </w:pPr>
      <w:rPr>
        <w:rFonts w:hint="default"/>
      </w:rPr>
    </w:lvl>
    <w:lvl w:ilvl="8" w:tplc="CD2A81BA">
      <w:numFmt w:val="bullet"/>
      <w:lvlText w:val="•"/>
      <w:lvlJc w:val="left"/>
      <w:pPr>
        <w:ind w:left="4732" w:hanging="651"/>
      </w:pPr>
      <w:rPr>
        <w:rFonts w:hint="default"/>
      </w:rPr>
    </w:lvl>
  </w:abstractNum>
  <w:abstractNum w:abstractNumId="101">
    <w:nsid w:val="5EF242F5"/>
    <w:multiLevelType w:val="hybridMultilevel"/>
    <w:tmpl w:val="0BF27FA4"/>
    <w:lvl w:ilvl="0" w:tplc="3048AF64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44668892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D0E0BE74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E5D6DB44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4C501842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FA2C03B8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EE68AEC6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9276341A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24C2882A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102">
    <w:nsid w:val="608A6916"/>
    <w:multiLevelType w:val="hybridMultilevel"/>
    <w:tmpl w:val="A3244944"/>
    <w:lvl w:ilvl="0" w:tplc="20FE087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AE27210">
      <w:start w:val="1"/>
      <w:numFmt w:val="decimal"/>
      <w:lvlText w:val="%2."/>
      <w:lvlJc w:val="left"/>
      <w:pPr>
        <w:ind w:left="815" w:hanging="533"/>
      </w:pPr>
      <w:rPr>
        <w:rFonts w:cs="Times New Roman" w:hint="default"/>
        <w:w w:val="100"/>
      </w:rPr>
    </w:lvl>
    <w:lvl w:ilvl="2" w:tplc="3CAABC6C">
      <w:numFmt w:val="bullet"/>
      <w:lvlText w:val="•"/>
      <w:lvlJc w:val="left"/>
      <w:pPr>
        <w:ind w:left="1200" w:hanging="533"/>
      </w:pPr>
      <w:rPr>
        <w:rFonts w:hint="default"/>
      </w:rPr>
    </w:lvl>
    <w:lvl w:ilvl="3" w:tplc="1B9C76CA">
      <w:numFmt w:val="bullet"/>
      <w:lvlText w:val="•"/>
      <w:lvlJc w:val="left"/>
      <w:pPr>
        <w:ind w:left="1580" w:hanging="533"/>
      </w:pPr>
      <w:rPr>
        <w:rFonts w:hint="default"/>
      </w:rPr>
    </w:lvl>
    <w:lvl w:ilvl="4" w:tplc="BA946F86">
      <w:numFmt w:val="bullet"/>
      <w:lvlText w:val="•"/>
      <w:lvlJc w:val="left"/>
      <w:pPr>
        <w:ind w:left="1961" w:hanging="533"/>
      </w:pPr>
      <w:rPr>
        <w:rFonts w:hint="default"/>
      </w:rPr>
    </w:lvl>
    <w:lvl w:ilvl="5" w:tplc="D3F61FBA">
      <w:numFmt w:val="bullet"/>
      <w:lvlText w:val="•"/>
      <w:lvlJc w:val="left"/>
      <w:pPr>
        <w:ind w:left="2341" w:hanging="533"/>
      </w:pPr>
      <w:rPr>
        <w:rFonts w:hint="default"/>
      </w:rPr>
    </w:lvl>
    <w:lvl w:ilvl="6" w:tplc="969C857A">
      <w:numFmt w:val="bullet"/>
      <w:lvlText w:val="•"/>
      <w:lvlJc w:val="left"/>
      <w:pPr>
        <w:ind w:left="2722" w:hanging="533"/>
      </w:pPr>
      <w:rPr>
        <w:rFonts w:hint="default"/>
      </w:rPr>
    </w:lvl>
    <w:lvl w:ilvl="7" w:tplc="39CCAE08">
      <w:numFmt w:val="bullet"/>
      <w:lvlText w:val="•"/>
      <w:lvlJc w:val="left"/>
      <w:pPr>
        <w:ind w:left="3102" w:hanging="533"/>
      </w:pPr>
      <w:rPr>
        <w:rFonts w:hint="default"/>
      </w:rPr>
    </w:lvl>
    <w:lvl w:ilvl="8" w:tplc="F45622E2">
      <w:numFmt w:val="bullet"/>
      <w:lvlText w:val="•"/>
      <w:lvlJc w:val="left"/>
      <w:pPr>
        <w:ind w:left="3483" w:hanging="533"/>
      </w:pPr>
      <w:rPr>
        <w:rFonts w:hint="default"/>
      </w:rPr>
    </w:lvl>
  </w:abstractNum>
  <w:abstractNum w:abstractNumId="103">
    <w:nsid w:val="609F6BEF"/>
    <w:multiLevelType w:val="multilevel"/>
    <w:tmpl w:val="D68431A6"/>
    <w:lvl w:ilvl="0">
      <w:start w:val="2"/>
      <w:numFmt w:val="decimal"/>
      <w:lvlText w:val="%1"/>
      <w:lvlJc w:val="left"/>
      <w:pPr>
        <w:ind w:left="3569" w:hanging="601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569" w:hanging="601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3569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5931" w:hanging="601"/>
      </w:pPr>
      <w:rPr>
        <w:rFonts w:hint="default"/>
      </w:rPr>
    </w:lvl>
    <w:lvl w:ilvl="4">
      <w:numFmt w:val="bullet"/>
      <w:lvlText w:val="•"/>
      <w:lvlJc w:val="left"/>
      <w:pPr>
        <w:ind w:left="6722" w:hanging="601"/>
      </w:pPr>
      <w:rPr>
        <w:rFonts w:hint="default"/>
      </w:rPr>
    </w:lvl>
    <w:lvl w:ilvl="5">
      <w:numFmt w:val="bullet"/>
      <w:lvlText w:val="•"/>
      <w:lvlJc w:val="left"/>
      <w:pPr>
        <w:ind w:left="7513" w:hanging="601"/>
      </w:pPr>
      <w:rPr>
        <w:rFonts w:hint="default"/>
      </w:rPr>
    </w:lvl>
    <w:lvl w:ilvl="6">
      <w:numFmt w:val="bullet"/>
      <w:lvlText w:val="•"/>
      <w:lvlJc w:val="left"/>
      <w:pPr>
        <w:ind w:left="8303" w:hanging="601"/>
      </w:pPr>
      <w:rPr>
        <w:rFonts w:hint="default"/>
      </w:rPr>
    </w:lvl>
    <w:lvl w:ilvl="7">
      <w:numFmt w:val="bullet"/>
      <w:lvlText w:val="•"/>
      <w:lvlJc w:val="left"/>
      <w:pPr>
        <w:ind w:left="9094" w:hanging="601"/>
      </w:pPr>
      <w:rPr>
        <w:rFonts w:hint="default"/>
      </w:rPr>
    </w:lvl>
    <w:lvl w:ilvl="8">
      <w:numFmt w:val="bullet"/>
      <w:lvlText w:val="•"/>
      <w:lvlJc w:val="left"/>
      <w:pPr>
        <w:ind w:left="9885" w:hanging="601"/>
      </w:pPr>
      <w:rPr>
        <w:rFonts w:hint="default"/>
      </w:rPr>
    </w:lvl>
  </w:abstractNum>
  <w:abstractNum w:abstractNumId="104">
    <w:nsid w:val="618B4C13"/>
    <w:multiLevelType w:val="hybridMultilevel"/>
    <w:tmpl w:val="8FA08A22"/>
    <w:lvl w:ilvl="0" w:tplc="B88C89E4">
      <w:numFmt w:val="bullet"/>
      <w:lvlText w:val="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1" w:tplc="8DB2894C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C696DDA2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119858BC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9C24B9EC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0E58AA8E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A07C25B2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941C907E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D606527E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105">
    <w:nsid w:val="61CC0B49"/>
    <w:multiLevelType w:val="hybridMultilevel"/>
    <w:tmpl w:val="2B62C1DA"/>
    <w:lvl w:ilvl="0" w:tplc="7764D8B4">
      <w:numFmt w:val="bullet"/>
      <w:lvlText w:val=""/>
      <w:lvlJc w:val="left"/>
      <w:pPr>
        <w:ind w:left="283" w:hanging="284"/>
      </w:pPr>
      <w:rPr>
        <w:rFonts w:ascii="Wingdings" w:eastAsia="Times New Roman" w:hAnsi="Wingdings" w:hint="default"/>
        <w:w w:val="100"/>
        <w:sz w:val="22"/>
      </w:rPr>
    </w:lvl>
    <w:lvl w:ilvl="1" w:tplc="0918328C">
      <w:numFmt w:val="bullet"/>
      <w:lvlText w:val="•"/>
      <w:lvlJc w:val="left"/>
      <w:pPr>
        <w:ind w:left="764" w:hanging="284"/>
      </w:pPr>
      <w:rPr>
        <w:rFonts w:hint="default"/>
      </w:rPr>
    </w:lvl>
    <w:lvl w:ilvl="2" w:tplc="9948EB46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755A8E6C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4E92A270">
      <w:numFmt w:val="bullet"/>
      <w:lvlText w:val="•"/>
      <w:lvlJc w:val="left"/>
      <w:pPr>
        <w:ind w:left="2219" w:hanging="284"/>
      </w:pPr>
      <w:rPr>
        <w:rFonts w:hint="default"/>
      </w:rPr>
    </w:lvl>
    <w:lvl w:ilvl="5" w:tplc="14FEC552">
      <w:numFmt w:val="bullet"/>
      <w:lvlText w:val="•"/>
      <w:lvlJc w:val="left"/>
      <w:pPr>
        <w:ind w:left="2704" w:hanging="284"/>
      </w:pPr>
      <w:rPr>
        <w:rFonts w:hint="default"/>
      </w:rPr>
    </w:lvl>
    <w:lvl w:ilvl="6" w:tplc="8ED88264">
      <w:numFmt w:val="bullet"/>
      <w:lvlText w:val="•"/>
      <w:lvlJc w:val="left"/>
      <w:pPr>
        <w:ind w:left="3188" w:hanging="284"/>
      </w:pPr>
      <w:rPr>
        <w:rFonts w:hint="default"/>
      </w:rPr>
    </w:lvl>
    <w:lvl w:ilvl="7" w:tplc="A72CCF9E">
      <w:numFmt w:val="bullet"/>
      <w:lvlText w:val="•"/>
      <w:lvlJc w:val="left"/>
      <w:pPr>
        <w:ind w:left="3673" w:hanging="284"/>
      </w:pPr>
      <w:rPr>
        <w:rFonts w:hint="default"/>
      </w:rPr>
    </w:lvl>
    <w:lvl w:ilvl="8" w:tplc="78E2E7B2">
      <w:numFmt w:val="bullet"/>
      <w:lvlText w:val="•"/>
      <w:lvlJc w:val="left"/>
      <w:pPr>
        <w:ind w:left="4158" w:hanging="284"/>
      </w:pPr>
      <w:rPr>
        <w:rFonts w:hint="default"/>
      </w:rPr>
    </w:lvl>
  </w:abstractNum>
  <w:abstractNum w:abstractNumId="106">
    <w:nsid w:val="624D63ED"/>
    <w:multiLevelType w:val="hybridMultilevel"/>
    <w:tmpl w:val="889E7654"/>
    <w:lvl w:ilvl="0" w:tplc="DF5ED704">
      <w:start w:val="1"/>
      <w:numFmt w:val="decimal"/>
      <w:lvlText w:val="%1."/>
      <w:lvlJc w:val="left"/>
      <w:pPr>
        <w:ind w:left="21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EA66EA6">
      <w:numFmt w:val="bullet"/>
      <w:lvlText w:val="•"/>
      <w:lvlJc w:val="left"/>
      <w:pPr>
        <w:ind w:left="3072" w:hanging="360"/>
      </w:pPr>
      <w:rPr>
        <w:rFonts w:hint="default"/>
      </w:rPr>
    </w:lvl>
    <w:lvl w:ilvl="2" w:tplc="41885E14">
      <w:numFmt w:val="bullet"/>
      <w:lvlText w:val="•"/>
      <w:lvlJc w:val="left"/>
      <w:pPr>
        <w:ind w:left="4005" w:hanging="360"/>
      </w:pPr>
      <w:rPr>
        <w:rFonts w:hint="default"/>
      </w:rPr>
    </w:lvl>
    <w:lvl w:ilvl="3" w:tplc="845EAD22">
      <w:numFmt w:val="bullet"/>
      <w:lvlText w:val="•"/>
      <w:lvlJc w:val="left"/>
      <w:pPr>
        <w:ind w:left="4937" w:hanging="360"/>
      </w:pPr>
      <w:rPr>
        <w:rFonts w:hint="default"/>
      </w:rPr>
    </w:lvl>
    <w:lvl w:ilvl="4" w:tplc="9BACAF70">
      <w:numFmt w:val="bullet"/>
      <w:lvlText w:val="•"/>
      <w:lvlJc w:val="left"/>
      <w:pPr>
        <w:ind w:left="5870" w:hanging="360"/>
      </w:pPr>
      <w:rPr>
        <w:rFonts w:hint="default"/>
      </w:rPr>
    </w:lvl>
    <w:lvl w:ilvl="5" w:tplc="0B68D8C0">
      <w:numFmt w:val="bullet"/>
      <w:lvlText w:val="•"/>
      <w:lvlJc w:val="left"/>
      <w:pPr>
        <w:ind w:left="6803" w:hanging="360"/>
      </w:pPr>
      <w:rPr>
        <w:rFonts w:hint="default"/>
      </w:rPr>
    </w:lvl>
    <w:lvl w:ilvl="6" w:tplc="EF1C9734">
      <w:numFmt w:val="bullet"/>
      <w:lvlText w:val="•"/>
      <w:lvlJc w:val="left"/>
      <w:pPr>
        <w:ind w:left="7735" w:hanging="360"/>
      </w:pPr>
      <w:rPr>
        <w:rFonts w:hint="default"/>
      </w:rPr>
    </w:lvl>
    <w:lvl w:ilvl="7" w:tplc="33A0D272">
      <w:numFmt w:val="bullet"/>
      <w:lvlText w:val="•"/>
      <w:lvlJc w:val="left"/>
      <w:pPr>
        <w:ind w:left="8668" w:hanging="360"/>
      </w:pPr>
      <w:rPr>
        <w:rFonts w:hint="default"/>
      </w:rPr>
    </w:lvl>
    <w:lvl w:ilvl="8" w:tplc="097057EC">
      <w:numFmt w:val="bullet"/>
      <w:lvlText w:val="•"/>
      <w:lvlJc w:val="left"/>
      <w:pPr>
        <w:ind w:left="9601" w:hanging="360"/>
      </w:pPr>
      <w:rPr>
        <w:rFonts w:hint="default"/>
      </w:rPr>
    </w:lvl>
  </w:abstractNum>
  <w:abstractNum w:abstractNumId="107">
    <w:nsid w:val="627F7CB5"/>
    <w:multiLevelType w:val="hybridMultilevel"/>
    <w:tmpl w:val="F8929C36"/>
    <w:lvl w:ilvl="0" w:tplc="5E08DAA4">
      <w:numFmt w:val="bullet"/>
      <w:lvlText w:val="-"/>
      <w:lvlJc w:val="left"/>
      <w:pPr>
        <w:ind w:left="1418" w:hanging="375"/>
      </w:pPr>
      <w:rPr>
        <w:rFonts w:ascii="Times New Roman" w:eastAsia="Times New Roman" w:hAnsi="Times New Roman" w:hint="default"/>
        <w:w w:val="99"/>
        <w:sz w:val="24"/>
      </w:rPr>
    </w:lvl>
    <w:lvl w:ilvl="1" w:tplc="3F4E1E46">
      <w:numFmt w:val="bullet"/>
      <w:lvlText w:val="•"/>
      <w:lvlJc w:val="left"/>
      <w:pPr>
        <w:ind w:left="2424" w:hanging="375"/>
      </w:pPr>
      <w:rPr>
        <w:rFonts w:hint="default"/>
      </w:rPr>
    </w:lvl>
    <w:lvl w:ilvl="2" w:tplc="E56AAF12">
      <w:numFmt w:val="bullet"/>
      <w:lvlText w:val="•"/>
      <w:lvlJc w:val="left"/>
      <w:pPr>
        <w:ind w:left="3429" w:hanging="375"/>
      </w:pPr>
      <w:rPr>
        <w:rFonts w:hint="default"/>
      </w:rPr>
    </w:lvl>
    <w:lvl w:ilvl="3" w:tplc="E430AF62">
      <w:numFmt w:val="bullet"/>
      <w:lvlText w:val="•"/>
      <w:lvlJc w:val="left"/>
      <w:pPr>
        <w:ind w:left="4433" w:hanging="375"/>
      </w:pPr>
      <w:rPr>
        <w:rFonts w:hint="default"/>
      </w:rPr>
    </w:lvl>
    <w:lvl w:ilvl="4" w:tplc="C4745098">
      <w:numFmt w:val="bullet"/>
      <w:lvlText w:val="•"/>
      <w:lvlJc w:val="left"/>
      <w:pPr>
        <w:ind w:left="5438" w:hanging="375"/>
      </w:pPr>
      <w:rPr>
        <w:rFonts w:hint="default"/>
      </w:rPr>
    </w:lvl>
    <w:lvl w:ilvl="5" w:tplc="2ADA48A4">
      <w:numFmt w:val="bullet"/>
      <w:lvlText w:val="•"/>
      <w:lvlJc w:val="left"/>
      <w:pPr>
        <w:ind w:left="6443" w:hanging="375"/>
      </w:pPr>
      <w:rPr>
        <w:rFonts w:hint="default"/>
      </w:rPr>
    </w:lvl>
    <w:lvl w:ilvl="6" w:tplc="52608D8C">
      <w:numFmt w:val="bullet"/>
      <w:lvlText w:val="•"/>
      <w:lvlJc w:val="left"/>
      <w:pPr>
        <w:ind w:left="7447" w:hanging="375"/>
      </w:pPr>
      <w:rPr>
        <w:rFonts w:hint="default"/>
      </w:rPr>
    </w:lvl>
    <w:lvl w:ilvl="7" w:tplc="DDE2B7D8">
      <w:numFmt w:val="bullet"/>
      <w:lvlText w:val="•"/>
      <w:lvlJc w:val="left"/>
      <w:pPr>
        <w:ind w:left="8452" w:hanging="375"/>
      </w:pPr>
      <w:rPr>
        <w:rFonts w:hint="default"/>
      </w:rPr>
    </w:lvl>
    <w:lvl w:ilvl="8" w:tplc="830CDDEC">
      <w:numFmt w:val="bullet"/>
      <w:lvlText w:val="•"/>
      <w:lvlJc w:val="left"/>
      <w:pPr>
        <w:ind w:left="9457" w:hanging="375"/>
      </w:pPr>
      <w:rPr>
        <w:rFonts w:hint="default"/>
      </w:rPr>
    </w:lvl>
  </w:abstractNum>
  <w:abstractNum w:abstractNumId="108">
    <w:nsid w:val="65280821"/>
    <w:multiLevelType w:val="hybridMultilevel"/>
    <w:tmpl w:val="2BF493AC"/>
    <w:lvl w:ilvl="0" w:tplc="A5B8068E">
      <w:numFmt w:val="bullet"/>
      <w:lvlText w:val="-"/>
      <w:lvlJc w:val="left"/>
      <w:pPr>
        <w:ind w:left="1418" w:hanging="250"/>
      </w:pPr>
      <w:rPr>
        <w:rFonts w:ascii="Times New Roman" w:eastAsia="Times New Roman" w:hAnsi="Times New Roman" w:hint="default"/>
        <w:w w:val="99"/>
        <w:sz w:val="24"/>
      </w:rPr>
    </w:lvl>
    <w:lvl w:ilvl="1" w:tplc="F5A44496">
      <w:numFmt w:val="bullet"/>
      <w:lvlText w:val="•"/>
      <w:lvlJc w:val="left"/>
      <w:pPr>
        <w:ind w:left="2424" w:hanging="250"/>
      </w:pPr>
      <w:rPr>
        <w:rFonts w:hint="default"/>
      </w:rPr>
    </w:lvl>
    <w:lvl w:ilvl="2" w:tplc="AF4C806E">
      <w:numFmt w:val="bullet"/>
      <w:lvlText w:val="•"/>
      <w:lvlJc w:val="left"/>
      <w:pPr>
        <w:ind w:left="3429" w:hanging="250"/>
      </w:pPr>
      <w:rPr>
        <w:rFonts w:hint="default"/>
      </w:rPr>
    </w:lvl>
    <w:lvl w:ilvl="3" w:tplc="595CBB2A">
      <w:numFmt w:val="bullet"/>
      <w:lvlText w:val="•"/>
      <w:lvlJc w:val="left"/>
      <w:pPr>
        <w:ind w:left="4433" w:hanging="250"/>
      </w:pPr>
      <w:rPr>
        <w:rFonts w:hint="default"/>
      </w:rPr>
    </w:lvl>
    <w:lvl w:ilvl="4" w:tplc="C0B679E2">
      <w:numFmt w:val="bullet"/>
      <w:lvlText w:val="•"/>
      <w:lvlJc w:val="left"/>
      <w:pPr>
        <w:ind w:left="5438" w:hanging="250"/>
      </w:pPr>
      <w:rPr>
        <w:rFonts w:hint="default"/>
      </w:rPr>
    </w:lvl>
    <w:lvl w:ilvl="5" w:tplc="384AFD04">
      <w:numFmt w:val="bullet"/>
      <w:lvlText w:val="•"/>
      <w:lvlJc w:val="left"/>
      <w:pPr>
        <w:ind w:left="6443" w:hanging="250"/>
      </w:pPr>
      <w:rPr>
        <w:rFonts w:hint="default"/>
      </w:rPr>
    </w:lvl>
    <w:lvl w:ilvl="6" w:tplc="09C66BBA">
      <w:numFmt w:val="bullet"/>
      <w:lvlText w:val="•"/>
      <w:lvlJc w:val="left"/>
      <w:pPr>
        <w:ind w:left="7447" w:hanging="250"/>
      </w:pPr>
      <w:rPr>
        <w:rFonts w:hint="default"/>
      </w:rPr>
    </w:lvl>
    <w:lvl w:ilvl="7" w:tplc="5DCE1CEC">
      <w:numFmt w:val="bullet"/>
      <w:lvlText w:val="•"/>
      <w:lvlJc w:val="left"/>
      <w:pPr>
        <w:ind w:left="8452" w:hanging="250"/>
      </w:pPr>
      <w:rPr>
        <w:rFonts w:hint="default"/>
      </w:rPr>
    </w:lvl>
    <w:lvl w:ilvl="8" w:tplc="DAD6C8F2">
      <w:numFmt w:val="bullet"/>
      <w:lvlText w:val="•"/>
      <w:lvlJc w:val="left"/>
      <w:pPr>
        <w:ind w:left="9457" w:hanging="250"/>
      </w:pPr>
      <w:rPr>
        <w:rFonts w:hint="default"/>
      </w:rPr>
    </w:lvl>
  </w:abstractNum>
  <w:abstractNum w:abstractNumId="109">
    <w:nsid w:val="654F46F9"/>
    <w:multiLevelType w:val="hybridMultilevel"/>
    <w:tmpl w:val="F3F6EA18"/>
    <w:lvl w:ilvl="0" w:tplc="2B908FB6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DD0A432">
      <w:numFmt w:val="bullet"/>
      <w:lvlText w:val="•"/>
      <w:lvlJc w:val="left"/>
      <w:pPr>
        <w:ind w:left="3054" w:hanging="708"/>
      </w:pPr>
      <w:rPr>
        <w:rFonts w:hint="default"/>
      </w:rPr>
    </w:lvl>
    <w:lvl w:ilvl="2" w:tplc="A38013B8">
      <w:numFmt w:val="bullet"/>
      <w:lvlText w:val="•"/>
      <w:lvlJc w:val="left"/>
      <w:pPr>
        <w:ind w:left="3989" w:hanging="708"/>
      </w:pPr>
      <w:rPr>
        <w:rFonts w:hint="default"/>
      </w:rPr>
    </w:lvl>
    <w:lvl w:ilvl="3" w:tplc="B89227F8">
      <w:numFmt w:val="bullet"/>
      <w:lvlText w:val="•"/>
      <w:lvlJc w:val="left"/>
      <w:pPr>
        <w:ind w:left="4923" w:hanging="708"/>
      </w:pPr>
      <w:rPr>
        <w:rFonts w:hint="default"/>
      </w:rPr>
    </w:lvl>
    <w:lvl w:ilvl="4" w:tplc="D4E27D1A">
      <w:numFmt w:val="bullet"/>
      <w:lvlText w:val="•"/>
      <w:lvlJc w:val="left"/>
      <w:pPr>
        <w:ind w:left="5858" w:hanging="708"/>
      </w:pPr>
      <w:rPr>
        <w:rFonts w:hint="default"/>
      </w:rPr>
    </w:lvl>
    <w:lvl w:ilvl="5" w:tplc="B4E42856">
      <w:numFmt w:val="bullet"/>
      <w:lvlText w:val="•"/>
      <w:lvlJc w:val="left"/>
      <w:pPr>
        <w:ind w:left="6793" w:hanging="708"/>
      </w:pPr>
      <w:rPr>
        <w:rFonts w:hint="default"/>
      </w:rPr>
    </w:lvl>
    <w:lvl w:ilvl="6" w:tplc="CAF80454">
      <w:numFmt w:val="bullet"/>
      <w:lvlText w:val="•"/>
      <w:lvlJc w:val="left"/>
      <w:pPr>
        <w:ind w:left="7727" w:hanging="708"/>
      </w:pPr>
      <w:rPr>
        <w:rFonts w:hint="default"/>
      </w:rPr>
    </w:lvl>
    <w:lvl w:ilvl="7" w:tplc="5F14FBA8">
      <w:numFmt w:val="bullet"/>
      <w:lvlText w:val="•"/>
      <w:lvlJc w:val="left"/>
      <w:pPr>
        <w:ind w:left="8662" w:hanging="708"/>
      </w:pPr>
      <w:rPr>
        <w:rFonts w:hint="default"/>
      </w:rPr>
    </w:lvl>
    <w:lvl w:ilvl="8" w:tplc="0A744D4C">
      <w:numFmt w:val="bullet"/>
      <w:lvlText w:val="•"/>
      <w:lvlJc w:val="left"/>
      <w:pPr>
        <w:ind w:left="9597" w:hanging="708"/>
      </w:pPr>
      <w:rPr>
        <w:rFonts w:hint="default"/>
      </w:rPr>
    </w:lvl>
  </w:abstractNum>
  <w:abstractNum w:abstractNumId="110">
    <w:nsid w:val="65814B3C"/>
    <w:multiLevelType w:val="hybridMultilevel"/>
    <w:tmpl w:val="01383852"/>
    <w:lvl w:ilvl="0" w:tplc="FF921E42">
      <w:start w:val="1"/>
      <w:numFmt w:val="decimal"/>
      <w:lvlText w:val="%1."/>
      <w:lvlJc w:val="left"/>
      <w:pPr>
        <w:ind w:left="1418" w:hanging="37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8FC53F4">
      <w:numFmt w:val="bullet"/>
      <w:lvlText w:val="•"/>
      <w:lvlJc w:val="left"/>
      <w:pPr>
        <w:ind w:left="2424" w:hanging="372"/>
      </w:pPr>
      <w:rPr>
        <w:rFonts w:hint="default"/>
      </w:rPr>
    </w:lvl>
    <w:lvl w:ilvl="2" w:tplc="138E9AA4">
      <w:numFmt w:val="bullet"/>
      <w:lvlText w:val="•"/>
      <w:lvlJc w:val="left"/>
      <w:pPr>
        <w:ind w:left="3429" w:hanging="372"/>
      </w:pPr>
      <w:rPr>
        <w:rFonts w:hint="default"/>
      </w:rPr>
    </w:lvl>
    <w:lvl w:ilvl="3" w:tplc="21D8DBAA">
      <w:numFmt w:val="bullet"/>
      <w:lvlText w:val="•"/>
      <w:lvlJc w:val="left"/>
      <w:pPr>
        <w:ind w:left="4433" w:hanging="372"/>
      </w:pPr>
      <w:rPr>
        <w:rFonts w:hint="default"/>
      </w:rPr>
    </w:lvl>
    <w:lvl w:ilvl="4" w:tplc="BA004500">
      <w:numFmt w:val="bullet"/>
      <w:lvlText w:val="•"/>
      <w:lvlJc w:val="left"/>
      <w:pPr>
        <w:ind w:left="5438" w:hanging="372"/>
      </w:pPr>
      <w:rPr>
        <w:rFonts w:hint="default"/>
      </w:rPr>
    </w:lvl>
    <w:lvl w:ilvl="5" w:tplc="8D50CF9A">
      <w:numFmt w:val="bullet"/>
      <w:lvlText w:val="•"/>
      <w:lvlJc w:val="left"/>
      <w:pPr>
        <w:ind w:left="6443" w:hanging="372"/>
      </w:pPr>
      <w:rPr>
        <w:rFonts w:hint="default"/>
      </w:rPr>
    </w:lvl>
    <w:lvl w:ilvl="6" w:tplc="DB7A820A">
      <w:numFmt w:val="bullet"/>
      <w:lvlText w:val="•"/>
      <w:lvlJc w:val="left"/>
      <w:pPr>
        <w:ind w:left="7447" w:hanging="372"/>
      </w:pPr>
      <w:rPr>
        <w:rFonts w:hint="default"/>
      </w:rPr>
    </w:lvl>
    <w:lvl w:ilvl="7" w:tplc="3D241F74">
      <w:numFmt w:val="bullet"/>
      <w:lvlText w:val="•"/>
      <w:lvlJc w:val="left"/>
      <w:pPr>
        <w:ind w:left="8452" w:hanging="372"/>
      </w:pPr>
      <w:rPr>
        <w:rFonts w:hint="default"/>
      </w:rPr>
    </w:lvl>
    <w:lvl w:ilvl="8" w:tplc="E698D298">
      <w:numFmt w:val="bullet"/>
      <w:lvlText w:val="•"/>
      <w:lvlJc w:val="left"/>
      <w:pPr>
        <w:ind w:left="9457" w:hanging="372"/>
      </w:pPr>
      <w:rPr>
        <w:rFonts w:hint="default"/>
      </w:rPr>
    </w:lvl>
  </w:abstractNum>
  <w:abstractNum w:abstractNumId="111">
    <w:nsid w:val="67353A57"/>
    <w:multiLevelType w:val="hybridMultilevel"/>
    <w:tmpl w:val="A4EEE256"/>
    <w:lvl w:ilvl="0" w:tplc="BC1AC3B0">
      <w:start w:val="1"/>
      <w:numFmt w:val="decimal"/>
      <w:lvlText w:val="%1)"/>
      <w:lvlJc w:val="left"/>
      <w:pPr>
        <w:ind w:left="1418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2B23D56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727EB4C4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78909B4E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76484462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C43A6D4A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2CCCE758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E2E4FA02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B8B20D5E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112">
    <w:nsid w:val="69A7783A"/>
    <w:multiLevelType w:val="hybridMultilevel"/>
    <w:tmpl w:val="5B540500"/>
    <w:lvl w:ilvl="0" w:tplc="2CF8B578">
      <w:start w:val="2"/>
      <w:numFmt w:val="decimal"/>
      <w:lvlText w:val="%1"/>
      <w:lvlJc w:val="left"/>
      <w:pPr>
        <w:ind w:left="2126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8BE03D8">
      <w:numFmt w:val="bullet"/>
      <w:lvlText w:val="•"/>
      <w:lvlJc w:val="left"/>
      <w:pPr>
        <w:ind w:left="3054" w:hanging="708"/>
      </w:pPr>
      <w:rPr>
        <w:rFonts w:hint="default"/>
      </w:rPr>
    </w:lvl>
    <w:lvl w:ilvl="2" w:tplc="D7C653CC">
      <w:numFmt w:val="bullet"/>
      <w:lvlText w:val="•"/>
      <w:lvlJc w:val="left"/>
      <w:pPr>
        <w:ind w:left="3989" w:hanging="708"/>
      </w:pPr>
      <w:rPr>
        <w:rFonts w:hint="default"/>
      </w:rPr>
    </w:lvl>
    <w:lvl w:ilvl="3" w:tplc="272C3F4A">
      <w:numFmt w:val="bullet"/>
      <w:lvlText w:val="•"/>
      <w:lvlJc w:val="left"/>
      <w:pPr>
        <w:ind w:left="4923" w:hanging="708"/>
      </w:pPr>
      <w:rPr>
        <w:rFonts w:hint="default"/>
      </w:rPr>
    </w:lvl>
    <w:lvl w:ilvl="4" w:tplc="67EA0D12">
      <w:numFmt w:val="bullet"/>
      <w:lvlText w:val="•"/>
      <w:lvlJc w:val="left"/>
      <w:pPr>
        <w:ind w:left="5858" w:hanging="708"/>
      </w:pPr>
      <w:rPr>
        <w:rFonts w:hint="default"/>
      </w:rPr>
    </w:lvl>
    <w:lvl w:ilvl="5" w:tplc="E7EAB030">
      <w:numFmt w:val="bullet"/>
      <w:lvlText w:val="•"/>
      <w:lvlJc w:val="left"/>
      <w:pPr>
        <w:ind w:left="6793" w:hanging="708"/>
      </w:pPr>
      <w:rPr>
        <w:rFonts w:hint="default"/>
      </w:rPr>
    </w:lvl>
    <w:lvl w:ilvl="6" w:tplc="A052EBBC">
      <w:numFmt w:val="bullet"/>
      <w:lvlText w:val="•"/>
      <w:lvlJc w:val="left"/>
      <w:pPr>
        <w:ind w:left="7727" w:hanging="708"/>
      </w:pPr>
      <w:rPr>
        <w:rFonts w:hint="default"/>
      </w:rPr>
    </w:lvl>
    <w:lvl w:ilvl="7" w:tplc="371A46B0">
      <w:numFmt w:val="bullet"/>
      <w:lvlText w:val="•"/>
      <w:lvlJc w:val="left"/>
      <w:pPr>
        <w:ind w:left="8662" w:hanging="708"/>
      </w:pPr>
      <w:rPr>
        <w:rFonts w:hint="default"/>
      </w:rPr>
    </w:lvl>
    <w:lvl w:ilvl="8" w:tplc="2564CC0A">
      <w:numFmt w:val="bullet"/>
      <w:lvlText w:val="•"/>
      <w:lvlJc w:val="left"/>
      <w:pPr>
        <w:ind w:left="9597" w:hanging="708"/>
      </w:pPr>
      <w:rPr>
        <w:rFonts w:hint="default"/>
      </w:rPr>
    </w:lvl>
  </w:abstractNum>
  <w:abstractNum w:abstractNumId="113">
    <w:nsid w:val="69CD1901"/>
    <w:multiLevelType w:val="hybridMultilevel"/>
    <w:tmpl w:val="F90E23DA"/>
    <w:lvl w:ilvl="0" w:tplc="C2724070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9DCD4FE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A60EEC66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89DA0DF0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2606409A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BA164E64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B12EA6A4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8D462714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85E6579E">
      <w:numFmt w:val="bullet"/>
      <w:lvlText w:val="•"/>
      <w:lvlJc w:val="left"/>
      <w:pPr>
        <w:ind w:left="9393" w:hanging="360"/>
      </w:pPr>
      <w:rPr>
        <w:rFonts w:hint="default"/>
      </w:rPr>
    </w:lvl>
  </w:abstractNum>
  <w:abstractNum w:abstractNumId="114">
    <w:nsid w:val="6B695877"/>
    <w:multiLevelType w:val="hybridMultilevel"/>
    <w:tmpl w:val="086EA95C"/>
    <w:lvl w:ilvl="0" w:tplc="BEC05E9E">
      <w:start w:val="1"/>
      <w:numFmt w:val="decimal"/>
      <w:lvlText w:val="%1."/>
      <w:lvlJc w:val="left"/>
      <w:pPr>
        <w:ind w:left="509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9DC945E">
      <w:numFmt w:val="bullet"/>
      <w:lvlText w:val="•"/>
      <w:lvlJc w:val="left"/>
      <w:pPr>
        <w:ind w:left="5736" w:hanging="240"/>
      </w:pPr>
      <w:rPr>
        <w:rFonts w:hint="default"/>
      </w:rPr>
    </w:lvl>
    <w:lvl w:ilvl="2" w:tplc="473AEDB8">
      <w:numFmt w:val="bullet"/>
      <w:lvlText w:val="•"/>
      <w:lvlJc w:val="left"/>
      <w:pPr>
        <w:ind w:left="6373" w:hanging="240"/>
      </w:pPr>
      <w:rPr>
        <w:rFonts w:hint="default"/>
      </w:rPr>
    </w:lvl>
    <w:lvl w:ilvl="3" w:tplc="3D901160">
      <w:numFmt w:val="bullet"/>
      <w:lvlText w:val="•"/>
      <w:lvlJc w:val="left"/>
      <w:pPr>
        <w:ind w:left="7009" w:hanging="240"/>
      </w:pPr>
      <w:rPr>
        <w:rFonts w:hint="default"/>
      </w:rPr>
    </w:lvl>
    <w:lvl w:ilvl="4" w:tplc="FB102902">
      <w:numFmt w:val="bullet"/>
      <w:lvlText w:val="•"/>
      <w:lvlJc w:val="left"/>
      <w:pPr>
        <w:ind w:left="7646" w:hanging="240"/>
      </w:pPr>
      <w:rPr>
        <w:rFonts w:hint="default"/>
      </w:rPr>
    </w:lvl>
    <w:lvl w:ilvl="5" w:tplc="B33C76AC">
      <w:numFmt w:val="bullet"/>
      <w:lvlText w:val="•"/>
      <w:lvlJc w:val="left"/>
      <w:pPr>
        <w:ind w:left="8283" w:hanging="240"/>
      </w:pPr>
      <w:rPr>
        <w:rFonts w:hint="default"/>
      </w:rPr>
    </w:lvl>
    <w:lvl w:ilvl="6" w:tplc="378436FA">
      <w:numFmt w:val="bullet"/>
      <w:lvlText w:val="•"/>
      <w:lvlJc w:val="left"/>
      <w:pPr>
        <w:ind w:left="8919" w:hanging="240"/>
      </w:pPr>
      <w:rPr>
        <w:rFonts w:hint="default"/>
      </w:rPr>
    </w:lvl>
    <w:lvl w:ilvl="7" w:tplc="71B492EA">
      <w:numFmt w:val="bullet"/>
      <w:lvlText w:val="•"/>
      <w:lvlJc w:val="left"/>
      <w:pPr>
        <w:ind w:left="9556" w:hanging="240"/>
      </w:pPr>
      <w:rPr>
        <w:rFonts w:hint="default"/>
      </w:rPr>
    </w:lvl>
    <w:lvl w:ilvl="8" w:tplc="7D72038E">
      <w:numFmt w:val="bullet"/>
      <w:lvlText w:val="•"/>
      <w:lvlJc w:val="left"/>
      <w:pPr>
        <w:ind w:left="10193" w:hanging="240"/>
      </w:pPr>
      <w:rPr>
        <w:rFonts w:hint="default"/>
      </w:rPr>
    </w:lvl>
  </w:abstractNum>
  <w:abstractNum w:abstractNumId="115">
    <w:nsid w:val="6C3276F0"/>
    <w:multiLevelType w:val="hybridMultilevel"/>
    <w:tmpl w:val="37A62EE8"/>
    <w:lvl w:ilvl="0" w:tplc="0074CE30">
      <w:numFmt w:val="bullet"/>
      <w:lvlText w:val=""/>
      <w:lvlJc w:val="left"/>
      <w:pPr>
        <w:ind w:left="283" w:hanging="284"/>
      </w:pPr>
      <w:rPr>
        <w:rFonts w:ascii="Wingdings" w:eastAsia="Times New Roman" w:hAnsi="Wingdings" w:hint="default"/>
        <w:w w:val="100"/>
        <w:sz w:val="22"/>
      </w:rPr>
    </w:lvl>
    <w:lvl w:ilvl="1" w:tplc="B450DF86">
      <w:numFmt w:val="bullet"/>
      <w:lvlText w:val="•"/>
      <w:lvlJc w:val="left"/>
      <w:pPr>
        <w:ind w:left="764" w:hanging="284"/>
      </w:pPr>
      <w:rPr>
        <w:rFonts w:hint="default"/>
      </w:rPr>
    </w:lvl>
    <w:lvl w:ilvl="2" w:tplc="B61247B4">
      <w:numFmt w:val="bullet"/>
      <w:lvlText w:val="•"/>
      <w:lvlJc w:val="left"/>
      <w:pPr>
        <w:ind w:left="1249" w:hanging="284"/>
      </w:pPr>
      <w:rPr>
        <w:rFonts w:hint="default"/>
      </w:rPr>
    </w:lvl>
    <w:lvl w:ilvl="3" w:tplc="57862D34">
      <w:numFmt w:val="bullet"/>
      <w:lvlText w:val="•"/>
      <w:lvlJc w:val="left"/>
      <w:pPr>
        <w:ind w:left="1734" w:hanging="284"/>
      </w:pPr>
      <w:rPr>
        <w:rFonts w:hint="default"/>
      </w:rPr>
    </w:lvl>
    <w:lvl w:ilvl="4" w:tplc="A516C958">
      <w:numFmt w:val="bullet"/>
      <w:lvlText w:val="•"/>
      <w:lvlJc w:val="left"/>
      <w:pPr>
        <w:ind w:left="2219" w:hanging="284"/>
      </w:pPr>
      <w:rPr>
        <w:rFonts w:hint="default"/>
      </w:rPr>
    </w:lvl>
    <w:lvl w:ilvl="5" w:tplc="CD4ECBF6">
      <w:numFmt w:val="bullet"/>
      <w:lvlText w:val="•"/>
      <w:lvlJc w:val="left"/>
      <w:pPr>
        <w:ind w:left="2704" w:hanging="284"/>
      </w:pPr>
      <w:rPr>
        <w:rFonts w:hint="default"/>
      </w:rPr>
    </w:lvl>
    <w:lvl w:ilvl="6" w:tplc="29447A8C">
      <w:numFmt w:val="bullet"/>
      <w:lvlText w:val="•"/>
      <w:lvlJc w:val="left"/>
      <w:pPr>
        <w:ind w:left="3188" w:hanging="284"/>
      </w:pPr>
      <w:rPr>
        <w:rFonts w:hint="default"/>
      </w:rPr>
    </w:lvl>
    <w:lvl w:ilvl="7" w:tplc="D98448DE">
      <w:numFmt w:val="bullet"/>
      <w:lvlText w:val="•"/>
      <w:lvlJc w:val="left"/>
      <w:pPr>
        <w:ind w:left="3673" w:hanging="284"/>
      </w:pPr>
      <w:rPr>
        <w:rFonts w:hint="default"/>
      </w:rPr>
    </w:lvl>
    <w:lvl w:ilvl="8" w:tplc="DF00AC0C">
      <w:numFmt w:val="bullet"/>
      <w:lvlText w:val="•"/>
      <w:lvlJc w:val="left"/>
      <w:pPr>
        <w:ind w:left="4158" w:hanging="284"/>
      </w:pPr>
      <w:rPr>
        <w:rFonts w:hint="default"/>
      </w:rPr>
    </w:lvl>
  </w:abstractNum>
  <w:abstractNum w:abstractNumId="116">
    <w:nsid w:val="6CD164DB"/>
    <w:multiLevelType w:val="hybridMultilevel"/>
    <w:tmpl w:val="C19E442E"/>
    <w:lvl w:ilvl="0" w:tplc="055ABA88">
      <w:numFmt w:val="bullet"/>
      <w:lvlText w:val=""/>
      <w:lvlJc w:val="left"/>
      <w:pPr>
        <w:ind w:left="467" w:hanging="360"/>
      </w:pPr>
      <w:rPr>
        <w:rFonts w:ascii="Wingdings" w:eastAsia="Times New Roman" w:hAnsi="Wingdings" w:hint="default"/>
        <w:w w:val="99"/>
        <w:sz w:val="20"/>
      </w:rPr>
    </w:lvl>
    <w:lvl w:ilvl="1" w:tplc="7304E41C">
      <w:numFmt w:val="bullet"/>
      <w:lvlText w:val="•"/>
      <w:lvlJc w:val="left"/>
      <w:pPr>
        <w:ind w:left="753" w:hanging="360"/>
      </w:pPr>
      <w:rPr>
        <w:rFonts w:hint="default"/>
      </w:rPr>
    </w:lvl>
    <w:lvl w:ilvl="2" w:tplc="B490B0EE">
      <w:numFmt w:val="bullet"/>
      <w:lvlText w:val="•"/>
      <w:lvlJc w:val="left"/>
      <w:pPr>
        <w:ind w:left="1046" w:hanging="360"/>
      </w:pPr>
      <w:rPr>
        <w:rFonts w:hint="default"/>
      </w:rPr>
    </w:lvl>
    <w:lvl w:ilvl="3" w:tplc="15C0EF98">
      <w:numFmt w:val="bullet"/>
      <w:lvlText w:val="•"/>
      <w:lvlJc w:val="left"/>
      <w:pPr>
        <w:ind w:left="1340" w:hanging="360"/>
      </w:pPr>
      <w:rPr>
        <w:rFonts w:hint="default"/>
      </w:rPr>
    </w:lvl>
    <w:lvl w:ilvl="4" w:tplc="407AD73A">
      <w:numFmt w:val="bullet"/>
      <w:lvlText w:val="•"/>
      <w:lvlJc w:val="left"/>
      <w:pPr>
        <w:ind w:left="1633" w:hanging="360"/>
      </w:pPr>
      <w:rPr>
        <w:rFonts w:hint="default"/>
      </w:rPr>
    </w:lvl>
    <w:lvl w:ilvl="5" w:tplc="786410E0">
      <w:numFmt w:val="bullet"/>
      <w:lvlText w:val="•"/>
      <w:lvlJc w:val="left"/>
      <w:pPr>
        <w:ind w:left="1927" w:hanging="360"/>
      </w:pPr>
      <w:rPr>
        <w:rFonts w:hint="default"/>
      </w:rPr>
    </w:lvl>
    <w:lvl w:ilvl="6" w:tplc="DBF26AA8">
      <w:numFmt w:val="bullet"/>
      <w:lvlText w:val="•"/>
      <w:lvlJc w:val="left"/>
      <w:pPr>
        <w:ind w:left="2220" w:hanging="360"/>
      </w:pPr>
      <w:rPr>
        <w:rFonts w:hint="default"/>
      </w:rPr>
    </w:lvl>
    <w:lvl w:ilvl="7" w:tplc="2B968C1A">
      <w:numFmt w:val="bullet"/>
      <w:lvlText w:val="•"/>
      <w:lvlJc w:val="left"/>
      <w:pPr>
        <w:ind w:left="2513" w:hanging="360"/>
      </w:pPr>
      <w:rPr>
        <w:rFonts w:hint="default"/>
      </w:rPr>
    </w:lvl>
    <w:lvl w:ilvl="8" w:tplc="426A36A8">
      <w:numFmt w:val="bullet"/>
      <w:lvlText w:val="•"/>
      <w:lvlJc w:val="left"/>
      <w:pPr>
        <w:ind w:left="2807" w:hanging="360"/>
      </w:pPr>
      <w:rPr>
        <w:rFonts w:hint="default"/>
      </w:rPr>
    </w:lvl>
  </w:abstractNum>
  <w:abstractNum w:abstractNumId="117">
    <w:nsid w:val="70757C07"/>
    <w:multiLevelType w:val="hybridMultilevel"/>
    <w:tmpl w:val="B6543ACE"/>
    <w:lvl w:ilvl="0" w:tplc="850A5D6C">
      <w:numFmt w:val="bullet"/>
      <w:lvlText w:val=""/>
      <w:lvlJc w:val="left"/>
      <w:pPr>
        <w:ind w:left="424" w:hanging="284"/>
      </w:pPr>
      <w:rPr>
        <w:rFonts w:ascii="Wingdings" w:eastAsia="Times New Roman" w:hAnsi="Wingdings" w:hint="default"/>
        <w:w w:val="99"/>
        <w:sz w:val="20"/>
      </w:rPr>
    </w:lvl>
    <w:lvl w:ilvl="1" w:tplc="753AD194"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ABC8A8F4">
      <w:numFmt w:val="bullet"/>
      <w:lvlText w:val="•"/>
      <w:lvlJc w:val="left"/>
      <w:pPr>
        <w:ind w:left="1184" w:hanging="284"/>
      </w:pPr>
      <w:rPr>
        <w:rFonts w:hint="default"/>
      </w:rPr>
    </w:lvl>
    <w:lvl w:ilvl="3" w:tplc="440617B8">
      <w:numFmt w:val="bullet"/>
      <w:lvlText w:val="•"/>
      <w:lvlJc w:val="left"/>
      <w:pPr>
        <w:ind w:left="1567" w:hanging="284"/>
      </w:pPr>
      <w:rPr>
        <w:rFonts w:hint="default"/>
      </w:rPr>
    </w:lvl>
    <w:lvl w:ilvl="4" w:tplc="4978DE64">
      <w:numFmt w:val="bullet"/>
      <w:lvlText w:val="•"/>
      <w:lvlJc w:val="left"/>
      <w:pPr>
        <w:ind w:left="1949" w:hanging="284"/>
      </w:pPr>
      <w:rPr>
        <w:rFonts w:hint="default"/>
      </w:rPr>
    </w:lvl>
    <w:lvl w:ilvl="5" w:tplc="5630F260">
      <w:numFmt w:val="bullet"/>
      <w:lvlText w:val="•"/>
      <w:lvlJc w:val="left"/>
      <w:pPr>
        <w:ind w:left="2332" w:hanging="284"/>
      </w:pPr>
      <w:rPr>
        <w:rFonts w:hint="default"/>
      </w:rPr>
    </w:lvl>
    <w:lvl w:ilvl="6" w:tplc="DC38CEA8">
      <w:numFmt w:val="bullet"/>
      <w:lvlText w:val="•"/>
      <w:lvlJc w:val="left"/>
      <w:pPr>
        <w:ind w:left="2714" w:hanging="284"/>
      </w:pPr>
      <w:rPr>
        <w:rFonts w:hint="default"/>
      </w:rPr>
    </w:lvl>
    <w:lvl w:ilvl="7" w:tplc="8B2CB7F0">
      <w:numFmt w:val="bullet"/>
      <w:lvlText w:val="•"/>
      <w:lvlJc w:val="left"/>
      <w:pPr>
        <w:ind w:left="3096" w:hanging="284"/>
      </w:pPr>
      <w:rPr>
        <w:rFonts w:hint="default"/>
      </w:rPr>
    </w:lvl>
    <w:lvl w:ilvl="8" w:tplc="F77AADE8">
      <w:numFmt w:val="bullet"/>
      <w:lvlText w:val="•"/>
      <w:lvlJc w:val="left"/>
      <w:pPr>
        <w:ind w:left="3479" w:hanging="284"/>
      </w:pPr>
      <w:rPr>
        <w:rFonts w:hint="default"/>
      </w:rPr>
    </w:lvl>
  </w:abstractNum>
  <w:abstractNum w:abstractNumId="118">
    <w:nsid w:val="723D4FE7"/>
    <w:multiLevelType w:val="hybridMultilevel"/>
    <w:tmpl w:val="360E1E1A"/>
    <w:lvl w:ilvl="0" w:tplc="23D4FF96">
      <w:numFmt w:val="bullet"/>
      <w:lvlText w:val=""/>
      <w:lvlJc w:val="left"/>
      <w:pPr>
        <w:ind w:left="566" w:hanging="284"/>
      </w:pPr>
      <w:rPr>
        <w:rFonts w:ascii="Symbol" w:eastAsia="Times New Roman" w:hAnsi="Symbol" w:hint="default"/>
        <w:w w:val="99"/>
        <w:sz w:val="20"/>
      </w:rPr>
    </w:lvl>
    <w:lvl w:ilvl="1" w:tplc="E962092E">
      <w:numFmt w:val="bullet"/>
      <w:lvlText w:val="•"/>
      <w:lvlJc w:val="left"/>
      <w:pPr>
        <w:ind w:left="942" w:hanging="284"/>
      </w:pPr>
      <w:rPr>
        <w:rFonts w:hint="default"/>
      </w:rPr>
    </w:lvl>
    <w:lvl w:ilvl="2" w:tplc="9A181A1C">
      <w:numFmt w:val="bullet"/>
      <w:lvlText w:val="•"/>
      <w:lvlJc w:val="left"/>
      <w:pPr>
        <w:ind w:left="1325" w:hanging="284"/>
      </w:pPr>
      <w:rPr>
        <w:rFonts w:hint="default"/>
      </w:rPr>
    </w:lvl>
    <w:lvl w:ilvl="3" w:tplc="E804666E">
      <w:numFmt w:val="bullet"/>
      <w:lvlText w:val="•"/>
      <w:lvlJc w:val="left"/>
      <w:pPr>
        <w:ind w:left="1707" w:hanging="284"/>
      </w:pPr>
      <w:rPr>
        <w:rFonts w:hint="default"/>
      </w:rPr>
    </w:lvl>
    <w:lvl w:ilvl="4" w:tplc="11962AB4">
      <w:numFmt w:val="bullet"/>
      <w:lvlText w:val="•"/>
      <w:lvlJc w:val="left"/>
      <w:pPr>
        <w:ind w:left="2090" w:hanging="284"/>
      </w:pPr>
      <w:rPr>
        <w:rFonts w:hint="default"/>
      </w:rPr>
    </w:lvl>
    <w:lvl w:ilvl="5" w:tplc="C72EEB04">
      <w:numFmt w:val="bullet"/>
      <w:lvlText w:val="•"/>
      <w:lvlJc w:val="left"/>
      <w:pPr>
        <w:ind w:left="2472" w:hanging="284"/>
      </w:pPr>
      <w:rPr>
        <w:rFonts w:hint="default"/>
      </w:rPr>
    </w:lvl>
    <w:lvl w:ilvl="6" w:tplc="AD1C87E8">
      <w:numFmt w:val="bullet"/>
      <w:lvlText w:val="•"/>
      <w:lvlJc w:val="left"/>
      <w:pPr>
        <w:ind w:left="2855" w:hanging="284"/>
      </w:pPr>
      <w:rPr>
        <w:rFonts w:hint="default"/>
      </w:rPr>
    </w:lvl>
    <w:lvl w:ilvl="7" w:tplc="5BC4ECDE">
      <w:numFmt w:val="bullet"/>
      <w:lvlText w:val="•"/>
      <w:lvlJc w:val="left"/>
      <w:pPr>
        <w:ind w:left="3237" w:hanging="284"/>
      </w:pPr>
      <w:rPr>
        <w:rFonts w:hint="default"/>
      </w:rPr>
    </w:lvl>
    <w:lvl w:ilvl="8" w:tplc="9894F19A">
      <w:numFmt w:val="bullet"/>
      <w:lvlText w:val="•"/>
      <w:lvlJc w:val="left"/>
      <w:pPr>
        <w:ind w:left="3620" w:hanging="284"/>
      </w:pPr>
      <w:rPr>
        <w:rFonts w:hint="default"/>
      </w:rPr>
    </w:lvl>
  </w:abstractNum>
  <w:abstractNum w:abstractNumId="119">
    <w:nsid w:val="74843766"/>
    <w:multiLevelType w:val="hybridMultilevel"/>
    <w:tmpl w:val="02A25ADA"/>
    <w:lvl w:ilvl="0" w:tplc="CFC422C2">
      <w:numFmt w:val="bullet"/>
      <w:lvlText w:val=""/>
      <w:lvlJc w:val="left"/>
      <w:pPr>
        <w:ind w:left="424" w:hanging="425"/>
      </w:pPr>
      <w:rPr>
        <w:rFonts w:ascii="Wingdings" w:eastAsia="Times New Roman" w:hAnsi="Wingdings" w:hint="default"/>
        <w:w w:val="99"/>
        <w:sz w:val="20"/>
      </w:rPr>
    </w:lvl>
    <w:lvl w:ilvl="1" w:tplc="C2BC3C86">
      <w:numFmt w:val="bullet"/>
      <w:lvlText w:val="•"/>
      <w:lvlJc w:val="left"/>
      <w:pPr>
        <w:ind w:left="717" w:hanging="425"/>
      </w:pPr>
      <w:rPr>
        <w:rFonts w:hint="default"/>
      </w:rPr>
    </w:lvl>
    <w:lvl w:ilvl="2" w:tplc="4704B7D0">
      <w:numFmt w:val="bullet"/>
      <w:lvlText w:val="•"/>
      <w:lvlJc w:val="left"/>
      <w:pPr>
        <w:ind w:left="1014" w:hanging="425"/>
      </w:pPr>
      <w:rPr>
        <w:rFonts w:hint="default"/>
      </w:rPr>
    </w:lvl>
    <w:lvl w:ilvl="3" w:tplc="18DACBA6">
      <w:numFmt w:val="bullet"/>
      <w:lvlText w:val="•"/>
      <w:lvlJc w:val="left"/>
      <w:pPr>
        <w:ind w:left="1312" w:hanging="425"/>
      </w:pPr>
      <w:rPr>
        <w:rFonts w:hint="default"/>
      </w:rPr>
    </w:lvl>
    <w:lvl w:ilvl="4" w:tplc="3828A79A">
      <w:numFmt w:val="bullet"/>
      <w:lvlText w:val="•"/>
      <w:lvlJc w:val="left"/>
      <w:pPr>
        <w:ind w:left="1609" w:hanging="425"/>
      </w:pPr>
      <w:rPr>
        <w:rFonts w:hint="default"/>
      </w:rPr>
    </w:lvl>
    <w:lvl w:ilvl="5" w:tplc="45A06102">
      <w:numFmt w:val="bullet"/>
      <w:lvlText w:val="•"/>
      <w:lvlJc w:val="left"/>
      <w:pPr>
        <w:ind w:left="1907" w:hanging="425"/>
      </w:pPr>
      <w:rPr>
        <w:rFonts w:hint="default"/>
      </w:rPr>
    </w:lvl>
    <w:lvl w:ilvl="6" w:tplc="27F2C55C">
      <w:numFmt w:val="bullet"/>
      <w:lvlText w:val="•"/>
      <w:lvlJc w:val="left"/>
      <w:pPr>
        <w:ind w:left="2204" w:hanging="425"/>
      </w:pPr>
      <w:rPr>
        <w:rFonts w:hint="default"/>
      </w:rPr>
    </w:lvl>
    <w:lvl w:ilvl="7" w:tplc="10B08196">
      <w:numFmt w:val="bullet"/>
      <w:lvlText w:val="•"/>
      <w:lvlJc w:val="left"/>
      <w:pPr>
        <w:ind w:left="2501" w:hanging="425"/>
      </w:pPr>
      <w:rPr>
        <w:rFonts w:hint="default"/>
      </w:rPr>
    </w:lvl>
    <w:lvl w:ilvl="8" w:tplc="D3C82FDA">
      <w:numFmt w:val="bullet"/>
      <w:lvlText w:val="•"/>
      <w:lvlJc w:val="left"/>
      <w:pPr>
        <w:ind w:left="2799" w:hanging="425"/>
      </w:pPr>
      <w:rPr>
        <w:rFonts w:hint="default"/>
      </w:rPr>
    </w:lvl>
  </w:abstractNum>
  <w:abstractNum w:abstractNumId="120">
    <w:nsid w:val="74890969"/>
    <w:multiLevelType w:val="hybridMultilevel"/>
    <w:tmpl w:val="7EDE792C"/>
    <w:lvl w:ilvl="0" w:tplc="2DB4D176">
      <w:start w:val="1"/>
      <w:numFmt w:val="decimal"/>
      <w:lvlText w:val="%1."/>
      <w:lvlJc w:val="left"/>
      <w:pPr>
        <w:ind w:left="16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6B67462">
      <w:numFmt w:val="bullet"/>
      <w:lvlText w:val="•"/>
      <w:lvlJc w:val="left"/>
      <w:pPr>
        <w:ind w:left="2640" w:hanging="240"/>
      </w:pPr>
      <w:rPr>
        <w:rFonts w:hint="default"/>
      </w:rPr>
    </w:lvl>
    <w:lvl w:ilvl="2" w:tplc="39A4DA8A">
      <w:numFmt w:val="bullet"/>
      <w:lvlText w:val="•"/>
      <w:lvlJc w:val="left"/>
      <w:pPr>
        <w:ind w:left="3621" w:hanging="240"/>
      </w:pPr>
      <w:rPr>
        <w:rFonts w:hint="default"/>
      </w:rPr>
    </w:lvl>
    <w:lvl w:ilvl="3" w:tplc="7CF67988">
      <w:numFmt w:val="bullet"/>
      <w:lvlText w:val="•"/>
      <w:lvlJc w:val="left"/>
      <w:pPr>
        <w:ind w:left="4601" w:hanging="240"/>
      </w:pPr>
      <w:rPr>
        <w:rFonts w:hint="default"/>
      </w:rPr>
    </w:lvl>
    <w:lvl w:ilvl="4" w:tplc="C41A8FD8">
      <w:numFmt w:val="bullet"/>
      <w:lvlText w:val="•"/>
      <w:lvlJc w:val="left"/>
      <w:pPr>
        <w:ind w:left="5582" w:hanging="240"/>
      </w:pPr>
      <w:rPr>
        <w:rFonts w:hint="default"/>
      </w:rPr>
    </w:lvl>
    <w:lvl w:ilvl="5" w:tplc="EFCC2758">
      <w:numFmt w:val="bullet"/>
      <w:lvlText w:val="•"/>
      <w:lvlJc w:val="left"/>
      <w:pPr>
        <w:ind w:left="6563" w:hanging="240"/>
      </w:pPr>
      <w:rPr>
        <w:rFonts w:hint="default"/>
      </w:rPr>
    </w:lvl>
    <w:lvl w:ilvl="6" w:tplc="E410FB62">
      <w:numFmt w:val="bullet"/>
      <w:lvlText w:val="•"/>
      <w:lvlJc w:val="left"/>
      <w:pPr>
        <w:ind w:left="7543" w:hanging="240"/>
      </w:pPr>
      <w:rPr>
        <w:rFonts w:hint="default"/>
      </w:rPr>
    </w:lvl>
    <w:lvl w:ilvl="7" w:tplc="AC6069F0">
      <w:numFmt w:val="bullet"/>
      <w:lvlText w:val="•"/>
      <w:lvlJc w:val="left"/>
      <w:pPr>
        <w:ind w:left="8524" w:hanging="240"/>
      </w:pPr>
      <w:rPr>
        <w:rFonts w:hint="default"/>
      </w:rPr>
    </w:lvl>
    <w:lvl w:ilvl="8" w:tplc="8A322EF4">
      <w:numFmt w:val="bullet"/>
      <w:lvlText w:val="•"/>
      <w:lvlJc w:val="left"/>
      <w:pPr>
        <w:ind w:left="9505" w:hanging="240"/>
      </w:pPr>
      <w:rPr>
        <w:rFonts w:hint="default"/>
      </w:rPr>
    </w:lvl>
  </w:abstractNum>
  <w:abstractNum w:abstractNumId="121">
    <w:nsid w:val="755C1F14"/>
    <w:multiLevelType w:val="hybridMultilevel"/>
    <w:tmpl w:val="E7347A7E"/>
    <w:lvl w:ilvl="0" w:tplc="983488E6">
      <w:numFmt w:val="bullet"/>
      <w:lvlText w:val="-"/>
      <w:lvlJc w:val="left"/>
      <w:pPr>
        <w:ind w:left="2834" w:hanging="708"/>
      </w:pPr>
      <w:rPr>
        <w:rFonts w:ascii="Times New Roman" w:eastAsia="Times New Roman" w:hAnsi="Times New Roman" w:hint="default"/>
        <w:w w:val="99"/>
        <w:sz w:val="24"/>
      </w:rPr>
    </w:lvl>
    <w:lvl w:ilvl="1" w:tplc="6EE01D6C">
      <w:numFmt w:val="bullet"/>
      <w:lvlText w:val="•"/>
      <w:lvlJc w:val="left"/>
      <w:pPr>
        <w:ind w:left="3702" w:hanging="708"/>
      </w:pPr>
      <w:rPr>
        <w:rFonts w:hint="default"/>
      </w:rPr>
    </w:lvl>
    <w:lvl w:ilvl="2" w:tplc="2E9EED5E">
      <w:numFmt w:val="bullet"/>
      <w:lvlText w:val="•"/>
      <w:lvlJc w:val="left"/>
      <w:pPr>
        <w:ind w:left="4565" w:hanging="708"/>
      </w:pPr>
      <w:rPr>
        <w:rFonts w:hint="default"/>
      </w:rPr>
    </w:lvl>
    <w:lvl w:ilvl="3" w:tplc="C41E5F72">
      <w:numFmt w:val="bullet"/>
      <w:lvlText w:val="•"/>
      <w:lvlJc w:val="left"/>
      <w:pPr>
        <w:ind w:left="5427" w:hanging="708"/>
      </w:pPr>
      <w:rPr>
        <w:rFonts w:hint="default"/>
      </w:rPr>
    </w:lvl>
    <w:lvl w:ilvl="4" w:tplc="16701DC6">
      <w:numFmt w:val="bullet"/>
      <w:lvlText w:val="•"/>
      <w:lvlJc w:val="left"/>
      <w:pPr>
        <w:ind w:left="6290" w:hanging="708"/>
      </w:pPr>
      <w:rPr>
        <w:rFonts w:hint="default"/>
      </w:rPr>
    </w:lvl>
    <w:lvl w:ilvl="5" w:tplc="7CE60AE0">
      <w:numFmt w:val="bullet"/>
      <w:lvlText w:val="•"/>
      <w:lvlJc w:val="left"/>
      <w:pPr>
        <w:ind w:left="7153" w:hanging="708"/>
      </w:pPr>
      <w:rPr>
        <w:rFonts w:hint="default"/>
      </w:rPr>
    </w:lvl>
    <w:lvl w:ilvl="6" w:tplc="6E0AEA16">
      <w:numFmt w:val="bullet"/>
      <w:lvlText w:val="•"/>
      <w:lvlJc w:val="left"/>
      <w:pPr>
        <w:ind w:left="8015" w:hanging="708"/>
      </w:pPr>
      <w:rPr>
        <w:rFonts w:hint="default"/>
      </w:rPr>
    </w:lvl>
    <w:lvl w:ilvl="7" w:tplc="FF224BB2">
      <w:numFmt w:val="bullet"/>
      <w:lvlText w:val="•"/>
      <w:lvlJc w:val="left"/>
      <w:pPr>
        <w:ind w:left="8878" w:hanging="708"/>
      </w:pPr>
      <w:rPr>
        <w:rFonts w:hint="default"/>
      </w:rPr>
    </w:lvl>
    <w:lvl w:ilvl="8" w:tplc="6F1AB3B4">
      <w:numFmt w:val="bullet"/>
      <w:lvlText w:val="•"/>
      <w:lvlJc w:val="left"/>
      <w:pPr>
        <w:ind w:left="9741" w:hanging="708"/>
      </w:pPr>
      <w:rPr>
        <w:rFonts w:hint="default"/>
      </w:rPr>
    </w:lvl>
  </w:abstractNum>
  <w:abstractNum w:abstractNumId="122">
    <w:nsid w:val="758001E4"/>
    <w:multiLevelType w:val="hybridMultilevel"/>
    <w:tmpl w:val="8124AFF0"/>
    <w:lvl w:ilvl="0" w:tplc="38963DC2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hint="default"/>
        <w:w w:val="99"/>
        <w:sz w:val="24"/>
      </w:rPr>
    </w:lvl>
    <w:lvl w:ilvl="1" w:tplc="917CEAFA">
      <w:numFmt w:val="bullet"/>
      <w:lvlText w:val="•"/>
      <w:lvlJc w:val="left"/>
      <w:pPr>
        <w:ind w:left="627" w:hanging="140"/>
      </w:pPr>
      <w:rPr>
        <w:rFonts w:hint="default"/>
      </w:rPr>
    </w:lvl>
    <w:lvl w:ilvl="2" w:tplc="308E2892">
      <w:numFmt w:val="bullet"/>
      <w:lvlText w:val="•"/>
      <w:lvlJc w:val="left"/>
      <w:pPr>
        <w:ind w:left="1195" w:hanging="140"/>
      </w:pPr>
      <w:rPr>
        <w:rFonts w:hint="default"/>
      </w:rPr>
    </w:lvl>
    <w:lvl w:ilvl="3" w:tplc="B03EB5C6">
      <w:numFmt w:val="bullet"/>
      <w:lvlText w:val="•"/>
      <w:lvlJc w:val="left"/>
      <w:pPr>
        <w:ind w:left="1762" w:hanging="140"/>
      </w:pPr>
      <w:rPr>
        <w:rFonts w:hint="default"/>
      </w:rPr>
    </w:lvl>
    <w:lvl w:ilvl="4" w:tplc="EE18AF6E">
      <w:numFmt w:val="bullet"/>
      <w:lvlText w:val="•"/>
      <w:lvlJc w:val="left"/>
      <w:pPr>
        <w:ind w:left="2330" w:hanging="140"/>
      </w:pPr>
      <w:rPr>
        <w:rFonts w:hint="default"/>
      </w:rPr>
    </w:lvl>
    <w:lvl w:ilvl="5" w:tplc="7CCC41B4">
      <w:numFmt w:val="bullet"/>
      <w:lvlText w:val="•"/>
      <w:lvlJc w:val="left"/>
      <w:pPr>
        <w:ind w:left="2897" w:hanging="140"/>
      </w:pPr>
      <w:rPr>
        <w:rFonts w:hint="default"/>
      </w:rPr>
    </w:lvl>
    <w:lvl w:ilvl="6" w:tplc="EB1C253A">
      <w:numFmt w:val="bullet"/>
      <w:lvlText w:val="•"/>
      <w:lvlJc w:val="left"/>
      <w:pPr>
        <w:ind w:left="3465" w:hanging="140"/>
      </w:pPr>
      <w:rPr>
        <w:rFonts w:hint="default"/>
      </w:rPr>
    </w:lvl>
    <w:lvl w:ilvl="7" w:tplc="842E42D6">
      <w:numFmt w:val="bullet"/>
      <w:lvlText w:val="•"/>
      <w:lvlJc w:val="left"/>
      <w:pPr>
        <w:ind w:left="4032" w:hanging="140"/>
      </w:pPr>
      <w:rPr>
        <w:rFonts w:hint="default"/>
      </w:rPr>
    </w:lvl>
    <w:lvl w:ilvl="8" w:tplc="87B834D8">
      <w:numFmt w:val="bullet"/>
      <w:lvlText w:val="•"/>
      <w:lvlJc w:val="left"/>
      <w:pPr>
        <w:ind w:left="4600" w:hanging="140"/>
      </w:pPr>
      <w:rPr>
        <w:rFonts w:hint="default"/>
      </w:rPr>
    </w:lvl>
  </w:abstractNum>
  <w:abstractNum w:abstractNumId="123">
    <w:nsid w:val="794D5797"/>
    <w:multiLevelType w:val="hybridMultilevel"/>
    <w:tmpl w:val="F37A2F94"/>
    <w:lvl w:ilvl="0" w:tplc="B248100E">
      <w:start w:val="1"/>
      <w:numFmt w:val="decimal"/>
      <w:lvlText w:val="%1)"/>
      <w:lvlJc w:val="left"/>
      <w:pPr>
        <w:ind w:left="2126" w:hanging="70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90CFE3E">
      <w:numFmt w:val="bullet"/>
      <w:lvlText w:val="•"/>
      <w:lvlJc w:val="left"/>
      <w:pPr>
        <w:ind w:left="3054" w:hanging="708"/>
      </w:pPr>
      <w:rPr>
        <w:rFonts w:hint="default"/>
      </w:rPr>
    </w:lvl>
    <w:lvl w:ilvl="2" w:tplc="44C254A6">
      <w:numFmt w:val="bullet"/>
      <w:lvlText w:val="•"/>
      <w:lvlJc w:val="left"/>
      <w:pPr>
        <w:ind w:left="3989" w:hanging="708"/>
      </w:pPr>
      <w:rPr>
        <w:rFonts w:hint="default"/>
      </w:rPr>
    </w:lvl>
    <w:lvl w:ilvl="3" w:tplc="E25227CE">
      <w:numFmt w:val="bullet"/>
      <w:lvlText w:val="•"/>
      <w:lvlJc w:val="left"/>
      <w:pPr>
        <w:ind w:left="4923" w:hanging="708"/>
      </w:pPr>
      <w:rPr>
        <w:rFonts w:hint="default"/>
      </w:rPr>
    </w:lvl>
    <w:lvl w:ilvl="4" w:tplc="53C4194C">
      <w:numFmt w:val="bullet"/>
      <w:lvlText w:val="•"/>
      <w:lvlJc w:val="left"/>
      <w:pPr>
        <w:ind w:left="5858" w:hanging="708"/>
      </w:pPr>
      <w:rPr>
        <w:rFonts w:hint="default"/>
      </w:rPr>
    </w:lvl>
    <w:lvl w:ilvl="5" w:tplc="BDA63C6A">
      <w:numFmt w:val="bullet"/>
      <w:lvlText w:val="•"/>
      <w:lvlJc w:val="left"/>
      <w:pPr>
        <w:ind w:left="6793" w:hanging="708"/>
      </w:pPr>
      <w:rPr>
        <w:rFonts w:hint="default"/>
      </w:rPr>
    </w:lvl>
    <w:lvl w:ilvl="6" w:tplc="1A22DDD0">
      <w:numFmt w:val="bullet"/>
      <w:lvlText w:val="•"/>
      <w:lvlJc w:val="left"/>
      <w:pPr>
        <w:ind w:left="7727" w:hanging="708"/>
      </w:pPr>
      <w:rPr>
        <w:rFonts w:hint="default"/>
      </w:rPr>
    </w:lvl>
    <w:lvl w:ilvl="7" w:tplc="F05A3978">
      <w:numFmt w:val="bullet"/>
      <w:lvlText w:val="•"/>
      <w:lvlJc w:val="left"/>
      <w:pPr>
        <w:ind w:left="8662" w:hanging="708"/>
      </w:pPr>
      <w:rPr>
        <w:rFonts w:hint="default"/>
      </w:rPr>
    </w:lvl>
    <w:lvl w:ilvl="8" w:tplc="FC90EA66">
      <w:numFmt w:val="bullet"/>
      <w:lvlText w:val="•"/>
      <w:lvlJc w:val="left"/>
      <w:pPr>
        <w:ind w:left="9597" w:hanging="708"/>
      </w:pPr>
      <w:rPr>
        <w:rFonts w:hint="default"/>
      </w:rPr>
    </w:lvl>
  </w:abstractNum>
  <w:abstractNum w:abstractNumId="124">
    <w:nsid w:val="7A097F82"/>
    <w:multiLevelType w:val="hybridMultilevel"/>
    <w:tmpl w:val="E4EE253C"/>
    <w:lvl w:ilvl="0" w:tplc="F2264A6A">
      <w:numFmt w:val="bullet"/>
      <w:lvlText w:val=""/>
      <w:lvlJc w:val="left"/>
      <w:pPr>
        <w:ind w:left="1418" w:hanging="708"/>
      </w:pPr>
      <w:rPr>
        <w:rFonts w:ascii="Symbol" w:eastAsia="Times New Roman" w:hAnsi="Symbol" w:hint="default"/>
        <w:w w:val="100"/>
        <w:sz w:val="24"/>
      </w:rPr>
    </w:lvl>
    <w:lvl w:ilvl="1" w:tplc="34EE0D58">
      <w:numFmt w:val="bullet"/>
      <w:lvlText w:val=""/>
      <w:lvlJc w:val="left"/>
      <w:pPr>
        <w:ind w:left="2138" w:hanging="360"/>
      </w:pPr>
      <w:rPr>
        <w:rFonts w:ascii="Symbol" w:eastAsia="Times New Roman" w:hAnsi="Symbol" w:hint="default"/>
        <w:w w:val="100"/>
        <w:sz w:val="24"/>
      </w:rPr>
    </w:lvl>
    <w:lvl w:ilvl="2" w:tplc="3F54070E">
      <w:numFmt w:val="bullet"/>
      <w:lvlText w:val="•"/>
      <w:lvlJc w:val="left"/>
      <w:pPr>
        <w:ind w:left="3176" w:hanging="360"/>
      </w:pPr>
      <w:rPr>
        <w:rFonts w:hint="default"/>
      </w:rPr>
    </w:lvl>
    <w:lvl w:ilvl="3" w:tplc="14960E42">
      <w:numFmt w:val="bullet"/>
      <w:lvlText w:val="•"/>
      <w:lvlJc w:val="left"/>
      <w:pPr>
        <w:ind w:left="4212" w:hanging="360"/>
      </w:pPr>
      <w:rPr>
        <w:rFonts w:hint="default"/>
      </w:rPr>
    </w:lvl>
    <w:lvl w:ilvl="4" w:tplc="675A4BD0">
      <w:numFmt w:val="bullet"/>
      <w:lvlText w:val="•"/>
      <w:lvlJc w:val="left"/>
      <w:pPr>
        <w:ind w:left="5248" w:hanging="360"/>
      </w:pPr>
      <w:rPr>
        <w:rFonts w:hint="default"/>
      </w:rPr>
    </w:lvl>
    <w:lvl w:ilvl="5" w:tplc="C02C0DF0">
      <w:numFmt w:val="bullet"/>
      <w:lvlText w:val="•"/>
      <w:lvlJc w:val="left"/>
      <w:pPr>
        <w:ind w:left="6285" w:hanging="360"/>
      </w:pPr>
      <w:rPr>
        <w:rFonts w:hint="default"/>
      </w:rPr>
    </w:lvl>
    <w:lvl w:ilvl="6" w:tplc="237A7E26">
      <w:numFmt w:val="bullet"/>
      <w:lvlText w:val="•"/>
      <w:lvlJc w:val="left"/>
      <w:pPr>
        <w:ind w:left="7321" w:hanging="360"/>
      </w:pPr>
      <w:rPr>
        <w:rFonts w:hint="default"/>
      </w:rPr>
    </w:lvl>
    <w:lvl w:ilvl="7" w:tplc="E604CBA6">
      <w:numFmt w:val="bullet"/>
      <w:lvlText w:val="•"/>
      <w:lvlJc w:val="left"/>
      <w:pPr>
        <w:ind w:left="8357" w:hanging="360"/>
      </w:pPr>
      <w:rPr>
        <w:rFonts w:hint="default"/>
      </w:rPr>
    </w:lvl>
    <w:lvl w:ilvl="8" w:tplc="4B624034">
      <w:numFmt w:val="bullet"/>
      <w:lvlText w:val="•"/>
      <w:lvlJc w:val="left"/>
      <w:pPr>
        <w:ind w:left="9393" w:hanging="360"/>
      </w:pPr>
      <w:rPr>
        <w:rFonts w:hint="default"/>
      </w:rPr>
    </w:lvl>
  </w:abstractNum>
  <w:num w:numId="1">
    <w:abstractNumId w:val="41"/>
  </w:num>
  <w:num w:numId="2">
    <w:abstractNumId w:val="62"/>
  </w:num>
  <w:num w:numId="3">
    <w:abstractNumId w:val="73"/>
  </w:num>
  <w:num w:numId="4">
    <w:abstractNumId w:val="93"/>
  </w:num>
  <w:num w:numId="5">
    <w:abstractNumId w:val="22"/>
  </w:num>
  <w:num w:numId="6">
    <w:abstractNumId w:val="87"/>
  </w:num>
  <w:num w:numId="7">
    <w:abstractNumId w:val="90"/>
  </w:num>
  <w:num w:numId="8">
    <w:abstractNumId w:val="59"/>
  </w:num>
  <w:num w:numId="9">
    <w:abstractNumId w:val="80"/>
  </w:num>
  <w:num w:numId="10">
    <w:abstractNumId w:val="55"/>
  </w:num>
  <w:num w:numId="11">
    <w:abstractNumId w:val="115"/>
  </w:num>
  <w:num w:numId="12">
    <w:abstractNumId w:val="105"/>
  </w:num>
  <w:num w:numId="13">
    <w:abstractNumId w:val="21"/>
  </w:num>
  <w:num w:numId="14">
    <w:abstractNumId w:val="66"/>
  </w:num>
  <w:num w:numId="15">
    <w:abstractNumId w:val="96"/>
  </w:num>
  <w:num w:numId="16">
    <w:abstractNumId w:val="116"/>
  </w:num>
  <w:num w:numId="17">
    <w:abstractNumId w:val="53"/>
  </w:num>
  <w:num w:numId="18">
    <w:abstractNumId w:val="70"/>
  </w:num>
  <w:num w:numId="19">
    <w:abstractNumId w:val="38"/>
  </w:num>
  <w:num w:numId="20">
    <w:abstractNumId w:val="76"/>
  </w:num>
  <w:num w:numId="21">
    <w:abstractNumId w:val="95"/>
  </w:num>
  <w:num w:numId="22">
    <w:abstractNumId w:val="89"/>
  </w:num>
  <w:num w:numId="23">
    <w:abstractNumId w:val="119"/>
  </w:num>
  <w:num w:numId="24">
    <w:abstractNumId w:val="37"/>
  </w:num>
  <w:num w:numId="25">
    <w:abstractNumId w:val="69"/>
  </w:num>
  <w:num w:numId="26">
    <w:abstractNumId w:val="54"/>
  </w:num>
  <w:num w:numId="27">
    <w:abstractNumId w:val="19"/>
  </w:num>
  <w:num w:numId="28">
    <w:abstractNumId w:val="81"/>
  </w:num>
  <w:num w:numId="29">
    <w:abstractNumId w:val="118"/>
  </w:num>
  <w:num w:numId="30">
    <w:abstractNumId w:val="30"/>
  </w:num>
  <w:num w:numId="31">
    <w:abstractNumId w:val="106"/>
  </w:num>
  <w:num w:numId="32">
    <w:abstractNumId w:val="57"/>
  </w:num>
  <w:num w:numId="33">
    <w:abstractNumId w:val="102"/>
  </w:num>
  <w:num w:numId="34">
    <w:abstractNumId w:val="83"/>
  </w:num>
  <w:num w:numId="35">
    <w:abstractNumId w:val="84"/>
  </w:num>
  <w:num w:numId="36">
    <w:abstractNumId w:val="47"/>
  </w:num>
  <w:num w:numId="37">
    <w:abstractNumId w:val="117"/>
  </w:num>
  <w:num w:numId="38">
    <w:abstractNumId w:val="46"/>
  </w:num>
  <w:num w:numId="39">
    <w:abstractNumId w:val="94"/>
  </w:num>
  <w:num w:numId="40">
    <w:abstractNumId w:val="64"/>
  </w:num>
  <w:num w:numId="41">
    <w:abstractNumId w:val="32"/>
  </w:num>
  <w:num w:numId="42">
    <w:abstractNumId w:val="51"/>
  </w:num>
  <w:num w:numId="43">
    <w:abstractNumId w:val="120"/>
  </w:num>
  <w:num w:numId="44">
    <w:abstractNumId w:val="110"/>
  </w:num>
  <w:num w:numId="45">
    <w:abstractNumId w:val="107"/>
  </w:num>
  <w:num w:numId="46">
    <w:abstractNumId w:val="35"/>
  </w:num>
  <w:num w:numId="47">
    <w:abstractNumId w:val="45"/>
  </w:num>
  <w:num w:numId="48">
    <w:abstractNumId w:val="20"/>
  </w:num>
  <w:num w:numId="49">
    <w:abstractNumId w:val="48"/>
  </w:num>
  <w:num w:numId="50">
    <w:abstractNumId w:val="29"/>
  </w:num>
  <w:num w:numId="51">
    <w:abstractNumId w:val="49"/>
  </w:num>
  <w:num w:numId="52">
    <w:abstractNumId w:val="99"/>
  </w:num>
  <w:num w:numId="53">
    <w:abstractNumId w:val="108"/>
  </w:num>
  <w:num w:numId="54">
    <w:abstractNumId w:val="79"/>
  </w:num>
  <w:num w:numId="55">
    <w:abstractNumId w:val="77"/>
  </w:num>
  <w:num w:numId="56">
    <w:abstractNumId w:val="100"/>
  </w:num>
  <w:num w:numId="57">
    <w:abstractNumId w:val="44"/>
  </w:num>
  <w:num w:numId="58">
    <w:abstractNumId w:val="75"/>
  </w:num>
  <w:num w:numId="59">
    <w:abstractNumId w:val="52"/>
  </w:num>
  <w:num w:numId="60">
    <w:abstractNumId w:val="82"/>
  </w:num>
  <w:num w:numId="61">
    <w:abstractNumId w:val="23"/>
  </w:num>
  <w:num w:numId="62">
    <w:abstractNumId w:val="122"/>
  </w:num>
  <w:num w:numId="63">
    <w:abstractNumId w:val="97"/>
  </w:num>
  <w:num w:numId="64">
    <w:abstractNumId w:val="18"/>
  </w:num>
  <w:num w:numId="65">
    <w:abstractNumId w:val="103"/>
  </w:num>
  <w:num w:numId="66">
    <w:abstractNumId w:val="10"/>
  </w:num>
  <w:num w:numId="67">
    <w:abstractNumId w:val="88"/>
  </w:num>
  <w:num w:numId="68">
    <w:abstractNumId w:val="121"/>
  </w:num>
  <w:num w:numId="69">
    <w:abstractNumId w:val="71"/>
  </w:num>
  <w:num w:numId="70">
    <w:abstractNumId w:val="43"/>
  </w:num>
  <w:num w:numId="71">
    <w:abstractNumId w:val="40"/>
  </w:num>
  <w:num w:numId="72">
    <w:abstractNumId w:val="56"/>
  </w:num>
  <w:num w:numId="73">
    <w:abstractNumId w:val="11"/>
  </w:num>
  <w:num w:numId="74">
    <w:abstractNumId w:val="86"/>
  </w:num>
  <w:num w:numId="75">
    <w:abstractNumId w:val="50"/>
  </w:num>
  <w:num w:numId="76">
    <w:abstractNumId w:val="39"/>
  </w:num>
  <w:num w:numId="77">
    <w:abstractNumId w:val="68"/>
  </w:num>
  <w:num w:numId="78">
    <w:abstractNumId w:val="85"/>
  </w:num>
  <w:num w:numId="79">
    <w:abstractNumId w:val="111"/>
  </w:num>
  <w:num w:numId="80">
    <w:abstractNumId w:val="34"/>
  </w:num>
  <w:num w:numId="81">
    <w:abstractNumId w:val="24"/>
  </w:num>
  <w:num w:numId="82">
    <w:abstractNumId w:val="98"/>
  </w:num>
  <w:num w:numId="83">
    <w:abstractNumId w:val="74"/>
  </w:num>
  <w:num w:numId="84">
    <w:abstractNumId w:val="16"/>
  </w:num>
  <w:num w:numId="85">
    <w:abstractNumId w:val="72"/>
  </w:num>
  <w:num w:numId="86">
    <w:abstractNumId w:val="113"/>
  </w:num>
  <w:num w:numId="87">
    <w:abstractNumId w:val="91"/>
  </w:num>
  <w:num w:numId="88">
    <w:abstractNumId w:val="78"/>
  </w:num>
  <w:num w:numId="89">
    <w:abstractNumId w:val="109"/>
  </w:num>
  <w:num w:numId="90">
    <w:abstractNumId w:val="104"/>
  </w:num>
  <w:num w:numId="91">
    <w:abstractNumId w:val="42"/>
  </w:num>
  <w:num w:numId="92">
    <w:abstractNumId w:val="58"/>
  </w:num>
  <w:num w:numId="93">
    <w:abstractNumId w:val="15"/>
  </w:num>
  <w:num w:numId="94">
    <w:abstractNumId w:val="123"/>
  </w:num>
  <w:num w:numId="95">
    <w:abstractNumId w:val="13"/>
  </w:num>
  <w:num w:numId="96">
    <w:abstractNumId w:val="112"/>
  </w:num>
  <w:num w:numId="97">
    <w:abstractNumId w:val="36"/>
  </w:num>
  <w:num w:numId="98">
    <w:abstractNumId w:val="26"/>
  </w:num>
  <w:num w:numId="99">
    <w:abstractNumId w:val="124"/>
  </w:num>
  <w:num w:numId="100">
    <w:abstractNumId w:val="67"/>
  </w:num>
  <w:num w:numId="101">
    <w:abstractNumId w:val="101"/>
  </w:num>
  <w:num w:numId="102">
    <w:abstractNumId w:val="33"/>
  </w:num>
  <w:num w:numId="103">
    <w:abstractNumId w:val="12"/>
  </w:num>
  <w:num w:numId="104">
    <w:abstractNumId w:val="17"/>
  </w:num>
  <w:num w:numId="105">
    <w:abstractNumId w:val="27"/>
  </w:num>
  <w:num w:numId="106">
    <w:abstractNumId w:val="65"/>
  </w:num>
  <w:num w:numId="107">
    <w:abstractNumId w:val="61"/>
  </w:num>
  <w:num w:numId="108">
    <w:abstractNumId w:val="60"/>
  </w:num>
  <w:num w:numId="109">
    <w:abstractNumId w:val="31"/>
  </w:num>
  <w:num w:numId="110">
    <w:abstractNumId w:val="14"/>
  </w:num>
  <w:num w:numId="111">
    <w:abstractNumId w:val="114"/>
  </w:num>
  <w:num w:numId="112">
    <w:abstractNumId w:val="92"/>
  </w:num>
  <w:num w:numId="113">
    <w:abstractNumId w:val="28"/>
  </w:num>
  <w:num w:numId="114">
    <w:abstractNumId w:val="63"/>
  </w:num>
  <w:num w:numId="115">
    <w:abstractNumId w:val="25"/>
  </w:num>
  <w:num w:numId="116">
    <w:abstractNumId w:val="9"/>
  </w:num>
  <w:num w:numId="117">
    <w:abstractNumId w:val="7"/>
  </w:num>
  <w:num w:numId="118">
    <w:abstractNumId w:val="6"/>
  </w:num>
  <w:num w:numId="119">
    <w:abstractNumId w:val="5"/>
  </w:num>
  <w:num w:numId="120">
    <w:abstractNumId w:val="4"/>
  </w:num>
  <w:num w:numId="121">
    <w:abstractNumId w:val="8"/>
  </w:num>
  <w:num w:numId="122">
    <w:abstractNumId w:val="3"/>
  </w:num>
  <w:num w:numId="123">
    <w:abstractNumId w:val="2"/>
  </w:num>
  <w:num w:numId="124">
    <w:abstractNumId w:val="1"/>
  </w:num>
  <w:num w:numId="125">
    <w:abstractNumId w:val="0"/>
  </w:num>
  <w:numIdMacAtCleanup w:val="1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58E2"/>
    <w:rsid w:val="00020601"/>
    <w:rsid w:val="000D227A"/>
    <w:rsid w:val="001F084B"/>
    <w:rsid w:val="0028605F"/>
    <w:rsid w:val="002C5422"/>
    <w:rsid w:val="002C70B3"/>
    <w:rsid w:val="002D18CC"/>
    <w:rsid w:val="002E4436"/>
    <w:rsid w:val="00305603"/>
    <w:rsid w:val="0032270F"/>
    <w:rsid w:val="00356121"/>
    <w:rsid w:val="00366F69"/>
    <w:rsid w:val="0039311C"/>
    <w:rsid w:val="00404B6E"/>
    <w:rsid w:val="00447052"/>
    <w:rsid w:val="004508C2"/>
    <w:rsid w:val="00503F3B"/>
    <w:rsid w:val="005F676B"/>
    <w:rsid w:val="00644A77"/>
    <w:rsid w:val="00696733"/>
    <w:rsid w:val="006A56D3"/>
    <w:rsid w:val="007340F8"/>
    <w:rsid w:val="00745320"/>
    <w:rsid w:val="007C5100"/>
    <w:rsid w:val="00853ABB"/>
    <w:rsid w:val="00960C6E"/>
    <w:rsid w:val="00972F48"/>
    <w:rsid w:val="009B58E2"/>
    <w:rsid w:val="00BF4BDB"/>
    <w:rsid w:val="00C63645"/>
    <w:rsid w:val="00C654F8"/>
    <w:rsid w:val="00D64681"/>
    <w:rsid w:val="00DA1C10"/>
    <w:rsid w:val="00DC63F3"/>
    <w:rsid w:val="00F923F2"/>
    <w:rsid w:val="00FD7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8C2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508C2"/>
    <w:pPr>
      <w:ind w:left="141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87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508C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508C2"/>
    <w:pPr>
      <w:ind w:left="141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1878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4508C2"/>
    <w:pPr>
      <w:spacing w:before="92"/>
      <w:ind w:left="84"/>
    </w:pPr>
    <w:rPr>
      <w:rFonts w:ascii="Trebuchet MS" w:eastAsia="Calibri" w:hAnsi="Trebuchet MS" w:cs="Trebuchet MS"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A187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4508C2"/>
    <w:pPr>
      <w:ind w:left="2138" w:hanging="360"/>
      <w:jc w:val="both"/>
    </w:pPr>
  </w:style>
  <w:style w:type="paragraph" w:customStyle="1" w:styleId="TableParagraph">
    <w:name w:val="Table Paragraph"/>
    <w:basedOn w:val="Normal"/>
    <w:uiPriority w:val="99"/>
    <w:rsid w:val="004508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270</TotalTime>
  <Pages>423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4</cp:revision>
  <cp:lastPrinted>2023-11-02T17:43:00Z</cp:lastPrinted>
  <dcterms:created xsi:type="dcterms:W3CDTF">2023-11-02T09:41:00Z</dcterms:created>
  <dcterms:modified xsi:type="dcterms:W3CDTF">2023-11-02T21:04:00Z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</Properties>
</file>